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F6282" w14:textId="77777777" w:rsidR="00F46220" w:rsidRPr="00732C83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color w:val="FFFFFF" w:themeColor="background1"/>
          <w:sz w:val="40"/>
          <w:szCs w:val="40"/>
          <w14:textFill>
            <w14:noFill/>
          </w14:textFill>
        </w:rPr>
        <w:sectPr w:rsidR="00F46220" w:rsidRPr="00732C83" w:rsidSect="00732C8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6" w:right="851" w:bottom="2268" w:left="238" w:header="0" w:footer="198" w:gutter="0"/>
          <w:cols w:space="708"/>
          <w:titlePg/>
          <w:docGrid w:linePitch="360"/>
        </w:sectPr>
      </w:pP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5529"/>
        <w:gridCol w:w="3969"/>
      </w:tblGrid>
      <w:tr w:rsidR="00CC11E6" w:rsidRPr="003B445D" w14:paraId="69601AB4" w14:textId="77777777" w:rsidTr="006639B7">
        <w:trPr>
          <w:trHeight w:val="1244"/>
        </w:trPr>
        <w:tc>
          <w:tcPr>
            <w:tcW w:w="5529" w:type="dxa"/>
          </w:tcPr>
          <w:p w14:paraId="5E83005F" w14:textId="77777777" w:rsidR="00CC11E6" w:rsidRPr="003B445D" w:rsidRDefault="006639B7" w:rsidP="0086446F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E6D147" wp14:editId="22B778DD">
                      <wp:simplePos x="0" y="0"/>
                      <wp:positionH relativeFrom="column">
                        <wp:posOffset>-150495</wp:posOffset>
                      </wp:positionH>
                      <wp:positionV relativeFrom="page">
                        <wp:posOffset>181858</wp:posOffset>
                      </wp:positionV>
                      <wp:extent cx="1600200" cy="353060"/>
                      <wp:effectExtent l="0" t="0" r="0" b="8890"/>
                      <wp:wrapNone/>
                      <wp:docPr id="24395270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353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72AC78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6D1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-11.85pt;margin-top:14.3pt;width:126pt;height:2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" filled="f" stroked="f">
                      <v:textbox inset="2mm,0,0,0">
                        <w:txbxContent>
                          <w:p w14:paraId="5472AC78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3969" w:type="dxa"/>
          </w:tcPr>
          <w:p w14:paraId="62B2331F" w14:textId="77777777" w:rsidR="00CC11E6" w:rsidRPr="003B445D" w:rsidRDefault="006639B7" w:rsidP="00CC11E6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60288" behindDoc="0" locked="0" layoutInCell="1" allowOverlap="1" wp14:anchorId="1AF79485" wp14:editId="7C300CF0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57785</wp:posOffset>
                      </wp:positionV>
                      <wp:extent cx="2618105" cy="706120"/>
                      <wp:effectExtent l="0" t="0" r="0" b="0"/>
                      <wp:wrapSquare wrapText="bothSides"/>
                      <wp:docPr id="2559760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8105" cy="706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C60E93" w14:textId="77777777" w:rsidR="00A56CE7" w:rsidRPr="008C35CA" w:rsidRDefault="00A56CE7" w:rsidP="00A56CE7">
                                  <w:pPr>
                                    <w:tabs>
                                      <w:tab w:val="left" w:pos="2700"/>
                                    </w:tabs>
                                    <w:ind w:right="-55"/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1, 47441 Moers</w:t>
                                  </w:r>
                                </w:p>
                                <w:p w14:paraId="132A0182" w14:textId="77777777" w:rsidR="00A56CE7" w:rsidRDefault="00A56CE7" w:rsidP="00A56CE7">
                                  <w:pPr>
                                    <w:tabs>
                                      <w:tab w:val="left" w:pos="2700"/>
                                    </w:tabs>
                                    <w:ind w:right="-55"/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Tel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02841 / 201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217 (ro), 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336 (jn), 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338 (ts), 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Pr="00F973D4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339 (pm)</w:t>
                                  </w:r>
                                </w:p>
                                <w:p w14:paraId="4D88A57A" w14:textId="77777777" w:rsidR="00A56CE7" w:rsidRDefault="00A56CE7" w:rsidP="00A56CE7">
                                  <w:pPr>
                                    <w:tabs>
                                      <w:tab w:val="left" w:pos="2700"/>
                                    </w:tabs>
                                    <w:ind w:right="-55"/>
                                  </w:pP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E-Mail: </w:t>
                                  </w:r>
                                  <w:r w:rsidRPr="00F96372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presse@moers.de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/  Homepage: </w:t>
                                  </w:r>
                                  <w:r w:rsidRPr="00F96372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www.moers.de</w:t>
                                  </w:r>
                                </w:p>
                                <w:p w14:paraId="0E411D94" w14:textId="269DBAB3" w:rsidR="00CC11E6" w:rsidRPr="008A7D45" w:rsidRDefault="00A56CE7" w:rsidP="002B1044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ind w:right="-55"/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9D30A7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O:\Plattenarchiv_Pressearbeit\Pressemitteilungen\2026\Stadtführungen\jn110201 Stadtgraben.docx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  <w:r w:rsidR="002B1044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79485" id="Text Box 2" o:spid="_x0000_s1027" type="#_x0000_t202" style="position:absolute;margin-left:-5.4pt;margin-top:4.55pt;width:206.15pt;height:55.6pt;z-index:251660288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" filled="f" stroked="f">
                      <v:textbox inset="1mm,3.75pt,6.75pt,3.75pt">
                        <w:txbxContent>
                          <w:p w14:paraId="52C60E93" w14:textId="77777777" w:rsidR="00A56CE7" w:rsidRPr="008C35CA" w:rsidRDefault="00A56CE7" w:rsidP="00A56CE7">
                            <w:pPr>
                              <w:tabs>
                                <w:tab w:val="left" w:pos="2700"/>
                              </w:tabs>
                              <w:ind w:right="-55"/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1, 47441 Moers</w:t>
                            </w:r>
                          </w:p>
                          <w:p w14:paraId="132A0182" w14:textId="77777777" w:rsidR="00A56CE7" w:rsidRDefault="00A56CE7" w:rsidP="00A56CE7">
                            <w:pPr>
                              <w:tabs>
                                <w:tab w:val="left" w:pos="2700"/>
                              </w:tabs>
                              <w:ind w:right="-55"/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Tel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.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02841 / 201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217 (ro), 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336 (jn), 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338 (ts), 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-</w:t>
                            </w:r>
                            <w:r w:rsidRPr="00F973D4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339 (pm)</w:t>
                            </w:r>
                          </w:p>
                          <w:p w14:paraId="4D88A57A" w14:textId="77777777" w:rsidR="00A56CE7" w:rsidRDefault="00A56CE7" w:rsidP="00A56CE7">
                            <w:pPr>
                              <w:tabs>
                                <w:tab w:val="left" w:pos="2700"/>
                              </w:tabs>
                              <w:ind w:right="-55"/>
                            </w:pP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E-Mail: </w:t>
                            </w:r>
                            <w:r w:rsidRPr="00F96372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presse@moers.de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/  Homepage: </w:t>
                            </w:r>
                            <w:r w:rsidRPr="00F96372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www.moers.de</w:t>
                            </w:r>
                          </w:p>
                          <w:p w14:paraId="0E411D94" w14:textId="269DBAB3" w:rsidR="00CC11E6" w:rsidRPr="008A7D45" w:rsidRDefault="00A56CE7" w:rsidP="002B1044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ind w:right="-55"/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9D30A7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O:\Plattenarchiv_Pressearbeit\Pressemitteilungen\2026\Stadtführungen\jn110201 Stadtgraben.docx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  <w:r w:rsidR="002B1044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CC11E6" w:rsidRPr="003B445D" w14:paraId="3439D1DF" w14:textId="77777777" w:rsidTr="006639B7">
        <w:tc>
          <w:tcPr>
            <w:tcW w:w="5529" w:type="dxa"/>
          </w:tcPr>
          <w:p w14:paraId="26ED618E" w14:textId="77777777" w:rsidR="00CC11E6" w:rsidRPr="003B445D" w:rsidRDefault="00CC11E6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3969" w:type="dxa"/>
          </w:tcPr>
          <w:p w14:paraId="7BC44938" w14:textId="075D7962" w:rsidR="00CC11E6" w:rsidRPr="003B445D" w:rsidRDefault="00CC11E6" w:rsidP="00CC11E6">
            <w:pPr>
              <w:spacing w:after="30"/>
              <w:ind w:left="10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1725E0">
              <w:rPr>
                <w:rFonts w:ascii="PT Sans" w:hAnsi="PT Sans"/>
                <w:noProof/>
                <w:sz w:val="16"/>
                <w:szCs w:val="16"/>
              </w:rPr>
              <w:t>02.11.2026</w: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</w:tbl>
    <w:p w14:paraId="29351A7A" w14:textId="77777777" w:rsidR="001C23CA" w:rsidRDefault="001C23CA" w:rsidP="00CC11E6">
      <w:pPr>
        <w:ind w:right="-1"/>
        <w:rPr>
          <w:rFonts w:ascii="PT Sans" w:hAnsi="PT Sans" w:cs="Arial"/>
          <w:sz w:val="22"/>
          <w:szCs w:val="22"/>
        </w:rPr>
      </w:pPr>
    </w:p>
    <w:p w14:paraId="75457237" w14:textId="4709B55D" w:rsidR="004F0649" w:rsidRPr="004F0649" w:rsidRDefault="002D25E3" w:rsidP="00CC11E6">
      <w:pPr>
        <w:ind w:right="-1"/>
        <w:rPr>
          <w:rFonts w:ascii="PT Sans" w:hAnsi="PT Sans" w:cs="Arial"/>
          <w:b/>
          <w:bCs/>
          <w:sz w:val="28"/>
          <w:szCs w:val="28"/>
        </w:rPr>
      </w:pPr>
      <w:r w:rsidRPr="002D25E3">
        <w:rPr>
          <w:rFonts w:ascii="PT Sans" w:hAnsi="PT Sans" w:cs="Arial"/>
          <w:b/>
          <w:bCs/>
          <w:sz w:val="28"/>
          <w:szCs w:val="28"/>
        </w:rPr>
        <w:t xml:space="preserve">Geheimnisvollen Stadtgraben am </w:t>
      </w:r>
      <w:r>
        <w:rPr>
          <w:rFonts w:ascii="PT Sans" w:hAnsi="PT Sans" w:cs="Arial"/>
          <w:b/>
          <w:bCs/>
          <w:sz w:val="28"/>
          <w:szCs w:val="28"/>
        </w:rPr>
        <w:t xml:space="preserve">8. November </w:t>
      </w:r>
      <w:r w:rsidRPr="002D25E3">
        <w:rPr>
          <w:rFonts w:ascii="PT Sans" w:hAnsi="PT Sans" w:cs="Arial"/>
          <w:b/>
          <w:bCs/>
          <w:sz w:val="28"/>
          <w:szCs w:val="28"/>
        </w:rPr>
        <w:t>erleben</w:t>
      </w:r>
    </w:p>
    <w:p w14:paraId="043B9528" w14:textId="77777777" w:rsidR="004F0649" w:rsidRPr="00743B1D" w:rsidRDefault="004F0649" w:rsidP="00CC11E6">
      <w:pPr>
        <w:ind w:right="-1"/>
        <w:rPr>
          <w:rFonts w:ascii="PT Sans" w:hAnsi="PT Sans" w:cs="Arial"/>
          <w:sz w:val="22"/>
          <w:szCs w:val="22"/>
        </w:rPr>
      </w:pPr>
    </w:p>
    <w:p w14:paraId="4F0DF978" w14:textId="338D9E17" w:rsidR="002D25E3" w:rsidRPr="002D25E3" w:rsidRDefault="0097522B" w:rsidP="002D25E3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>(pst)</w:t>
      </w:r>
      <w:r w:rsidR="00CC11E6">
        <w:rPr>
          <w:rFonts w:ascii="PT Sans" w:hAnsi="PT Sans" w:cs="Arial"/>
          <w:sz w:val="22"/>
          <w:szCs w:val="22"/>
        </w:rPr>
        <w:t xml:space="preserve"> </w:t>
      </w:r>
      <w:r w:rsidR="002D25E3">
        <w:rPr>
          <w:rFonts w:ascii="PT Sans" w:hAnsi="PT Sans" w:cs="Arial"/>
          <w:sz w:val="22"/>
          <w:szCs w:val="22"/>
        </w:rPr>
        <w:t>Den ‚</w:t>
      </w:r>
      <w:r w:rsidR="002D25E3" w:rsidRPr="002D25E3">
        <w:rPr>
          <w:rFonts w:ascii="PT Sans" w:hAnsi="PT Sans" w:cs="Arial"/>
          <w:sz w:val="22"/>
          <w:szCs w:val="22"/>
        </w:rPr>
        <w:t>Geheimnisvolle</w:t>
      </w:r>
      <w:r w:rsidR="002D25E3">
        <w:rPr>
          <w:rFonts w:ascii="PT Sans" w:hAnsi="PT Sans" w:cs="Arial"/>
          <w:sz w:val="22"/>
          <w:szCs w:val="22"/>
        </w:rPr>
        <w:t>n</w:t>
      </w:r>
      <w:r w:rsidR="002D25E3" w:rsidRPr="002D25E3">
        <w:rPr>
          <w:rFonts w:ascii="PT Sans" w:hAnsi="PT Sans" w:cs="Arial"/>
          <w:sz w:val="22"/>
          <w:szCs w:val="22"/>
        </w:rPr>
        <w:t xml:space="preserve"> Stadtgraben</w:t>
      </w:r>
      <w:r w:rsidR="002D25E3">
        <w:rPr>
          <w:rFonts w:ascii="PT Sans" w:hAnsi="PT Sans" w:cs="Arial"/>
          <w:sz w:val="22"/>
          <w:szCs w:val="22"/>
        </w:rPr>
        <w:t>‘</w:t>
      </w:r>
      <w:r w:rsidR="002D25E3" w:rsidRPr="002D25E3">
        <w:rPr>
          <w:rFonts w:ascii="PT Sans" w:hAnsi="PT Sans" w:cs="Arial"/>
          <w:sz w:val="22"/>
          <w:szCs w:val="22"/>
        </w:rPr>
        <w:t xml:space="preserve"> </w:t>
      </w:r>
      <w:r w:rsidR="002D25E3">
        <w:rPr>
          <w:rFonts w:ascii="PT Sans" w:hAnsi="PT Sans" w:cs="Arial"/>
          <w:sz w:val="22"/>
          <w:szCs w:val="22"/>
        </w:rPr>
        <w:t>können Geschichtsinteressiert</w:t>
      </w:r>
      <w:r w:rsidR="001725E0">
        <w:rPr>
          <w:rFonts w:ascii="PT Sans" w:hAnsi="PT Sans" w:cs="Arial"/>
          <w:sz w:val="22"/>
          <w:szCs w:val="22"/>
        </w:rPr>
        <w:t>e</w:t>
      </w:r>
      <w:r w:rsidR="002D25E3">
        <w:rPr>
          <w:rFonts w:ascii="PT Sans" w:hAnsi="PT Sans" w:cs="Arial"/>
          <w:sz w:val="22"/>
          <w:szCs w:val="22"/>
        </w:rPr>
        <w:t xml:space="preserve"> am Sonntag, 8. Nov</w:t>
      </w:r>
      <w:r w:rsidR="009D30A7">
        <w:rPr>
          <w:rFonts w:ascii="PT Sans" w:hAnsi="PT Sans" w:cs="Arial"/>
          <w:sz w:val="22"/>
          <w:szCs w:val="22"/>
        </w:rPr>
        <w:t>e</w:t>
      </w:r>
      <w:r w:rsidR="002D25E3">
        <w:rPr>
          <w:rFonts w:ascii="PT Sans" w:hAnsi="PT Sans" w:cs="Arial"/>
          <w:sz w:val="22"/>
          <w:szCs w:val="22"/>
        </w:rPr>
        <w:t>mber, erleben</w:t>
      </w:r>
      <w:r w:rsidR="002D25E3" w:rsidRPr="002D25E3">
        <w:rPr>
          <w:rFonts w:ascii="PT Sans" w:hAnsi="PT Sans" w:cs="Arial"/>
          <w:sz w:val="22"/>
          <w:szCs w:val="22"/>
        </w:rPr>
        <w:t>. Start ist um 1</w:t>
      </w:r>
      <w:r w:rsidR="002D25E3">
        <w:rPr>
          <w:rFonts w:ascii="PT Sans" w:hAnsi="PT Sans" w:cs="Arial"/>
          <w:sz w:val="22"/>
          <w:szCs w:val="22"/>
        </w:rPr>
        <w:t>4.30</w:t>
      </w:r>
      <w:r w:rsidR="002D25E3" w:rsidRPr="002D25E3">
        <w:rPr>
          <w:rFonts w:ascii="PT Sans" w:hAnsi="PT Sans" w:cs="Arial"/>
          <w:sz w:val="22"/>
          <w:szCs w:val="22"/>
        </w:rPr>
        <w:t xml:space="preserve"> Uhr an der Skulptur ENNI-Mann in der Steinstraße 49. Bei der Wanderung mit Einkehr lernen die Teilnehmenden den historischen Stadtgraben (Foto: pst) kennen, der die Altstadt wie ein gezeichnetes Eichenblatt umschließt. Es steigen zwar keine Wassergeister auf, doch viele schöne und traurige Ereignisse schlummern dort. Gästeführerin Anne-Rose Fusenig erläutert die </w:t>
      </w:r>
      <w:r w:rsidR="009D30A7">
        <w:rPr>
          <w:rFonts w:ascii="PT Sans" w:hAnsi="PT Sans" w:cs="Arial"/>
          <w:sz w:val="22"/>
          <w:szCs w:val="22"/>
        </w:rPr>
        <w:t xml:space="preserve">historischen </w:t>
      </w:r>
      <w:r w:rsidR="002D25E3" w:rsidRPr="002D25E3">
        <w:rPr>
          <w:rFonts w:ascii="PT Sans" w:hAnsi="PT Sans" w:cs="Arial"/>
          <w:sz w:val="22"/>
          <w:szCs w:val="22"/>
        </w:rPr>
        <w:t>Hintergründe. Die Teilnahme an der Führung kostet pro Person ohne Essen 9 Euro, mit Essen bei der späteren Einkehr 20 Euro.</w:t>
      </w:r>
    </w:p>
    <w:p w14:paraId="6628621C" w14:textId="77777777" w:rsidR="002D25E3" w:rsidRPr="002D25E3" w:rsidRDefault="002D25E3" w:rsidP="002D25E3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</w:p>
    <w:p w14:paraId="3648AD21" w14:textId="77777777" w:rsidR="002D25E3" w:rsidRPr="002D25E3" w:rsidRDefault="002D25E3" w:rsidP="002D25E3">
      <w:pPr>
        <w:spacing w:line="360" w:lineRule="auto"/>
        <w:ind w:right="-1"/>
        <w:rPr>
          <w:rFonts w:ascii="PT Sans" w:hAnsi="PT Sans" w:cs="Arial"/>
          <w:b/>
          <w:bCs/>
          <w:sz w:val="22"/>
          <w:szCs w:val="22"/>
        </w:rPr>
      </w:pPr>
      <w:r w:rsidRPr="002D25E3">
        <w:rPr>
          <w:rFonts w:ascii="PT Sans" w:hAnsi="PT Sans" w:cs="Arial"/>
          <w:b/>
          <w:bCs/>
          <w:sz w:val="22"/>
          <w:szCs w:val="22"/>
        </w:rPr>
        <w:t>Infobox:</w:t>
      </w:r>
    </w:p>
    <w:p w14:paraId="3D56AB27" w14:textId="35432D97" w:rsidR="002D25E3" w:rsidRDefault="002D25E3" w:rsidP="002D25E3">
      <w:pPr>
        <w:spacing w:line="360" w:lineRule="auto"/>
        <w:ind w:right="-1"/>
        <w:rPr>
          <w:rFonts w:ascii="PT Sans" w:hAnsi="PT Sans" w:cs="Arial"/>
          <w:sz w:val="22"/>
          <w:szCs w:val="22"/>
        </w:rPr>
      </w:pPr>
      <w:r w:rsidRPr="002D25E3">
        <w:rPr>
          <w:rFonts w:ascii="PT Sans" w:hAnsi="PT Sans" w:cs="Arial"/>
          <w:sz w:val="22"/>
          <w:szCs w:val="22"/>
        </w:rPr>
        <w:t>Verbindliche Anmeldungen sind in der Stadt- und Touristinformation von Moers Marketing mög</w:t>
      </w:r>
      <w:r>
        <w:rPr>
          <w:rFonts w:ascii="PT Sans" w:hAnsi="PT Sans" w:cs="Arial"/>
          <w:sz w:val="22"/>
          <w:szCs w:val="22"/>
        </w:rPr>
        <w:t>l</w:t>
      </w:r>
      <w:r w:rsidRPr="002D25E3">
        <w:rPr>
          <w:rFonts w:ascii="PT Sans" w:hAnsi="PT Sans" w:cs="Arial"/>
          <w:sz w:val="22"/>
          <w:szCs w:val="22"/>
        </w:rPr>
        <w:t>ich: Kirchstraße 27a/b, Telefon 0 28 41 / 88 22 6-0.</w:t>
      </w:r>
    </w:p>
    <w:sectPr w:rsidR="002D25E3" w:rsidSect="00732C83">
      <w:type w:val="continuous"/>
      <w:pgSz w:w="11906" w:h="16838" w:code="9"/>
      <w:pgMar w:top="2956" w:right="991" w:bottom="2268" w:left="1418" w:header="0" w:footer="2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D6971" w14:textId="77777777" w:rsidR="00E377B5" w:rsidRDefault="00E377B5">
      <w:r>
        <w:separator/>
      </w:r>
    </w:p>
  </w:endnote>
  <w:endnote w:type="continuationSeparator" w:id="0">
    <w:p w14:paraId="4EFB6A73" w14:textId="77777777" w:rsidR="00E377B5" w:rsidRDefault="00E37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01658" w14:textId="77777777" w:rsidR="00CF48A4" w:rsidRDefault="00CF48A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4BCF9" w14:textId="77777777" w:rsidR="00CF48A4" w:rsidRDefault="00CF48A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E139A" w14:textId="77777777" w:rsidR="00732C83" w:rsidRDefault="00732C83" w:rsidP="00732C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2C797" w14:textId="77777777" w:rsidR="00E377B5" w:rsidRDefault="00E377B5">
      <w:r>
        <w:separator/>
      </w:r>
    </w:p>
  </w:footnote>
  <w:footnote w:type="continuationSeparator" w:id="0">
    <w:p w14:paraId="0E470E4E" w14:textId="77777777" w:rsidR="00E377B5" w:rsidRDefault="00E37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38790" w14:textId="77777777" w:rsidR="00CF48A4" w:rsidRDefault="00CF48A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3C74D" w14:textId="77777777" w:rsidR="00AA3F36" w:rsidRDefault="00512B73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1F142102" wp14:editId="2281B688">
              <wp:simplePos x="0" y="0"/>
              <wp:positionH relativeFrom="column">
                <wp:posOffset>3444240</wp:posOffset>
              </wp:positionH>
              <wp:positionV relativeFrom="paragraph">
                <wp:posOffset>403752</wp:posOffset>
              </wp:positionV>
              <wp:extent cx="2428240" cy="876300"/>
              <wp:effectExtent l="0" t="0" r="0" b="0"/>
              <wp:wrapSquare wrapText="bothSides"/>
              <wp:docPr id="897318665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240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A52F95" w14:textId="77777777" w:rsidR="00F5055A" w:rsidRPr="00512B73" w:rsidRDefault="007E2A72" w:rsidP="00512B73">
                          <w:pPr>
                            <w:rPr>
                              <w:rFonts w:ascii="PT Sans" w:hAnsi="PT Sans"/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6340E42" wp14:editId="5613C222">
                                <wp:extent cx="1791145" cy="646887"/>
                                <wp:effectExtent l="0" t="0" r="0" b="1270"/>
                                <wp:docPr id="1037517833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9793022" name="Grafik 75979302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15340" cy="6556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14210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8" type="#_x0000_t202" style="position:absolute;margin-left:271.2pt;margin-top:31.8pt;width:191.2pt;height:69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" stroked="f">
              <v:textbox>
                <w:txbxContent>
                  <w:p w14:paraId="75A52F95" w14:textId="77777777" w:rsidR="00F5055A" w:rsidRPr="00512B73" w:rsidRDefault="007E2A72" w:rsidP="00512B73">
                    <w:pPr>
                      <w:rPr>
                        <w:rFonts w:ascii="PT Sans" w:hAnsi="PT Sans"/>
                        <w:sz w:val="16"/>
                        <w:szCs w:val="16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6340E42" wp14:editId="5613C222">
                          <wp:extent cx="1791145" cy="646887"/>
                          <wp:effectExtent l="0" t="0" r="0" b="1270"/>
                          <wp:docPr id="1037517833" name="Grafi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59793022" name="Grafik 759793022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15340" cy="6556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5BC8F58B" wp14:editId="6B4CF21E">
              <wp:simplePos x="0" y="0"/>
              <wp:positionH relativeFrom="column">
                <wp:posOffset>5067356</wp:posOffset>
              </wp:positionH>
              <wp:positionV relativeFrom="paragraph">
                <wp:posOffset>1305560</wp:posOffset>
              </wp:positionV>
              <wp:extent cx="800100" cy="295275"/>
              <wp:effectExtent l="0" t="0" r="0" b="0"/>
              <wp:wrapNone/>
              <wp:docPr id="97125126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11221C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C8F58B" id="Text Box 16" o:spid="_x0000_s1029" type="#_x0000_t202" style="position:absolute;margin-left:399pt;margin-top:102.8pt;width:63pt;height:23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P90QKeIAAAALAQAADwAAAAAAAAAAAAAAAAA6BAAAZHJzL2Rvd25yZXYueG1s&#10;UEsFBgAAAAAEAAQA8wAAAEkFAAAAAA==&#10;" filled="f" stroked="f">
              <v:textbox inset="6.75pt,3.75pt,6.75pt,3.75pt">
                <w:txbxContent>
                  <w:p w14:paraId="1811221C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CDDA" w14:textId="77777777" w:rsidR="00A02C42" w:rsidRDefault="008A7D45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5CCE48E2" wp14:editId="5250F5D3">
              <wp:simplePos x="0" y="0"/>
              <wp:positionH relativeFrom="column">
                <wp:posOffset>4319682</wp:posOffset>
              </wp:positionH>
              <wp:positionV relativeFrom="paragraph">
                <wp:posOffset>432435</wp:posOffset>
              </wp:positionV>
              <wp:extent cx="2428746" cy="876567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8746" cy="87656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C01EDC" w14:textId="77777777" w:rsidR="008A7D45" w:rsidRDefault="008A7D4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D4C7BC" wp14:editId="5D5B6B17">
                                <wp:extent cx="1791145" cy="646887"/>
                                <wp:effectExtent l="0" t="0" r="0" b="1270"/>
                                <wp:docPr id="600558609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59793022" name="Grafik 75979302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15340" cy="6556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CE48E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40.15pt;margin-top:34.05pt;width:191.25pt;height:69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" stroked="f">
              <v:textbox>
                <w:txbxContent>
                  <w:p w14:paraId="5DC01EDC" w14:textId="77777777" w:rsidR="008A7D45" w:rsidRDefault="008A7D45">
                    <w:r>
                      <w:rPr>
                        <w:noProof/>
                      </w:rPr>
                      <w:drawing>
                        <wp:inline distT="0" distB="0" distL="0" distR="0" wp14:anchorId="1AD4C7BC" wp14:editId="5D5B6B17">
                          <wp:extent cx="1791145" cy="646887"/>
                          <wp:effectExtent l="0" t="0" r="0" b="1270"/>
                          <wp:docPr id="600558609" name="Grafik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59793022" name="Grafik 759793022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15340" cy="6556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319678">
    <w:abstractNumId w:val="4"/>
  </w:num>
  <w:num w:numId="2" w16cid:durableId="1068646650">
    <w:abstractNumId w:val="3"/>
  </w:num>
  <w:num w:numId="3" w16cid:durableId="2104262224">
    <w:abstractNumId w:val="2"/>
  </w:num>
  <w:num w:numId="4" w16cid:durableId="390689779">
    <w:abstractNumId w:val="1"/>
  </w:num>
  <w:num w:numId="5" w16cid:durableId="214526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5E3"/>
    <w:rsid w:val="000035B1"/>
    <w:rsid w:val="00024346"/>
    <w:rsid w:val="000339E4"/>
    <w:rsid w:val="00034585"/>
    <w:rsid w:val="00060A67"/>
    <w:rsid w:val="00065137"/>
    <w:rsid w:val="00075C49"/>
    <w:rsid w:val="000832EE"/>
    <w:rsid w:val="0008434B"/>
    <w:rsid w:val="00090187"/>
    <w:rsid w:val="000901D2"/>
    <w:rsid w:val="000A490E"/>
    <w:rsid w:val="000B3B36"/>
    <w:rsid w:val="000E3D4B"/>
    <w:rsid w:val="000F2502"/>
    <w:rsid w:val="001007E4"/>
    <w:rsid w:val="001069B6"/>
    <w:rsid w:val="00114B61"/>
    <w:rsid w:val="00140600"/>
    <w:rsid w:val="001725E0"/>
    <w:rsid w:val="00176888"/>
    <w:rsid w:val="001A1B80"/>
    <w:rsid w:val="001A3D61"/>
    <w:rsid w:val="001A7288"/>
    <w:rsid w:val="001B6278"/>
    <w:rsid w:val="001C0C55"/>
    <w:rsid w:val="001C1426"/>
    <w:rsid w:val="001C23CA"/>
    <w:rsid w:val="001C2871"/>
    <w:rsid w:val="001E7756"/>
    <w:rsid w:val="001F6975"/>
    <w:rsid w:val="00204143"/>
    <w:rsid w:val="00227EA0"/>
    <w:rsid w:val="00232C8D"/>
    <w:rsid w:val="00237CA3"/>
    <w:rsid w:val="0024231A"/>
    <w:rsid w:val="00257660"/>
    <w:rsid w:val="00280624"/>
    <w:rsid w:val="0028192D"/>
    <w:rsid w:val="00286587"/>
    <w:rsid w:val="00290D09"/>
    <w:rsid w:val="002A41DA"/>
    <w:rsid w:val="002A59AE"/>
    <w:rsid w:val="002B1044"/>
    <w:rsid w:val="002B2A38"/>
    <w:rsid w:val="002B5603"/>
    <w:rsid w:val="002C4B7B"/>
    <w:rsid w:val="002C6D42"/>
    <w:rsid w:val="002D25E3"/>
    <w:rsid w:val="002E2549"/>
    <w:rsid w:val="002F60B5"/>
    <w:rsid w:val="0030025E"/>
    <w:rsid w:val="003125E6"/>
    <w:rsid w:val="00315F6D"/>
    <w:rsid w:val="003263D9"/>
    <w:rsid w:val="003346CE"/>
    <w:rsid w:val="00344F91"/>
    <w:rsid w:val="0034776D"/>
    <w:rsid w:val="00354BA1"/>
    <w:rsid w:val="003925CE"/>
    <w:rsid w:val="00397A4E"/>
    <w:rsid w:val="003B445D"/>
    <w:rsid w:val="003B5DF7"/>
    <w:rsid w:val="003D297F"/>
    <w:rsid w:val="003D2A2C"/>
    <w:rsid w:val="003F4962"/>
    <w:rsid w:val="00413756"/>
    <w:rsid w:val="00422E8E"/>
    <w:rsid w:val="0044301F"/>
    <w:rsid w:val="00452A16"/>
    <w:rsid w:val="00462A0D"/>
    <w:rsid w:val="00475D5E"/>
    <w:rsid w:val="00480F1C"/>
    <w:rsid w:val="004A3AB2"/>
    <w:rsid w:val="004A7554"/>
    <w:rsid w:val="004B005E"/>
    <w:rsid w:val="004C430E"/>
    <w:rsid w:val="004D2869"/>
    <w:rsid w:val="004D2F6C"/>
    <w:rsid w:val="004D39B9"/>
    <w:rsid w:val="004E06E7"/>
    <w:rsid w:val="004E2590"/>
    <w:rsid w:val="004F0649"/>
    <w:rsid w:val="004F1D2C"/>
    <w:rsid w:val="00503236"/>
    <w:rsid w:val="00512B73"/>
    <w:rsid w:val="00525DA9"/>
    <w:rsid w:val="00533A86"/>
    <w:rsid w:val="0054438D"/>
    <w:rsid w:val="00574F18"/>
    <w:rsid w:val="005A4E87"/>
    <w:rsid w:val="005C5DA4"/>
    <w:rsid w:val="005D5C71"/>
    <w:rsid w:val="005E4AE2"/>
    <w:rsid w:val="005E6AE9"/>
    <w:rsid w:val="00611BD5"/>
    <w:rsid w:val="00613FB5"/>
    <w:rsid w:val="00641C41"/>
    <w:rsid w:val="006429D6"/>
    <w:rsid w:val="00644760"/>
    <w:rsid w:val="006553D1"/>
    <w:rsid w:val="006639B7"/>
    <w:rsid w:val="00671F81"/>
    <w:rsid w:val="006723B0"/>
    <w:rsid w:val="006C2381"/>
    <w:rsid w:val="006C384A"/>
    <w:rsid w:val="006D0853"/>
    <w:rsid w:val="006D29A4"/>
    <w:rsid w:val="006D5F56"/>
    <w:rsid w:val="006E04AC"/>
    <w:rsid w:val="006E6D22"/>
    <w:rsid w:val="00732C83"/>
    <w:rsid w:val="007403DD"/>
    <w:rsid w:val="00743B1D"/>
    <w:rsid w:val="007463E5"/>
    <w:rsid w:val="00770A92"/>
    <w:rsid w:val="00780FED"/>
    <w:rsid w:val="00785CAD"/>
    <w:rsid w:val="007C23E4"/>
    <w:rsid w:val="007D4295"/>
    <w:rsid w:val="007E2A72"/>
    <w:rsid w:val="00815423"/>
    <w:rsid w:val="00824F5F"/>
    <w:rsid w:val="00832C44"/>
    <w:rsid w:val="00835967"/>
    <w:rsid w:val="00855A17"/>
    <w:rsid w:val="00856138"/>
    <w:rsid w:val="00856450"/>
    <w:rsid w:val="0086446F"/>
    <w:rsid w:val="00873127"/>
    <w:rsid w:val="008A51F0"/>
    <w:rsid w:val="008A7D45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0A7"/>
    <w:rsid w:val="009D34E1"/>
    <w:rsid w:val="009D6F22"/>
    <w:rsid w:val="009D7637"/>
    <w:rsid w:val="009E1B53"/>
    <w:rsid w:val="009E4DC7"/>
    <w:rsid w:val="00A023B0"/>
    <w:rsid w:val="00A0262C"/>
    <w:rsid w:val="00A02C42"/>
    <w:rsid w:val="00A45C59"/>
    <w:rsid w:val="00A561BF"/>
    <w:rsid w:val="00A56CE7"/>
    <w:rsid w:val="00A72428"/>
    <w:rsid w:val="00A82299"/>
    <w:rsid w:val="00A87D24"/>
    <w:rsid w:val="00AA3F36"/>
    <w:rsid w:val="00AA7048"/>
    <w:rsid w:val="00AB071F"/>
    <w:rsid w:val="00AC6B0B"/>
    <w:rsid w:val="00AD128A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A6374"/>
    <w:rsid w:val="00BB6DCB"/>
    <w:rsid w:val="00BC763E"/>
    <w:rsid w:val="00BD0E92"/>
    <w:rsid w:val="00BF1276"/>
    <w:rsid w:val="00C03DA7"/>
    <w:rsid w:val="00C05031"/>
    <w:rsid w:val="00C07CA7"/>
    <w:rsid w:val="00C07F2E"/>
    <w:rsid w:val="00C111A4"/>
    <w:rsid w:val="00C115BC"/>
    <w:rsid w:val="00C221D7"/>
    <w:rsid w:val="00C27861"/>
    <w:rsid w:val="00C36891"/>
    <w:rsid w:val="00C74E56"/>
    <w:rsid w:val="00C80587"/>
    <w:rsid w:val="00CC11E6"/>
    <w:rsid w:val="00CF48A4"/>
    <w:rsid w:val="00D153EB"/>
    <w:rsid w:val="00D1609D"/>
    <w:rsid w:val="00D23FEB"/>
    <w:rsid w:val="00D25E53"/>
    <w:rsid w:val="00D41A13"/>
    <w:rsid w:val="00D4674E"/>
    <w:rsid w:val="00DB2B2E"/>
    <w:rsid w:val="00DE51AA"/>
    <w:rsid w:val="00E04241"/>
    <w:rsid w:val="00E10B84"/>
    <w:rsid w:val="00E12184"/>
    <w:rsid w:val="00E25389"/>
    <w:rsid w:val="00E377B5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F0516"/>
    <w:rsid w:val="00F00472"/>
    <w:rsid w:val="00F46220"/>
    <w:rsid w:val="00F469BF"/>
    <w:rsid w:val="00F5055A"/>
    <w:rsid w:val="00F64063"/>
    <w:rsid w:val="00F712D7"/>
    <w:rsid w:val="00F744FA"/>
    <w:rsid w:val="00F973D4"/>
    <w:rsid w:val="00FA286C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798E07"/>
  <w15:chartTrackingRefBased/>
  <w15:docId w15:val="{571D2C45-E557-4D33-8067-027669EFB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12B73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C5DA4"/>
    <w:rPr>
      <w:color w:val="605E5C"/>
      <w:shd w:val="clear" w:color="auto" w:fill="E1DFDD"/>
    </w:rPr>
  </w:style>
  <w:style w:type="character" w:customStyle="1" w:styleId="FuzeileZchn">
    <w:name w:val="Fußzeile Zchn"/>
    <w:basedOn w:val="Absatz-Standardschriftart"/>
    <w:link w:val="Fuzeile"/>
    <w:rsid w:val="00A56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Neue%20Dokumente\Presseinfo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</Template>
  <TotalTime>0</TotalTime>
  <Pages>1</Pages>
  <Words>124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909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Klaus Janczyk</dc:creator>
  <cp:keywords/>
  <dc:description/>
  <cp:lastModifiedBy>Klaus Janczyk</cp:lastModifiedBy>
  <cp:revision>3</cp:revision>
  <cp:lastPrinted>2012-04-12T09:11:00Z</cp:lastPrinted>
  <dcterms:created xsi:type="dcterms:W3CDTF">2026-11-02T12:58:00Z</dcterms:created>
  <dcterms:modified xsi:type="dcterms:W3CDTF">2026-11-02T15:26:00Z</dcterms:modified>
</cp:coreProperties>
</file>