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7D7B" w14:textId="77777777" w:rsidR="00794802" w:rsidRDefault="00F80DC0" w:rsidP="00B252A1">
      <w:pPr>
        <w:pStyle w:val="07Flietext"/>
      </w:pPr>
      <w:r>
        <w:rPr>
          <w:noProof/>
        </w:rPr>
        <w:drawing>
          <wp:anchor distT="0" distB="0" distL="114300" distR="114300" simplePos="0" relativeHeight="251659264" behindDoc="0" locked="0" layoutInCell="1" allowOverlap="1" wp14:anchorId="3ADA1685" wp14:editId="5B9EBF7C">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570F992B" w14:textId="77777777" w:rsidR="00794802" w:rsidRDefault="00794802" w:rsidP="00B252A1">
      <w:pPr>
        <w:pStyle w:val="07Flietext"/>
      </w:pPr>
    </w:p>
    <w:p w14:paraId="0C73FD63"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7424E9B6" wp14:editId="4726DA03">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58CC6E9E" w14:textId="77777777" w:rsidR="00B369A3" w:rsidRDefault="00B369A3" w:rsidP="00B252A1">
      <w:pPr>
        <w:pStyle w:val="07Flietext"/>
      </w:pPr>
    </w:p>
    <w:p w14:paraId="35BC9152" w14:textId="77777777" w:rsidR="007C7814" w:rsidRDefault="007C7814" w:rsidP="00B252A1">
      <w:pPr>
        <w:pStyle w:val="07Flietext"/>
      </w:pPr>
    </w:p>
    <w:p w14:paraId="1E1FBC2D" w14:textId="77777777" w:rsidR="00646166" w:rsidRDefault="00646166" w:rsidP="00B252A1">
      <w:pPr>
        <w:pStyle w:val="07Flietext"/>
      </w:pPr>
    </w:p>
    <w:p w14:paraId="4282C577"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tblGrid>
      <w:tr w:rsidR="0040316A" w:rsidRPr="00D95160" w14:paraId="7058BD67" w14:textId="77777777" w:rsidTr="0040316A">
        <w:trPr>
          <w:trHeight w:val="454"/>
        </w:trPr>
        <w:tc>
          <w:tcPr>
            <w:tcW w:w="3126" w:type="dxa"/>
          </w:tcPr>
          <w:sdt>
            <w:sdtPr>
              <w:id w:val="-807014119"/>
              <w:placeholder>
                <w:docPart w:val="0D4AEF6C402148D7970420B95227EDE9"/>
              </w:placeholder>
              <w:date w:fullDate="2026-10-12T00:00:00Z">
                <w:dateFormat w:val="dddd, d. MMMM yyyy"/>
                <w:lid w:val="de-DE"/>
                <w:storeMappedDataAs w:val="dateTime"/>
                <w:calendar w:val="gregorian"/>
              </w:date>
            </w:sdtPr>
            <w:sdtEndPr/>
            <w:sdtContent>
              <w:p w14:paraId="2DDE4C22" w14:textId="59A18FA9" w:rsidR="0040316A" w:rsidRPr="0055762A" w:rsidRDefault="00271F35" w:rsidP="003207E9">
                <w:pPr>
                  <w:pStyle w:val="03Datum"/>
                  <w:framePr w:wrap="auto" w:vAnchor="margin" w:hAnchor="text" w:xAlign="left" w:yAlign="inline"/>
                </w:pPr>
                <w:r>
                  <w:t>Montag, 12. Oktober 2026</w:t>
                </w:r>
              </w:p>
            </w:sdtContent>
          </w:sdt>
        </w:tc>
        <w:tc>
          <w:tcPr>
            <w:tcW w:w="20" w:type="dxa"/>
            <w:tcBorders>
              <w:left w:val="nil"/>
            </w:tcBorders>
          </w:tcPr>
          <w:p w14:paraId="441B8F64" w14:textId="77777777" w:rsidR="0040316A" w:rsidRPr="00CB01C3" w:rsidRDefault="0040316A" w:rsidP="009446B7">
            <w:pPr>
              <w:jc w:val="right"/>
              <w:rPr>
                <w:rFonts w:ascii="Gotham Narrow Book" w:hAnsi="Gotham Narrow Book"/>
                <w:szCs w:val="20"/>
              </w:rPr>
            </w:pPr>
          </w:p>
        </w:tc>
      </w:tr>
    </w:tbl>
    <w:p w14:paraId="1766FC9A" w14:textId="77777777" w:rsidR="008228DB" w:rsidRPr="0013540F" w:rsidRDefault="008228DB" w:rsidP="008228DB">
      <w:pPr>
        <w:pStyle w:val="Flietext"/>
        <w:rPr>
          <w:rFonts w:ascii="Gotham Light" w:hAnsi="Gotham Light"/>
          <w:sz w:val="20"/>
          <w:szCs w:val="20"/>
        </w:rPr>
      </w:pPr>
    </w:p>
    <w:p w14:paraId="64F54DE0" w14:textId="77777777" w:rsidR="008228DB" w:rsidRDefault="008228DB" w:rsidP="008228DB">
      <w:pPr>
        <w:pStyle w:val="Flietext"/>
        <w:rPr>
          <w:rFonts w:ascii="Gotham Light" w:hAnsi="Gotham Light"/>
          <w:sz w:val="20"/>
          <w:szCs w:val="20"/>
        </w:rPr>
      </w:pPr>
    </w:p>
    <w:p w14:paraId="31B9717A" w14:textId="77777777" w:rsidR="00715993" w:rsidRPr="00B252A1" w:rsidRDefault="00715993" w:rsidP="00B252A1">
      <w:pPr>
        <w:pStyle w:val="07Flietext"/>
      </w:pPr>
    </w:p>
    <w:p w14:paraId="56190DB4" w14:textId="6AB0F7BE" w:rsidR="0013540F" w:rsidRDefault="004E7124" w:rsidP="0013540F">
      <w:pPr>
        <w:pStyle w:val="Flietext"/>
        <w:rPr>
          <w:rFonts w:ascii="Calibri" w:hAnsi="Calibri"/>
          <w:b/>
          <w:sz w:val="25"/>
          <w:szCs w:val="20"/>
        </w:rPr>
      </w:pPr>
      <w:r>
        <w:rPr>
          <w:rFonts w:ascii="Calibri" w:hAnsi="Calibri"/>
          <w:b/>
          <w:sz w:val="25"/>
          <w:szCs w:val="20"/>
        </w:rPr>
        <w:t>Mehr Termine für den öffentlichen Badebetrieb</w:t>
      </w:r>
      <w:r w:rsidR="00405F17">
        <w:rPr>
          <w:rFonts w:ascii="Calibri" w:hAnsi="Calibri"/>
          <w:b/>
          <w:sz w:val="25"/>
          <w:szCs w:val="20"/>
        </w:rPr>
        <w:t xml:space="preserve"> im Stadtteilbad</w:t>
      </w:r>
    </w:p>
    <w:p w14:paraId="18DD97ED" w14:textId="77777777" w:rsidR="00785C5C" w:rsidRPr="00785C5C" w:rsidRDefault="00785C5C" w:rsidP="0013540F">
      <w:pPr>
        <w:pStyle w:val="Flietext"/>
        <w:rPr>
          <w:rFonts w:asciiTheme="minorHAnsi" w:hAnsiTheme="minorHAnsi" w:cstheme="minorHAnsi"/>
          <w:sz w:val="20"/>
          <w:szCs w:val="20"/>
        </w:rPr>
      </w:pPr>
    </w:p>
    <w:p w14:paraId="2F9628EA" w14:textId="150B1265" w:rsidR="0013540F" w:rsidRPr="0013540F" w:rsidRDefault="004E7124" w:rsidP="00D054E7">
      <w:pPr>
        <w:pStyle w:val="07Flietext"/>
      </w:pPr>
      <w:r w:rsidRPr="004E7124">
        <w:rPr>
          <w:rFonts w:ascii="Calibri Light" w:hAnsi="Calibri Light" w:cs="Gotham Light"/>
          <w:color w:val="221E1F"/>
          <w:sz w:val="46"/>
          <w:szCs w:val="44"/>
        </w:rPr>
        <w:t xml:space="preserve">Zusätzliche Öffnungszeiten </w:t>
      </w:r>
      <w:r>
        <w:rPr>
          <w:rFonts w:ascii="Calibri Light" w:hAnsi="Calibri Light" w:cs="Gotham Light"/>
          <w:color w:val="221E1F"/>
          <w:sz w:val="46"/>
          <w:szCs w:val="44"/>
        </w:rPr>
        <w:t>im Bad Huchenfeld</w:t>
      </w:r>
      <w:r w:rsidRPr="004E7124">
        <w:rPr>
          <w:rFonts w:ascii="Calibri Light" w:hAnsi="Calibri Light" w:cs="Gotham Light"/>
          <w:color w:val="221E1F"/>
          <w:sz w:val="46"/>
          <w:szCs w:val="44"/>
        </w:rPr>
        <w:t xml:space="preserve"> </w:t>
      </w:r>
    </w:p>
    <w:p w14:paraId="07656283" w14:textId="40F310C9" w:rsidR="003A7EFA" w:rsidRPr="007171F0" w:rsidRDefault="007171F0" w:rsidP="006F64B9">
      <w:pPr>
        <w:pStyle w:val="07Flietext"/>
      </w:pPr>
      <w:r w:rsidRPr="00B5250D">
        <w:t>(</w:t>
      </w:r>
      <w:proofErr w:type="spellStart"/>
      <w:r w:rsidRPr="00B5250D">
        <w:t>stp</w:t>
      </w:r>
      <w:proofErr w:type="spellEnd"/>
      <w:r w:rsidRPr="00B5250D">
        <w:t>)</w:t>
      </w:r>
      <w:r>
        <w:t>.</w:t>
      </w:r>
      <w:r w:rsidRPr="00B5250D">
        <w:t xml:space="preserve"> </w:t>
      </w:r>
      <w:r w:rsidR="003A7EFA" w:rsidRPr="003A7EFA">
        <w:t>Das Stadtteilbad in Huchenfeld bietet in den Herbstferien zusätzliche Öffnungszeiten für die Öffentlichkeit an. Da das Bad in dieser Zeit nicht von Schulen genutzt wird, steht es am Dienstag, 27. Oktober, und Donnerstag, 29. Oktober, jeweils von 8 bis 13 Uhr sowie am Feiertag Allerheiligen, 1. November, von 10 bis 15 Uhr für den öffentlichen Badebetrieb zur Verfügung.</w:t>
      </w:r>
    </w:p>
    <w:sectPr w:rsidR="003A7EFA" w:rsidRPr="007171F0" w:rsidSect="007171F0">
      <w:headerReference w:type="default" r:id="rId10"/>
      <w:footerReference w:type="default" r:id="rId11"/>
      <w:headerReference w:type="first" r:id="rId12"/>
      <w:footerReference w:type="first" r:id="rId13"/>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56543" w14:textId="77777777" w:rsidR="009D02F7" w:rsidRDefault="009D02F7" w:rsidP="00D01E14">
      <w:pPr>
        <w:spacing w:line="240" w:lineRule="auto"/>
      </w:pPr>
      <w:r>
        <w:separator/>
      </w:r>
    </w:p>
  </w:endnote>
  <w:endnote w:type="continuationSeparator" w:id="0">
    <w:p w14:paraId="6BACFDB8" w14:textId="77777777" w:rsidR="009D02F7" w:rsidRDefault="009D02F7"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auto"/>
    <w:notTrueType/>
    <w:pitch w:val="variable"/>
    <w:sig w:usb0="A00002FF" w:usb1="4000005B" w:usb2="00000000" w:usb3="00000000" w:csb0="0000009F" w:csb1="00000000"/>
  </w:font>
  <w:font w:name="Gotham-Book">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69D4C"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737B" w14:textId="77777777" w:rsidR="009446B7" w:rsidRDefault="00F80DC0">
    <w:r>
      <w:rPr>
        <w:noProof/>
      </w:rPr>
      <w:drawing>
        <wp:anchor distT="0" distB="0" distL="114300" distR="114300" simplePos="0" relativeHeight="251661824" behindDoc="0" locked="0" layoutInCell="1" allowOverlap="1" wp14:anchorId="7E230BB2" wp14:editId="01F92CF4">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2DB7EB55"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7BD03DCD" wp14:editId="7EDFD5E8">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360759"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47C4AF7C"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03DCD"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24360759"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47C4AF7C"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7E39B" w14:textId="77777777" w:rsidR="009D02F7" w:rsidRDefault="009D02F7" w:rsidP="00D01E14">
      <w:pPr>
        <w:spacing w:line="240" w:lineRule="auto"/>
      </w:pPr>
      <w:r>
        <w:separator/>
      </w:r>
    </w:p>
  </w:footnote>
  <w:footnote w:type="continuationSeparator" w:id="0">
    <w:p w14:paraId="23081DC0" w14:textId="77777777" w:rsidR="009D02F7" w:rsidRDefault="009D02F7"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F809A" w14:textId="77777777" w:rsidR="00C736D1" w:rsidRDefault="007171F0">
    <w:pPr>
      <w:pStyle w:val="Kopfzeile"/>
    </w:pPr>
    <w:r>
      <w:rPr>
        <w:noProof/>
      </w:rPr>
      <w:drawing>
        <wp:anchor distT="0" distB="0" distL="114300" distR="114300" simplePos="0" relativeHeight="251658752" behindDoc="1" locked="0" layoutInCell="1" allowOverlap="1" wp14:anchorId="5E3F595B" wp14:editId="3F53E754">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10DE513E" wp14:editId="3BDF7531">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6E7D11F"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069F9F16" wp14:editId="34A6D101">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0031AE2"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0A3C5"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7EACEE2C" wp14:editId="4B3A13E2">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73DBA5E"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0E198F5C" wp14:editId="059D7020">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5C0AE20"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03E33BD8" wp14:editId="3F7B7422">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4C803F"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4FE0E1BA"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33BD8"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564C803F"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4FE0E1BA"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93949892">
    <w:abstractNumId w:val="0"/>
  </w:num>
  <w:num w:numId="2" w16cid:durableId="703479421">
    <w:abstractNumId w:val="1"/>
  </w:num>
  <w:num w:numId="3" w16cid:durableId="907418294">
    <w:abstractNumId w:val="1"/>
  </w:num>
  <w:num w:numId="4" w16cid:durableId="90322307">
    <w:abstractNumId w:val="2"/>
  </w:num>
  <w:num w:numId="5" w16cid:durableId="1003705062">
    <w:abstractNumId w:val="2"/>
    <w:lvlOverride w:ilvl="0">
      <w:startOverride w:val="1"/>
    </w:lvlOverride>
  </w:num>
  <w:num w:numId="6" w16cid:durableId="719061567">
    <w:abstractNumId w:val="2"/>
    <w:lvlOverride w:ilvl="0">
      <w:startOverride w:val="1"/>
    </w:lvlOverride>
  </w:num>
  <w:num w:numId="7" w16cid:durableId="14878945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A2E"/>
    <w:rsid w:val="000029F8"/>
    <w:rsid w:val="00003B71"/>
    <w:rsid w:val="00010256"/>
    <w:rsid w:val="00013064"/>
    <w:rsid w:val="000165B8"/>
    <w:rsid w:val="000209BC"/>
    <w:rsid w:val="00020A18"/>
    <w:rsid w:val="00020E44"/>
    <w:rsid w:val="00024E0F"/>
    <w:rsid w:val="00026571"/>
    <w:rsid w:val="00026851"/>
    <w:rsid w:val="00033932"/>
    <w:rsid w:val="000408CF"/>
    <w:rsid w:val="00041759"/>
    <w:rsid w:val="00044E1E"/>
    <w:rsid w:val="00046D8D"/>
    <w:rsid w:val="00055736"/>
    <w:rsid w:val="00060467"/>
    <w:rsid w:val="00080769"/>
    <w:rsid w:val="00080BC0"/>
    <w:rsid w:val="00080CA3"/>
    <w:rsid w:val="0008251F"/>
    <w:rsid w:val="00086225"/>
    <w:rsid w:val="000904C9"/>
    <w:rsid w:val="000909CB"/>
    <w:rsid w:val="000D4645"/>
    <w:rsid w:val="000D7E71"/>
    <w:rsid w:val="000E6797"/>
    <w:rsid w:val="000E7584"/>
    <w:rsid w:val="000F2454"/>
    <w:rsid w:val="000F561F"/>
    <w:rsid w:val="000F7655"/>
    <w:rsid w:val="00103EC1"/>
    <w:rsid w:val="00110294"/>
    <w:rsid w:val="00113227"/>
    <w:rsid w:val="00122B4E"/>
    <w:rsid w:val="00126EEA"/>
    <w:rsid w:val="00132CCE"/>
    <w:rsid w:val="0013540F"/>
    <w:rsid w:val="00136223"/>
    <w:rsid w:val="001379FD"/>
    <w:rsid w:val="00146B1C"/>
    <w:rsid w:val="00153964"/>
    <w:rsid w:val="00155B0F"/>
    <w:rsid w:val="001608F5"/>
    <w:rsid w:val="0016505B"/>
    <w:rsid w:val="00167DA3"/>
    <w:rsid w:val="001722AD"/>
    <w:rsid w:val="00172C14"/>
    <w:rsid w:val="00175ABB"/>
    <w:rsid w:val="001803BD"/>
    <w:rsid w:val="001838E1"/>
    <w:rsid w:val="00184620"/>
    <w:rsid w:val="00186E96"/>
    <w:rsid w:val="00193C17"/>
    <w:rsid w:val="001A44E2"/>
    <w:rsid w:val="001A7C0C"/>
    <w:rsid w:val="001B235B"/>
    <w:rsid w:val="001B3ADF"/>
    <w:rsid w:val="001C05D4"/>
    <w:rsid w:val="001C16CC"/>
    <w:rsid w:val="001C3A13"/>
    <w:rsid w:val="001C4FB8"/>
    <w:rsid w:val="001D1F89"/>
    <w:rsid w:val="001E0839"/>
    <w:rsid w:val="001E1C2C"/>
    <w:rsid w:val="001E2020"/>
    <w:rsid w:val="001E2C71"/>
    <w:rsid w:val="001E31F6"/>
    <w:rsid w:val="001E335C"/>
    <w:rsid w:val="001E743B"/>
    <w:rsid w:val="00205DDB"/>
    <w:rsid w:val="0020737B"/>
    <w:rsid w:val="002126AC"/>
    <w:rsid w:val="00222700"/>
    <w:rsid w:val="0022556B"/>
    <w:rsid w:val="0022677C"/>
    <w:rsid w:val="00226D64"/>
    <w:rsid w:val="00232479"/>
    <w:rsid w:val="002331FB"/>
    <w:rsid w:val="00240C9D"/>
    <w:rsid w:val="0024270B"/>
    <w:rsid w:val="0024422D"/>
    <w:rsid w:val="00245ECC"/>
    <w:rsid w:val="0024781D"/>
    <w:rsid w:val="00253879"/>
    <w:rsid w:val="00255BEA"/>
    <w:rsid w:val="00256766"/>
    <w:rsid w:val="00260068"/>
    <w:rsid w:val="002630EC"/>
    <w:rsid w:val="00264E86"/>
    <w:rsid w:val="0026569C"/>
    <w:rsid w:val="0026726D"/>
    <w:rsid w:val="00271F35"/>
    <w:rsid w:val="0027366F"/>
    <w:rsid w:val="0027386B"/>
    <w:rsid w:val="00276FE6"/>
    <w:rsid w:val="00281A7E"/>
    <w:rsid w:val="00284800"/>
    <w:rsid w:val="00290914"/>
    <w:rsid w:val="00294865"/>
    <w:rsid w:val="00295697"/>
    <w:rsid w:val="002A6026"/>
    <w:rsid w:val="002E311A"/>
    <w:rsid w:val="002E3736"/>
    <w:rsid w:val="002E5EB9"/>
    <w:rsid w:val="002E5FAD"/>
    <w:rsid w:val="002E7504"/>
    <w:rsid w:val="002F05F2"/>
    <w:rsid w:val="002F69C9"/>
    <w:rsid w:val="003022F0"/>
    <w:rsid w:val="003028DC"/>
    <w:rsid w:val="00305B3E"/>
    <w:rsid w:val="0030779C"/>
    <w:rsid w:val="0031010D"/>
    <w:rsid w:val="00310519"/>
    <w:rsid w:val="003132A6"/>
    <w:rsid w:val="00313D12"/>
    <w:rsid w:val="003142D3"/>
    <w:rsid w:val="00316B49"/>
    <w:rsid w:val="003207E9"/>
    <w:rsid w:val="00323B5F"/>
    <w:rsid w:val="00323EC6"/>
    <w:rsid w:val="00330AD0"/>
    <w:rsid w:val="00331575"/>
    <w:rsid w:val="003318E6"/>
    <w:rsid w:val="003329FA"/>
    <w:rsid w:val="00341348"/>
    <w:rsid w:val="003414D1"/>
    <w:rsid w:val="00342A59"/>
    <w:rsid w:val="00344069"/>
    <w:rsid w:val="00344CFE"/>
    <w:rsid w:val="003531FE"/>
    <w:rsid w:val="003538CC"/>
    <w:rsid w:val="003548C1"/>
    <w:rsid w:val="00355192"/>
    <w:rsid w:val="0035563D"/>
    <w:rsid w:val="00357DF8"/>
    <w:rsid w:val="00360F4B"/>
    <w:rsid w:val="00361BE0"/>
    <w:rsid w:val="00362EA2"/>
    <w:rsid w:val="00363BBA"/>
    <w:rsid w:val="00365331"/>
    <w:rsid w:val="00373DA3"/>
    <w:rsid w:val="00384E71"/>
    <w:rsid w:val="003879D0"/>
    <w:rsid w:val="003A01DF"/>
    <w:rsid w:val="003A70C8"/>
    <w:rsid w:val="003A7EFA"/>
    <w:rsid w:val="003B15CB"/>
    <w:rsid w:val="003B3CE0"/>
    <w:rsid w:val="003B56DB"/>
    <w:rsid w:val="003B65B8"/>
    <w:rsid w:val="003C6532"/>
    <w:rsid w:val="003D48BB"/>
    <w:rsid w:val="003E1CC3"/>
    <w:rsid w:val="003E5592"/>
    <w:rsid w:val="003E6673"/>
    <w:rsid w:val="0040316A"/>
    <w:rsid w:val="00405F17"/>
    <w:rsid w:val="00412664"/>
    <w:rsid w:val="00413F1F"/>
    <w:rsid w:val="00415609"/>
    <w:rsid w:val="00416196"/>
    <w:rsid w:val="00416ABF"/>
    <w:rsid w:val="00422437"/>
    <w:rsid w:val="00423A8B"/>
    <w:rsid w:val="00436EFC"/>
    <w:rsid w:val="0044029E"/>
    <w:rsid w:val="0044184E"/>
    <w:rsid w:val="004432E1"/>
    <w:rsid w:val="00443529"/>
    <w:rsid w:val="00446B06"/>
    <w:rsid w:val="00450DF6"/>
    <w:rsid w:val="00460B17"/>
    <w:rsid w:val="004631DF"/>
    <w:rsid w:val="004631EF"/>
    <w:rsid w:val="004703F9"/>
    <w:rsid w:val="00476E02"/>
    <w:rsid w:val="00480DCB"/>
    <w:rsid w:val="004825ED"/>
    <w:rsid w:val="00486705"/>
    <w:rsid w:val="00491CC5"/>
    <w:rsid w:val="0049576C"/>
    <w:rsid w:val="004A36FB"/>
    <w:rsid w:val="004B4577"/>
    <w:rsid w:val="004C0831"/>
    <w:rsid w:val="004C22DB"/>
    <w:rsid w:val="004C5518"/>
    <w:rsid w:val="004C6D5C"/>
    <w:rsid w:val="004C7E12"/>
    <w:rsid w:val="004D0724"/>
    <w:rsid w:val="004D0BA9"/>
    <w:rsid w:val="004D2652"/>
    <w:rsid w:val="004D3962"/>
    <w:rsid w:val="004D616F"/>
    <w:rsid w:val="004E378B"/>
    <w:rsid w:val="004E43F0"/>
    <w:rsid w:val="004E7124"/>
    <w:rsid w:val="004F4BA9"/>
    <w:rsid w:val="00506399"/>
    <w:rsid w:val="00513DCA"/>
    <w:rsid w:val="0051542F"/>
    <w:rsid w:val="005176E3"/>
    <w:rsid w:val="005354F1"/>
    <w:rsid w:val="00542705"/>
    <w:rsid w:val="0054274B"/>
    <w:rsid w:val="005549F2"/>
    <w:rsid w:val="0055762A"/>
    <w:rsid w:val="00560218"/>
    <w:rsid w:val="00567FEC"/>
    <w:rsid w:val="00575377"/>
    <w:rsid w:val="005753BD"/>
    <w:rsid w:val="00576D1E"/>
    <w:rsid w:val="00582C57"/>
    <w:rsid w:val="00586478"/>
    <w:rsid w:val="00590F37"/>
    <w:rsid w:val="005A19B5"/>
    <w:rsid w:val="005A5D06"/>
    <w:rsid w:val="005A6265"/>
    <w:rsid w:val="005A6BB0"/>
    <w:rsid w:val="005B35A0"/>
    <w:rsid w:val="005B5013"/>
    <w:rsid w:val="005C2061"/>
    <w:rsid w:val="005C28BE"/>
    <w:rsid w:val="005C29BA"/>
    <w:rsid w:val="005C3FEA"/>
    <w:rsid w:val="005D067F"/>
    <w:rsid w:val="005D1D21"/>
    <w:rsid w:val="005D42A5"/>
    <w:rsid w:val="005D5937"/>
    <w:rsid w:val="005E29A3"/>
    <w:rsid w:val="005E2E2B"/>
    <w:rsid w:val="005E36A0"/>
    <w:rsid w:val="005E401A"/>
    <w:rsid w:val="005F15A9"/>
    <w:rsid w:val="005F4983"/>
    <w:rsid w:val="005F57F9"/>
    <w:rsid w:val="005F764F"/>
    <w:rsid w:val="005F7911"/>
    <w:rsid w:val="005F7ADB"/>
    <w:rsid w:val="006021D1"/>
    <w:rsid w:val="0060272E"/>
    <w:rsid w:val="00603394"/>
    <w:rsid w:val="006046B6"/>
    <w:rsid w:val="00606825"/>
    <w:rsid w:val="0061134D"/>
    <w:rsid w:val="00613662"/>
    <w:rsid w:val="00616359"/>
    <w:rsid w:val="00620832"/>
    <w:rsid w:val="00620CE0"/>
    <w:rsid w:val="006236C9"/>
    <w:rsid w:val="006238A5"/>
    <w:rsid w:val="00634F83"/>
    <w:rsid w:val="006431F7"/>
    <w:rsid w:val="00646166"/>
    <w:rsid w:val="006505DE"/>
    <w:rsid w:val="00650E3C"/>
    <w:rsid w:val="006710AA"/>
    <w:rsid w:val="00673F07"/>
    <w:rsid w:val="0067703E"/>
    <w:rsid w:val="0068287C"/>
    <w:rsid w:val="0068433E"/>
    <w:rsid w:val="00687E10"/>
    <w:rsid w:val="006978DF"/>
    <w:rsid w:val="006A1240"/>
    <w:rsid w:val="006A511F"/>
    <w:rsid w:val="006A513A"/>
    <w:rsid w:val="006A586E"/>
    <w:rsid w:val="006A7763"/>
    <w:rsid w:val="006B1CF0"/>
    <w:rsid w:val="006C2EF4"/>
    <w:rsid w:val="006C3E9E"/>
    <w:rsid w:val="006C6CF0"/>
    <w:rsid w:val="006C793E"/>
    <w:rsid w:val="006D36FC"/>
    <w:rsid w:val="006E0B25"/>
    <w:rsid w:val="006E197C"/>
    <w:rsid w:val="006E2622"/>
    <w:rsid w:val="006E64ED"/>
    <w:rsid w:val="006E6952"/>
    <w:rsid w:val="006F3BE0"/>
    <w:rsid w:val="006F64B9"/>
    <w:rsid w:val="006F66C3"/>
    <w:rsid w:val="006F78DF"/>
    <w:rsid w:val="0070178F"/>
    <w:rsid w:val="0071374E"/>
    <w:rsid w:val="00714D6F"/>
    <w:rsid w:val="00714F50"/>
    <w:rsid w:val="00715993"/>
    <w:rsid w:val="00717171"/>
    <w:rsid w:val="007171F0"/>
    <w:rsid w:val="00720739"/>
    <w:rsid w:val="007239A0"/>
    <w:rsid w:val="00724F59"/>
    <w:rsid w:val="00740923"/>
    <w:rsid w:val="00742005"/>
    <w:rsid w:val="00744B1D"/>
    <w:rsid w:val="00745C3E"/>
    <w:rsid w:val="0075407E"/>
    <w:rsid w:val="0076222D"/>
    <w:rsid w:val="007639EE"/>
    <w:rsid w:val="0076437C"/>
    <w:rsid w:val="00766234"/>
    <w:rsid w:val="00774B4D"/>
    <w:rsid w:val="007760BC"/>
    <w:rsid w:val="0078259B"/>
    <w:rsid w:val="00782BD5"/>
    <w:rsid w:val="00785C5C"/>
    <w:rsid w:val="00794802"/>
    <w:rsid w:val="00796E9A"/>
    <w:rsid w:val="00796F32"/>
    <w:rsid w:val="0079735B"/>
    <w:rsid w:val="007B020B"/>
    <w:rsid w:val="007B165B"/>
    <w:rsid w:val="007B24DB"/>
    <w:rsid w:val="007C0AC5"/>
    <w:rsid w:val="007C3BEE"/>
    <w:rsid w:val="007C670B"/>
    <w:rsid w:val="007C7814"/>
    <w:rsid w:val="007D094A"/>
    <w:rsid w:val="007D0FA4"/>
    <w:rsid w:val="007D7084"/>
    <w:rsid w:val="007E39E0"/>
    <w:rsid w:val="007E7F4B"/>
    <w:rsid w:val="007F138B"/>
    <w:rsid w:val="007F3651"/>
    <w:rsid w:val="007F5B3F"/>
    <w:rsid w:val="007F5F23"/>
    <w:rsid w:val="007F60F0"/>
    <w:rsid w:val="00803224"/>
    <w:rsid w:val="008076F0"/>
    <w:rsid w:val="0080780B"/>
    <w:rsid w:val="008109D1"/>
    <w:rsid w:val="00811367"/>
    <w:rsid w:val="00816F19"/>
    <w:rsid w:val="00817659"/>
    <w:rsid w:val="00820894"/>
    <w:rsid w:val="008228DB"/>
    <w:rsid w:val="008427C9"/>
    <w:rsid w:val="0085207E"/>
    <w:rsid w:val="008523B5"/>
    <w:rsid w:val="008629EA"/>
    <w:rsid w:val="00871A2F"/>
    <w:rsid w:val="00876722"/>
    <w:rsid w:val="00880D3E"/>
    <w:rsid w:val="0088176B"/>
    <w:rsid w:val="00887EB5"/>
    <w:rsid w:val="008A2AA4"/>
    <w:rsid w:val="008B3342"/>
    <w:rsid w:val="008C0A90"/>
    <w:rsid w:val="008C0D85"/>
    <w:rsid w:val="008C0E9A"/>
    <w:rsid w:val="008C259A"/>
    <w:rsid w:val="008C3B1C"/>
    <w:rsid w:val="008D1A6D"/>
    <w:rsid w:val="008D1AE3"/>
    <w:rsid w:val="008D365C"/>
    <w:rsid w:val="008D3C37"/>
    <w:rsid w:val="008D4AC6"/>
    <w:rsid w:val="008E6F00"/>
    <w:rsid w:val="008E7DD2"/>
    <w:rsid w:val="008F5C9D"/>
    <w:rsid w:val="00901F8A"/>
    <w:rsid w:val="00910DB8"/>
    <w:rsid w:val="00911881"/>
    <w:rsid w:val="00927FB5"/>
    <w:rsid w:val="009326BA"/>
    <w:rsid w:val="00933E5E"/>
    <w:rsid w:val="00933E80"/>
    <w:rsid w:val="0093423F"/>
    <w:rsid w:val="0093795A"/>
    <w:rsid w:val="009420F0"/>
    <w:rsid w:val="00942DDA"/>
    <w:rsid w:val="009446B7"/>
    <w:rsid w:val="00961259"/>
    <w:rsid w:val="00962D4A"/>
    <w:rsid w:val="009640D5"/>
    <w:rsid w:val="009664F0"/>
    <w:rsid w:val="0097160F"/>
    <w:rsid w:val="00972064"/>
    <w:rsid w:val="00976498"/>
    <w:rsid w:val="00976912"/>
    <w:rsid w:val="00984F2E"/>
    <w:rsid w:val="00985B9F"/>
    <w:rsid w:val="00991A94"/>
    <w:rsid w:val="009956EE"/>
    <w:rsid w:val="009A07AF"/>
    <w:rsid w:val="009A0E0F"/>
    <w:rsid w:val="009A3817"/>
    <w:rsid w:val="009A56C2"/>
    <w:rsid w:val="009A6DEF"/>
    <w:rsid w:val="009B0873"/>
    <w:rsid w:val="009B107F"/>
    <w:rsid w:val="009B7298"/>
    <w:rsid w:val="009C03C5"/>
    <w:rsid w:val="009C0620"/>
    <w:rsid w:val="009C06F8"/>
    <w:rsid w:val="009C5907"/>
    <w:rsid w:val="009C6ED0"/>
    <w:rsid w:val="009D02F7"/>
    <w:rsid w:val="009D5C97"/>
    <w:rsid w:val="009E070B"/>
    <w:rsid w:val="009E109B"/>
    <w:rsid w:val="009E21F0"/>
    <w:rsid w:val="009E3374"/>
    <w:rsid w:val="009E4301"/>
    <w:rsid w:val="00A03B4F"/>
    <w:rsid w:val="00A05AFD"/>
    <w:rsid w:val="00A0681E"/>
    <w:rsid w:val="00A24022"/>
    <w:rsid w:val="00A249C6"/>
    <w:rsid w:val="00A35AA0"/>
    <w:rsid w:val="00A36C81"/>
    <w:rsid w:val="00A41AB7"/>
    <w:rsid w:val="00A4379C"/>
    <w:rsid w:val="00A43F99"/>
    <w:rsid w:val="00A44D76"/>
    <w:rsid w:val="00A45F44"/>
    <w:rsid w:val="00A50CA4"/>
    <w:rsid w:val="00A53E33"/>
    <w:rsid w:val="00A563A5"/>
    <w:rsid w:val="00A57A45"/>
    <w:rsid w:val="00A61EA6"/>
    <w:rsid w:val="00A67DBE"/>
    <w:rsid w:val="00A822A0"/>
    <w:rsid w:val="00A825E5"/>
    <w:rsid w:val="00A86957"/>
    <w:rsid w:val="00A90F1F"/>
    <w:rsid w:val="00AA017D"/>
    <w:rsid w:val="00AA6182"/>
    <w:rsid w:val="00AB4E94"/>
    <w:rsid w:val="00AB6A9D"/>
    <w:rsid w:val="00AB77A5"/>
    <w:rsid w:val="00AC2A77"/>
    <w:rsid w:val="00AC4F15"/>
    <w:rsid w:val="00AC73F7"/>
    <w:rsid w:val="00AD1714"/>
    <w:rsid w:val="00AD3925"/>
    <w:rsid w:val="00AE057C"/>
    <w:rsid w:val="00AE7850"/>
    <w:rsid w:val="00AF0419"/>
    <w:rsid w:val="00B0291D"/>
    <w:rsid w:val="00B15C1A"/>
    <w:rsid w:val="00B15FED"/>
    <w:rsid w:val="00B20652"/>
    <w:rsid w:val="00B20917"/>
    <w:rsid w:val="00B24698"/>
    <w:rsid w:val="00B252A1"/>
    <w:rsid w:val="00B264A8"/>
    <w:rsid w:val="00B279F9"/>
    <w:rsid w:val="00B3370D"/>
    <w:rsid w:val="00B33F2F"/>
    <w:rsid w:val="00B369A3"/>
    <w:rsid w:val="00B421CF"/>
    <w:rsid w:val="00B47844"/>
    <w:rsid w:val="00B57AFE"/>
    <w:rsid w:val="00B662DC"/>
    <w:rsid w:val="00B770BD"/>
    <w:rsid w:val="00B808D0"/>
    <w:rsid w:val="00B91CB3"/>
    <w:rsid w:val="00B955CF"/>
    <w:rsid w:val="00B9686A"/>
    <w:rsid w:val="00B97077"/>
    <w:rsid w:val="00BA2B18"/>
    <w:rsid w:val="00BA2F3F"/>
    <w:rsid w:val="00BB65B5"/>
    <w:rsid w:val="00BC1900"/>
    <w:rsid w:val="00BC7BA1"/>
    <w:rsid w:val="00BD29A2"/>
    <w:rsid w:val="00BD6010"/>
    <w:rsid w:val="00BE1951"/>
    <w:rsid w:val="00BE56DA"/>
    <w:rsid w:val="00BF2495"/>
    <w:rsid w:val="00BF563A"/>
    <w:rsid w:val="00C01EE8"/>
    <w:rsid w:val="00C027D5"/>
    <w:rsid w:val="00C13A78"/>
    <w:rsid w:val="00C21952"/>
    <w:rsid w:val="00C24BB6"/>
    <w:rsid w:val="00C267D0"/>
    <w:rsid w:val="00C40223"/>
    <w:rsid w:val="00C4049A"/>
    <w:rsid w:val="00C42AB6"/>
    <w:rsid w:val="00C464CC"/>
    <w:rsid w:val="00C62F3F"/>
    <w:rsid w:val="00C70202"/>
    <w:rsid w:val="00C72410"/>
    <w:rsid w:val="00C736D1"/>
    <w:rsid w:val="00C74E58"/>
    <w:rsid w:val="00C8512C"/>
    <w:rsid w:val="00C870F7"/>
    <w:rsid w:val="00CA1A96"/>
    <w:rsid w:val="00CA2D55"/>
    <w:rsid w:val="00CA5082"/>
    <w:rsid w:val="00CA5D3C"/>
    <w:rsid w:val="00CB01C3"/>
    <w:rsid w:val="00CB035E"/>
    <w:rsid w:val="00CC3FA2"/>
    <w:rsid w:val="00CC77C0"/>
    <w:rsid w:val="00CD1EB1"/>
    <w:rsid w:val="00CD223B"/>
    <w:rsid w:val="00CE1A3A"/>
    <w:rsid w:val="00CE3AA7"/>
    <w:rsid w:val="00CE7756"/>
    <w:rsid w:val="00CE7940"/>
    <w:rsid w:val="00CF4958"/>
    <w:rsid w:val="00D01E14"/>
    <w:rsid w:val="00D03086"/>
    <w:rsid w:val="00D03DE4"/>
    <w:rsid w:val="00D0406A"/>
    <w:rsid w:val="00D051A4"/>
    <w:rsid w:val="00D054E7"/>
    <w:rsid w:val="00D11485"/>
    <w:rsid w:val="00D14541"/>
    <w:rsid w:val="00D146F1"/>
    <w:rsid w:val="00D14DBD"/>
    <w:rsid w:val="00D231C4"/>
    <w:rsid w:val="00D40DF7"/>
    <w:rsid w:val="00D548C3"/>
    <w:rsid w:val="00D55E41"/>
    <w:rsid w:val="00D57023"/>
    <w:rsid w:val="00D57260"/>
    <w:rsid w:val="00D62806"/>
    <w:rsid w:val="00D62C81"/>
    <w:rsid w:val="00D65AAA"/>
    <w:rsid w:val="00D71AE2"/>
    <w:rsid w:val="00D811AE"/>
    <w:rsid w:val="00D90BCB"/>
    <w:rsid w:val="00D94187"/>
    <w:rsid w:val="00D95160"/>
    <w:rsid w:val="00D96180"/>
    <w:rsid w:val="00DA0F3A"/>
    <w:rsid w:val="00DA16BF"/>
    <w:rsid w:val="00DB76E9"/>
    <w:rsid w:val="00DB7F13"/>
    <w:rsid w:val="00DC078E"/>
    <w:rsid w:val="00DC3A56"/>
    <w:rsid w:val="00DC41F7"/>
    <w:rsid w:val="00DC446B"/>
    <w:rsid w:val="00DC6C16"/>
    <w:rsid w:val="00DC7FAE"/>
    <w:rsid w:val="00DD337F"/>
    <w:rsid w:val="00DD3D90"/>
    <w:rsid w:val="00DD6D27"/>
    <w:rsid w:val="00DF5863"/>
    <w:rsid w:val="00DF5CD3"/>
    <w:rsid w:val="00E10AF8"/>
    <w:rsid w:val="00E141F5"/>
    <w:rsid w:val="00E15302"/>
    <w:rsid w:val="00E24F7A"/>
    <w:rsid w:val="00E260E4"/>
    <w:rsid w:val="00E27548"/>
    <w:rsid w:val="00E3534E"/>
    <w:rsid w:val="00E37F32"/>
    <w:rsid w:val="00E45FAE"/>
    <w:rsid w:val="00E46AB7"/>
    <w:rsid w:val="00E47E86"/>
    <w:rsid w:val="00E6755C"/>
    <w:rsid w:val="00E6777C"/>
    <w:rsid w:val="00E677CF"/>
    <w:rsid w:val="00E723F7"/>
    <w:rsid w:val="00E8388B"/>
    <w:rsid w:val="00EA1A69"/>
    <w:rsid w:val="00EA2CDA"/>
    <w:rsid w:val="00EA3E96"/>
    <w:rsid w:val="00EA64DC"/>
    <w:rsid w:val="00EB2892"/>
    <w:rsid w:val="00EB348B"/>
    <w:rsid w:val="00EB55B3"/>
    <w:rsid w:val="00EC1B57"/>
    <w:rsid w:val="00EC2981"/>
    <w:rsid w:val="00EC7CD5"/>
    <w:rsid w:val="00ED34A7"/>
    <w:rsid w:val="00ED5D82"/>
    <w:rsid w:val="00ED5F15"/>
    <w:rsid w:val="00EE0880"/>
    <w:rsid w:val="00EE620A"/>
    <w:rsid w:val="00EE6E95"/>
    <w:rsid w:val="00EF05D1"/>
    <w:rsid w:val="00EF1CDA"/>
    <w:rsid w:val="00EF2960"/>
    <w:rsid w:val="00EF70DA"/>
    <w:rsid w:val="00F01792"/>
    <w:rsid w:val="00F060C7"/>
    <w:rsid w:val="00F15ABA"/>
    <w:rsid w:val="00F17658"/>
    <w:rsid w:val="00F231F1"/>
    <w:rsid w:val="00F24E67"/>
    <w:rsid w:val="00F30D2A"/>
    <w:rsid w:val="00F30F6C"/>
    <w:rsid w:val="00F3494A"/>
    <w:rsid w:val="00F437AB"/>
    <w:rsid w:val="00F538F0"/>
    <w:rsid w:val="00F65259"/>
    <w:rsid w:val="00F71A2E"/>
    <w:rsid w:val="00F80DC0"/>
    <w:rsid w:val="00F819C4"/>
    <w:rsid w:val="00F85F7B"/>
    <w:rsid w:val="00F9701D"/>
    <w:rsid w:val="00FA518C"/>
    <w:rsid w:val="00FA6273"/>
    <w:rsid w:val="00FA72B7"/>
    <w:rsid w:val="00FA73F9"/>
    <w:rsid w:val="00FB1A9D"/>
    <w:rsid w:val="00FB1B56"/>
    <w:rsid w:val="00FC12AE"/>
    <w:rsid w:val="00FD5117"/>
    <w:rsid w:val="00FD5695"/>
    <w:rsid w:val="00FE02F7"/>
    <w:rsid w:val="00FE0A77"/>
    <w:rsid w:val="00FE20BC"/>
    <w:rsid w:val="00FE4C15"/>
    <w:rsid w:val="00FE53DF"/>
    <w:rsid w:val="00FF01ED"/>
    <w:rsid w:val="00FF154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DB763C"/>
  <w14:defaultImageDpi w14:val="96"/>
  <w15:docId w15:val="{0E3636A5-18CB-4AF7-AF67-3E8D6F8BD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 w:type="paragraph" w:styleId="berarbeitung">
    <w:name w:val="Revision"/>
    <w:hidden/>
    <w:uiPriority w:val="99"/>
    <w:semiHidden/>
    <w:rsid w:val="00B770BD"/>
    <w:pPr>
      <w:spacing w:after="0" w:line="240" w:lineRule="auto"/>
    </w:pPr>
    <w:rPr>
      <w:rFonts w:ascii="Gotham Book" w:hAnsi="Gotham Book"/>
      <w:sz w:val="20"/>
    </w:rPr>
  </w:style>
  <w:style w:type="character" w:styleId="Kommentarzeichen">
    <w:name w:val="annotation reference"/>
    <w:basedOn w:val="Absatz-Standardschriftart"/>
    <w:uiPriority w:val="99"/>
    <w:semiHidden/>
    <w:unhideWhenUsed/>
    <w:rsid w:val="00B770BD"/>
    <w:rPr>
      <w:sz w:val="16"/>
      <w:szCs w:val="16"/>
    </w:rPr>
  </w:style>
  <w:style w:type="paragraph" w:styleId="Kommentartext">
    <w:name w:val="annotation text"/>
    <w:basedOn w:val="Standard"/>
    <w:link w:val="KommentartextZchn"/>
    <w:uiPriority w:val="99"/>
    <w:unhideWhenUsed/>
    <w:rsid w:val="00B770BD"/>
    <w:pPr>
      <w:spacing w:line="240" w:lineRule="auto"/>
    </w:pPr>
    <w:rPr>
      <w:szCs w:val="20"/>
    </w:rPr>
  </w:style>
  <w:style w:type="character" w:customStyle="1" w:styleId="KommentartextZchn">
    <w:name w:val="Kommentartext Zchn"/>
    <w:basedOn w:val="Absatz-Standardschriftart"/>
    <w:link w:val="Kommentartext"/>
    <w:uiPriority w:val="99"/>
    <w:rsid w:val="00B770BD"/>
    <w:rPr>
      <w:rFonts w:ascii="Gotham Book" w:hAnsi="Gotham Book"/>
      <w:sz w:val="20"/>
      <w:szCs w:val="20"/>
    </w:rPr>
  </w:style>
  <w:style w:type="paragraph" w:styleId="Kommentarthema">
    <w:name w:val="annotation subject"/>
    <w:basedOn w:val="Kommentartext"/>
    <w:next w:val="Kommentartext"/>
    <w:link w:val="KommentarthemaZchn"/>
    <w:uiPriority w:val="99"/>
    <w:semiHidden/>
    <w:unhideWhenUsed/>
    <w:rsid w:val="00B770BD"/>
    <w:rPr>
      <w:b/>
      <w:bCs/>
    </w:rPr>
  </w:style>
  <w:style w:type="character" w:customStyle="1" w:styleId="KommentarthemaZchn">
    <w:name w:val="Kommentarthema Zchn"/>
    <w:basedOn w:val="KommentartextZchn"/>
    <w:link w:val="Kommentarthema"/>
    <w:uiPriority w:val="99"/>
    <w:semiHidden/>
    <w:rsid w:val="00B770BD"/>
    <w:rPr>
      <w:rFonts w:ascii="Gotham Book" w:hAnsi="Gotham Book"/>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ockf\Downloads\Pressemitteilung_GB_K_ne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4AEF6C402148D7970420B95227EDE9"/>
        <w:category>
          <w:name w:val="Allgemein"/>
          <w:gallery w:val="placeholder"/>
        </w:category>
        <w:types>
          <w:type w:val="bbPlcHdr"/>
        </w:types>
        <w:behaviors>
          <w:behavior w:val="content"/>
        </w:behaviors>
        <w:guid w:val="{1EFEAB89-4A01-42CD-99A4-0BEF465A41F4}"/>
      </w:docPartPr>
      <w:docPartBody>
        <w:p w:rsidR="007D38A7" w:rsidRDefault="007D38A7">
          <w:pPr>
            <w:pStyle w:val="0D4AEF6C402148D7970420B95227EDE9"/>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auto"/>
    <w:notTrueType/>
    <w:pitch w:val="variable"/>
    <w:sig w:usb0="A00002FF" w:usb1="4000005B" w:usb2="00000000" w:usb3="00000000" w:csb0="0000009F" w:csb1="00000000"/>
  </w:font>
  <w:font w:name="Gotham-Book">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A7"/>
    <w:rsid w:val="00080BC0"/>
    <w:rsid w:val="001B235B"/>
    <w:rsid w:val="001F1F68"/>
    <w:rsid w:val="00256766"/>
    <w:rsid w:val="00281A7E"/>
    <w:rsid w:val="00472623"/>
    <w:rsid w:val="0051542F"/>
    <w:rsid w:val="0058236D"/>
    <w:rsid w:val="00620832"/>
    <w:rsid w:val="006C2EF4"/>
    <w:rsid w:val="0071161E"/>
    <w:rsid w:val="0075265F"/>
    <w:rsid w:val="00766E6A"/>
    <w:rsid w:val="007D38A7"/>
    <w:rsid w:val="008076F0"/>
    <w:rsid w:val="00860D20"/>
    <w:rsid w:val="008B32D3"/>
    <w:rsid w:val="008E228B"/>
    <w:rsid w:val="0093387A"/>
    <w:rsid w:val="009E4301"/>
    <w:rsid w:val="009F7131"/>
    <w:rsid w:val="00A67DBE"/>
    <w:rsid w:val="00B3370D"/>
    <w:rsid w:val="00B4387B"/>
    <w:rsid w:val="00BD6010"/>
    <w:rsid w:val="00C70202"/>
    <w:rsid w:val="00D973FA"/>
    <w:rsid w:val="00DA16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0D4AEF6C402148D7970420B95227EDE9">
    <w:name w:val="0D4AEF6C402148D7970420B95227ED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Pressemitteilung_GB_K_neu.dotx</Template>
  <TotalTime>0</TotalTime>
  <Pages>1</Pages>
  <Words>74</Words>
  <Characters>471</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Brock, Fabian</dc:creator>
  <cp:keywords/>
  <dc:description/>
  <cp:lastModifiedBy>Schweizer, Christian</cp:lastModifiedBy>
  <cp:revision>2</cp:revision>
  <cp:lastPrinted>2026-10-07T12:45:00Z</cp:lastPrinted>
  <dcterms:created xsi:type="dcterms:W3CDTF">2026-10-12T13:56:00Z</dcterms:created>
  <dcterms:modified xsi:type="dcterms:W3CDTF">2026-10-12T13:56:00Z</dcterms:modified>
</cp:coreProperties>
</file>