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7D7B" w14:textId="77777777" w:rsidR="00794802" w:rsidRDefault="00F80DC0" w:rsidP="00B252A1">
      <w:pPr>
        <w:pStyle w:val="07Flietext"/>
      </w:pPr>
      <w:r>
        <w:rPr>
          <w:noProof/>
        </w:rPr>
        <w:drawing>
          <wp:anchor distT="0" distB="0" distL="114300" distR="114300" simplePos="0" relativeHeight="251659264" behindDoc="0" locked="0" layoutInCell="1" allowOverlap="1" wp14:anchorId="3ADA1685" wp14:editId="5B9EBF7C">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570F992B" w14:textId="77777777" w:rsidR="00794802" w:rsidRDefault="00794802" w:rsidP="00B252A1">
      <w:pPr>
        <w:pStyle w:val="07Flietext"/>
      </w:pPr>
    </w:p>
    <w:p w14:paraId="0C73FD63"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7424E9B6" wp14:editId="4726DA03">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58CC6E9E" w14:textId="77777777" w:rsidR="00B369A3" w:rsidRDefault="00B369A3" w:rsidP="00B252A1">
      <w:pPr>
        <w:pStyle w:val="07Flietext"/>
      </w:pPr>
    </w:p>
    <w:p w14:paraId="35BC9152" w14:textId="77777777" w:rsidR="007C7814" w:rsidRDefault="007C7814" w:rsidP="00B252A1">
      <w:pPr>
        <w:pStyle w:val="07Flietext"/>
      </w:pPr>
    </w:p>
    <w:p w14:paraId="1E1FBC2D" w14:textId="77777777" w:rsidR="00646166" w:rsidRDefault="00646166" w:rsidP="00B252A1">
      <w:pPr>
        <w:pStyle w:val="07Flietext"/>
      </w:pPr>
    </w:p>
    <w:p w14:paraId="4282C577"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7058BD67" w14:textId="77777777" w:rsidTr="0040316A">
        <w:trPr>
          <w:trHeight w:val="454"/>
        </w:trPr>
        <w:tc>
          <w:tcPr>
            <w:tcW w:w="3126" w:type="dxa"/>
          </w:tcPr>
          <w:sdt>
            <w:sdtPr>
              <w:id w:val="-807014119"/>
              <w:placeholder>
                <w:docPart w:val="0D4AEF6C402148D7970420B95227EDE9"/>
              </w:placeholder>
              <w:date w:fullDate="2026-10-12T00:00:00Z">
                <w:dateFormat w:val="dddd, d. MMMM yyyy"/>
                <w:lid w:val="de-DE"/>
                <w:storeMappedDataAs w:val="dateTime"/>
                <w:calendar w:val="gregorian"/>
              </w:date>
            </w:sdtPr>
            <w:sdtEndPr/>
            <w:sdtContent>
              <w:p w14:paraId="2DDE4C22" w14:textId="59A18FA9" w:rsidR="0040316A" w:rsidRPr="0055762A" w:rsidRDefault="00271F35" w:rsidP="003207E9">
                <w:pPr>
                  <w:pStyle w:val="03Datum"/>
                  <w:framePr w:wrap="auto" w:vAnchor="margin" w:hAnchor="text" w:xAlign="left" w:yAlign="inline"/>
                </w:pPr>
                <w:r>
                  <w:t>Montag, 12. Oktober 2026</w:t>
                </w:r>
              </w:p>
            </w:sdtContent>
          </w:sdt>
        </w:tc>
        <w:tc>
          <w:tcPr>
            <w:tcW w:w="20" w:type="dxa"/>
            <w:tcBorders>
              <w:left w:val="nil"/>
            </w:tcBorders>
          </w:tcPr>
          <w:p w14:paraId="441B8F64" w14:textId="77777777" w:rsidR="0040316A" w:rsidRPr="00CB01C3" w:rsidRDefault="0040316A" w:rsidP="009446B7">
            <w:pPr>
              <w:jc w:val="right"/>
              <w:rPr>
                <w:rFonts w:ascii="Gotham Narrow Book" w:hAnsi="Gotham Narrow Book"/>
                <w:szCs w:val="20"/>
              </w:rPr>
            </w:pPr>
          </w:p>
        </w:tc>
      </w:tr>
    </w:tbl>
    <w:p w14:paraId="1766FC9A" w14:textId="77777777" w:rsidR="008228DB" w:rsidRPr="0013540F" w:rsidRDefault="008228DB" w:rsidP="008228DB">
      <w:pPr>
        <w:pStyle w:val="Flietext"/>
        <w:rPr>
          <w:rFonts w:ascii="Gotham Light" w:hAnsi="Gotham Light"/>
          <w:sz w:val="20"/>
          <w:szCs w:val="20"/>
        </w:rPr>
      </w:pPr>
    </w:p>
    <w:p w14:paraId="64F54DE0" w14:textId="77777777" w:rsidR="008228DB" w:rsidRDefault="008228DB" w:rsidP="008228DB">
      <w:pPr>
        <w:pStyle w:val="Flietext"/>
        <w:rPr>
          <w:rFonts w:ascii="Gotham Light" w:hAnsi="Gotham Light"/>
          <w:sz w:val="20"/>
          <w:szCs w:val="20"/>
        </w:rPr>
      </w:pPr>
    </w:p>
    <w:p w14:paraId="31B9717A" w14:textId="77777777" w:rsidR="00715993" w:rsidRDefault="00715993" w:rsidP="00B252A1">
      <w:pPr>
        <w:pStyle w:val="07Flietext"/>
      </w:pPr>
    </w:p>
    <w:p w14:paraId="3A185AC3" w14:textId="77777777" w:rsidR="002C3ACF" w:rsidRDefault="002C3ACF" w:rsidP="00B252A1">
      <w:pPr>
        <w:pStyle w:val="07Flietext"/>
      </w:pPr>
    </w:p>
    <w:p w14:paraId="56190DB4" w14:textId="016FB1A1" w:rsidR="0013540F" w:rsidRDefault="002C3ACF" w:rsidP="002C3ACF">
      <w:pPr>
        <w:pStyle w:val="021"/>
        <w:rPr>
          <w:b w:val="0"/>
        </w:rPr>
      </w:pPr>
      <w:r>
        <w:t>Präventionsangebot von Stadt und Polizei</w:t>
      </w:r>
    </w:p>
    <w:p w14:paraId="18DD97ED" w14:textId="77777777" w:rsidR="00785C5C" w:rsidRPr="00785C5C" w:rsidRDefault="00785C5C" w:rsidP="0013540F">
      <w:pPr>
        <w:pStyle w:val="Flietext"/>
        <w:rPr>
          <w:rFonts w:asciiTheme="minorHAnsi" w:hAnsiTheme="minorHAnsi" w:cstheme="minorHAnsi"/>
          <w:sz w:val="20"/>
          <w:szCs w:val="20"/>
        </w:rPr>
      </w:pPr>
    </w:p>
    <w:p w14:paraId="12DF0571" w14:textId="77777777" w:rsidR="002C3ACF" w:rsidRPr="00C24BB6" w:rsidRDefault="002C3ACF" w:rsidP="002C3ACF">
      <w:pPr>
        <w:pStyle w:val="Schlagzeile"/>
      </w:pPr>
      <w:r>
        <w:t>Workshop „Stark sein – sicher sein“ startet wieder</w:t>
      </w:r>
    </w:p>
    <w:p w14:paraId="3CC7E1DF" w14:textId="77777777" w:rsidR="002C3ACF" w:rsidRDefault="002C3ACF" w:rsidP="006F64B9">
      <w:pPr>
        <w:pStyle w:val="07Flietext"/>
      </w:pPr>
    </w:p>
    <w:p w14:paraId="7E60007F" w14:textId="59D4CA6D" w:rsidR="002C3ACF" w:rsidRDefault="007171F0" w:rsidP="002C3ACF">
      <w:pPr>
        <w:pStyle w:val="07Flietext"/>
      </w:pPr>
      <w:r w:rsidRPr="00B5250D">
        <w:t>(</w:t>
      </w:r>
      <w:proofErr w:type="spellStart"/>
      <w:r w:rsidRPr="00B5250D">
        <w:t>stp</w:t>
      </w:r>
      <w:proofErr w:type="spellEnd"/>
      <w:r w:rsidRPr="00B5250D">
        <w:t>)</w:t>
      </w:r>
      <w:r>
        <w:t>.</w:t>
      </w:r>
      <w:r w:rsidRPr="00B5250D">
        <w:t xml:space="preserve"> </w:t>
      </w:r>
      <w:r w:rsidR="002C3ACF">
        <w:t xml:space="preserve">Die Stadt Pforzheim </w:t>
      </w:r>
      <w:r w:rsidR="00E5096B">
        <w:t xml:space="preserve">bietet in </w:t>
      </w:r>
      <w:r w:rsidR="002C3ACF">
        <w:t xml:space="preserve">Kooperation mit der Polizei </w:t>
      </w:r>
      <w:r w:rsidR="00E5096B">
        <w:t xml:space="preserve">wieder </w:t>
      </w:r>
      <w:r w:rsidR="002C3ACF">
        <w:t xml:space="preserve">eine mehrteilige Veranstaltung </w:t>
      </w:r>
      <w:r w:rsidR="00E5096B">
        <w:t xml:space="preserve">an, </w:t>
      </w:r>
      <w:r w:rsidR="002C3ACF">
        <w:t xml:space="preserve">um das Sicherheitsgefühl von Frauen im öffentlichen Raum zu stärken. Aufgrund der großen und äußerst positiven Resonanz </w:t>
      </w:r>
      <w:r w:rsidR="00E5096B">
        <w:t xml:space="preserve">bei den vorangegangenen Veranstaltungen, greift sie </w:t>
      </w:r>
      <w:r w:rsidR="002C3ACF">
        <w:t xml:space="preserve">dieses Angebot mit Beginn der dunklen Jahreszeit auch in diesem Jahr wieder auf. </w:t>
      </w:r>
      <w:r w:rsidR="00E5096B">
        <w:t xml:space="preserve">Der Workshop </w:t>
      </w:r>
      <w:r w:rsidR="002C3ACF">
        <w:t>richtet sich an Mädchen und Frauen ab 16 Jahren aus Pforzheim und ist kostenlo</w:t>
      </w:r>
      <w:r w:rsidR="00E5096B">
        <w:t xml:space="preserve">s. Er dient </w:t>
      </w:r>
      <w:r w:rsidR="002C3ACF">
        <w:t xml:space="preserve">dazu, die nötigen und richtigen Verhaltensweisen zu lernen, um ein häufig vorhandenes Unsicherheitsgefühl im öffentlichen Raum zu bekämpfen. </w:t>
      </w:r>
    </w:p>
    <w:p w14:paraId="440014DA" w14:textId="77777777" w:rsidR="002C3ACF" w:rsidRDefault="002C3ACF" w:rsidP="002C3ACF">
      <w:pPr>
        <w:pStyle w:val="07Flietext"/>
      </w:pPr>
    </w:p>
    <w:p w14:paraId="6EEF1FF3" w14:textId="24F3F8AD" w:rsidR="002C3ACF" w:rsidRDefault="002C3ACF" w:rsidP="002C3ACF">
      <w:pPr>
        <w:pStyle w:val="07Flietext"/>
      </w:pPr>
      <w:r>
        <w:t xml:space="preserve">Die Veranstaltungsreihe, die aus vier aufeinander aufbauenden Einzelmodulen besteht, dient der Vermittlung von Lösungsstrategien, um die Sorge vor gewalttätigen Übergriffen und Straftaten zu minimieren. Persönliche Erfahrungen der Teilnehmerinnen können thematisiert werden, erfolgsversprechende Reaktionsmöglichkeiten werden sowohl theoretisch als auch praktisch vermittelt. </w:t>
      </w:r>
    </w:p>
    <w:p w14:paraId="1460313B" w14:textId="77777777" w:rsidR="002C3ACF" w:rsidRDefault="002C3ACF" w:rsidP="002C3ACF">
      <w:pPr>
        <w:pStyle w:val="07Flietext"/>
      </w:pPr>
    </w:p>
    <w:p w14:paraId="27BB82F2" w14:textId="09A82387" w:rsidR="002C3ACF" w:rsidRDefault="002C3ACF" w:rsidP="002C3ACF">
      <w:pPr>
        <w:pStyle w:val="07Flietext"/>
      </w:pPr>
      <w:r>
        <w:t>Ziel ist</w:t>
      </w:r>
      <w:r w:rsidR="00E5096B">
        <w:t xml:space="preserve"> es, den </w:t>
      </w:r>
      <w:r>
        <w:t>Teilnehmerinn</w:t>
      </w:r>
      <w:r w:rsidR="00E5096B">
        <w:t xml:space="preserve">en </w:t>
      </w:r>
      <w:r w:rsidR="00BF62BB">
        <w:t>zu zeigen: „ST</w:t>
      </w:r>
      <w:r>
        <w:t>ARK SEIN MACHT SPASS!!!</w:t>
      </w:r>
      <w:r w:rsidR="00E5096B">
        <w:t xml:space="preserve">“. </w:t>
      </w:r>
      <w:r>
        <w:t>Auch dieses Mal konnten zwei speziell geschulte Präventionsbeamtinnen des Polizeipräsidiums Pforzheim als Referentinnen gewonnen werden.</w:t>
      </w:r>
    </w:p>
    <w:p w14:paraId="15E6EE10" w14:textId="77777777" w:rsidR="002C3ACF" w:rsidRDefault="002C3ACF" w:rsidP="002C3ACF">
      <w:pPr>
        <w:pStyle w:val="07Flietext"/>
      </w:pPr>
    </w:p>
    <w:p w14:paraId="5B236859" w14:textId="2EC02123" w:rsidR="002C3ACF" w:rsidRDefault="002C3ACF" w:rsidP="002C3ACF">
      <w:pPr>
        <w:pStyle w:val="07Flietext"/>
      </w:pPr>
      <w:r>
        <w:lastRenderedPageBreak/>
        <w:t>Der Workshop findet jeweils Mittwochabends, am 11.,</w:t>
      </w:r>
      <w:r w:rsidR="00EB793B">
        <w:t xml:space="preserve"> </w:t>
      </w:r>
      <w:r>
        <w:t>18.</w:t>
      </w:r>
      <w:r w:rsidR="00EB793B">
        <w:t xml:space="preserve"> und </w:t>
      </w:r>
      <w:r>
        <w:t>25.</w:t>
      </w:r>
      <w:r w:rsidR="00EB793B">
        <w:t xml:space="preserve"> November sowie am 2. Dezember, </w:t>
      </w:r>
      <w:r>
        <w:t>18</w:t>
      </w:r>
      <w:r w:rsidR="00EB793B">
        <w:t xml:space="preserve"> bis</w:t>
      </w:r>
      <w:r>
        <w:t xml:space="preserve"> </w:t>
      </w:r>
      <w:r w:rsidR="00EB793B">
        <w:t xml:space="preserve">20:30 Uhr, in </w:t>
      </w:r>
      <w:r>
        <w:t xml:space="preserve">Raum P4 in der Volkshochschule Pforzheim-Enzkreis, </w:t>
      </w:r>
      <w:proofErr w:type="spellStart"/>
      <w:r>
        <w:t>Zerrennerstr</w:t>
      </w:r>
      <w:r w:rsidR="00EB793B">
        <w:t>aße</w:t>
      </w:r>
      <w:proofErr w:type="spellEnd"/>
      <w:r w:rsidR="00EB793B">
        <w:t xml:space="preserve"> 29, </w:t>
      </w:r>
      <w:r w:rsidR="00EB793B" w:rsidRPr="00EB793B">
        <w:t>75172 Pforzhei</w:t>
      </w:r>
      <w:r w:rsidR="00EB793B">
        <w:t xml:space="preserve">m, statt. Die </w:t>
      </w:r>
      <w:r>
        <w:t>Teilnehmerinn</w:t>
      </w:r>
      <w:r w:rsidR="00EB793B">
        <w:t>en sollten dabei</w:t>
      </w:r>
      <w:r>
        <w:t xml:space="preserve"> an allen Terminen teilnehme</w:t>
      </w:r>
      <w:r w:rsidR="00EB793B">
        <w:t xml:space="preserve">n, </w:t>
      </w:r>
      <w:r>
        <w:t>da die Inhalte aufeinander aufbauen.</w:t>
      </w:r>
      <w:r w:rsidR="00EB793B">
        <w:t xml:space="preserve"> </w:t>
      </w:r>
      <w:r>
        <w:t>Interessierte können sich ab sofort anmelden bei:</w:t>
      </w:r>
    </w:p>
    <w:p w14:paraId="78670402" w14:textId="77777777" w:rsidR="002C3ACF" w:rsidRDefault="002C3ACF" w:rsidP="002C3ACF">
      <w:pPr>
        <w:pStyle w:val="07Flietext"/>
      </w:pPr>
    </w:p>
    <w:p w14:paraId="2311AD3A" w14:textId="77777777" w:rsidR="002C3ACF" w:rsidRDefault="002C3ACF" w:rsidP="002C3ACF">
      <w:pPr>
        <w:pStyle w:val="07Flietext"/>
      </w:pPr>
      <w:r>
        <w:t xml:space="preserve">Stadt Pforzheim </w:t>
      </w:r>
    </w:p>
    <w:p w14:paraId="782F3E24" w14:textId="77777777" w:rsidR="002C3ACF" w:rsidRDefault="002C3ACF" w:rsidP="002C3ACF">
      <w:pPr>
        <w:pStyle w:val="07Flietext"/>
      </w:pPr>
      <w:r>
        <w:t>Amt für öffentliche Ordnung</w:t>
      </w:r>
    </w:p>
    <w:p w14:paraId="476FF47F" w14:textId="77777777" w:rsidR="002C3ACF" w:rsidRDefault="002C3ACF" w:rsidP="002C3ACF">
      <w:pPr>
        <w:pStyle w:val="07Flietext"/>
      </w:pPr>
      <w:r>
        <w:t xml:space="preserve">Telefon 07231 / 39-2546 </w:t>
      </w:r>
    </w:p>
    <w:p w14:paraId="2D038B13" w14:textId="2B389A1E" w:rsidR="002C3ACF" w:rsidRDefault="00EB793B" w:rsidP="002C3ACF">
      <w:pPr>
        <w:pStyle w:val="07Flietext"/>
      </w:pPr>
      <w:hyperlink r:id="rId10" w:history="1">
        <w:r w:rsidRPr="00907ED1">
          <w:rPr>
            <w:rStyle w:val="Hyperlink"/>
          </w:rPr>
          <w:t>Martina.Dann@pforzheim.de</w:t>
        </w:r>
      </w:hyperlink>
    </w:p>
    <w:p w14:paraId="7BFB10B2" w14:textId="77777777" w:rsidR="002C3ACF" w:rsidRDefault="002C3ACF" w:rsidP="002C3ACF">
      <w:pPr>
        <w:pStyle w:val="07Flietext"/>
      </w:pPr>
    </w:p>
    <w:p w14:paraId="07656283" w14:textId="79B4E835" w:rsidR="003A7EFA" w:rsidRPr="007171F0" w:rsidRDefault="002C3ACF" w:rsidP="002C3ACF">
      <w:pPr>
        <w:pStyle w:val="07Flietext"/>
      </w:pPr>
      <w:r>
        <w:t xml:space="preserve">Weitere Informationen über die Kommunale Kriminalprävention sind zu finden unter: </w:t>
      </w:r>
      <w:hyperlink r:id="rId11" w:history="1">
        <w:r w:rsidR="00EB793B" w:rsidRPr="00907ED1">
          <w:rPr>
            <w:rStyle w:val="Hyperlink"/>
          </w:rPr>
          <w:t>https://www.kommunale-kriminalpraevention.de/impressum.htm</w:t>
        </w:r>
        <w:r w:rsidR="00EB793B" w:rsidRPr="00907ED1">
          <w:rPr>
            <w:rStyle w:val="Hyperlink"/>
          </w:rPr>
          <w:t>l</w:t>
        </w:r>
      </w:hyperlink>
      <w:r w:rsidR="00EB793B">
        <w:t>.</w:t>
      </w:r>
    </w:p>
    <w:sectPr w:rsidR="003A7EFA" w:rsidRPr="007171F0" w:rsidSect="007171F0">
      <w:headerReference w:type="default" r:id="rId12"/>
      <w:footerReference w:type="default" r:id="rId13"/>
      <w:headerReference w:type="first" r:id="rId14"/>
      <w:footerReference w:type="first" r:id="rId15"/>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9E202" w14:textId="77777777" w:rsidR="00E76DB8" w:rsidRDefault="00E76DB8" w:rsidP="00D01E14">
      <w:pPr>
        <w:spacing w:line="240" w:lineRule="auto"/>
      </w:pPr>
      <w:r>
        <w:separator/>
      </w:r>
    </w:p>
  </w:endnote>
  <w:endnote w:type="continuationSeparator" w:id="0">
    <w:p w14:paraId="2A58DDFE" w14:textId="77777777" w:rsidR="00E76DB8" w:rsidRDefault="00E76DB8"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altName w:val="Arial"/>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altName w:val="Arial"/>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altName w:val="Times New Roman"/>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69D4C"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737B" w14:textId="77777777" w:rsidR="009446B7" w:rsidRDefault="00F80DC0">
    <w:r>
      <w:rPr>
        <w:noProof/>
      </w:rPr>
      <w:drawing>
        <wp:anchor distT="0" distB="0" distL="114300" distR="114300" simplePos="0" relativeHeight="251661824" behindDoc="0" locked="0" layoutInCell="1" allowOverlap="1" wp14:anchorId="7E230BB2" wp14:editId="01F92CF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2DB7EB55"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7BD03DCD" wp14:editId="7EDFD5E8">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60759"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7C4AF7C"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03DCD"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24360759"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7C4AF7C"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62B1F" w14:textId="77777777" w:rsidR="00E76DB8" w:rsidRDefault="00E76DB8" w:rsidP="00D01E14">
      <w:pPr>
        <w:spacing w:line="240" w:lineRule="auto"/>
      </w:pPr>
      <w:r>
        <w:separator/>
      </w:r>
    </w:p>
  </w:footnote>
  <w:footnote w:type="continuationSeparator" w:id="0">
    <w:p w14:paraId="3A8591ED" w14:textId="77777777" w:rsidR="00E76DB8" w:rsidRDefault="00E76DB8"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F809A" w14:textId="77777777" w:rsidR="00C736D1" w:rsidRDefault="007171F0">
    <w:pPr>
      <w:pStyle w:val="Kopfzeile"/>
    </w:pPr>
    <w:r>
      <w:rPr>
        <w:noProof/>
      </w:rPr>
      <w:drawing>
        <wp:anchor distT="0" distB="0" distL="114300" distR="114300" simplePos="0" relativeHeight="251658752" behindDoc="1" locked="0" layoutInCell="1" allowOverlap="1" wp14:anchorId="5E3F595B" wp14:editId="3F53E754">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10DE513E" wp14:editId="3BDF7531">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6E7D11F"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069F9F16" wp14:editId="34A6D101">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031AE2"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A3C5"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7EACEE2C" wp14:editId="4B3A13E2">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3DBA5E"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0E198F5C" wp14:editId="059D7020">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5C0AE20"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03E33BD8" wp14:editId="3F7B7422">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4C803F"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4FE0E1BA"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33BD8"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564C803F"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4FE0E1BA"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A2E"/>
    <w:rsid w:val="000029F8"/>
    <w:rsid w:val="00003B71"/>
    <w:rsid w:val="00010256"/>
    <w:rsid w:val="00013064"/>
    <w:rsid w:val="000165B8"/>
    <w:rsid w:val="000209BC"/>
    <w:rsid w:val="00020A18"/>
    <w:rsid w:val="00020E44"/>
    <w:rsid w:val="00024E0F"/>
    <w:rsid w:val="00026571"/>
    <w:rsid w:val="00026851"/>
    <w:rsid w:val="00033932"/>
    <w:rsid w:val="000408CF"/>
    <w:rsid w:val="00041759"/>
    <w:rsid w:val="00044E1E"/>
    <w:rsid w:val="00046D8D"/>
    <w:rsid w:val="00055736"/>
    <w:rsid w:val="00060467"/>
    <w:rsid w:val="00080769"/>
    <w:rsid w:val="00080BC0"/>
    <w:rsid w:val="00080CA3"/>
    <w:rsid w:val="0008251F"/>
    <w:rsid w:val="00086225"/>
    <w:rsid w:val="000904C9"/>
    <w:rsid w:val="000909CB"/>
    <w:rsid w:val="000D4645"/>
    <w:rsid w:val="000D7E71"/>
    <w:rsid w:val="000E6797"/>
    <w:rsid w:val="000E7584"/>
    <w:rsid w:val="000F2454"/>
    <w:rsid w:val="000F561F"/>
    <w:rsid w:val="000F7655"/>
    <w:rsid w:val="00103EC1"/>
    <w:rsid w:val="00110294"/>
    <w:rsid w:val="00113227"/>
    <w:rsid w:val="00122B4E"/>
    <w:rsid w:val="00126EEA"/>
    <w:rsid w:val="00132CCE"/>
    <w:rsid w:val="0013540F"/>
    <w:rsid w:val="00136223"/>
    <w:rsid w:val="001379FD"/>
    <w:rsid w:val="00146B1C"/>
    <w:rsid w:val="00153964"/>
    <w:rsid w:val="00155B0F"/>
    <w:rsid w:val="001608F5"/>
    <w:rsid w:val="0016505B"/>
    <w:rsid w:val="00167DA3"/>
    <w:rsid w:val="001722AD"/>
    <w:rsid w:val="00172C14"/>
    <w:rsid w:val="00175ABB"/>
    <w:rsid w:val="001803BD"/>
    <w:rsid w:val="001838E1"/>
    <w:rsid w:val="00184620"/>
    <w:rsid w:val="00186E96"/>
    <w:rsid w:val="00193C17"/>
    <w:rsid w:val="001A44E2"/>
    <w:rsid w:val="001A7C0C"/>
    <w:rsid w:val="001B235B"/>
    <w:rsid w:val="001B3ADF"/>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422D"/>
    <w:rsid w:val="00245ECC"/>
    <w:rsid w:val="0024781D"/>
    <w:rsid w:val="00253879"/>
    <w:rsid w:val="00255BEA"/>
    <w:rsid w:val="00256766"/>
    <w:rsid w:val="00260068"/>
    <w:rsid w:val="002630EC"/>
    <w:rsid w:val="00264E86"/>
    <w:rsid w:val="0026569C"/>
    <w:rsid w:val="0026726D"/>
    <w:rsid w:val="00271F35"/>
    <w:rsid w:val="0027366F"/>
    <w:rsid w:val="0027386B"/>
    <w:rsid w:val="00276FE6"/>
    <w:rsid w:val="00281A7E"/>
    <w:rsid w:val="00284800"/>
    <w:rsid w:val="00290914"/>
    <w:rsid w:val="00294865"/>
    <w:rsid w:val="00295697"/>
    <w:rsid w:val="002A6026"/>
    <w:rsid w:val="002C3ACF"/>
    <w:rsid w:val="002E311A"/>
    <w:rsid w:val="002E3736"/>
    <w:rsid w:val="002E5EB9"/>
    <w:rsid w:val="002E5FAD"/>
    <w:rsid w:val="002E7504"/>
    <w:rsid w:val="002F05F2"/>
    <w:rsid w:val="002F69C9"/>
    <w:rsid w:val="003022F0"/>
    <w:rsid w:val="003028DC"/>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41348"/>
    <w:rsid w:val="003414D1"/>
    <w:rsid w:val="00342A59"/>
    <w:rsid w:val="00344069"/>
    <w:rsid w:val="00344CFE"/>
    <w:rsid w:val="003531FE"/>
    <w:rsid w:val="003538CC"/>
    <w:rsid w:val="003548C1"/>
    <w:rsid w:val="00355192"/>
    <w:rsid w:val="0035563D"/>
    <w:rsid w:val="00357DF8"/>
    <w:rsid w:val="00360F4B"/>
    <w:rsid w:val="00361BE0"/>
    <w:rsid w:val="00362EA2"/>
    <w:rsid w:val="00363BBA"/>
    <w:rsid w:val="00365331"/>
    <w:rsid w:val="00373DA3"/>
    <w:rsid w:val="00384E71"/>
    <w:rsid w:val="003879D0"/>
    <w:rsid w:val="003A01DF"/>
    <w:rsid w:val="003A70C8"/>
    <w:rsid w:val="003A7EFA"/>
    <w:rsid w:val="003B15CB"/>
    <w:rsid w:val="003B3CE0"/>
    <w:rsid w:val="003B56DB"/>
    <w:rsid w:val="003B65B8"/>
    <w:rsid w:val="003C6532"/>
    <w:rsid w:val="003D48BB"/>
    <w:rsid w:val="003E1CC3"/>
    <w:rsid w:val="003E5592"/>
    <w:rsid w:val="003E6673"/>
    <w:rsid w:val="0040316A"/>
    <w:rsid w:val="00405F17"/>
    <w:rsid w:val="00412664"/>
    <w:rsid w:val="00413F1F"/>
    <w:rsid w:val="00415609"/>
    <w:rsid w:val="00416196"/>
    <w:rsid w:val="00416ABF"/>
    <w:rsid w:val="00422437"/>
    <w:rsid w:val="00423A8B"/>
    <w:rsid w:val="00436EFC"/>
    <w:rsid w:val="0044029E"/>
    <w:rsid w:val="0044184E"/>
    <w:rsid w:val="004432E1"/>
    <w:rsid w:val="00443529"/>
    <w:rsid w:val="00446B06"/>
    <w:rsid w:val="00450DF6"/>
    <w:rsid w:val="00460B17"/>
    <w:rsid w:val="004631DF"/>
    <w:rsid w:val="004631EF"/>
    <w:rsid w:val="004703F9"/>
    <w:rsid w:val="00476E02"/>
    <w:rsid w:val="00480DCB"/>
    <w:rsid w:val="004825ED"/>
    <w:rsid w:val="00486705"/>
    <w:rsid w:val="00491CC5"/>
    <w:rsid w:val="0049576C"/>
    <w:rsid w:val="004A36FB"/>
    <w:rsid w:val="004B4577"/>
    <w:rsid w:val="004C0831"/>
    <w:rsid w:val="004C22DB"/>
    <w:rsid w:val="004C5518"/>
    <w:rsid w:val="004C6D5C"/>
    <w:rsid w:val="004C7E12"/>
    <w:rsid w:val="004D0724"/>
    <w:rsid w:val="004D0BA9"/>
    <w:rsid w:val="004D2652"/>
    <w:rsid w:val="004D3962"/>
    <w:rsid w:val="004D616F"/>
    <w:rsid w:val="004E378B"/>
    <w:rsid w:val="004E43F0"/>
    <w:rsid w:val="004E7124"/>
    <w:rsid w:val="004F4BA9"/>
    <w:rsid w:val="00506399"/>
    <w:rsid w:val="00513DCA"/>
    <w:rsid w:val="0051542F"/>
    <w:rsid w:val="005176E3"/>
    <w:rsid w:val="005354F1"/>
    <w:rsid w:val="00542705"/>
    <w:rsid w:val="0054274B"/>
    <w:rsid w:val="005549F2"/>
    <w:rsid w:val="0055762A"/>
    <w:rsid w:val="00560218"/>
    <w:rsid w:val="00567FEC"/>
    <w:rsid w:val="00575377"/>
    <w:rsid w:val="005753BD"/>
    <w:rsid w:val="00576D1E"/>
    <w:rsid w:val="00582C57"/>
    <w:rsid w:val="00586478"/>
    <w:rsid w:val="00590F37"/>
    <w:rsid w:val="005A19B5"/>
    <w:rsid w:val="005A5D06"/>
    <w:rsid w:val="005A6265"/>
    <w:rsid w:val="005A6BB0"/>
    <w:rsid w:val="005B35A0"/>
    <w:rsid w:val="005B5013"/>
    <w:rsid w:val="005C2061"/>
    <w:rsid w:val="005C28BE"/>
    <w:rsid w:val="005C29BA"/>
    <w:rsid w:val="005C3FEA"/>
    <w:rsid w:val="005D067F"/>
    <w:rsid w:val="005D1D21"/>
    <w:rsid w:val="005D42A5"/>
    <w:rsid w:val="005D5937"/>
    <w:rsid w:val="005E29A3"/>
    <w:rsid w:val="005E2E2B"/>
    <w:rsid w:val="005E36A0"/>
    <w:rsid w:val="005E401A"/>
    <w:rsid w:val="005F15A9"/>
    <w:rsid w:val="005F4983"/>
    <w:rsid w:val="005F57F9"/>
    <w:rsid w:val="005F764F"/>
    <w:rsid w:val="005F7911"/>
    <w:rsid w:val="005F7ADB"/>
    <w:rsid w:val="006021D1"/>
    <w:rsid w:val="0060272E"/>
    <w:rsid w:val="00603394"/>
    <w:rsid w:val="006046B6"/>
    <w:rsid w:val="00606825"/>
    <w:rsid w:val="0061134D"/>
    <w:rsid w:val="00613662"/>
    <w:rsid w:val="00616359"/>
    <w:rsid w:val="00620832"/>
    <w:rsid w:val="00620CE0"/>
    <w:rsid w:val="006236C9"/>
    <w:rsid w:val="006238A5"/>
    <w:rsid w:val="00634F83"/>
    <w:rsid w:val="006431F7"/>
    <w:rsid w:val="00646166"/>
    <w:rsid w:val="006505DE"/>
    <w:rsid w:val="00650E3C"/>
    <w:rsid w:val="006710AA"/>
    <w:rsid w:val="00673F07"/>
    <w:rsid w:val="0067703E"/>
    <w:rsid w:val="0068287C"/>
    <w:rsid w:val="0068433E"/>
    <w:rsid w:val="00687E10"/>
    <w:rsid w:val="006978DF"/>
    <w:rsid w:val="006A1240"/>
    <w:rsid w:val="006A511F"/>
    <w:rsid w:val="006A513A"/>
    <w:rsid w:val="006A586E"/>
    <w:rsid w:val="006A7763"/>
    <w:rsid w:val="006B1CF0"/>
    <w:rsid w:val="006C2EF4"/>
    <w:rsid w:val="006C3E9E"/>
    <w:rsid w:val="006C6CF0"/>
    <w:rsid w:val="006C793E"/>
    <w:rsid w:val="006D36FC"/>
    <w:rsid w:val="006E0B25"/>
    <w:rsid w:val="006E197C"/>
    <w:rsid w:val="006E2622"/>
    <w:rsid w:val="006E64ED"/>
    <w:rsid w:val="006E6952"/>
    <w:rsid w:val="006F3BE0"/>
    <w:rsid w:val="006F64B9"/>
    <w:rsid w:val="006F66C3"/>
    <w:rsid w:val="006F78DF"/>
    <w:rsid w:val="0070178F"/>
    <w:rsid w:val="0071374E"/>
    <w:rsid w:val="00714D6F"/>
    <w:rsid w:val="00714F50"/>
    <w:rsid w:val="00715993"/>
    <w:rsid w:val="00717171"/>
    <w:rsid w:val="007171F0"/>
    <w:rsid w:val="00720739"/>
    <w:rsid w:val="007239A0"/>
    <w:rsid w:val="00724F59"/>
    <w:rsid w:val="00740923"/>
    <w:rsid w:val="00742005"/>
    <w:rsid w:val="00744B1D"/>
    <w:rsid w:val="00745C3E"/>
    <w:rsid w:val="0075407E"/>
    <w:rsid w:val="0076222D"/>
    <w:rsid w:val="007639EE"/>
    <w:rsid w:val="0076437C"/>
    <w:rsid w:val="00766234"/>
    <w:rsid w:val="00774B4D"/>
    <w:rsid w:val="007760BC"/>
    <w:rsid w:val="0078259B"/>
    <w:rsid w:val="00782BD5"/>
    <w:rsid w:val="00785C5C"/>
    <w:rsid w:val="00794802"/>
    <w:rsid w:val="00796E9A"/>
    <w:rsid w:val="00796F32"/>
    <w:rsid w:val="0079735B"/>
    <w:rsid w:val="007B020B"/>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3224"/>
    <w:rsid w:val="008076F0"/>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87EB5"/>
    <w:rsid w:val="008A2AA4"/>
    <w:rsid w:val="008B3342"/>
    <w:rsid w:val="008B4BA0"/>
    <w:rsid w:val="008C0A90"/>
    <w:rsid w:val="008C0D85"/>
    <w:rsid w:val="008C0E9A"/>
    <w:rsid w:val="008C259A"/>
    <w:rsid w:val="008C3B1C"/>
    <w:rsid w:val="008D1A6D"/>
    <w:rsid w:val="008D1AE3"/>
    <w:rsid w:val="008D365C"/>
    <w:rsid w:val="008D3C37"/>
    <w:rsid w:val="008D4AC6"/>
    <w:rsid w:val="008E6F00"/>
    <w:rsid w:val="008E7DD2"/>
    <w:rsid w:val="008F5C9D"/>
    <w:rsid w:val="00901F8A"/>
    <w:rsid w:val="00910DB8"/>
    <w:rsid w:val="00911881"/>
    <w:rsid w:val="00927FB5"/>
    <w:rsid w:val="009326BA"/>
    <w:rsid w:val="00933E5E"/>
    <w:rsid w:val="00933E80"/>
    <w:rsid w:val="0093423F"/>
    <w:rsid w:val="0093795A"/>
    <w:rsid w:val="009420F0"/>
    <w:rsid w:val="00942DDA"/>
    <w:rsid w:val="009446B7"/>
    <w:rsid w:val="00961259"/>
    <w:rsid w:val="00962D4A"/>
    <w:rsid w:val="009640D5"/>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20"/>
    <w:rsid w:val="009C06F8"/>
    <w:rsid w:val="009C5907"/>
    <w:rsid w:val="009C6ED0"/>
    <w:rsid w:val="009D02F7"/>
    <w:rsid w:val="009D5C97"/>
    <w:rsid w:val="009E070B"/>
    <w:rsid w:val="009E109B"/>
    <w:rsid w:val="009E21F0"/>
    <w:rsid w:val="009E3374"/>
    <w:rsid w:val="009E4301"/>
    <w:rsid w:val="00A03B4F"/>
    <w:rsid w:val="00A05AFD"/>
    <w:rsid w:val="00A0681E"/>
    <w:rsid w:val="00A24022"/>
    <w:rsid w:val="00A249C6"/>
    <w:rsid w:val="00A35AA0"/>
    <w:rsid w:val="00A36C81"/>
    <w:rsid w:val="00A41AB7"/>
    <w:rsid w:val="00A4379C"/>
    <w:rsid w:val="00A43F99"/>
    <w:rsid w:val="00A44D76"/>
    <w:rsid w:val="00A45F44"/>
    <w:rsid w:val="00A50CA4"/>
    <w:rsid w:val="00A53E33"/>
    <w:rsid w:val="00A563A5"/>
    <w:rsid w:val="00A57A45"/>
    <w:rsid w:val="00A61EA6"/>
    <w:rsid w:val="00A67DBE"/>
    <w:rsid w:val="00A822A0"/>
    <w:rsid w:val="00A825E5"/>
    <w:rsid w:val="00A86957"/>
    <w:rsid w:val="00A90F1F"/>
    <w:rsid w:val="00AA017D"/>
    <w:rsid w:val="00AA6182"/>
    <w:rsid w:val="00AB4E94"/>
    <w:rsid w:val="00AB6A9D"/>
    <w:rsid w:val="00AB77A5"/>
    <w:rsid w:val="00AC2A77"/>
    <w:rsid w:val="00AC4F15"/>
    <w:rsid w:val="00AC73F7"/>
    <w:rsid w:val="00AD1714"/>
    <w:rsid w:val="00AD3925"/>
    <w:rsid w:val="00AE057C"/>
    <w:rsid w:val="00AE7850"/>
    <w:rsid w:val="00AF0419"/>
    <w:rsid w:val="00B0291D"/>
    <w:rsid w:val="00B15C1A"/>
    <w:rsid w:val="00B15FED"/>
    <w:rsid w:val="00B20652"/>
    <w:rsid w:val="00B20917"/>
    <w:rsid w:val="00B24698"/>
    <w:rsid w:val="00B252A1"/>
    <w:rsid w:val="00B264A8"/>
    <w:rsid w:val="00B279F9"/>
    <w:rsid w:val="00B3370D"/>
    <w:rsid w:val="00B33F2F"/>
    <w:rsid w:val="00B369A3"/>
    <w:rsid w:val="00B421CF"/>
    <w:rsid w:val="00B47844"/>
    <w:rsid w:val="00B57AFE"/>
    <w:rsid w:val="00B662DC"/>
    <w:rsid w:val="00B770BD"/>
    <w:rsid w:val="00B808D0"/>
    <w:rsid w:val="00B91CB3"/>
    <w:rsid w:val="00B955CF"/>
    <w:rsid w:val="00B9686A"/>
    <w:rsid w:val="00B97077"/>
    <w:rsid w:val="00BA2B18"/>
    <w:rsid w:val="00BA2F3F"/>
    <w:rsid w:val="00BB65B5"/>
    <w:rsid w:val="00BC1900"/>
    <w:rsid w:val="00BC7BA1"/>
    <w:rsid w:val="00BD29A2"/>
    <w:rsid w:val="00BD6010"/>
    <w:rsid w:val="00BE1951"/>
    <w:rsid w:val="00BE56DA"/>
    <w:rsid w:val="00BF2495"/>
    <w:rsid w:val="00BF563A"/>
    <w:rsid w:val="00BF62BB"/>
    <w:rsid w:val="00C01EE8"/>
    <w:rsid w:val="00C027D5"/>
    <w:rsid w:val="00C13A78"/>
    <w:rsid w:val="00C21952"/>
    <w:rsid w:val="00C24BB6"/>
    <w:rsid w:val="00C267D0"/>
    <w:rsid w:val="00C40223"/>
    <w:rsid w:val="00C4049A"/>
    <w:rsid w:val="00C42AB6"/>
    <w:rsid w:val="00C464CC"/>
    <w:rsid w:val="00C62F3F"/>
    <w:rsid w:val="00C70202"/>
    <w:rsid w:val="00C72410"/>
    <w:rsid w:val="00C736D1"/>
    <w:rsid w:val="00C74E58"/>
    <w:rsid w:val="00C8512C"/>
    <w:rsid w:val="00C870F7"/>
    <w:rsid w:val="00CA1A96"/>
    <w:rsid w:val="00CA2D55"/>
    <w:rsid w:val="00CA5082"/>
    <w:rsid w:val="00CA5D3C"/>
    <w:rsid w:val="00CB01C3"/>
    <w:rsid w:val="00CB035E"/>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4541"/>
    <w:rsid w:val="00D146F1"/>
    <w:rsid w:val="00D14DBD"/>
    <w:rsid w:val="00D231C4"/>
    <w:rsid w:val="00D40DF7"/>
    <w:rsid w:val="00D548C3"/>
    <w:rsid w:val="00D55E41"/>
    <w:rsid w:val="00D57023"/>
    <w:rsid w:val="00D57260"/>
    <w:rsid w:val="00D62806"/>
    <w:rsid w:val="00D62C81"/>
    <w:rsid w:val="00D65AAA"/>
    <w:rsid w:val="00D71AE2"/>
    <w:rsid w:val="00D811AE"/>
    <w:rsid w:val="00D90BCB"/>
    <w:rsid w:val="00D94187"/>
    <w:rsid w:val="00D95160"/>
    <w:rsid w:val="00D96180"/>
    <w:rsid w:val="00DA0F3A"/>
    <w:rsid w:val="00DA16BF"/>
    <w:rsid w:val="00DB76E9"/>
    <w:rsid w:val="00DB7F13"/>
    <w:rsid w:val="00DC078E"/>
    <w:rsid w:val="00DC3A56"/>
    <w:rsid w:val="00DC41F7"/>
    <w:rsid w:val="00DC446B"/>
    <w:rsid w:val="00DC6C16"/>
    <w:rsid w:val="00DC7FAE"/>
    <w:rsid w:val="00DD337F"/>
    <w:rsid w:val="00DD3D90"/>
    <w:rsid w:val="00DD6D27"/>
    <w:rsid w:val="00DF5863"/>
    <w:rsid w:val="00DF5CD3"/>
    <w:rsid w:val="00E10AF8"/>
    <w:rsid w:val="00E141F5"/>
    <w:rsid w:val="00E15302"/>
    <w:rsid w:val="00E24F7A"/>
    <w:rsid w:val="00E260E4"/>
    <w:rsid w:val="00E27548"/>
    <w:rsid w:val="00E3534E"/>
    <w:rsid w:val="00E37F32"/>
    <w:rsid w:val="00E45FAE"/>
    <w:rsid w:val="00E46AB7"/>
    <w:rsid w:val="00E47E86"/>
    <w:rsid w:val="00E5096B"/>
    <w:rsid w:val="00E6755C"/>
    <w:rsid w:val="00E6777C"/>
    <w:rsid w:val="00E677CF"/>
    <w:rsid w:val="00E723F7"/>
    <w:rsid w:val="00E76DB8"/>
    <w:rsid w:val="00E8388B"/>
    <w:rsid w:val="00EA1A69"/>
    <w:rsid w:val="00EA2CDA"/>
    <w:rsid w:val="00EA3E96"/>
    <w:rsid w:val="00EA64DC"/>
    <w:rsid w:val="00EB2892"/>
    <w:rsid w:val="00EB348B"/>
    <w:rsid w:val="00EB55B3"/>
    <w:rsid w:val="00EB793B"/>
    <w:rsid w:val="00EC1B57"/>
    <w:rsid w:val="00EC2981"/>
    <w:rsid w:val="00EC7CD5"/>
    <w:rsid w:val="00ED34A7"/>
    <w:rsid w:val="00ED5D82"/>
    <w:rsid w:val="00ED5F15"/>
    <w:rsid w:val="00EE0880"/>
    <w:rsid w:val="00EE620A"/>
    <w:rsid w:val="00EE6E95"/>
    <w:rsid w:val="00EF05D1"/>
    <w:rsid w:val="00EF1CDA"/>
    <w:rsid w:val="00EF2960"/>
    <w:rsid w:val="00EF70DA"/>
    <w:rsid w:val="00F01792"/>
    <w:rsid w:val="00F060C7"/>
    <w:rsid w:val="00F15ABA"/>
    <w:rsid w:val="00F17658"/>
    <w:rsid w:val="00F231F1"/>
    <w:rsid w:val="00F24E67"/>
    <w:rsid w:val="00F30D2A"/>
    <w:rsid w:val="00F30F6C"/>
    <w:rsid w:val="00F3494A"/>
    <w:rsid w:val="00F437AB"/>
    <w:rsid w:val="00F538F0"/>
    <w:rsid w:val="00F65259"/>
    <w:rsid w:val="00F71A2E"/>
    <w:rsid w:val="00F80DC0"/>
    <w:rsid w:val="00F819C4"/>
    <w:rsid w:val="00F85F7B"/>
    <w:rsid w:val="00F9701D"/>
    <w:rsid w:val="00FA518C"/>
    <w:rsid w:val="00FA6273"/>
    <w:rsid w:val="00FA72B7"/>
    <w:rsid w:val="00FA73F9"/>
    <w:rsid w:val="00FB1A9D"/>
    <w:rsid w:val="00FB1B56"/>
    <w:rsid w:val="00FC12AE"/>
    <w:rsid w:val="00FD5117"/>
    <w:rsid w:val="00FD5695"/>
    <w:rsid w:val="00FE02F7"/>
    <w:rsid w:val="00FE0A77"/>
    <w:rsid w:val="00FE20BC"/>
    <w:rsid w:val="00FE4C15"/>
    <w:rsid w:val="00FE53DF"/>
    <w:rsid w:val="00FF01ED"/>
    <w:rsid w:val="00FF154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DB763C"/>
  <w14:defaultImageDpi w14:val="96"/>
  <w15:docId w15:val="{0E3636A5-18CB-4AF7-AF67-3E8D6F8B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paragraph" w:styleId="berarbeitung">
    <w:name w:val="Revision"/>
    <w:hidden/>
    <w:uiPriority w:val="99"/>
    <w:semiHidden/>
    <w:rsid w:val="00B770BD"/>
    <w:pPr>
      <w:spacing w:after="0" w:line="240" w:lineRule="auto"/>
    </w:pPr>
    <w:rPr>
      <w:rFonts w:ascii="Gotham Book" w:hAnsi="Gotham Book"/>
      <w:sz w:val="20"/>
    </w:rPr>
  </w:style>
  <w:style w:type="character" w:styleId="Kommentarzeichen">
    <w:name w:val="annotation reference"/>
    <w:basedOn w:val="Absatz-Standardschriftart"/>
    <w:uiPriority w:val="99"/>
    <w:semiHidden/>
    <w:unhideWhenUsed/>
    <w:rsid w:val="00B770BD"/>
    <w:rPr>
      <w:sz w:val="16"/>
      <w:szCs w:val="16"/>
    </w:rPr>
  </w:style>
  <w:style w:type="paragraph" w:styleId="Kommentartext">
    <w:name w:val="annotation text"/>
    <w:basedOn w:val="Standard"/>
    <w:link w:val="KommentartextZchn"/>
    <w:uiPriority w:val="99"/>
    <w:unhideWhenUsed/>
    <w:rsid w:val="00B770BD"/>
    <w:pPr>
      <w:spacing w:line="240" w:lineRule="auto"/>
    </w:pPr>
    <w:rPr>
      <w:szCs w:val="20"/>
    </w:rPr>
  </w:style>
  <w:style w:type="character" w:customStyle="1" w:styleId="KommentartextZchn">
    <w:name w:val="Kommentartext Zchn"/>
    <w:basedOn w:val="Absatz-Standardschriftart"/>
    <w:link w:val="Kommentartext"/>
    <w:uiPriority w:val="99"/>
    <w:rsid w:val="00B770BD"/>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B770BD"/>
    <w:rPr>
      <w:b/>
      <w:bCs/>
    </w:rPr>
  </w:style>
  <w:style w:type="character" w:customStyle="1" w:styleId="KommentarthemaZchn">
    <w:name w:val="Kommentarthema Zchn"/>
    <w:basedOn w:val="KommentartextZchn"/>
    <w:link w:val="Kommentarthema"/>
    <w:uiPriority w:val="99"/>
    <w:semiHidden/>
    <w:rsid w:val="00B770BD"/>
    <w:rPr>
      <w:rFonts w:ascii="Gotham Book" w:hAnsi="Gotham Book"/>
      <w:b/>
      <w:bCs/>
      <w:sz w:val="20"/>
      <w:szCs w:val="20"/>
    </w:rPr>
  </w:style>
  <w:style w:type="paragraph" w:customStyle="1" w:styleId="Schlagzeile">
    <w:name w:val="Schlagzeile"/>
    <w:basedOn w:val="2ohneAbstand"/>
    <w:link w:val="SchlagzeileZchn"/>
    <w:qFormat/>
    <w:rsid w:val="002C3ACF"/>
  </w:style>
  <w:style w:type="character" w:customStyle="1" w:styleId="SchlagzeileZchn">
    <w:name w:val="Schlagzeile Zchn"/>
    <w:basedOn w:val="2ohneAbstandZchn"/>
    <w:link w:val="Schlagzeile"/>
    <w:rsid w:val="002C3ACF"/>
    <w:rPr>
      <w:rFonts w:ascii="Calibri Light" w:hAnsi="Calibri Light" w:cs="Gotham Light"/>
      <w:color w:val="221E1F"/>
      <w:sz w:val="46"/>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ommunale-kriminalpraevention.de/impressum.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rtina.Dann@pforzheim.d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ckf\Downloads\Pressemitteilung_GB_K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4AEF6C402148D7970420B95227EDE9"/>
        <w:category>
          <w:name w:val="Allgemein"/>
          <w:gallery w:val="placeholder"/>
        </w:category>
        <w:types>
          <w:type w:val="bbPlcHdr"/>
        </w:types>
        <w:behaviors>
          <w:behavior w:val="content"/>
        </w:behaviors>
        <w:guid w:val="{1EFEAB89-4A01-42CD-99A4-0BEF465A41F4}"/>
      </w:docPartPr>
      <w:docPartBody>
        <w:p w:rsidR="007D38A7" w:rsidRDefault="007D38A7">
          <w:pPr>
            <w:pStyle w:val="0D4AEF6C402148D7970420B95227EDE9"/>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altName w:val="Arial"/>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altName w:val="Arial"/>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altName w:val="Times New Roman"/>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A7"/>
    <w:rsid w:val="00080BC0"/>
    <w:rsid w:val="001B235B"/>
    <w:rsid w:val="001F1F68"/>
    <w:rsid w:val="00256766"/>
    <w:rsid w:val="00281A7E"/>
    <w:rsid w:val="00425A89"/>
    <w:rsid w:val="00472623"/>
    <w:rsid w:val="0051542F"/>
    <w:rsid w:val="0058236D"/>
    <w:rsid w:val="00620832"/>
    <w:rsid w:val="006C2EF4"/>
    <w:rsid w:val="0071161E"/>
    <w:rsid w:val="0075265F"/>
    <w:rsid w:val="00766E6A"/>
    <w:rsid w:val="007D38A7"/>
    <w:rsid w:val="008076F0"/>
    <w:rsid w:val="00860D20"/>
    <w:rsid w:val="008B32D3"/>
    <w:rsid w:val="008B4BA0"/>
    <w:rsid w:val="008E228B"/>
    <w:rsid w:val="0093387A"/>
    <w:rsid w:val="009E4301"/>
    <w:rsid w:val="009F7131"/>
    <w:rsid w:val="00A67DBE"/>
    <w:rsid w:val="00B3370D"/>
    <w:rsid w:val="00B4387B"/>
    <w:rsid w:val="00BD6010"/>
    <w:rsid w:val="00C70202"/>
    <w:rsid w:val="00D973FA"/>
    <w:rsid w:val="00DA16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0D4AEF6C402148D7970420B95227EDE9">
    <w:name w:val="0D4AEF6C402148D7970420B95227ED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Pressemitteilung_GB_K_neu.dotx</Template>
  <TotalTime>0</TotalTime>
  <Pages>2</Pages>
  <Words>283</Words>
  <Characters>1789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Brock, Fabian</dc:creator>
  <cp:keywords/>
  <dc:description/>
  <cp:lastModifiedBy>Schweizer, Christian</cp:lastModifiedBy>
  <cp:revision>2</cp:revision>
  <cp:lastPrinted>2026-10-07T12:45:00Z</cp:lastPrinted>
  <dcterms:created xsi:type="dcterms:W3CDTF">2026-10-13T10:16:00Z</dcterms:created>
  <dcterms:modified xsi:type="dcterms:W3CDTF">2026-10-13T10:16:00Z</dcterms:modified>
</cp:coreProperties>
</file>