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A0B" w:rsidRPr="00FE0A2E" w:rsidRDefault="00053A0B" w:rsidP="00637526">
      <w:pPr>
        <w:spacing w:line="360" w:lineRule="auto"/>
        <w:rPr>
          <w:rFonts w:ascii="Arial" w:hAnsi="Arial" w:cs="Arial"/>
          <w:color w:val="A6A6A6"/>
          <w:sz w:val="22"/>
          <w:szCs w:val="22"/>
        </w:rPr>
        <w:sectPr w:rsidR="00053A0B" w:rsidRPr="00FE0A2E">
          <w:headerReference w:type="default" r:id="rId8"/>
          <w:footerReference w:type="default" r:id="rId9"/>
          <w:headerReference w:type="first" r:id="rId10"/>
          <w:footerReference w:type="first" r:id="rId11"/>
          <w:pgSz w:w="11907" w:h="16840" w:code="9"/>
          <w:pgMar w:top="-2778" w:right="397" w:bottom="1644" w:left="1134" w:header="2778" w:footer="680" w:gutter="0"/>
          <w:cols w:space="720"/>
          <w:titlePg/>
        </w:sectPr>
      </w:pPr>
    </w:p>
    <w:p w:rsidR="00C61245" w:rsidRPr="005A62E0" w:rsidRDefault="00C61245" w:rsidP="0063752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A62E0">
        <w:rPr>
          <w:rFonts w:ascii="Arial" w:hAnsi="Arial" w:cs="Arial"/>
          <w:b/>
          <w:sz w:val="22"/>
          <w:szCs w:val="22"/>
        </w:rPr>
        <w:t xml:space="preserve">Presse-Information: </w:t>
      </w:r>
    </w:p>
    <w:p w:rsidR="00053A0B" w:rsidRPr="005A62E0" w:rsidRDefault="00063456" w:rsidP="0063752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21</w:t>
      </w:r>
      <w:r w:rsidR="007B7AC8">
        <w:rPr>
          <w:rFonts w:ascii="Arial" w:hAnsi="Arial" w:cs="Arial"/>
          <w:sz w:val="22"/>
          <w:szCs w:val="22"/>
        </w:rPr>
        <w:t>. September</w:t>
      </w:r>
      <w:r w:rsidR="00047162">
        <w:rPr>
          <w:rFonts w:ascii="Arial" w:hAnsi="Arial" w:cs="Arial"/>
          <w:sz w:val="22"/>
          <w:szCs w:val="22"/>
        </w:rPr>
        <w:t xml:space="preserve"> 2026</w:t>
      </w:r>
    </w:p>
    <w:p w:rsidR="00EA7CA3" w:rsidRPr="005A62E0" w:rsidRDefault="00EA7CA3" w:rsidP="00F3216A">
      <w:pPr>
        <w:rPr>
          <w:rFonts w:ascii="Arial" w:hAnsi="Arial"/>
          <w:sz w:val="24"/>
          <w:szCs w:val="24"/>
        </w:rPr>
      </w:pPr>
    </w:p>
    <w:p w:rsidR="008B1860" w:rsidRDefault="008B1860" w:rsidP="007439C9">
      <w:pPr>
        <w:spacing w:line="360" w:lineRule="auto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40 Jahre </w:t>
      </w:r>
      <w:r w:rsidR="00924D28">
        <w:rPr>
          <w:rFonts w:ascii="Arial" w:hAnsi="Arial"/>
          <w:b/>
          <w:sz w:val="22"/>
          <w:szCs w:val="22"/>
        </w:rPr>
        <w:t>Zuverlässigkeit und Kompetenz</w:t>
      </w:r>
      <w:r w:rsidR="00822663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 xml:space="preserve">im </w:t>
      </w:r>
      <w:r w:rsidR="00822663">
        <w:rPr>
          <w:rFonts w:ascii="Arial" w:hAnsi="Arial"/>
          <w:b/>
          <w:sz w:val="22"/>
          <w:szCs w:val="22"/>
        </w:rPr>
        <w:t>Öffentlichen Dienst</w:t>
      </w:r>
    </w:p>
    <w:p w:rsidR="003960E2" w:rsidRPr="008F0967" w:rsidRDefault="00F068FC" w:rsidP="007439C9">
      <w:pPr>
        <w:spacing w:line="360" w:lineRule="auto"/>
        <w:rPr>
          <w:rFonts w:ascii="Arial" w:hAnsi="Arial"/>
          <w:color w:val="808080"/>
          <w:sz w:val="22"/>
          <w:szCs w:val="22"/>
        </w:rPr>
      </w:pPr>
      <w:r>
        <w:rPr>
          <w:rFonts w:ascii="Arial" w:hAnsi="Arial"/>
          <w:color w:val="808080"/>
          <w:sz w:val="22"/>
          <w:szCs w:val="22"/>
        </w:rPr>
        <w:t>Bürgermeister</w:t>
      </w:r>
      <w:r w:rsidR="00D873C1">
        <w:rPr>
          <w:rFonts w:ascii="Arial" w:hAnsi="Arial"/>
          <w:color w:val="808080"/>
          <w:sz w:val="22"/>
          <w:szCs w:val="22"/>
        </w:rPr>
        <w:t xml:space="preserve"> Schulz</w:t>
      </w:r>
      <w:r>
        <w:rPr>
          <w:rFonts w:ascii="Arial" w:hAnsi="Arial"/>
          <w:color w:val="808080"/>
          <w:sz w:val="22"/>
          <w:szCs w:val="22"/>
        </w:rPr>
        <w:t xml:space="preserve"> ehrte</w:t>
      </w:r>
      <w:r w:rsidR="00822663">
        <w:rPr>
          <w:rFonts w:ascii="Arial" w:hAnsi="Arial"/>
          <w:color w:val="808080"/>
          <w:sz w:val="22"/>
          <w:szCs w:val="22"/>
        </w:rPr>
        <w:t xml:space="preserve"> stellevertretenden </w:t>
      </w:r>
      <w:r w:rsidR="001853A8">
        <w:rPr>
          <w:rFonts w:ascii="Arial" w:hAnsi="Arial"/>
          <w:color w:val="808080"/>
          <w:sz w:val="22"/>
          <w:szCs w:val="22"/>
        </w:rPr>
        <w:t>Marktmeister</w:t>
      </w:r>
    </w:p>
    <w:p w:rsidR="00924D28" w:rsidRDefault="00924D28" w:rsidP="00D873C1">
      <w:pPr>
        <w:spacing w:after="120" w:line="360" w:lineRule="auto"/>
        <w:rPr>
          <w:rFonts w:ascii="Arial" w:hAnsi="Arial" w:cs="Arial"/>
          <w:sz w:val="22"/>
          <w:szCs w:val="22"/>
        </w:rPr>
      </w:pPr>
    </w:p>
    <w:p w:rsidR="007B7AC8" w:rsidRDefault="00F068FC" w:rsidP="00D873C1">
      <w:pPr>
        <w:spacing w:after="120" w:line="360" w:lineRule="auto"/>
        <w:rPr>
          <w:rFonts w:ascii="Arial" w:hAnsi="Arial" w:cs="Arial"/>
          <w:sz w:val="22"/>
          <w:szCs w:val="22"/>
        </w:rPr>
      </w:pPr>
      <w:r w:rsidRPr="00D873C1">
        <w:rPr>
          <w:rFonts w:ascii="Arial" w:hAnsi="Arial" w:cs="Arial"/>
          <w:sz w:val="22"/>
          <w:szCs w:val="22"/>
        </w:rPr>
        <w:t>Bürgermeister Manfred Schulz</w:t>
      </w:r>
      <w:r w:rsidR="003D41E6" w:rsidRPr="00D873C1">
        <w:rPr>
          <w:rFonts w:ascii="Arial" w:hAnsi="Arial" w:cs="Arial"/>
          <w:sz w:val="22"/>
          <w:szCs w:val="22"/>
        </w:rPr>
        <w:t xml:space="preserve"> hat Patrick Bur mit einer Dankesurkunde des Landes Rheinland-Pfalz und einem Dankesschreiben der Stadt Kaiserslautern im Namen der Oberbürgermeisterin zu seinem 40-jährigen Dienstjubiläum gratuliert.</w:t>
      </w:r>
      <w:r w:rsidR="003D41E6" w:rsidRPr="003D41E6">
        <w:rPr>
          <w:rFonts w:ascii="Arial" w:hAnsi="Arial" w:cs="Arial"/>
          <w:sz w:val="22"/>
          <w:szCs w:val="22"/>
        </w:rPr>
        <w:t xml:space="preserve"> </w:t>
      </w:r>
      <w:r w:rsidR="003D41E6">
        <w:rPr>
          <w:rFonts w:ascii="Arial" w:hAnsi="Arial" w:cs="Arial"/>
          <w:sz w:val="22"/>
          <w:szCs w:val="22"/>
        </w:rPr>
        <w:t xml:space="preserve">Auch Raphael Mader als stellvertretender Leiter des Referats Recht und Ordnung, Karin </w:t>
      </w:r>
      <w:proofErr w:type="spellStart"/>
      <w:r w:rsidR="003D41E6">
        <w:rPr>
          <w:rFonts w:ascii="Arial" w:hAnsi="Arial" w:cs="Arial"/>
          <w:sz w:val="22"/>
          <w:szCs w:val="22"/>
        </w:rPr>
        <w:t>Woll</w:t>
      </w:r>
      <w:proofErr w:type="spellEnd"/>
      <w:r w:rsidR="003D41E6">
        <w:rPr>
          <w:rFonts w:ascii="Arial" w:hAnsi="Arial" w:cs="Arial"/>
          <w:sz w:val="22"/>
          <w:szCs w:val="22"/>
        </w:rPr>
        <w:t xml:space="preserve"> als stellvertretende Leiterin des Personalreferats sowie Carmen </w:t>
      </w:r>
      <w:proofErr w:type="spellStart"/>
      <w:r w:rsidR="003D41E6">
        <w:rPr>
          <w:rFonts w:ascii="Arial" w:hAnsi="Arial" w:cs="Arial"/>
          <w:sz w:val="22"/>
          <w:szCs w:val="22"/>
        </w:rPr>
        <w:t>Markx</w:t>
      </w:r>
      <w:proofErr w:type="spellEnd"/>
      <w:r w:rsidR="003D41E6">
        <w:rPr>
          <w:rFonts w:ascii="Arial" w:hAnsi="Arial" w:cs="Arial"/>
          <w:sz w:val="22"/>
          <w:szCs w:val="22"/>
        </w:rPr>
        <w:t xml:space="preserve"> vom Personalrat überbrachten ihre Glückwünsche.</w:t>
      </w:r>
    </w:p>
    <w:p w:rsidR="0055698E" w:rsidRPr="0055698E" w:rsidRDefault="0055698E" w:rsidP="00D873C1">
      <w:pPr>
        <w:spacing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Bürgermeister Manfred Schulz sprach dem Kollegen</w:t>
      </w:r>
      <w:r w:rsidR="006E4098">
        <w:rPr>
          <w:rFonts w:ascii="Arial" w:hAnsi="Arial" w:cs="Arial"/>
          <w:sz w:val="22"/>
          <w:szCs w:val="22"/>
        </w:rPr>
        <w:t xml:space="preserve"> </w:t>
      </w:r>
      <w:r w:rsidR="00822663">
        <w:rPr>
          <w:rFonts w:ascii="Arial" w:hAnsi="Arial" w:cs="Arial"/>
          <w:sz w:val="22"/>
          <w:szCs w:val="22"/>
        </w:rPr>
        <w:t xml:space="preserve">seine Anerkennung aus: </w:t>
      </w:r>
      <w:r w:rsidR="006E4098">
        <w:rPr>
          <w:rFonts w:ascii="Arial" w:hAnsi="Arial" w:cs="Arial"/>
          <w:sz w:val="22"/>
          <w:szCs w:val="22"/>
        </w:rPr>
        <w:t>„</w:t>
      </w:r>
      <w:r w:rsidR="00D873C1">
        <w:rPr>
          <w:rFonts w:ascii="Arial" w:hAnsi="Arial" w:cs="Arial"/>
          <w:sz w:val="22"/>
          <w:szCs w:val="22"/>
        </w:rPr>
        <w:t>Ich danke</w:t>
      </w:r>
      <w:r w:rsidR="00DF78F0">
        <w:rPr>
          <w:rFonts w:ascii="Arial" w:hAnsi="Arial" w:cs="Arial"/>
          <w:sz w:val="22"/>
          <w:szCs w:val="22"/>
        </w:rPr>
        <w:t xml:space="preserve"> Ihnen für Ihre Treue und für Ihre </w:t>
      </w:r>
      <w:r w:rsidR="00822663">
        <w:rPr>
          <w:rFonts w:ascii="Arial" w:hAnsi="Arial" w:cs="Arial"/>
          <w:sz w:val="22"/>
          <w:szCs w:val="22"/>
        </w:rPr>
        <w:t>Zuverlässigkeit</w:t>
      </w:r>
      <w:r w:rsidR="00DF78F0">
        <w:rPr>
          <w:rFonts w:ascii="Arial" w:hAnsi="Arial" w:cs="Arial"/>
          <w:sz w:val="22"/>
          <w:szCs w:val="22"/>
        </w:rPr>
        <w:t>.</w:t>
      </w:r>
      <w:r w:rsidR="00822663">
        <w:rPr>
          <w:rFonts w:ascii="Arial" w:hAnsi="Arial" w:cs="Arial"/>
          <w:sz w:val="22"/>
          <w:szCs w:val="22"/>
        </w:rPr>
        <w:t xml:space="preserve"> </w:t>
      </w:r>
      <w:r w:rsidR="00DF78F0">
        <w:rPr>
          <w:rFonts w:ascii="Arial" w:hAnsi="Arial" w:cs="Arial"/>
          <w:sz w:val="22"/>
          <w:szCs w:val="22"/>
        </w:rPr>
        <w:t xml:space="preserve">Wir sind </w:t>
      </w:r>
      <w:bookmarkStart w:id="0" w:name="_GoBack"/>
      <w:bookmarkEnd w:id="0"/>
      <w:r w:rsidR="00DF78F0">
        <w:rPr>
          <w:rFonts w:ascii="Arial" w:hAnsi="Arial" w:cs="Arial"/>
          <w:sz w:val="22"/>
          <w:szCs w:val="22"/>
        </w:rPr>
        <w:t>froh um Ihre Kompetenz.“</w:t>
      </w:r>
      <w:r w:rsidR="00924D28">
        <w:rPr>
          <w:rFonts w:ascii="Arial" w:hAnsi="Arial" w:cs="Arial"/>
          <w:sz w:val="22"/>
          <w:szCs w:val="22"/>
        </w:rPr>
        <w:t xml:space="preserve"> Der Jubilar sei in einem vielfältigen Aufgabenfeld tätig und sei stets auch außerhalb seines Kernbereichs ein sehr hilfsbereiter Kollege. „In der Marktverwaltung sind Sie ein eingespieltes Team und durch Ihren </w:t>
      </w:r>
      <w:r w:rsidR="00822663">
        <w:rPr>
          <w:rFonts w:ascii="Arial" w:hAnsi="Arial" w:cs="Arial"/>
          <w:sz w:val="22"/>
          <w:szCs w:val="22"/>
        </w:rPr>
        <w:t xml:space="preserve">Einsatz </w:t>
      </w:r>
      <w:r w:rsidR="00924D28">
        <w:rPr>
          <w:rFonts w:ascii="Arial" w:hAnsi="Arial" w:cs="Arial"/>
          <w:sz w:val="22"/>
          <w:szCs w:val="22"/>
        </w:rPr>
        <w:t>bringen Sie</w:t>
      </w:r>
      <w:r w:rsidR="00822663">
        <w:rPr>
          <w:rFonts w:ascii="Arial" w:hAnsi="Arial" w:cs="Arial"/>
          <w:sz w:val="22"/>
          <w:szCs w:val="22"/>
        </w:rPr>
        <w:t xml:space="preserve"> die Stadtverwaltung </w:t>
      </w:r>
      <w:r w:rsidR="00924D28">
        <w:rPr>
          <w:rFonts w:ascii="Arial" w:hAnsi="Arial" w:cs="Arial"/>
          <w:sz w:val="22"/>
          <w:szCs w:val="22"/>
        </w:rPr>
        <w:t>weiter voran</w:t>
      </w:r>
      <w:r w:rsidR="00822663">
        <w:rPr>
          <w:rFonts w:ascii="Arial" w:hAnsi="Arial" w:cs="Arial"/>
          <w:sz w:val="22"/>
          <w:szCs w:val="22"/>
        </w:rPr>
        <w:t xml:space="preserve">. </w:t>
      </w:r>
      <w:r w:rsidR="00DF78F0">
        <w:rPr>
          <w:rFonts w:ascii="Arial" w:hAnsi="Arial" w:cs="Arial"/>
          <w:sz w:val="22"/>
          <w:szCs w:val="22"/>
        </w:rPr>
        <w:t>Ich freue mich</w:t>
      </w:r>
      <w:r w:rsidR="00924D28">
        <w:rPr>
          <w:rFonts w:ascii="Arial" w:hAnsi="Arial" w:cs="Arial"/>
          <w:sz w:val="22"/>
          <w:szCs w:val="22"/>
        </w:rPr>
        <w:t xml:space="preserve"> a</w:t>
      </w:r>
      <w:r w:rsidR="00822663">
        <w:rPr>
          <w:rFonts w:ascii="Arial" w:hAnsi="Arial" w:cs="Arial"/>
          <w:sz w:val="22"/>
          <w:szCs w:val="22"/>
        </w:rPr>
        <w:t>uf eine weiterhin gute Zusammenarbeit</w:t>
      </w:r>
      <w:r w:rsidR="00924D28">
        <w:rPr>
          <w:rFonts w:ascii="Arial" w:hAnsi="Arial" w:cs="Arial"/>
          <w:sz w:val="22"/>
          <w:szCs w:val="22"/>
        </w:rPr>
        <w:t>!</w:t>
      </w:r>
      <w:r w:rsidR="006E4098">
        <w:rPr>
          <w:rFonts w:ascii="Arial" w:hAnsi="Arial" w:cs="Arial"/>
          <w:sz w:val="22"/>
          <w:szCs w:val="22"/>
        </w:rPr>
        <w:t>“</w:t>
      </w:r>
      <w:r w:rsidR="00924D28">
        <w:rPr>
          <w:rFonts w:ascii="Arial" w:hAnsi="Arial" w:cs="Arial"/>
          <w:sz w:val="22"/>
          <w:szCs w:val="22"/>
        </w:rPr>
        <w:t>, so Schulz.</w:t>
      </w:r>
    </w:p>
    <w:p w:rsidR="0055698E" w:rsidRPr="00F068FC" w:rsidRDefault="003D41E6" w:rsidP="0055698E">
      <w:pPr>
        <w:spacing w:after="120" w:line="360" w:lineRule="auto"/>
        <w:rPr>
          <w:rFonts w:ascii="Arial" w:hAnsi="Arial" w:cs="Arial"/>
          <w:sz w:val="22"/>
          <w:szCs w:val="22"/>
        </w:rPr>
      </w:pPr>
      <w:r w:rsidRPr="00D873C1">
        <w:rPr>
          <w:rFonts w:ascii="Arial" w:hAnsi="Arial" w:cs="Arial"/>
          <w:sz w:val="22"/>
          <w:szCs w:val="22"/>
        </w:rPr>
        <w:t>Patrick Bur ist im Referat Recht und Ordnung als stellvertretender Markt</w:t>
      </w:r>
      <w:r w:rsidR="001853A8">
        <w:rPr>
          <w:rFonts w:ascii="Arial" w:hAnsi="Arial" w:cs="Arial"/>
          <w:sz w:val="22"/>
          <w:szCs w:val="22"/>
        </w:rPr>
        <w:t>meister</w:t>
      </w:r>
      <w:r w:rsidRPr="00D873C1">
        <w:rPr>
          <w:rFonts w:ascii="Arial" w:hAnsi="Arial" w:cs="Arial"/>
          <w:sz w:val="22"/>
          <w:szCs w:val="22"/>
        </w:rPr>
        <w:t xml:space="preserve"> </w:t>
      </w:r>
      <w:r w:rsidR="00123B2D" w:rsidRPr="00D873C1">
        <w:rPr>
          <w:rFonts w:ascii="Arial" w:hAnsi="Arial" w:cs="Arial"/>
          <w:sz w:val="22"/>
          <w:szCs w:val="22"/>
        </w:rPr>
        <w:t xml:space="preserve">in der Abteilung „Einsatzleitung Vollzugsdienst / Allgemeine Bußgeldstelle“ </w:t>
      </w:r>
      <w:r w:rsidRPr="00D873C1">
        <w:rPr>
          <w:rFonts w:ascii="Arial" w:hAnsi="Arial" w:cs="Arial"/>
          <w:sz w:val="22"/>
          <w:szCs w:val="22"/>
        </w:rPr>
        <w:t>tätig.</w:t>
      </w:r>
      <w:r w:rsidR="0055698E" w:rsidRPr="0055698E">
        <w:rPr>
          <w:rFonts w:ascii="Arial" w:hAnsi="Arial" w:cs="Arial"/>
          <w:sz w:val="22"/>
          <w:szCs w:val="22"/>
        </w:rPr>
        <w:t xml:space="preserve"> </w:t>
      </w:r>
      <w:r w:rsidR="0055698E">
        <w:rPr>
          <w:rFonts w:ascii="Arial" w:hAnsi="Arial" w:cs="Arial"/>
          <w:sz w:val="22"/>
          <w:szCs w:val="22"/>
        </w:rPr>
        <w:t xml:space="preserve">Er begann 1986 seine Berufsausbildung zum Beamten bei der Deutschen Bundesbahn und schloss diese mit der Ernennung zum Bundesbahnassistenten ab. Im Rahmen eines Dienstüberlassungsvertrags begann er im Jahr 2007 </w:t>
      </w:r>
      <w:r w:rsidR="00924D28">
        <w:rPr>
          <w:rFonts w:ascii="Arial" w:hAnsi="Arial" w:cs="Arial"/>
          <w:sz w:val="22"/>
          <w:szCs w:val="22"/>
        </w:rPr>
        <w:t>be</w:t>
      </w:r>
      <w:r w:rsidR="0055698E">
        <w:rPr>
          <w:rFonts w:ascii="Arial" w:hAnsi="Arial" w:cs="Arial"/>
          <w:sz w:val="22"/>
          <w:szCs w:val="22"/>
        </w:rPr>
        <w:t>im Referat Recht und Ordnung der Stadtverwaltung Kaiserslautern und wurde im Laufe des</w:t>
      </w:r>
      <w:r w:rsidR="00924D28">
        <w:rPr>
          <w:rFonts w:ascii="Arial" w:hAnsi="Arial" w:cs="Arial"/>
          <w:sz w:val="22"/>
          <w:szCs w:val="22"/>
        </w:rPr>
        <w:t>selben</w:t>
      </w:r>
      <w:r w:rsidR="0055698E">
        <w:rPr>
          <w:rFonts w:ascii="Arial" w:hAnsi="Arial" w:cs="Arial"/>
          <w:sz w:val="22"/>
          <w:szCs w:val="22"/>
        </w:rPr>
        <w:t xml:space="preserve"> Jahres als Stadtobersekretär dorthin versetzt. Mittlerweile ist er Stadtoberinspektor und feierte zum </w:t>
      </w:r>
      <w:r w:rsidR="00D873C1">
        <w:rPr>
          <w:rFonts w:ascii="Arial" w:hAnsi="Arial" w:cs="Arial"/>
          <w:sz w:val="22"/>
          <w:szCs w:val="22"/>
        </w:rPr>
        <w:t>0</w:t>
      </w:r>
      <w:r w:rsidR="0055698E">
        <w:rPr>
          <w:rFonts w:ascii="Arial" w:hAnsi="Arial" w:cs="Arial"/>
          <w:sz w:val="22"/>
          <w:szCs w:val="22"/>
        </w:rPr>
        <w:t xml:space="preserve">1. September </w:t>
      </w:r>
      <w:r w:rsidR="00D873C1">
        <w:rPr>
          <w:rFonts w:ascii="Arial" w:hAnsi="Arial" w:cs="Arial"/>
          <w:sz w:val="22"/>
          <w:szCs w:val="22"/>
        </w:rPr>
        <w:t xml:space="preserve">2026 </w:t>
      </w:r>
      <w:r w:rsidR="0055698E">
        <w:rPr>
          <w:rFonts w:ascii="Arial" w:hAnsi="Arial" w:cs="Arial"/>
          <w:sz w:val="22"/>
          <w:szCs w:val="22"/>
        </w:rPr>
        <w:t>sein 40-jähriges Jubiläum im Öffentlichen Dienst.</w:t>
      </w:r>
    </w:p>
    <w:p w:rsidR="005A62E0" w:rsidRDefault="00990AA8" w:rsidP="008F0967">
      <w:pPr>
        <w:pStyle w:val="Listenabsatz"/>
        <w:numPr>
          <w:ilvl w:val="0"/>
          <w:numId w:val="12"/>
        </w:numPr>
        <w:spacing w:after="120" w:line="360" w:lineRule="auto"/>
        <w:rPr>
          <w:rFonts w:ascii="Arial" w:hAnsi="Arial" w:cs="Arial"/>
          <w:sz w:val="22"/>
          <w:szCs w:val="22"/>
        </w:rPr>
      </w:pPr>
      <w:r w:rsidRPr="008F0967">
        <w:rPr>
          <w:rFonts w:ascii="Arial" w:hAnsi="Arial" w:cs="Arial"/>
          <w:sz w:val="22"/>
          <w:szCs w:val="22"/>
        </w:rPr>
        <w:t>Pressestelle</w:t>
      </w:r>
      <w:r w:rsidR="00047162">
        <w:rPr>
          <w:rFonts w:ascii="Arial" w:hAnsi="Arial" w:cs="Arial"/>
          <w:sz w:val="22"/>
          <w:szCs w:val="22"/>
        </w:rPr>
        <w:t xml:space="preserve"> </w:t>
      </w:r>
      <w:r w:rsidR="00F068FC">
        <w:rPr>
          <w:rFonts w:ascii="Arial" w:hAnsi="Arial" w:cs="Arial"/>
          <w:sz w:val="22"/>
          <w:szCs w:val="22"/>
        </w:rPr>
        <w:t>-</w:t>
      </w:r>
    </w:p>
    <w:sectPr w:rsidR="005A62E0" w:rsidSect="000B7F32">
      <w:headerReference w:type="default" r:id="rId12"/>
      <w:footerReference w:type="default" r:id="rId13"/>
      <w:type w:val="continuous"/>
      <w:pgSz w:w="11907" w:h="16840" w:code="9"/>
      <w:pgMar w:top="-2778" w:right="3289" w:bottom="709" w:left="1134" w:header="2778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11C" w:rsidRDefault="0010411C">
      <w:r>
        <w:separator/>
      </w:r>
    </w:p>
  </w:endnote>
  <w:endnote w:type="continuationSeparator" w:id="0">
    <w:p w:rsidR="0010411C" w:rsidRDefault="001041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vice Font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etaBold-Caps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Caps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ld-Roman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Roman">
    <w:altName w:val="Meta Book"/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okLF-Caps">
    <w:altName w:val="Meta Book LF"/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Fuzeile"/>
    </w:pPr>
    <w:r>
      <w:t>2. Seite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Kopfzeile"/>
      <w:tabs>
        <w:tab w:val="clear" w:pos="4536"/>
        <w:tab w:val="clear" w:pos="9072"/>
      </w:tabs>
      <w:ind w:left="7711"/>
      <w:rPr>
        <w:rFonts w:ascii="Arial" w:hAnsi="Arial"/>
        <w:sz w:val="16"/>
      </w:rPr>
    </w:pPr>
    <w:r>
      <w:rPr>
        <w:rFonts w:ascii="Arial" w:hAnsi="Arial"/>
        <w:sz w:val="16"/>
      </w:rPr>
      <w:t>wenn die Übertragung unvollständig oder unklar ist, rufen Sie bitte unter oben angegebener Telefonnummer zurück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Fuzeile"/>
      <w:tabs>
        <w:tab w:val="clear" w:pos="4536"/>
      </w:tabs>
      <w:rPr>
        <w:rFonts w:ascii="Arial" w:hAnsi="Arial"/>
        <w:sz w:val="24"/>
      </w:rPr>
    </w:pPr>
    <w:r w:rsidRPr="00032786">
      <w:rPr>
        <w:rFonts w:ascii="Arial" w:hAnsi="Arial"/>
        <w:snapToGrid w:val="0"/>
        <w:sz w:val="22"/>
      </w:rPr>
      <w:t xml:space="preserve">Seite </w:t>
    </w:r>
    <w:r w:rsidRPr="00032786">
      <w:rPr>
        <w:rFonts w:ascii="Arial" w:hAnsi="Arial"/>
        <w:snapToGrid w:val="0"/>
        <w:sz w:val="22"/>
      </w:rPr>
      <w:fldChar w:fldCharType="begin"/>
    </w:r>
    <w:r w:rsidRPr="00032786">
      <w:rPr>
        <w:rFonts w:ascii="Arial" w:hAnsi="Arial"/>
        <w:snapToGrid w:val="0"/>
        <w:sz w:val="22"/>
      </w:rPr>
      <w:instrText xml:space="preserve"> PAGE </w:instrText>
    </w:r>
    <w:r w:rsidRPr="00032786">
      <w:rPr>
        <w:rFonts w:ascii="Arial" w:hAnsi="Arial"/>
        <w:snapToGrid w:val="0"/>
        <w:sz w:val="22"/>
      </w:rPr>
      <w:fldChar w:fldCharType="separate"/>
    </w:r>
    <w:r w:rsidR="00924D28">
      <w:rPr>
        <w:rFonts w:ascii="Arial" w:hAnsi="Arial"/>
        <w:noProof/>
        <w:snapToGrid w:val="0"/>
        <w:sz w:val="22"/>
      </w:rPr>
      <w:t>2</w:t>
    </w:r>
    <w:r w:rsidRPr="00032786">
      <w:rPr>
        <w:rFonts w:ascii="Arial" w:hAnsi="Arial"/>
        <w:snapToGrid w:val="0"/>
        <w:sz w:val="22"/>
      </w:rPr>
      <w:fldChar w:fldCharType="end"/>
    </w:r>
    <w:r w:rsidRPr="00032786">
      <w:rPr>
        <w:rFonts w:ascii="Arial" w:hAnsi="Arial"/>
        <w:snapToGrid w:val="0"/>
        <w:sz w:val="22"/>
      </w:rPr>
      <w:t xml:space="preserve"> von </w:t>
    </w:r>
    <w:r w:rsidRPr="00032786">
      <w:rPr>
        <w:rFonts w:ascii="Arial" w:hAnsi="Arial"/>
        <w:snapToGrid w:val="0"/>
        <w:sz w:val="22"/>
      </w:rPr>
      <w:fldChar w:fldCharType="begin"/>
    </w:r>
    <w:r w:rsidRPr="00032786">
      <w:rPr>
        <w:rFonts w:ascii="Arial" w:hAnsi="Arial"/>
        <w:snapToGrid w:val="0"/>
        <w:sz w:val="22"/>
      </w:rPr>
      <w:instrText xml:space="preserve"> NUMPAGES </w:instrText>
    </w:r>
    <w:r w:rsidRPr="00032786">
      <w:rPr>
        <w:rFonts w:ascii="Arial" w:hAnsi="Arial"/>
        <w:snapToGrid w:val="0"/>
        <w:sz w:val="22"/>
      </w:rPr>
      <w:fldChar w:fldCharType="separate"/>
    </w:r>
    <w:r w:rsidR="00924D28">
      <w:rPr>
        <w:rFonts w:ascii="Arial" w:hAnsi="Arial"/>
        <w:noProof/>
        <w:snapToGrid w:val="0"/>
        <w:sz w:val="22"/>
      </w:rPr>
      <w:t>2</w:t>
    </w:r>
    <w:r w:rsidRPr="00032786">
      <w:rPr>
        <w:rFonts w:ascii="Arial" w:hAnsi="Arial"/>
        <w:snapToGrid w:val="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11C" w:rsidRDefault="0010411C">
      <w:r>
        <w:separator/>
      </w:r>
    </w:p>
  </w:footnote>
  <w:footnote w:type="continuationSeparator" w:id="0">
    <w:p w:rsidR="0010411C" w:rsidRDefault="001041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Kopfzeile"/>
    </w:pPr>
    <w:r>
      <w:t>2. Seite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1853A8">
    <w:pPr>
      <w:pStyle w:val="Kopfzeile"/>
      <w:tabs>
        <w:tab w:val="clear" w:pos="4536"/>
        <w:tab w:val="clear" w:pos="9072"/>
      </w:tabs>
      <w:ind w:left="7711"/>
      <w:rPr>
        <w:rFonts w:ascii="MetaBold-Caps" w:hAnsi="MetaBold-Caps"/>
        <w:sz w:val="26"/>
      </w:rPr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85.8pt;margin-top:-104.95pt;width:109.5pt;height:56.25pt;z-index:-251658752">
          <v:imagedata r:id="rId1" o:title=""/>
        </v:shape>
        <o:OLEObject Type="Embed" ProgID="CorelDRAW.Graphic.13" ShapeID="_x0000_s2049" DrawAspect="Content" ObjectID="_1851510681" r:id="rId2"/>
      </w:object>
    </w:r>
    <w:proofErr w:type="spellStart"/>
    <w:r w:rsidR="008D240C">
      <w:rPr>
        <w:rFonts w:ascii="MetaBold-Caps" w:hAnsi="MetaBold-Caps"/>
        <w:sz w:val="26"/>
      </w:rPr>
      <w:t>pressemitteilung</w:t>
    </w:r>
    <w:proofErr w:type="spellEnd"/>
    <w:r w:rsidR="008D240C">
      <w:rPr>
        <w:rFonts w:ascii="MetaBold-Caps" w:hAnsi="MetaBold-Caps"/>
        <w:sz w:val="26"/>
      </w:rPr>
      <w:fldChar w:fldCharType="begin"/>
    </w:r>
    <w:r w:rsidR="008D240C">
      <w:rPr>
        <w:rFonts w:ascii="MetaBold-Caps" w:hAnsi="MetaBold-Caps"/>
        <w:sz w:val="26"/>
      </w:rPr>
      <w:instrText xml:space="preserve">  </w:instrText>
    </w:r>
    <w:r w:rsidR="008D240C">
      <w:rPr>
        <w:rFonts w:ascii="MetaBold-Caps" w:hAnsi="MetaBold-Caps"/>
        <w:sz w:val="26"/>
      </w:rPr>
      <w:fldChar w:fldCharType="end"/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Caps" w:hAnsi="MetaBook-Caps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Stadtverwaltung Kaiserslautern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Pressestelle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proofErr w:type="gramStart"/>
    <w:r>
      <w:rPr>
        <w:rFonts w:ascii="MetaBook-Roman" w:hAnsi="MetaBook-Roman"/>
        <w:sz w:val="14"/>
      </w:rPr>
      <w:t>Rathaus  Willy</w:t>
    </w:r>
    <w:proofErr w:type="gramEnd"/>
    <w:r>
      <w:rPr>
        <w:rFonts w:ascii="MetaBook-Roman" w:hAnsi="MetaBook-Roman"/>
        <w:sz w:val="14"/>
      </w:rPr>
      <w:t xml:space="preserve">-Brandt-Platz </w:t>
    </w:r>
    <w:r>
      <w:rPr>
        <w:rFonts w:ascii="MetaBook-Caps" w:hAnsi="MetaBook-Caps"/>
        <w:sz w:val="14"/>
      </w:rPr>
      <w:t>1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LF-Caps" w:hAnsi="MetaBookLF-Caps"/>
        <w:sz w:val="14"/>
      </w:rPr>
      <w:t>67657</w:t>
    </w:r>
    <w:r>
      <w:rPr>
        <w:rFonts w:ascii="MetaBook-Roman" w:hAnsi="MetaBook-Roman"/>
        <w:sz w:val="14"/>
      </w:rPr>
      <w:t xml:space="preserve"> Kaiserslautern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Telefon </w:t>
    </w:r>
    <w:r>
      <w:rPr>
        <w:rFonts w:ascii="MetaBookLF-Caps" w:hAnsi="MetaBookLF-Caps"/>
        <w:sz w:val="14"/>
      </w:rPr>
      <w:t>0631/365-2206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Telefax </w:t>
    </w:r>
    <w:r>
      <w:rPr>
        <w:rFonts w:ascii="MetaBookLF-Caps" w:hAnsi="MetaBookLF-Caps"/>
        <w:sz w:val="14"/>
      </w:rPr>
      <w:t>0631/365-2721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E-Mail stadt@kaiserslautern.de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Internet www.kaiserslautern.de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</w:tabs>
      <w:ind w:left="7711"/>
      <w:rPr>
        <w:rFonts w:ascii="Arial" w:hAnsi="Arial"/>
        <w:sz w:val="22"/>
      </w:rPr>
    </w:pPr>
    <w:r>
      <w:rPr>
        <w:rFonts w:ascii="Arial" w:hAnsi="Arial"/>
        <w:sz w:val="22"/>
      </w:rPr>
      <w:fldChar w:fldCharType="begin"/>
    </w:r>
    <w:r>
      <w:rPr>
        <w:rFonts w:ascii="Arial" w:hAnsi="Arial"/>
        <w:sz w:val="22"/>
      </w:rPr>
      <w:instrText xml:space="preserve">  </w:instrText>
    </w:r>
    <w:r>
      <w:rPr>
        <w:rFonts w:ascii="Arial" w:hAnsi="Arial"/>
        <w:sz w:val="22"/>
      </w:rPr>
      <w:fldChar w:fldCharType="end"/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rPr>
        <w:rFonts w:ascii="MetaBold-Roman" w:hAnsi="MetaBold-Roman"/>
        <w:sz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641F5"/>
    <w:multiLevelType w:val="hybridMultilevel"/>
    <w:tmpl w:val="FD0445B8"/>
    <w:lvl w:ilvl="0" w:tplc="9BCEC2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249C4"/>
    <w:multiLevelType w:val="singleLevel"/>
    <w:tmpl w:val="599AD85C"/>
    <w:lvl w:ilvl="0">
      <w:start w:val="1"/>
      <w:numFmt w:val="decimal"/>
      <w:lvlText w:val="%1."/>
      <w:lvlJc w:val="left"/>
      <w:pPr>
        <w:tabs>
          <w:tab w:val="num" w:pos="7590"/>
        </w:tabs>
        <w:ind w:left="7590" w:hanging="360"/>
      </w:pPr>
      <w:rPr>
        <w:rFonts w:hint="default"/>
      </w:rPr>
    </w:lvl>
  </w:abstractNum>
  <w:abstractNum w:abstractNumId="2" w15:restartNumberingAfterBreak="0">
    <w:nsid w:val="16434A44"/>
    <w:multiLevelType w:val="hybridMultilevel"/>
    <w:tmpl w:val="C1126D08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F71AC"/>
    <w:multiLevelType w:val="hybridMultilevel"/>
    <w:tmpl w:val="E5AC767E"/>
    <w:lvl w:ilvl="0" w:tplc="D0502C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A6841"/>
    <w:multiLevelType w:val="hybridMultilevel"/>
    <w:tmpl w:val="4D22A184"/>
    <w:lvl w:ilvl="0" w:tplc="DDE06FA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F266B1"/>
    <w:multiLevelType w:val="hybridMultilevel"/>
    <w:tmpl w:val="C452F91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C86938"/>
    <w:multiLevelType w:val="hybridMultilevel"/>
    <w:tmpl w:val="E8129636"/>
    <w:lvl w:ilvl="0" w:tplc="93E093A6">
      <w:start w:val="1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Device Font 10cpi" w:hAnsi="Device Font 10cpi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Device Font 10cpi" w:hAnsi="Device Font 10cpi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Device Font 10cpi" w:hAnsi="Device Font 10cpi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C025CCE"/>
    <w:multiLevelType w:val="hybridMultilevel"/>
    <w:tmpl w:val="298647AA"/>
    <w:lvl w:ilvl="0" w:tplc="9EB4E4EE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8" w15:restartNumberingAfterBreak="0">
    <w:nsid w:val="49383531"/>
    <w:multiLevelType w:val="hybridMultilevel"/>
    <w:tmpl w:val="00309D66"/>
    <w:lvl w:ilvl="0" w:tplc="FC62BD6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6C7FC3"/>
    <w:multiLevelType w:val="hybridMultilevel"/>
    <w:tmpl w:val="05F4E32E"/>
    <w:lvl w:ilvl="0" w:tplc="E42E4AA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783781"/>
    <w:multiLevelType w:val="hybridMultilevel"/>
    <w:tmpl w:val="13B083C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9A209C"/>
    <w:multiLevelType w:val="hybridMultilevel"/>
    <w:tmpl w:val="D05C026C"/>
    <w:lvl w:ilvl="0" w:tplc="F8A0A380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10"/>
  </w:num>
  <w:num w:numId="4">
    <w:abstractNumId w:val="2"/>
  </w:num>
  <w:num w:numId="5">
    <w:abstractNumId w:val="3"/>
  </w:num>
  <w:num w:numId="6">
    <w:abstractNumId w:val="4"/>
  </w:num>
  <w:num w:numId="7">
    <w:abstractNumId w:val="8"/>
  </w:num>
  <w:num w:numId="8">
    <w:abstractNumId w:val="6"/>
  </w:num>
  <w:num w:numId="9">
    <w:abstractNumId w:val="5"/>
  </w:num>
  <w:num w:numId="10">
    <w:abstractNumId w:val="0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58D"/>
    <w:rsid w:val="00000B65"/>
    <w:rsid w:val="0000356D"/>
    <w:rsid w:val="000050B4"/>
    <w:rsid w:val="00005474"/>
    <w:rsid w:val="00005D0D"/>
    <w:rsid w:val="0000642D"/>
    <w:rsid w:val="000117FF"/>
    <w:rsid w:val="0001258D"/>
    <w:rsid w:val="00013AAD"/>
    <w:rsid w:val="00016AC4"/>
    <w:rsid w:val="000174C2"/>
    <w:rsid w:val="0002008A"/>
    <w:rsid w:val="00031ABD"/>
    <w:rsid w:val="00032786"/>
    <w:rsid w:val="0003320D"/>
    <w:rsid w:val="00033A09"/>
    <w:rsid w:val="0003436D"/>
    <w:rsid w:val="00036FBC"/>
    <w:rsid w:val="0003750E"/>
    <w:rsid w:val="00047162"/>
    <w:rsid w:val="000522CD"/>
    <w:rsid w:val="000526B7"/>
    <w:rsid w:val="00052768"/>
    <w:rsid w:val="000527E7"/>
    <w:rsid w:val="00053450"/>
    <w:rsid w:val="00053A0B"/>
    <w:rsid w:val="0005730D"/>
    <w:rsid w:val="00057D48"/>
    <w:rsid w:val="00061631"/>
    <w:rsid w:val="00062BCE"/>
    <w:rsid w:val="00063456"/>
    <w:rsid w:val="00063D31"/>
    <w:rsid w:val="000656BD"/>
    <w:rsid w:val="00065984"/>
    <w:rsid w:val="00070110"/>
    <w:rsid w:val="000728E1"/>
    <w:rsid w:val="000731C0"/>
    <w:rsid w:val="00074A78"/>
    <w:rsid w:val="000766C6"/>
    <w:rsid w:val="00082204"/>
    <w:rsid w:val="00082D79"/>
    <w:rsid w:val="0008462E"/>
    <w:rsid w:val="00085617"/>
    <w:rsid w:val="00090E94"/>
    <w:rsid w:val="00092072"/>
    <w:rsid w:val="000942FB"/>
    <w:rsid w:val="00096BCE"/>
    <w:rsid w:val="00097932"/>
    <w:rsid w:val="000A03A2"/>
    <w:rsid w:val="000A04AB"/>
    <w:rsid w:val="000B0215"/>
    <w:rsid w:val="000B2DCC"/>
    <w:rsid w:val="000B4352"/>
    <w:rsid w:val="000B559C"/>
    <w:rsid w:val="000B7F32"/>
    <w:rsid w:val="000C06EB"/>
    <w:rsid w:val="000C127E"/>
    <w:rsid w:val="000C165A"/>
    <w:rsid w:val="000C1B15"/>
    <w:rsid w:val="000C2EE0"/>
    <w:rsid w:val="000C4424"/>
    <w:rsid w:val="000C5FAB"/>
    <w:rsid w:val="000D0261"/>
    <w:rsid w:val="000D1A46"/>
    <w:rsid w:val="000D2C7C"/>
    <w:rsid w:val="000D43B9"/>
    <w:rsid w:val="000D562B"/>
    <w:rsid w:val="000D66FF"/>
    <w:rsid w:val="000D684B"/>
    <w:rsid w:val="000D7751"/>
    <w:rsid w:val="000E0D4D"/>
    <w:rsid w:val="000E1748"/>
    <w:rsid w:val="000E3B93"/>
    <w:rsid w:val="000E46ED"/>
    <w:rsid w:val="000E56B0"/>
    <w:rsid w:val="000E75AF"/>
    <w:rsid w:val="000F1630"/>
    <w:rsid w:val="000F1886"/>
    <w:rsid w:val="000F354B"/>
    <w:rsid w:val="000F3856"/>
    <w:rsid w:val="000F3B13"/>
    <w:rsid w:val="000F57D5"/>
    <w:rsid w:val="000F5C5D"/>
    <w:rsid w:val="000F7D9B"/>
    <w:rsid w:val="00101966"/>
    <w:rsid w:val="0010411C"/>
    <w:rsid w:val="001076E9"/>
    <w:rsid w:val="001079E1"/>
    <w:rsid w:val="00110DD9"/>
    <w:rsid w:val="00112BCC"/>
    <w:rsid w:val="00113115"/>
    <w:rsid w:val="00115749"/>
    <w:rsid w:val="00115F95"/>
    <w:rsid w:val="00121E5A"/>
    <w:rsid w:val="00122865"/>
    <w:rsid w:val="00123038"/>
    <w:rsid w:val="00123B2D"/>
    <w:rsid w:val="001259A6"/>
    <w:rsid w:val="00127F32"/>
    <w:rsid w:val="00130C27"/>
    <w:rsid w:val="00132827"/>
    <w:rsid w:val="00133C35"/>
    <w:rsid w:val="00136508"/>
    <w:rsid w:val="001367E3"/>
    <w:rsid w:val="00137676"/>
    <w:rsid w:val="00140D95"/>
    <w:rsid w:val="00141710"/>
    <w:rsid w:val="00141E37"/>
    <w:rsid w:val="001479C1"/>
    <w:rsid w:val="00147FBE"/>
    <w:rsid w:val="0015008F"/>
    <w:rsid w:val="00150D25"/>
    <w:rsid w:val="00152390"/>
    <w:rsid w:val="00152A17"/>
    <w:rsid w:val="00153BF6"/>
    <w:rsid w:val="00154F3C"/>
    <w:rsid w:val="00155FE3"/>
    <w:rsid w:val="0016011D"/>
    <w:rsid w:val="00160CFF"/>
    <w:rsid w:val="001610CC"/>
    <w:rsid w:val="0016213C"/>
    <w:rsid w:val="0016280E"/>
    <w:rsid w:val="00163C8D"/>
    <w:rsid w:val="00163EF5"/>
    <w:rsid w:val="0016439F"/>
    <w:rsid w:val="00165489"/>
    <w:rsid w:val="0016567E"/>
    <w:rsid w:val="00166C13"/>
    <w:rsid w:val="00172A38"/>
    <w:rsid w:val="001768BD"/>
    <w:rsid w:val="0018410D"/>
    <w:rsid w:val="001853A8"/>
    <w:rsid w:val="001865C2"/>
    <w:rsid w:val="00187359"/>
    <w:rsid w:val="001923CB"/>
    <w:rsid w:val="00195146"/>
    <w:rsid w:val="00197046"/>
    <w:rsid w:val="001A0B71"/>
    <w:rsid w:val="001A161D"/>
    <w:rsid w:val="001A2B3B"/>
    <w:rsid w:val="001A7467"/>
    <w:rsid w:val="001B03F6"/>
    <w:rsid w:val="001B08B7"/>
    <w:rsid w:val="001B09B4"/>
    <w:rsid w:val="001B2CFE"/>
    <w:rsid w:val="001B2E01"/>
    <w:rsid w:val="001B5C03"/>
    <w:rsid w:val="001B5D2E"/>
    <w:rsid w:val="001B68EA"/>
    <w:rsid w:val="001C2449"/>
    <w:rsid w:val="001C2FA7"/>
    <w:rsid w:val="001D36D1"/>
    <w:rsid w:val="001D3F7F"/>
    <w:rsid w:val="001D6789"/>
    <w:rsid w:val="001D68AB"/>
    <w:rsid w:val="001D7D71"/>
    <w:rsid w:val="001E0599"/>
    <w:rsid w:val="001E1DA9"/>
    <w:rsid w:val="001E2BDB"/>
    <w:rsid w:val="001E5DA4"/>
    <w:rsid w:val="001E6821"/>
    <w:rsid w:val="001F03A0"/>
    <w:rsid w:val="001F0D34"/>
    <w:rsid w:val="001F557A"/>
    <w:rsid w:val="001F7C4A"/>
    <w:rsid w:val="00200EB3"/>
    <w:rsid w:val="00206B97"/>
    <w:rsid w:val="00207E1C"/>
    <w:rsid w:val="002112E9"/>
    <w:rsid w:val="002113F5"/>
    <w:rsid w:val="00213CB9"/>
    <w:rsid w:val="00215164"/>
    <w:rsid w:val="0021539C"/>
    <w:rsid w:val="00220A6E"/>
    <w:rsid w:val="00220C05"/>
    <w:rsid w:val="00220D30"/>
    <w:rsid w:val="002218C1"/>
    <w:rsid w:val="00221A8E"/>
    <w:rsid w:val="0022399B"/>
    <w:rsid w:val="00226C33"/>
    <w:rsid w:val="00234FBD"/>
    <w:rsid w:val="00241826"/>
    <w:rsid w:val="00241B46"/>
    <w:rsid w:val="00253E9D"/>
    <w:rsid w:val="00254EA1"/>
    <w:rsid w:val="00255763"/>
    <w:rsid w:val="00267D12"/>
    <w:rsid w:val="002705DA"/>
    <w:rsid w:val="00270AE6"/>
    <w:rsid w:val="002725EE"/>
    <w:rsid w:val="002726C7"/>
    <w:rsid w:val="00274877"/>
    <w:rsid w:val="002768E8"/>
    <w:rsid w:val="0028097B"/>
    <w:rsid w:val="0028659F"/>
    <w:rsid w:val="00287D3A"/>
    <w:rsid w:val="00296898"/>
    <w:rsid w:val="002A55C8"/>
    <w:rsid w:val="002B0279"/>
    <w:rsid w:val="002B13CA"/>
    <w:rsid w:val="002B474A"/>
    <w:rsid w:val="002C4759"/>
    <w:rsid w:val="002C53BA"/>
    <w:rsid w:val="002D37C5"/>
    <w:rsid w:val="002D3EEF"/>
    <w:rsid w:val="002D4049"/>
    <w:rsid w:val="002E45E4"/>
    <w:rsid w:val="002E565B"/>
    <w:rsid w:val="002F125D"/>
    <w:rsid w:val="002F2F00"/>
    <w:rsid w:val="002F3266"/>
    <w:rsid w:val="002F3F84"/>
    <w:rsid w:val="003020F2"/>
    <w:rsid w:val="00303399"/>
    <w:rsid w:val="00305B81"/>
    <w:rsid w:val="00307B1E"/>
    <w:rsid w:val="00310C5E"/>
    <w:rsid w:val="0031346C"/>
    <w:rsid w:val="003137B3"/>
    <w:rsid w:val="00313D53"/>
    <w:rsid w:val="0032234E"/>
    <w:rsid w:val="00324DD4"/>
    <w:rsid w:val="00325DD0"/>
    <w:rsid w:val="00327ACE"/>
    <w:rsid w:val="00327F2A"/>
    <w:rsid w:val="0033171F"/>
    <w:rsid w:val="00331ABE"/>
    <w:rsid w:val="003356FB"/>
    <w:rsid w:val="00336F13"/>
    <w:rsid w:val="003413FB"/>
    <w:rsid w:val="00342923"/>
    <w:rsid w:val="00347492"/>
    <w:rsid w:val="00347894"/>
    <w:rsid w:val="0035070C"/>
    <w:rsid w:val="00352E72"/>
    <w:rsid w:val="003542E8"/>
    <w:rsid w:val="00355D43"/>
    <w:rsid w:val="003564D4"/>
    <w:rsid w:val="00357721"/>
    <w:rsid w:val="003605CF"/>
    <w:rsid w:val="003622BB"/>
    <w:rsid w:val="003634F9"/>
    <w:rsid w:val="00363CFA"/>
    <w:rsid w:val="00364B58"/>
    <w:rsid w:val="00366627"/>
    <w:rsid w:val="0036662D"/>
    <w:rsid w:val="00366CB4"/>
    <w:rsid w:val="00372EFE"/>
    <w:rsid w:val="00374BEC"/>
    <w:rsid w:val="003775C4"/>
    <w:rsid w:val="003816B5"/>
    <w:rsid w:val="0038196B"/>
    <w:rsid w:val="00382334"/>
    <w:rsid w:val="00382762"/>
    <w:rsid w:val="00390049"/>
    <w:rsid w:val="00391798"/>
    <w:rsid w:val="003960E2"/>
    <w:rsid w:val="003B0A2E"/>
    <w:rsid w:val="003B2253"/>
    <w:rsid w:val="003B2614"/>
    <w:rsid w:val="003B3BC3"/>
    <w:rsid w:val="003B56A1"/>
    <w:rsid w:val="003B622A"/>
    <w:rsid w:val="003C33EE"/>
    <w:rsid w:val="003C42ED"/>
    <w:rsid w:val="003C4B13"/>
    <w:rsid w:val="003C6DCE"/>
    <w:rsid w:val="003D0816"/>
    <w:rsid w:val="003D0F44"/>
    <w:rsid w:val="003D1339"/>
    <w:rsid w:val="003D15CF"/>
    <w:rsid w:val="003D1600"/>
    <w:rsid w:val="003D2E61"/>
    <w:rsid w:val="003D3971"/>
    <w:rsid w:val="003D41E6"/>
    <w:rsid w:val="003D6889"/>
    <w:rsid w:val="003D6C60"/>
    <w:rsid w:val="003E00B4"/>
    <w:rsid w:val="003E728B"/>
    <w:rsid w:val="003F25AA"/>
    <w:rsid w:val="003F3015"/>
    <w:rsid w:val="003F662D"/>
    <w:rsid w:val="003F6958"/>
    <w:rsid w:val="00401E04"/>
    <w:rsid w:val="00404D1F"/>
    <w:rsid w:val="004050EB"/>
    <w:rsid w:val="0040701F"/>
    <w:rsid w:val="0040712B"/>
    <w:rsid w:val="004077EB"/>
    <w:rsid w:val="00407E84"/>
    <w:rsid w:val="00412EF1"/>
    <w:rsid w:val="00415640"/>
    <w:rsid w:val="004177D9"/>
    <w:rsid w:val="0042085B"/>
    <w:rsid w:val="00422753"/>
    <w:rsid w:val="0042327B"/>
    <w:rsid w:val="00423D48"/>
    <w:rsid w:val="004317B5"/>
    <w:rsid w:val="00431E6D"/>
    <w:rsid w:val="00432489"/>
    <w:rsid w:val="004336AB"/>
    <w:rsid w:val="00435715"/>
    <w:rsid w:val="00435B17"/>
    <w:rsid w:val="00437770"/>
    <w:rsid w:val="00437F63"/>
    <w:rsid w:val="0044031F"/>
    <w:rsid w:val="004407F8"/>
    <w:rsid w:val="004431B1"/>
    <w:rsid w:val="00443CF6"/>
    <w:rsid w:val="00444A62"/>
    <w:rsid w:val="00446540"/>
    <w:rsid w:val="00446940"/>
    <w:rsid w:val="004510CD"/>
    <w:rsid w:val="00451409"/>
    <w:rsid w:val="00466566"/>
    <w:rsid w:val="00475176"/>
    <w:rsid w:val="00475488"/>
    <w:rsid w:val="00477535"/>
    <w:rsid w:val="00477955"/>
    <w:rsid w:val="00482286"/>
    <w:rsid w:val="0048233E"/>
    <w:rsid w:val="00486466"/>
    <w:rsid w:val="0048692B"/>
    <w:rsid w:val="0049769D"/>
    <w:rsid w:val="004977D7"/>
    <w:rsid w:val="004A307D"/>
    <w:rsid w:val="004A6663"/>
    <w:rsid w:val="004A6741"/>
    <w:rsid w:val="004A799E"/>
    <w:rsid w:val="004B1D01"/>
    <w:rsid w:val="004B2E6B"/>
    <w:rsid w:val="004B306D"/>
    <w:rsid w:val="004B313D"/>
    <w:rsid w:val="004B62AD"/>
    <w:rsid w:val="004B7B58"/>
    <w:rsid w:val="004D6154"/>
    <w:rsid w:val="004E0712"/>
    <w:rsid w:val="004E1AC5"/>
    <w:rsid w:val="004E25E6"/>
    <w:rsid w:val="004F2FB9"/>
    <w:rsid w:val="0051006E"/>
    <w:rsid w:val="00513CAF"/>
    <w:rsid w:val="0051554E"/>
    <w:rsid w:val="00515AC2"/>
    <w:rsid w:val="00517D7F"/>
    <w:rsid w:val="00517E44"/>
    <w:rsid w:val="00520CCD"/>
    <w:rsid w:val="005217C3"/>
    <w:rsid w:val="00530CF1"/>
    <w:rsid w:val="00534346"/>
    <w:rsid w:val="00535242"/>
    <w:rsid w:val="00535B99"/>
    <w:rsid w:val="0053683B"/>
    <w:rsid w:val="00540151"/>
    <w:rsid w:val="005420B6"/>
    <w:rsid w:val="00542BF3"/>
    <w:rsid w:val="0054323C"/>
    <w:rsid w:val="00546F87"/>
    <w:rsid w:val="00547078"/>
    <w:rsid w:val="005525DD"/>
    <w:rsid w:val="0055698E"/>
    <w:rsid w:val="00557688"/>
    <w:rsid w:val="00560723"/>
    <w:rsid w:val="0056131A"/>
    <w:rsid w:val="005617D8"/>
    <w:rsid w:val="005714E8"/>
    <w:rsid w:val="005716A0"/>
    <w:rsid w:val="0057580F"/>
    <w:rsid w:val="00576CDF"/>
    <w:rsid w:val="0058362D"/>
    <w:rsid w:val="005848D3"/>
    <w:rsid w:val="00585925"/>
    <w:rsid w:val="00587C98"/>
    <w:rsid w:val="00590927"/>
    <w:rsid w:val="0059254D"/>
    <w:rsid w:val="00597503"/>
    <w:rsid w:val="005A35E9"/>
    <w:rsid w:val="005A5A06"/>
    <w:rsid w:val="005A62E0"/>
    <w:rsid w:val="005A7797"/>
    <w:rsid w:val="005B12DA"/>
    <w:rsid w:val="005B1E58"/>
    <w:rsid w:val="005B27AF"/>
    <w:rsid w:val="005B2DF7"/>
    <w:rsid w:val="005B6E57"/>
    <w:rsid w:val="005C2B81"/>
    <w:rsid w:val="005C2D24"/>
    <w:rsid w:val="005C73C7"/>
    <w:rsid w:val="005D16AF"/>
    <w:rsid w:val="005D40AF"/>
    <w:rsid w:val="005D4B8E"/>
    <w:rsid w:val="005D7852"/>
    <w:rsid w:val="005E4424"/>
    <w:rsid w:val="005E5309"/>
    <w:rsid w:val="005E6169"/>
    <w:rsid w:val="005F469E"/>
    <w:rsid w:val="006002D9"/>
    <w:rsid w:val="00603B6B"/>
    <w:rsid w:val="00604D7B"/>
    <w:rsid w:val="00611863"/>
    <w:rsid w:val="00614CE9"/>
    <w:rsid w:val="00620517"/>
    <w:rsid w:val="00623604"/>
    <w:rsid w:val="006274B3"/>
    <w:rsid w:val="00630568"/>
    <w:rsid w:val="00636A5C"/>
    <w:rsid w:val="00637526"/>
    <w:rsid w:val="00640A99"/>
    <w:rsid w:val="0064280B"/>
    <w:rsid w:val="00643C12"/>
    <w:rsid w:val="00645AA8"/>
    <w:rsid w:val="0065031F"/>
    <w:rsid w:val="00653A1B"/>
    <w:rsid w:val="00654875"/>
    <w:rsid w:val="00654F47"/>
    <w:rsid w:val="00655EED"/>
    <w:rsid w:val="006634AD"/>
    <w:rsid w:val="00663B01"/>
    <w:rsid w:val="006652D7"/>
    <w:rsid w:val="00673E65"/>
    <w:rsid w:val="0067563F"/>
    <w:rsid w:val="00680A4D"/>
    <w:rsid w:val="00681C3B"/>
    <w:rsid w:val="00681CE2"/>
    <w:rsid w:val="0068652D"/>
    <w:rsid w:val="00695709"/>
    <w:rsid w:val="0069795C"/>
    <w:rsid w:val="00697998"/>
    <w:rsid w:val="00697DCB"/>
    <w:rsid w:val="006A027F"/>
    <w:rsid w:val="006A33D8"/>
    <w:rsid w:val="006A4735"/>
    <w:rsid w:val="006A533D"/>
    <w:rsid w:val="006A69C8"/>
    <w:rsid w:val="006A726D"/>
    <w:rsid w:val="006B062A"/>
    <w:rsid w:val="006B2A16"/>
    <w:rsid w:val="006B3433"/>
    <w:rsid w:val="006C05F1"/>
    <w:rsid w:val="006C1C4C"/>
    <w:rsid w:val="006C25B8"/>
    <w:rsid w:val="006C2FF8"/>
    <w:rsid w:val="006C45D9"/>
    <w:rsid w:val="006C4DAA"/>
    <w:rsid w:val="006C65CF"/>
    <w:rsid w:val="006C6CA5"/>
    <w:rsid w:val="006D0F92"/>
    <w:rsid w:val="006D3F14"/>
    <w:rsid w:val="006D4AE6"/>
    <w:rsid w:val="006D60FA"/>
    <w:rsid w:val="006E092D"/>
    <w:rsid w:val="006E4098"/>
    <w:rsid w:val="006E4686"/>
    <w:rsid w:val="006E5461"/>
    <w:rsid w:val="006E6DA6"/>
    <w:rsid w:val="006E7069"/>
    <w:rsid w:val="006F014C"/>
    <w:rsid w:val="006F1C61"/>
    <w:rsid w:val="006F2C63"/>
    <w:rsid w:val="006F569E"/>
    <w:rsid w:val="006F6B5C"/>
    <w:rsid w:val="00704623"/>
    <w:rsid w:val="0071427C"/>
    <w:rsid w:val="00716668"/>
    <w:rsid w:val="0072044D"/>
    <w:rsid w:val="007205AA"/>
    <w:rsid w:val="007270C0"/>
    <w:rsid w:val="00730E41"/>
    <w:rsid w:val="007327F5"/>
    <w:rsid w:val="00732960"/>
    <w:rsid w:val="00737BDB"/>
    <w:rsid w:val="00737E36"/>
    <w:rsid w:val="00742F6F"/>
    <w:rsid w:val="007439C9"/>
    <w:rsid w:val="00745D1B"/>
    <w:rsid w:val="007474EE"/>
    <w:rsid w:val="0075091D"/>
    <w:rsid w:val="00750E72"/>
    <w:rsid w:val="0075123A"/>
    <w:rsid w:val="00753FD9"/>
    <w:rsid w:val="00754457"/>
    <w:rsid w:val="007558D7"/>
    <w:rsid w:val="00755B8B"/>
    <w:rsid w:val="00756B41"/>
    <w:rsid w:val="00765F99"/>
    <w:rsid w:val="00772291"/>
    <w:rsid w:val="00774CCE"/>
    <w:rsid w:val="007758FA"/>
    <w:rsid w:val="007760B2"/>
    <w:rsid w:val="007800FB"/>
    <w:rsid w:val="007805C3"/>
    <w:rsid w:val="007819B4"/>
    <w:rsid w:val="00781F52"/>
    <w:rsid w:val="00782E5B"/>
    <w:rsid w:val="00783E2D"/>
    <w:rsid w:val="00784849"/>
    <w:rsid w:val="00787911"/>
    <w:rsid w:val="007912AB"/>
    <w:rsid w:val="00792898"/>
    <w:rsid w:val="00792F61"/>
    <w:rsid w:val="00793E7A"/>
    <w:rsid w:val="00794CF7"/>
    <w:rsid w:val="007B0005"/>
    <w:rsid w:val="007B0270"/>
    <w:rsid w:val="007B098B"/>
    <w:rsid w:val="007B7AC8"/>
    <w:rsid w:val="007B7C49"/>
    <w:rsid w:val="007B7E6B"/>
    <w:rsid w:val="007C15C6"/>
    <w:rsid w:val="007D0C02"/>
    <w:rsid w:val="007D15B7"/>
    <w:rsid w:val="007D285D"/>
    <w:rsid w:val="007D321A"/>
    <w:rsid w:val="007D4F7A"/>
    <w:rsid w:val="007D5F74"/>
    <w:rsid w:val="007E666D"/>
    <w:rsid w:val="007E6F8F"/>
    <w:rsid w:val="007F01B0"/>
    <w:rsid w:val="007F3F6C"/>
    <w:rsid w:val="007F4075"/>
    <w:rsid w:val="007F6331"/>
    <w:rsid w:val="007F6C5F"/>
    <w:rsid w:val="007F73C1"/>
    <w:rsid w:val="007F7E52"/>
    <w:rsid w:val="008010AB"/>
    <w:rsid w:val="008033A8"/>
    <w:rsid w:val="008038D5"/>
    <w:rsid w:val="00805575"/>
    <w:rsid w:val="00805F44"/>
    <w:rsid w:val="00806759"/>
    <w:rsid w:val="00811081"/>
    <w:rsid w:val="00816244"/>
    <w:rsid w:val="00822663"/>
    <w:rsid w:val="00836F85"/>
    <w:rsid w:val="00837B91"/>
    <w:rsid w:val="00840883"/>
    <w:rsid w:val="0084163A"/>
    <w:rsid w:val="00842D78"/>
    <w:rsid w:val="00843004"/>
    <w:rsid w:val="00846E0B"/>
    <w:rsid w:val="00850F19"/>
    <w:rsid w:val="00851366"/>
    <w:rsid w:val="008527BD"/>
    <w:rsid w:val="008552D8"/>
    <w:rsid w:val="00856F31"/>
    <w:rsid w:val="00860DF4"/>
    <w:rsid w:val="0086698F"/>
    <w:rsid w:val="0087241F"/>
    <w:rsid w:val="008758A5"/>
    <w:rsid w:val="00876686"/>
    <w:rsid w:val="00876F84"/>
    <w:rsid w:val="00880A95"/>
    <w:rsid w:val="00883D27"/>
    <w:rsid w:val="00884C54"/>
    <w:rsid w:val="00886E7D"/>
    <w:rsid w:val="00887546"/>
    <w:rsid w:val="0089070A"/>
    <w:rsid w:val="008923DD"/>
    <w:rsid w:val="008935EE"/>
    <w:rsid w:val="0089388D"/>
    <w:rsid w:val="00897C8D"/>
    <w:rsid w:val="008A1013"/>
    <w:rsid w:val="008A3715"/>
    <w:rsid w:val="008A55F4"/>
    <w:rsid w:val="008B014A"/>
    <w:rsid w:val="008B1860"/>
    <w:rsid w:val="008B2743"/>
    <w:rsid w:val="008B704A"/>
    <w:rsid w:val="008C14E5"/>
    <w:rsid w:val="008C2C08"/>
    <w:rsid w:val="008C345E"/>
    <w:rsid w:val="008C45BF"/>
    <w:rsid w:val="008C47EE"/>
    <w:rsid w:val="008D0AF2"/>
    <w:rsid w:val="008D240C"/>
    <w:rsid w:val="008D3D99"/>
    <w:rsid w:val="008D505A"/>
    <w:rsid w:val="008E3B83"/>
    <w:rsid w:val="008F063F"/>
    <w:rsid w:val="008F0967"/>
    <w:rsid w:val="008F18AD"/>
    <w:rsid w:val="008F2359"/>
    <w:rsid w:val="008F4CF1"/>
    <w:rsid w:val="008F7386"/>
    <w:rsid w:val="00900A44"/>
    <w:rsid w:val="00901B9F"/>
    <w:rsid w:val="00901D83"/>
    <w:rsid w:val="00904F51"/>
    <w:rsid w:val="0090774E"/>
    <w:rsid w:val="0091375B"/>
    <w:rsid w:val="0091461B"/>
    <w:rsid w:val="0091473A"/>
    <w:rsid w:val="00914B13"/>
    <w:rsid w:val="009206FA"/>
    <w:rsid w:val="00920BCB"/>
    <w:rsid w:val="00920E3A"/>
    <w:rsid w:val="00924D28"/>
    <w:rsid w:val="009260F4"/>
    <w:rsid w:val="00927FD8"/>
    <w:rsid w:val="0093041A"/>
    <w:rsid w:val="00931389"/>
    <w:rsid w:val="0093501F"/>
    <w:rsid w:val="009352C8"/>
    <w:rsid w:val="00935A76"/>
    <w:rsid w:val="00936B9D"/>
    <w:rsid w:val="00937803"/>
    <w:rsid w:val="0094001B"/>
    <w:rsid w:val="0094007F"/>
    <w:rsid w:val="009434BA"/>
    <w:rsid w:val="00943604"/>
    <w:rsid w:val="00945DFA"/>
    <w:rsid w:val="009503A9"/>
    <w:rsid w:val="0095102A"/>
    <w:rsid w:val="00952CBC"/>
    <w:rsid w:val="00953B60"/>
    <w:rsid w:val="009566EA"/>
    <w:rsid w:val="009600A2"/>
    <w:rsid w:val="00960C19"/>
    <w:rsid w:val="00964222"/>
    <w:rsid w:val="00964FA8"/>
    <w:rsid w:val="0096754B"/>
    <w:rsid w:val="009677EB"/>
    <w:rsid w:val="009707A4"/>
    <w:rsid w:val="00972BA7"/>
    <w:rsid w:val="00974F4C"/>
    <w:rsid w:val="009842C5"/>
    <w:rsid w:val="00990AA8"/>
    <w:rsid w:val="00991285"/>
    <w:rsid w:val="00997155"/>
    <w:rsid w:val="00997B0A"/>
    <w:rsid w:val="009A5FC4"/>
    <w:rsid w:val="009B0FB9"/>
    <w:rsid w:val="009C21D3"/>
    <w:rsid w:val="009C608E"/>
    <w:rsid w:val="009C69A4"/>
    <w:rsid w:val="009D03C1"/>
    <w:rsid w:val="009D0704"/>
    <w:rsid w:val="009D1139"/>
    <w:rsid w:val="009D1F22"/>
    <w:rsid w:val="009D3F04"/>
    <w:rsid w:val="009D4CC1"/>
    <w:rsid w:val="009D5F40"/>
    <w:rsid w:val="009D6A90"/>
    <w:rsid w:val="009D7BFF"/>
    <w:rsid w:val="009D7DC1"/>
    <w:rsid w:val="009E3CCC"/>
    <w:rsid w:val="009E4E75"/>
    <w:rsid w:val="009E4E8D"/>
    <w:rsid w:val="009E5FC1"/>
    <w:rsid w:val="009F0371"/>
    <w:rsid w:val="009F0736"/>
    <w:rsid w:val="009F098C"/>
    <w:rsid w:val="009F13A4"/>
    <w:rsid w:val="009F359D"/>
    <w:rsid w:val="009F3DD9"/>
    <w:rsid w:val="009F509E"/>
    <w:rsid w:val="009F5D25"/>
    <w:rsid w:val="009F5DB4"/>
    <w:rsid w:val="009F7B3B"/>
    <w:rsid w:val="009F7E5B"/>
    <w:rsid w:val="00A07EE3"/>
    <w:rsid w:val="00A1077E"/>
    <w:rsid w:val="00A10A8E"/>
    <w:rsid w:val="00A11DD9"/>
    <w:rsid w:val="00A129D8"/>
    <w:rsid w:val="00A14A86"/>
    <w:rsid w:val="00A15ECA"/>
    <w:rsid w:val="00A203D7"/>
    <w:rsid w:val="00A215E3"/>
    <w:rsid w:val="00A2190C"/>
    <w:rsid w:val="00A21A02"/>
    <w:rsid w:val="00A24CA4"/>
    <w:rsid w:val="00A26579"/>
    <w:rsid w:val="00A32D3B"/>
    <w:rsid w:val="00A33322"/>
    <w:rsid w:val="00A33877"/>
    <w:rsid w:val="00A37A2E"/>
    <w:rsid w:val="00A417DB"/>
    <w:rsid w:val="00A51CA5"/>
    <w:rsid w:val="00A53F85"/>
    <w:rsid w:val="00A56584"/>
    <w:rsid w:val="00A56A3B"/>
    <w:rsid w:val="00A5772C"/>
    <w:rsid w:val="00A604F8"/>
    <w:rsid w:val="00A643A7"/>
    <w:rsid w:val="00A65741"/>
    <w:rsid w:val="00A663F1"/>
    <w:rsid w:val="00A7131A"/>
    <w:rsid w:val="00A72D46"/>
    <w:rsid w:val="00A72DA3"/>
    <w:rsid w:val="00A73050"/>
    <w:rsid w:val="00A73092"/>
    <w:rsid w:val="00A73C13"/>
    <w:rsid w:val="00A74AAD"/>
    <w:rsid w:val="00A840F1"/>
    <w:rsid w:val="00A84B59"/>
    <w:rsid w:val="00A84C71"/>
    <w:rsid w:val="00A85EAC"/>
    <w:rsid w:val="00A861D3"/>
    <w:rsid w:val="00A9019A"/>
    <w:rsid w:val="00A912F8"/>
    <w:rsid w:val="00A92C64"/>
    <w:rsid w:val="00A93BF9"/>
    <w:rsid w:val="00A962C0"/>
    <w:rsid w:val="00A96983"/>
    <w:rsid w:val="00A97933"/>
    <w:rsid w:val="00AA2224"/>
    <w:rsid w:val="00AA2D4E"/>
    <w:rsid w:val="00AA7FB9"/>
    <w:rsid w:val="00AB2CAB"/>
    <w:rsid w:val="00AB588F"/>
    <w:rsid w:val="00AB5A4A"/>
    <w:rsid w:val="00AC26EC"/>
    <w:rsid w:val="00AC38C2"/>
    <w:rsid w:val="00AC43B3"/>
    <w:rsid w:val="00AC4F13"/>
    <w:rsid w:val="00AC5D80"/>
    <w:rsid w:val="00AC7DE8"/>
    <w:rsid w:val="00AD2A16"/>
    <w:rsid w:val="00AD42E8"/>
    <w:rsid w:val="00AD4D1A"/>
    <w:rsid w:val="00AE01E4"/>
    <w:rsid w:val="00AE2637"/>
    <w:rsid w:val="00AE31CC"/>
    <w:rsid w:val="00AE40F0"/>
    <w:rsid w:val="00AF33F8"/>
    <w:rsid w:val="00AF48C0"/>
    <w:rsid w:val="00AF69ED"/>
    <w:rsid w:val="00AF6A92"/>
    <w:rsid w:val="00AF73AC"/>
    <w:rsid w:val="00B031AE"/>
    <w:rsid w:val="00B10634"/>
    <w:rsid w:val="00B10D8F"/>
    <w:rsid w:val="00B14FF8"/>
    <w:rsid w:val="00B172CD"/>
    <w:rsid w:val="00B21514"/>
    <w:rsid w:val="00B228F5"/>
    <w:rsid w:val="00B35AC7"/>
    <w:rsid w:val="00B40140"/>
    <w:rsid w:val="00B41669"/>
    <w:rsid w:val="00B42529"/>
    <w:rsid w:val="00B449BF"/>
    <w:rsid w:val="00B44FB0"/>
    <w:rsid w:val="00B451D8"/>
    <w:rsid w:val="00B46398"/>
    <w:rsid w:val="00B47CF5"/>
    <w:rsid w:val="00B53077"/>
    <w:rsid w:val="00B559D3"/>
    <w:rsid w:val="00B55F28"/>
    <w:rsid w:val="00B574F7"/>
    <w:rsid w:val="00B60BD6"/>
    <w:rsid w:val="00B61617"/>
    <w:rsid w:val="00B623A6"/>
    <w:rsid w:val="00B63427"/>
    <w:rsid w:val="00B63A1D"/>
    <w:rsid w:val="00B63E4F"/>
    <w:rsid w:val="00B65BAD"/>
    <w:rsid w:val="00B65CAA"/>
    <w:rsid w:val="00B66BCD"/>
    <w:rsid w:val="00B71E97"/>
    <w:rsid w:val="00B72DEE"/>
    <w:rsid w:val="00B7484F"/>
    <w:rsid w:val="00B768E4"/>
    <w:rsid w:val="00B76C90"/>
    <w:rsid w:val="00B863C9"/>
    <w:rsid w:val="00B86526"/>
    <w:rsid w:val="00B879AD"/>
    <w:rsid w:val="00B91253"/>
    <w:rsid w:val="00B92AE9"/>
    <w:rsid w:val="00B93D3D"/>
    <w:rsid w:val="00B96AEE"/>
    <w:rsid w:val="00BA190C"/>
    <w:rsid w:val="00BB1F57"/>
    <w:rsid w:val="00BB222C"/>
    <w:rsid w:val="00BB3568"/>
    <w:rsid w:val="00BC1292"/>
    <w:rsid w:val="00BC4C86"/>
    <w:rsid w:val="00BD02B9"/>
    <w:rsid w:val="00BD187A"/>
    <w:rsid w:val="00BD237D"/>
    <w:rsid w:val="00BD2AF1"/>
    <w:rsid w:val="00BD3336"/>
    <w:rsid w:val="00BD6AC6"/>
    <w:rsid w:val="00BE0EF0"/>
    <w:rsid w:val="00BE10B9"/>
    <w:rsid w:val="00BE24F6"/>
    <w:rsid w:val="00BE6060"/>
    <w:rsid w:val="00BF0660"/>
    <w:rsid w:val="00BF3CD7"/>
    <w:rsid w:val="00BF5C8C"/>
    <w:rsid w:val="00BF6C3F"/>
    <w:rsid w:val="00BF71C5"/>
    <w:rsid w:val="00BF7C86"/>
    <w:rsid w:val="00C00F2C"/>
    <w:rsid w:val="00C01072"/>
    <w:rsid w:val="00C034B7"/>
    <w:rsid w:val="00C03539"/>
    <w:rsid w:val="00C05C45"/>
    <w:rsid w:val="00C06C6D"/>
    <w:rsid w:val="00C0756C"/>
    <w:rsid w:val="00C075E3"/>
    <w:rsid w:val="00C07DE5"/>
    <w:rsid w:val="00C100AF"/>
    <w:rsid w:val="00C12675"/>
    <w:rsid w:val="00C2333E"/>
    <w:rsid w:val="00C23637"/>
    <w:rsid w:val="00C30BA0"/>
    <w:rsid w:val="00C31656"/>
    <w:rsid w:val="00C32AE9"/>
    <w:rsid w:val="00C355F2"/>
    <w:rsid w:val="00C41FE4"/>
    <w:rsid w:val="00C46593"/>
    <w:rsid w:val="00C474EF"/>
    <w:rsid w:val="00C50216"/>
    <w:rsid w:val="00C54A00"/>
    <w:rsid w:val="00C551F7"/>
    <w:rsid w:val="00C575B2"/>
    <w:rsid w:val="00C6009A"/>
    <w:rsid w:val="00C6068A"/>
    <w:rsid w:val="00C60835"/>
    <w:rsid w:val="00C61245"/>
    <w:rsid w:val="00C61750"/>
    <w:rsid w:val="00C6178F"/>
    <w:rsid w:val="00C62F4E"/>
    <w:rsid w:val="00C65442"/>
    <w:rsid w:val="00C67C61"/>
    <w:rsid w:val="00C7133A"/>
    <w:rsid w:val="00C722DF"/>
    <w:rsid w:val="00C77FDE"/>
    <w:rsid w:val="00C827D1"/>
    <w:rsid w:val="00C8292D"/>
    <w:rsid w:val="00C82BE9"/>
    <w:rsid w:val="00C83078"/>
    <w:rsid w:val="00C83F6D"/>
    <w:rsid w:val="00C917E3"/>
    <w:rsid w:val="00C93BF0"/>
    <w:rsid w:val="00C94537"/>
    <w:rsid w:val="00C973D8"/>
    <w:rsid w:val="00CA138F"/>
    <w:rsid w:val="00CA46CC"/>
    <w:rsid w:val="00CB3A2C"/>
    <w:rsid w:val="00CB3AB9"/>
    <w:rsid w:val="00CB3B73"/>
    <w:rsid w:val="00CC0E47"/>
    <w:rsid w:val="00CC125D"/>
    <w:rsid w:val="00CC1D69"/>
    <w:rsid w:val="00CC40B6"/>
    <w:rsid w:val="00CD2175"/>
    <w:rsid w:val="00CD29E0"/>
    <w:rsid w:val="00CD3DE5"/>
    <w:rsid w:val="00CD42B8"/>
    <w:rsid w:val="00CE013F"/>
    <w:rsid w:val="00CE25BA"/>
    <w:rsid w:val="00CE3584"/>
    <w:rsid w:val="00CE3AFC"/>
    <w:rsid w:val="00CE3F48"/>
    <w:rsid w:val="00CE4FCC"/>
    <w:rsid w:val="00CE7684"/>
    <w:rsid w:val="00CF7E17"/>
    <w:rsid w:val="00D029B4"/>
    <w:rsid w:val="00D02D0A"/>
    <w:rsid w:val="00D07AEB"/>
    <w:rsid w:val="00D120FF"/>
    <w:rsid w:val="00D122B8"/>
    <w:rsid w:val="00D12C5A"/>
    <w:rsid w:val="00D13BFD"/>
    <w:rsid w:val="00D16560"/>
    <w:rsid w:val="00D17DCF"/>
    <w:rsid w:val="00D2270B"/>
    <w:rsid w:val="00D22E36"/>
    <w:rsid w:val="00D2427A"/>
    <w:rsid w:val="00D310EA"/>
    <w:rsid w:val="00D33393"/>
    <w:rsid w:val="00D340C2"/>
    <w:rsid w:val="00D35EC1"/>
    <w:rsid w:val="00D36FE6"/>
    <w:rsid w:val="00D40AF9"/>
    <w:rsid w:val="00D40DF4"/>
    <w:rsid w:val="00D42D86"/>
    <w:rsid w:val="00D430C3"/>
    <w:rsid w:val="00D47829"/>
    <w:rsid w:val="00D51669"/>
    <w:rsid w:val="00D556EB"/>
    <w:rsid w:val="00D613B9"/>
    <w:rsid w:val="00D62F9E"/>
    <w:rsid w:val="00D65630"/>
    <w:rsid w:val="00D65CD5"/>
    <w:rsid w:val="00D70A03"/>
    <w:rsid w:val="00D72337"/>
    <w:rsid w:val="00D72A40"/>
    <w:rsid w:val="00D74CD0"/>
    <w:rsid w:val="00D8172D"/>
    <w:rsid w:val="00D85C45"/>
    <w:rsid w:val="00D873C1"/>
    <w:rsid w:val="00D900A6"/>
    <w:rsid w:val="00D900BB"/>
    <w:rsid w:val="00D91F3A"/>
    <w:rsid w:val="00DA13AC"/>
    <w:rsid w:val="00DA1B1B"/>
    <w:rsid w:val="00DA26EC"/>
    <w:rsid w:val="00DA2EAA"/>
    <w:rsid w:val="00DA319B"/>
    <w:rsid w:val="00DA4361"/>
    <w:rsid w:val="00DA575D"/>
    <w:rsid w:val="00DB0421"/>
    <w:rsid w:val="00DB3050"/>
    <w:rsid w:val="00DB5C94"/>
    <w:rsid w:val="00DB6589"/>
    <w:rsid w:val="00DC327C"/>
    <w:rsid w:val="00DC5344"/>
    <w:rsid w:val="00DC57FE"/>
    <w:rsid w:val="00DC6587"/>
    <w:rsid w:val="00DC6777"/>
    <w:rsid w:val="00DD0E14"/>
    <w:rsid w:val="00DD52CD"/>
    <w:rsid w:val="00DD5612"/>
    <w:rsid w:val="00DD74D6"/>
    <w:rsid w:val="00DE2046"/>
    <w:rsid w:val="00DE2786"/>
    <w:rsid w:val="00DE4184"/>
    <w:rsid w:val="00DE4871"/>
    <w:rsid w:val="00DE4C6B"/>
    <w:rsid w:val="00DE5363"/>
    <w:rsid w:val="00DE6BB3"/>
    <w:rsid w:val="00DF164F"/>
    <w:rsid w:val="00DF4B56"/>
    <w:rsid w:val="00DF59DB"/>
    <w:rsid w:val="00DF78F0"/>
    <w:rsid w:val="00E04EA1"/>
    <w:rsid w:val="00E054EC"/>
    <w:rsid w:val="00E06367"/>
    <w:rsid w:val="00E13AA5"/>
    <w:rsid w:val="00E1404A"/>
    <w:rsid w:val="00E179B8"/>
    <w:rsid w:val="00E20249"/>
    <w:rsid w:val="00E2254F"/>
    <w:rsid w:val="00E2296B"/>
    <w:rsid w:val="00E23B5E"/>
    <w:rsid w:val="00E27F96"/>
    <w:rsid w:val="00E323C5"/>
    <w:rsid w:val="00E328DF"/>
    <w:rsid w:val="00E33A75"/>
    <w:rsid w:val="00E34AA6"/>
    <w:rsid w:val="00E35459"/>
    <w:rsid w:val="00E369D1"/>
    <w:rsid w:val="00E4169E"/>
    <w:rsid w:val="00E467A1"/>
    <w:rsid w:val="00E46F60"/>
    <w:rsid w:val="00E46F75"/>
    <w:rsid w:val="00E5381C"/>
    <w:rsid w:val="00E63C01"/>
    <w:rsid w:val="00E64053"/>
    <w:rsid w:val="00E66A5C"/>
    <w:rsid w:val="00E66F6E"/>
    <w:rsid w:val="00E72D1E"/>
    <w:rsid w:val="00E741F9"/>
    <w:rsid w:val="00E74FA3"/>
    <w:rsid w:val="00E772B1"/>
    <w:rsid w:val="00E77588"/>
    <w:rsid w:val="00E81374"/>
    <w:rsid w:val="00E84E61"/>
    <w:rsid w:val="00E8532E"/>
    <w:rsid w:val="00E863FE"/>
    <w:rsid w:val="00E86765"/>
    <w:rsid w:val="00E86B5F"/>
    <w:rsid w:val="00E876EA"/>
    <w:rsid w:val="00E90784"/>
    <w:rsid w:val="00E94048"/>
    <w:rsid w:val="00E94E9F"/>
    <w:rsid w:val="00E962ED"/>
    <w:rsid w:val="00E96BEC"/>
    <w:rsid w:val="00EA256B"/>
    <w:rsid w:val="00EA2B3A"/>
    <w:rsid w:val="00EA36A6"/>
    <w:rsid w:val="00EA3F21"/>
    <w:rsid w:val="00EA42DA"/>
    <w:rsid w:val="00EA4DFC"/>
    <w:rsid w:val="00EA5139"/>
    <w:rsid w:val="00EA7CA3"/>
    <w:rsid w:val="00EB1854"/>
    <w:rsid w:val="00EB7F67"/>
    <w:rsid w:val="00EC6633"/>
    <w:rsid w:val="00EC7F74"/>
    <w:rsid w:val="00ED7272"/>
    <w:rsid w:val="00ED77A9"/>
    <w:rsid w:val="00EE059C"/>
    <w:rsid w:val="00EE1CE5"/>
    <w:rsid w:val="00EE236C"/>
    <w:rsid w:val="00EE4B07"/>
    <w:rsid w:val="00EE60D6"/>
    <w:rsid w:val="00EE6DAB"/>
    <w:rsid w:val="00EF2B12"/>
    <w:rsid w:val="00EF2C04"/>
    <w:rsid w:val="00EF541F"/>
    <w:rsid w:val="00EF6646"/>
    <w:rsid w:val="00F00D15"/>
    <w:rsid w:val="00F0114E"/>
    <w:rsid w:val="00F05077"/>
    <w:rsid w:val="00F05CCC"/>
    <w:rsid w:val="00F068FC"/>
    <w:rsid w:val="00F1037E"/>
    <w:rsid w:val="00F135B7"/>
    <w:rsid w:val="00F140F6"/>
    <w:rsid w:val="00F22678"/>
    <w:rsid w:val="00F30EF5"/>
    <w:rsid w:val="00F3216A"/>
    <w:rsid w:val="00F32A1A"/>
    <w:rsid w:val="00F344D4"/>
    <w:rsid w:val="00F34E43"/>
    <w:rsid w:val="00F35989"/>
    <w:rsid w:val="00F36A3B"/>
    <w:rsid w:val="00F37F81"/>
    <w:rsid w:val="00F424BA"/>
    <w:rsid w:val="00F45D25"/>
    <w:rsid w:val="00F464CB"/>
    <w:rsid w:val="00F46521"/>
    <w:rsid w:val="00F50781"/>
    <w:rsid w:val="00F5111E"/>
    <w:rsid w:val="00F536E6"/>
    <w:rsid w:val="00F579CE"/>
    <w:rsid w:val="00F62E52"/>
    <w:rsid w:val="00F647A8"/>
    <w:rsid w:val="00F64B3E"/>
    <w:rsid w:val="00F6573B"/>
    <w:rsid w:val="00F669F7"/>
    <w:rsid w:val="00F67605"/>
    <w:rsid w:val="00F747E2"/>
    <w:rsid w:val="00F75BDC"/>
    <w:rsid w:val="00F7625B"/>
    <w:rsid w:val="00F76F23"/>
    <w:rsid w:val="00F823F5"/>
    <w:rsid w:val="00F82E05"/>
    <w:rsid w:val="00F852D7"/>
    <w:rsid w:val="00F902B7"/>
    <w:rsid w:val="00F949A3"/>
    <w:rsid w:val="00F949D4"/>
    <w:rsid w:val="00F94ED3"/>
    <w:rsid w:val="00F96384"/>
    <w:rsid w:val="00FA0BDA"/>
    <w:rsid w:val="00FA11DC"/>
    <w:rsid w:val="00FA2971"/>
    <w:rsid w:val="00FA7E66"/>
    <w:rsid w:val="00FB060B"/>
    <w:rsid w:val="00FB0DF5"/>
    <w:rsid w:val="00FB2184"/>
    <w:rsid w:val="00FB3845"/>
    <w:rsid w:val="00FB6609"/>
    <w:rsid w:val="00FC5825"/>
    <w:rsid w:val="00FC6683"/>
    <w:rsid w:val="00FC69D3"/>
    <w:rsid w:val="00FC7225"/>
    <w:rsid w:val="00FD15A5"/>
    <w:rsid w:val="00FD45E7"/>
    <w:rsid w:val="00FD4B2E"/>
    <w:rsid w:val="00FE0A2E"/>
    <w:rsid w:val="00FE33EB"/>
    <w:rsid w:val="00FE6062"/>
    <w:rsid w:val="00FE620A"/>
    <w:rsid w:val="00FE7DF0"/>
    <w:rsid w:val="00FF1870"/>
    <w:rsid w:val="00FF413A"/>
    <w:rsid w:val="00FF4AB4"/>
    <w:rsid w:val="00FF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09E1842"/>
  <w15:chartTrackingRefBased/>
  <w15:docId w15:val="{C20E23B3-ED6D-4971-BC06-6BE9DE898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F541F"/>
  </w:style>
  <w:style w:type="paragraph" w:styleId="berschrift1">
    <w:name w:val="heading 1"/>
    <w:basedOn w:val="Standard"/>
    <w:next w:val="Standard"/>
    <w:qFormat/>
    <w:pPr>
      <w:keepNext/>
      <w:spacing w:line="480" w:lineRule="auto"/>
      <w:ind w:left="1701" w:hanging="1701"/>
      <w:outlineLvl w:val="0"/>
    </w:pPr>
    <w:rPr>
      <w:rFonts w:ascii="Arial" w:hAnsi="Arial"/>
      <w:b/>
      <w:sz w:val="22"/>
    </w:rPr>
  </w:style>
  <w:style w:type="paragraph" w:styleId="berschrift2">
    <w:name w:val="heading 2"/>
    <w:basedOn w:val="Standard"/>
    <w:next w:val="Standard"/>
    <w:qFormat/>
    <w:pPr>
      <w:keepNext/>
      <w:spacing w:line="480" w:lineRule="auto"/>
      <w:outlineLvl w:val="1"/>
    </w:pPr>
    <w:rPr>
      <w:rFonts w:ascii="Arial" w:hAnsi="Arial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Blocktext">
    <w:name w:val="Block Text"/>
    <w:basedOn w:val="Standard"/>
    <w:pPr>
      <w:ind w:left="2265" w:right="-900" w:hanging="2265"/>
    </w:pPr>
    <w:rPr>
      <w:b/>
      <w:sz w:val="28"/>
    </w:rPr>
  </w:style>
  <w:style w:type="paragraph" w:styleId="Textkrper-Zeileneinzug">
    <w:name w:val="Body Text Indent"/>
    <w:basedOn w:val="Standard"/>
    <w:pPr>
      <w:ind w:left="2124"/>
    </w:pPr>
    <w:rPr>
      <w:rFonts w:ascii="Arial" w:hAnsi="Arial"/>
      <w:sz w:val="22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94001B"/>
    <w:pPr>
      <w:spacing w:after="120"/>
    </w:pPr>
  </w:style>
  <w:style w:type="paragraph" w:styleId="StandardWeb">
    <w:name w:val="Normal (Web)"/>
    <w:basedOn w:val="Standard"/>
    <w:rsid w:val="00C8292D"/>
    <w:pPr>
      <w:spacing w:before="60" w:after="120" w:line="288" w:lineRule="auto"/>
    </w:pPr>
  </w:style>
  <w:style w:type="paragraph" w:customStyle="1" w:styleId="StandardWeb1">
    <w:name w:val="Standard (Web)1"/>
    <w:basedOn w:val="Standard"/>
    <w:rsid w:val="00070110"/>
    <w:pPr>
      <w:spacing w:before="100" w:beforeAutospacing="1" w:after="240"/>
    </w:pPr>
    <w:rPr>
      <w:sz w:val="24"/>
      <w:szCs w:val="24"/>
    </w:rPr>
  </w:style>
  <w:style w:type="character" w:customStyle="1" w:styleId="text1">
    <w:name w:val="text1"/>
    <w:rsid w:val="00415640"/>
    <w:rPr>
      <w:rFonts w:ascii="Verdana" w:hAnsi="Verdana" w:hint="default"/>
      <w:color w:val="000000"/>
      <w:sz w:val="17"/>
      <w:szCs w:val="17"/>
      <w:shd w:val="clear" w:color="auto" w:fill="FFFFFF"/>
    </w:rPr>
  </w:style>
  <w:style w:type="character" w:customStyle="1" w:styleId="BesuchterHyperlink">
    <w:name w:val="BesuchterHyperlink"/>
    <w:rsid w:val="0089388D"/>
    <w:rPr>
      <w:color w:val="800080"/>
      <w:u w:val="single"/>
    </w:rPr>
  </w:style>
  <w:style w:type="character" w:customStyle="1" w:styleId="st1">
    <w:name w:val="st1"/>
    <w:rsid w:val="007205AA"/>
    <w:rPr>
      <w:b w:val="0"/>
      <w:bCs w:val="0"/>
      <w:color w:val="222222"/>
      <w:sz w:val="27"/>
      <w:szCs w:val="27"/>
    </w:rPr>
  </w:style>
  <w:style w:type="paragraph" w:customStyle="1" w:styleId="berschrift13">
    <w:name w:val="Überschrift 13"/>
    <w:basedOn w:val="Standard"/>
    <w:rsid w:val="00806759"/>
    <w:pPr>
      <w:spacing w:line="300" w:lineRule="atLeast"/>
      <w:ind w:left="281" w:right="281"/>
      <w:outlineLvl w:val="1"/>
    </w:pPr>
    <w:rPr>
      <w:b/>
      <w:bCs/>
      <w:color w:val="013473"/>
      <w:kern w:val="36"/>
      <w:sz w:val="25"/>
      <w:szCs w:val="25"/>
    </w:rPr>
  </w:style>
  <w:style w:type="paragraph" w:styleId="Listenabsatz">
    <w:name w:val="List Paragraph"/>
    <w:basedOn w:val="Standard"/>
    <w:uiPriority w:val="34"/>
    <w:qFormat/>
    <w:rsid w:val="008F0967"/>
    <w:pPr>
      <w:ind w:left="720"/>
      <w:contextualSpacing/>
    </w:pPr>
  </w:style>
  <w:style w:type="paragraph" w:customStyle="1" w:styleId="Default">
    <w:name w:val="Default"/>
    <w:rsid w:val="00F068F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3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25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1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4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79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35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20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57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16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8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8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16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07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35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359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21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502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988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392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4484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0778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02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25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31523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85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4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16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02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695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306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442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799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43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1086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464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772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4223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0906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63528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55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2686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6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2630">
                  <w:marLeft w:val="0"/>
                  <w:marRight w:val="0"/>
                  <w:marTop w:val="0"/>
                  <w:marBottom w:val="0"/>
                  <w:divBdr>
                    <w:top w:val="single" w:sz="6" w:space="12" w:color="CCCCCC"/>
                    <w:left w:val="single" w:sz="6" w:space="8" w:color="CCCCCC"/>
                    <w:bottom w:val="single" w:sz="6" w:space="11" w:color="CCCCCC"/>
                    <w:right w:val="single" w:sz="6" w:space="8" w:color="CCCCCC"/>
                  </w:divBdr>
                  <w:divsChild>
                    <w:div w:id="69948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89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17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0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6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6549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45660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91378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212228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24314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876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924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1657605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545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838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2404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026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3647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92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84182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4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16842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91974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50131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274095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3873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30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860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77750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076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64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850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3680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411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4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8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13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03409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7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77440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67263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98300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07925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28141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843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8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1594363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72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264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7423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3848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1389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2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108006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2917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90660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32685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133529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980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89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91634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186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40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8115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93696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894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8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27355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88278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47957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60904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120174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118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088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2055033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726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9006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5724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1755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994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2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Vorlagen\Vorlage_Briefkopf%20Neues%20CD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8FB27-B45A-4E3C-88D7-09F8B61EB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Vorlage_Briefkopf Neues CD.dot</Template>
  <TotalTime>0</TotalTime>
  <Pages>1</Pages>
  <Words>228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absender</vt:lpstr>
    </vt:vector>
  </TitlesOfParts>
  <Company>Stadtverwaltung Kaiserslautern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absender</dc:title>
  <dc:subject/>
  <dc:creator>Administrator</dc:creator>
  <cp:keywords/>
  <cp:lastModifiedBy>Däuwel, Viktoria</cp:lastModifiedBy>
  <cp:revision>22</cp:revision>
  <cp:lastPrinted>2014-02-20T12:51:00Z</cp:lastPrinted>
  <dcterms:created xsi:type="dcterms:W3CDTF">2025-09-01T12:44:00Z</dcterms:created>
  <dcterms:modified xsi:type="dcterms:W3CDTF">2026-09-21T13:45:00Z</dcterms:modified>
</cp:coreProperties>
</file>