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F82AE"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15864EA3" wp14:editId="5C839137">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06051CDD" w14:textId="509EE324" w:rsidR="00455195" w:rsidRDefault="00455195">
      <w:pPr>
        <w:rPr>
          <w:sz w:val="24"/>
        </w:rPr>
      </w:pPr>
      <w:r>
        <w:rPr>
          <w:sz w:val="24"/>
        </w:rPr>
        <w:fldChar w:fldCharType="begin"/>
      </w:r>
      <w:r>
        <w:rPr>
          <w:sz w:val="24"/>
        </w:rPr>
        <w:instrText xml:space="preserve"> TIME \@ "dd.MM.yyyy HH:mm" </w:instrText>
      </w:r>
      <w:r>
        <w:rPr>
          <w:sz w:val="24"/>
        </w:rPr>
        <w:fldChar w:fldCharType="separate"/>
      </w:r>
      <w:r w:rsidR="00F93766">
        <w:rPr>
          <w:noProof/>
          <w:sz w:val="24"/>
        </w:rPr>
        <w:t>01.10.2026 10:51</w:t>
      </w:r>
      <w:r>
        <w:rPr>
          <w:sz w:val="24"/>
        </w:rPr>
        <w:fldChar w:fldCharType="end"/>
      </w:r>
    </w:p>
    <w:p w14:paraId="347D830D" w14:textId="77777777" w:rsidR="00F93766" w:rsidRPr="00F93766" w:rsidRDefault="00F93766" w:rsidP="00F93766">
      <w:pPr>
        <w:rPr>
          <w:b/>
          <w:bCs/>
          <w:sz w:val="24"/>
        </w:rPr>
      </w:pPr>
      <w:r w:rsidRPr="00F93766">
        <w:rPr>
          <w:b/>
          <w:bCs/>
          <w:sz w:val="24"/>
        </w:rPr>
        <w:t>Tag der Bibliotheken: Lesen, lernen und Neues entdecken</w:t>
      </w:r>
    </w:p>
    <w:p w14:paraId="4E196C7A" w14:textId="77777777" w:rsidR="00F93766" w:rsidRPr="00F93766" w:rsidRDefault="00F93766" w:rsidP="00F93766">
      <w:pPr>
        <w:rPr>
          <w:sz w:val="24"/>
        </w:rPr>
      </w:pPr>
      <w:r w:rsidRPr="00F93766">
        <w:rPr>
          <w:sz w:val="24"/>
        </w:rPr>
        <w:t>Gudensberg. Am 24. Oktober ist der Tag der Bibliotheken. Ein passender Anlass, um zu fragen: Was kann eine Bibliothek heute bieten - außer Bücher zum Ausleihen? Sie macht Wissen und vielfältige Medien zugänglich, unterstützt das Lesen und schafft Raum zum Lernen und Entdecken.</w:t>
      </w:r>
    </w:p>
    <w:p w14:paraId="40636D98" w14:textId="6DFDA402" w:rsidR="00F93766" w:rsidRPr="00F93766" w:rsidRDefault="00F93766" w:rsidP="00F93766">
      <w:pPr>
        <w:rPr>
          <w:sz w:val="24"/>
        </w:rPr>
      </w:pPr>
      <w:r w:rsidRPr="00F93766">
        <w:rPr>
          <w:sz w:val="24"/>
        </w:rPr>
        <w:t>Wie wichtig Leseförderung ist, zeigen unter anderem die Ergebnisse der PISA-Studie 2025: In Deutschland verfehlen 32 Prozent der 15-Jährigen beim Lesen das Mindestniveau. Bibliotheken können hier einen Beitrag leisten - mit Büchern, aber auch mit anderen Medien, mit Angeboten für junge Menschen und mit Unterstützung beim Entdecken neuer Themen.</w:t>
      </w:r>
    </w:p>
    <w:p w14:paraId="417041ED" w14:textId="273B0526" w:rsidR="00F93766" w:rsidRPr="00F93766" w:rsidRDefault="00F93766" w:rsidP="00F93766">
      <w:pPr>
        <w:rPr>
          <w:sz w:val="24"/>
        </w:rPr>
      </w:pPr>
      <w:r w:rsidRPr="00F93766">
        <w:rPr>
          <w:sz w:val="24"/>
        </w:rPr>
        <w:t xml:space="preserve">Wie das in Gudensberg aussieht, zeigt die Mediothek im Gebäude der Dr.-Georg-August-Zinn-Schule. Dort stehen mehr als 9.000 Medien bereit: aktuelle Romane, Hörbücher, Sachbücher und Ratgeber ebenso wie Bilderbücher, Bücher zum Lernen und Schmökern sowie Hör- und Spielerlebnisse für Kinder und Jugendliche. Für Kinder und Jugendliche unter 18 Jahren ist der </w:t>
      </w:r>
      <w:proofErr w:type="spellStart"/>
      <w:r w:rsidRPr="00F93766">
        <w:rPr>
          <w:sz w:val="24"/>
        </w:rPr>
        <w:t>Mediotheksausweis</w:t>
      </w:r>
      <w:proofErr w:type="spellEnd"/>
      <w:r w:rsidRPr="00F93766">
        <w:rPr>
          <w:sz w:val="24"/>
        </w:rPr>
        <w:t xml:space="preserve"> zur Ausleihe gebührenfrei.</w:t>
      </w:r>
    </w:p>
    <w:p w14:paraId="0A9DF58C" w14:textId="5A6F73EB" w:rsidR="00F93766" w:rsidRPr="00F93766" w:rsidRDefault="00F93766" w:rsidP="00F93766">
      <w:pPr>
        <w:rPr>
          <w:sz w:val="24"/>
        </w:rPr>
      </w:pPr>
      <w:r w:rsidRPr="00F93766">
        <w:rPr>
          <w:sz w:val="24"/>
        </w:rPr>
        <w:t>Das Angebot endet nicht am Bücherregal. An der Gaming Wall können Kinder und Jugendliche mit Nintendo Switch und PlayStation spielen oder Spiele ausleihen. Regelmäßig finden in der Mediothek Lesungen, Aktionen für Kinder und weitere Veranstaltungen rund um Literatur und Kultur statt. Die nächsten beiden Bilderbuchkino-Termine sind am Mittwoch, 18. November, und am Mittwoch, 9. Dezember 2026. Beide Veranstaltungen beginnen um 15 Uhr in der Mediothek.</w:t>
      </w:r>
    </w:p>
    <w:p w14:paraId="68E1A42B" w14:textId="77777777" w:rsidR="00F93766" w:rsidRPr="00F93766" w:rsidRDefault="00F93766" w:rsidP="00F93766">
      <w:pPr>
        <w:rPr>
          <w:sz w:val="24"/>
        </w:rPr>
      </w:pPr>
      <w:r w:rsidRPr="00F93766">
        <w:rPr>
          <w:sz w:val="24"/>
        </w:rPr>
        <w:t xml:space="preserve">Auch digital lässt sich das Angebot nutzen: Mitglieder haben über den Onleihe-Verbund Hessen Zugang zu E-Books, E-Audios, E-Paper, E-Musik und E-Videos. Im digitalen Medienkatalog können sie den Bestand durchsuchen, Medien vormerken und ausgeliehene Medien verlängern. Über ein </w:t>
      </w:r>
      <w:proofErr w:type="spellStart"/>
      <w:r w:rsidRPr="00F93766">
        <w:rPr>
          <w:sz w:val="24"/>
        </w:rPr>
        <w:t>Fernleihenetz</w:t>
      </w:r>
      <w:proofErr w:type="spellEnd"/>
      <w:r w:rsidRPr="00F93766">
        <w:rPr>
          <w:sz w:val="24"/>
        </w:rPr>
        <w:t xml:space="preserve"> lassen sich zudem gegen Gebühr Medien aus anderen Bibliotheken bestellen.</w:t>
      </w:r>
    </w:p>
    <w:p w14:paraId="3363FB2F" w14:textId="77777777" w:rsidR="00F93766" w:rsidRPr="00F93766" w:rsidRDefault="00F93766" w:rsidP="00F93766">
      <w:pPr>
        <w:rPr>
          <w:sz w:val="24"/>
        </w:rPr>
      </w:pPr>
      <w:r w:rsidRPr="00F93766">
        <w:rPr>
          <w:sz w:val="24"/>
        </w:rPr>
        <w:t>„Eine Mediothek ist mehr als ein Ort, an dem Bücher ausgeliehen werden. Sie eröffnet Kindern, Jugendlichen und Erwachsenen viele Wege, Neues zu entdecken und Wissen zu finden", sagt Bürgermeisterin Sina Massow.</w:t>
      </w:r>
    </w:p>
    <w:p w14:paraId="34C95383" w14:textId="60A44629" w:rsidR="00455195" w:rsidRDefault="00F93766" w:rsidP="004932BB">
      <w:pPr>
        <w:rPr>
          <w:sz w:val="24"/>
        </w:rPr>
      </w:pPr>
      <w:r w:rsidRPr="00F93766">
        <w:rPr>
          <w:sz w:val="24"/>
        </w:rPr>
        <w:t>Die Mediothek Gudensberg befindet sich im Gebäude der Dr.-Georg-August-Zinn-Schule, Schwimmbadweg 30. Aktuelle Öffnungszeiten und Gebühren stehen auf der Homepage der Stadt Gudensberg. Fragen beantwortet das Team telefonisch unter 05603 933-230 oder per E-Mail an mediothek@stadt-gudensberg.de.</w:t>
      </w:r>
    </w:p>
    <w:p w14:paraId="2A9586EF"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00A5717D" w14:textId="77777777" w:rsidR="00280539" w:rsidRDefault="00280539" w:rsidP="004932BB">
      <w:pPr>
        <w:rPr>
          <w:sz w:val="24"/>
        </w:rPr>
      </w:pPr>
    </w:p>
    <w:p w14:paraId="7EA89114" w14:textId="078103AA" w:rsidR="004932BB" w:rsidRPr="004932BB" w:rsidRDefault="004932BB" w:rsidP="004932BB">
      <w:pPr>
        <w:rPr>
          <w:sz w:val="24"/>
        </w:rPr>
      </w:pPr>
      <w:r>
        <w:rPr>
          <w:sz w:val="24"/>
        </w:rPr>
        <w:lastRenderedPageBreak/>
        <w:t xml:space="preserve">Heute ist Tag der Bibliotheken. </w:t>
      </w:r>
      <w:r w:rsidR="00280539">
        <w:rPr>
          <w:sz w:val="24"/>
        </w:rPr>
        <w:t>Ein passender Anlass um zu fragen</w:t>
      </w:r>
      <w:r>
        <w:rPr>
          <w:sz w:val="24"/>
        </w:rPr>
        <w:t xml:space="preserve">: </w:t>
      </w:r>
      <w:r w:rsidRPr="004932BB">
        <w:rPr>
          <w:sz w:val="24"/>
        </w:rPr>
        <w:t xml:space="preserve">Was </w:t>
      </w:r>
      <w:r>
        <w:rPr>
          <w:sz w:val="24"/>
        </w:rPr>
        <w:t>gehört für euch</w:t>
      </w:r>
      <w:r w:rsidRPr="004932BB">
        <w:rPr>
          <w:sz w:val="24"/>
        </w:rPr>
        <w:t xml:space="preserve"> in einer </w:t>
      </w:r>
      <w:r>
        <w:rPr>
          <w:sz w:val="24"/>
        </w:rPr>
        <w:t xml:space="preserve">modernen Bibliothek oder </w:t>
      </w:r>
      <w:r w:rsidRPr="004932BB">
        <w:rPr>
          <w:sz w:val="24"/>
        </w:rPr>
        <w:t xml:space="preserve">Mediothek </w:t>
      </w:r>
      <w:r>
        <w:rPr>
          <w:sz w:val="24"/>
        </w:rPr>
        <w:t>dazu</w:t>
      </w:r>
      <w:r w:rsidR="00280539">
        <w:rPr>
          <w:sz w:val="24"/>
        </w:rPr>
        <w:t xml:space="preserve"> - </w:t>
      </w:r>
      <w:r w:rsidRPr="004932BB">
        <w:rPr>
          <w:sz w:val="24"/>
        </w:rPr>
        <w:t xml:space="preserve">Bücher, Hörbücher oder Games? </w:t>
      </w:r>
      <w:r w:rsidRPr="004932BB">
        <w:rPr>
          <w:rFonts w:ascii="Segoe UI Emoji" w:hAnsi="Segoe UI Emoji" w:cs="Segoe UI Emoji"/>
          <w:sz w:val="24"/>
        </w:rPr>
        <w:t>📚🎧🎮</w:t>
      </w:r>
    </w:p>
    <w:p w14:paraId="23D29EE8" w14:textId="77777777" w:rsidR="004932BB" w:rsidRPr="004932BB" w:rsidRDefault="004932BB" w:rsidP="004932BB">
      <w:pPr>
        <w:rPr>
          <w:sz w:val="24"/>
        </w:rPr>
      </w:pPr>
      <w:r w:rsidRPr="004932BB">
        <w:rPr>
          <w:sz w:val="24"/>
        </w:rPr>
        <w:t>In der Mediothek Gudensberg findet ihr mehr als 9.000 Medien - von Bilderbüchern und aktuellen Romanen bis zu Hörspielen, Sachbüchern und Spielen. An der Gaming Wall könnt ihr mit Nintendo Switch und PlayStation spielen. Über den Onleihe-Verbund Hessen stehen außerdem digitale Medien bereit.</w:t>
      </w:r>
    </w:p>
    <w:p w14:paraId="622700D2" w14:textId="77777777" w:rsidR="004932BB" w:rsidRPr="004932BB" w:rsidRDefault="004932BB" w:rsidP="004932BB">
      <w:pPr>
        <w:rPr>
          <w:sz w:val="24"/>
        </w:rPr>
      </w:pPr>
      <w:r w:rsidRPr="004932BB">
        <w:rPr>
          <w:sz w:val="24"/>
        </w:rPr>
        <w:t xml:space="preserve">Für Kinder und Jugendliche unter 18 Jahren ist der </w:t>
      </w:r>
      <w:proofErr w:type="spellStart"/>
      <w:r w:rsidRPr="004932BB">
        <w:rPr>
          <w:sz w:val="24"/>
        </w:rPr>
        <w:t>Mediotheksausweis</w:t>
      </w:r>
      <w:proofErr w:type="spellEnd"/>
      <w:r w:rsidRPr="004932BB">
        <w:rPr>
          <w:sz w:val="24"/>
        </w:rPr>
        <w:t xml:space="preserve"> gebührenfrei. Und wer Geschichten gern gemeinsam erlebt, kann beim Bilderbuchkino vorbeischauen: Mittwoch, 18. November, und Mittwoch, 9. Dezember 2026, jeweils um 15 Uhr.</w:t>
      </w:r>
    </w:p>
    <w:p w14:paraId="589465EC" w14:textId="77777777" w:rsidR="00280539" w:rsidRPr="00280539" w:rsidRDefault="00280539" w:rsidP="00280539">
      <w:pPr>
        <w:rPr>
          <w:sz w:val="24"/>
        </w:rPr>
      </w:pPr>
      <w:r w:rsidRPr="00280539">
        <w:rPr>
          <w:rFonts w:ascii="Segoe UI Emoji" w:hAnsi="Segoe UI Emoji" w:cs="Segoe UI Emoji"/>
          <w:sz w:val="24"/>
        </w:rPr>
        <w:t>🕒</w:t>
      </w:r>
      <w:r w:rsidRPr="00280539">
        <w:rPr>
          <w:sz w:val="24"/>
        </w:rPr>
        <w:t xml:space="preserve"> Öffnungszeiten der Mediothek:</w:t>
      </w:r>
    </w:p>
    <w:p w14:paraId="1D68D899" w14:textId="77777777" w:rsidR="00280539" w:rsidRPr="00280539" w:rsidRDefault="00280539" w:rsidP="00280539">
      <w:pPr>
        <w:rPr>
          <w:sz w:val="24"/>
        </w:rPr>
      </w:pPr>
      <w:r w:rsidRPr="00280539">
        <w:rPr>
          <w:sz w:val="24"/>
        </w:rPr>
        <w:t>Dienstag: 16-19 Uhr</w:t>
      </w:r>
    </w:p>
    <w:p w14:paraId="69C9ADEF" w14:textId="77777777" w:rsidR="00280539" w:rsidRPr="00280539" w:rsidRDefault="00280539" w:rsidP="00280539">
      <w:pPr>
        <w:rPr>
          <w:sz w:val="24"/>
        </w:rPr>
      </w:pPr>
      <w:r w:rsidRPr="00280539">
        <w:rPr>
          <w:sz w:val="24"/>
        </w:rPr>
        <w:t>Donnerstag: 15-18 Uhr</w:t>
      </w:r>
    </w:p>
    <w:p w14:paraId="414F06D0" w14:textId="77777777" w:rsidR="00280539" w:rsidRPr="00280539" w:rsidRDefault="00280539" w:rsidP="00280539">
      <w:pPr>
        <w:rPr>
          <w:sz w:val="24"/>
        </w:rPr>
      </w:pPr>
      <w:r w:rsidRPr="00280539">
        <w:rPr>
          <w:sz w:val="24"/>
        </w:rPr>
        <w:t>Freitag: 10-13 Uhr</w:t>
      </w:r>
    </w:p>
    <w:p w14:paraId="3C8FD92C" w14:textId="0FC51F06" w:rsidR="00280539" w:rsidRDefault="00280539" w:rsidP="00280539">
      <w:pPr>
        <w:rPr>
          <w:sz w:val="24"/>
        </w:rPr>
      </w:pPr>
      <w:r w:rsidRPr="00280539">
        <w:rPr>
          <w:rFonts w:ascii="Segoe UI Emoji" w:hAnsi="Segoe UI Emoji" w:cs="Segoe UI Emoji"/>
          <w:sz w:val="24"/>
        </w:rPr>
        <w:t>📍</w:t>
      </w:r>
      <w:r w:rsidRPr="00280539">
        <w:rPr>
          <w:sz w:val="24"/>
        </w:rPr>
        <w:t xml:space="preserve"> Schwimmbadweg 30, im Gebäude der Dr.-Georg-August-Zinn-Schule</w:t>
      </w:r>
    </w:p>
    <w:p w14:paraId="77FB62EC" w14:textId="77777777" w:rsidR="00280539" w:rsidRDefault="00280539" w:rsidP="004932BB">
      <w:pPr>
        <w:rPr>
          <w:sz w:val="24"/>
        </w:rPr>
      </w:pPr>
    </w:p>
    <w:p w14:paraId="60425D55" w14:textId="758B319E" w:rsidR="00234C0D" w:rsidRDefault="004932BB" w:rsidP="004932BB">
      <w:pPr>
        <w:rPr>
          <w:sz w:val="24"/>
        </w:rPr>
      </w:pPr>
      <w:r w:rsidRPr="004932BB">
        <w:rPr>
          <w:sz w:val="24"/>
        </w:rPr>
        <w:t>Schreibt in die Kommentare: Was leiht ihr am liebsten aus</w:t>
      </w:r>
      <w:r>
        <w:rPr>
          <w:sz w:val="24"/>
        </w:rPr>
        <w:t xml:space="preserve"> und was würdet ihr euch noch wünschen</w:t>
      </w:r>
      <w:r w:rsidRPr="004932BB">
        <w:rPr>
          <w:sz w:val="24"/>
        </w:rPr>
        <w:t>?</w:t>
      </w:r>
    </w:p>
    <w:p w14:paraId="6D036C27" w14:textId="77777777" w:rsidR="00234C0D" w:rsidRDefault="00234C0D">
      <w:pPr>
        <w:rPr>
          <w:sz w:val="24"/>
        </w:rPr>
      </w:pPr>
    </w:p>
    <w:p w14:paraId="7D2BD48E" w14:textId="2B8A35E7" w:rsidR="00455195" w:rsidRPr="00455195" w:rsidRDefault="004932BB" w:rsidP="004932BB">
      <w:pPr>
        <w:rPr>
          <w:sz w:val="24"/>
        </w:rPr>
      </w:pPr>
      <w:r w:rsidRPr="004932BB">
        <w:rPr>
          <w:sz w:val="24"/>
        </w:rPr>
        <w:t>#</w:t>
      </w:r>
      <w:r>
        <w:rPr>
          <w:sz w:val="24"/>
        </w:rPr>
        <w:t>g</w:t>
      </w:r>
      <w:r w:rsidRPr="004932BB">
        <w:rPr>
          <w:sz w:val="24"/>
        </w:rPr>
        <w:t>udensberg #</w:t>
      </w:r>
      <w:r>
        <w:rPr>
          <w:sz w:val="24"/>
        </w:rPr>
        <w:t>schwalmederkreis</w:t>
      </w:r>
      <w:r w:rsidRPr="004932BB">
        <w:rPr>
          <w:sz w:val="24"/>
        </w:rPr>
        <w:t xml:space="preserve"> #TagDerBibliotheken #</w:t>
      </w:r>
      <w:r>
        <w:rPr>
          <w:sz w:val="24"/>
        </w:rPr>
        <w:t>m</w:t>
      </w:r>
      <w:r w:rsidRPr="004932BB">
        <w:rPr>
          <w:sz w:val="24"/>
        </w:rPr>
        <w:t>ediothek #</w:t>
      </w:r>
      <w:r>
        <w:rPr>
          <w:sz w:val="24"/>
        </w:rPr>
        <w:t>l</w:t>
      </w:r>
      <w:r w:rsidRPr="004932BB">
        <w:rPr>
          <w:sz w:val="24"/>
        </w:rPr>
        <w:t>eseförderung #LesenMachtSpaß #</w:t>
      </w:r>
      <w:r>
        <w:rPr>
          <w:sz w:val="24"/>
        </w:rPr>
        <w:t>b</w:t>
      </w:r>
      <w:r w:rsidRPr="004932BB">
        <w:rPr>
          <w:sz w:val="24"/>
        </w:rPr>
        <w:t>ilderbuchkino #</w:t>
      </w:r>
      <w:r>
        <w:rPr>
          <w:sz w:val="24"/>
        </w:rPr>
        <w:t>o</w:t>
      </w:r>
      <w:r w:rsidRPr="004932BB">
        <w:rPr>
          <w:sz w:val="24"/>
        </w:rPr>
        <w:t>nleihe</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0D54D5"/>
    <w:rsid w:val="00234C0D"/>
    <w:rsid w:val="00280539"/>
    <w:rsid w:val="00293839"/>
    <w:rsid w:val="00394D5D"/>
    <w:rsid w:val="00455195"/>
    <w:rsid w:val="004932BB"/>
    <w:rsid w:val="00650CCD"/>
    <w:rsid w:val="00741974"/>
    <w:rsid w:val="007A64DF"/>
    <w:rsid w:val="0087233C"/>
    <w:rsid w:val="009054CD"/>
    <w:rsid w:val="00AF06F5"/>
    <w:rsid w:val="00E8696B"/>
    <w:rsid w:val="00EB722E"/>
    <w:rsid w:val="00F937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57BF"/>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character" w:styleId="Kommentarzeichen">
    <w:name w:val="annotation reference"/>
    <w:basedOn w:val="Absatz-Standardschriftart"/>
    <w:uiPriority w:val="99"/>
    <w:semiHidden/>
    <w:unhideWhenUsed/>
    <w:rsid w:val="00EB722E"/>
    <w:rPr>
      <w:sz w:val="16"/>
      <w:szCs w:val="16"/>
    </w:rPr>
  </w:style>
  <w:style w:type="paragraph" w:styleId="Kommentartext">
    <w:name w:val="annotation text"/>
    <w:basedOn w:val="Standard"/>
    <w:link w:val="KommentartextZchn"/>
    <w:uiPriority w:val="99"/>
    <w:semiHidden/>
    <w:unhideWhenUsed/>
    <w:rsid w:val="00EB722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B722E"/>
    <w:rPr>
      <w:lang w:eastAsia="en-US"/>
    </w:rPr>
  </w:style>
  <w:style w:type="paragraph" w:styleId="Kommentarthema">
    <w:name w:val="annotation subject"/>
    <w:basedOn w:val="Kommentartext"/>
    <w:next w:val="Kommentartext"/>
    <w:link w:val="KommentarthemaZchn"/>
    <w:uiPriority w:val="99"/>
    <w:semiHidden/>
    <w:unhideWhenUsed/>
    <w:rsid w:val="00EB722E"/>
    <w:rPr>
      <w:b/>
      <w:bCs/>
    </w:rPr>
  </w:style>
  <w:style w:type="character" w:customStyle="1" w:styleId="KommentarthemaZchn">
    <w:name w:val="Kommentarthema Zchn"/>
    <w:basedOn w:val="KommentartextZchn"/>
    <w:link w:val="Kommentarthema"/>
    <w:uiPriority w:val="99"/>
    <w:semiHidden/>
    <w:rsid w:val="00EB722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498</Words>
  <Characters>3143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7</cp:revision>
  <dcterms:created xsi:type="dcterms:W3CDTF">2020-12-16T06:08:00Z</dcterms:created>
  <dcterms:modified xsi:type="dcterms:W3CDTF">2026-10-01T09:15:00Z</dcterms:modified>
</cp:coreProperties>
</file>