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tblpY="3108"/>
        <w:tblOverlap w:val="never"/>
        <w:tblW w:w="48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54"/>
      </w:tblGrid>
      <w:tr w:rsidR="00CD0967" w14:paraId="7A2A5EFF" w14:textId="77777777" w:rsidTr="00D04FED">
        <w:trPr>
          <w:trHeight w:hRule="exact" w:val="1701"/>
        </w:trPr>
        <w:tc>
          <w:tcPr>
            <w:tcW w:w="4854" w:type="dxa"/>
            <w:shd w:val="clear" w:color="auto" w:fill="auto"/>
          </w:tcPr>
          <w:p w14:paraId="6C364CBA" w14:textId="0DB00CE0" w:rsidR="00114C68" w:rsidRPr="003E0997" w:rsidRDefault="00114C68" w:rsidP="00415FDA">
            <w:pPr>
              <w:pStyle w:val="WFGFlietext10ptnormal"/>
            </w:pPr>
          </w:p>
        </w:tc>
      </w:tr>
    </w:tbl>
    <w:tbl>
      <w:tblPr>
        <w:tblpPr w:leftFromText="142" w:rightFromText="142" w:vertAnchor="page" w:horzAnchor="page" w:tblpX="6598" w:tblpY="3176"/>
        <w:tblOverlap w:val="never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"/>
        <w:gridCol w:w="2552"/>
        <w:gridCol w:w="2434"/>
      </w:tblGrid>
      <w:tr w:rsidR="00CD0967" w14:paraId="60DFB1E5" w14:textId="77777777" w:rsidTr="005A3A8C">
        <w:trPr>
          <w:trHeight w:hRule="exact" w:val="200"/>
        </w:trPr>
        <w:tc>
          <w:tcPr>
            <w:tcW w:w="212" w:type="dxa"/>
          </w:tcPr>
          <w:p w14:paraId="468B5E56" w14:textId="77777777" w:rsidR="00114C68" w:rsidRPr="00D97825" w:rsidRDefault="00114C68" w:rsidP="00CD0967"/>
        </w:tc>
        <w:tc>
          <w:tcPr>
            <w:tcW w:w="2552" w:type="dxa"/>
            <w:vAlign w:val="bottom"/>
          </w:tcPr>
          <w:p w14:paraId="6BAEF343" w14:textId="77777777" w:rsidR="00114C68" w:rsidRPr="00D97825" w:rsidRDefault="00114C68" w:rsidP="00CD0967"/>
        </w:tc>
        <w:tc>
          <w:tcPr>
            <w:tcW w:w="2434" w:type="dxa"/>
          </w:tcPr>
          <w:p w14:paraId="31B7525E" w14:textId="1CD2A3AC" w:rsidR="00114C68" w:rsidRPr="000D4A56" w:rsidRDefault="00D73FEF" w:rsidP="00CD0967">
            <w:pPr>
              <w:pStyle w:val="WFGobererBezugsblockrechtsfett"/>
              <w:framePr w:hSpace="0" w:wrap="auto" w:vAnchor="margin" w:hAnchor="text" w:xAlign="left" w:yAlign="inline"/>
            </w:pPr>
            <w:r>
              <w:fldChar w:fldCharType="begin"/>
            </w:r>
            <w:r>
              <w:instrText xml:space="preserve"> TIME \@ "d. MMMM yyyy" </w:instrText>
            </w:r>
            <w:r>
              <w:fldChar w:fldCharType="separate"/>
            </w:r>
            <w:r w:rsidR="00D07CCB">
              <w:t>17. August 2026</w:t>
            </w:r>
            <w:r>
              <w:fldChar w:fldCharType="end"/>
            </w:r>
          </w:p>
        </w:tc>
      </w:tr>
      <w:tr w:rsidR="00CD0967" w14:paraId="18BA83FE" w14:textId="77777777" w:rsidTr="005A3A8C">
        <w:tc>
          <w:tcPr>
            <w:tcW w:w="212" w:type="dxa"/>
          </w:tcPr>
          <w:p w14:paraId="2359EA56" w14:textId="77777777" w:rsidR="00114C68" w:rsidRPr="00334B5A" w:rsidRDefault="00114C68" w:rsidP="00CD0967">
            <w:pPr>
              <w:pStyle w:val="WFGobererBezugsblocklinks"/>
              <w:framePr w:hSpace="0" w:wrap="auto" w:vAnchor="margin" w:hAnchor="text" w:xAlign="left" w:yAlign="inline"/>
            </w:pPr>
          </w:p>
        </w:tc>
        <w:tc>
          <w:tcPr>
            <w:tcW w:w="2552" w:type="dxa"/>
          </w:tcPr>
          <w:p w14:paraId="4B7FA5FB" w14:textId="77777777" w:rsidR="00114C68" w:rsidRPr="00334B5A" w:rsidRDefault="003E0997" w:rsidP="00CD0967">
            <w:pPr>
              <w:pStyle w:val="WFGobererBezugsblocklinks"/>
              <w:framePr w:hSpace="0" w:wrap="auto" w:vAnchor="margin" w:hAnchor="text" w:xAlign="left" w:yAlign="inline"/>
            </w:pPr>
            <w:r w:rsidRPr="00334B5A">
              <w:t>Ihr Ansprechpartner</w:t>
            </w:r>
          </w:p>
        </w:tc>
        <w:tc>
          <w:tcPr>
            <w:tcW w:w="2434" w:type="dxa"/>
          </w:tcPr>
          <w:p w14:paraId="7B0F659F" w14:textId="3DE6A8B7" w:rsidR="00114C68" w:rsidRPr="00D97825" w:rsidRDefault="00036B75" w:rsidP="00415FDA">
            <w:pPr>
              <w:pStyle w:val="WFGobererBezugsblockrechtsnormal"/>
              <w:framePr w:hSpace="0" w:wrap="auto" w:vAnchor="margin" w:hAnchor="text" w:xAlign="left" w:yAlign="inline"/>
              <w:rPr>
                <w:szCs w:val="15"/>
              </w:rPr>
            </w:pPr>
            <w:r>
              <w:t>Johanna Spirkl</w:t>
            </w:r>
          </w:p>
        </w:tc>
      </w:tr>
      <w:tr w:rsidR="00CD0967" w14:paraId="4EE7EDF5" w14:textId="77777777" w:rsidTr="005A3A8C">
        <w:tc>
          <w:tcPr>
            <w:tcW w:w="212" w:type="dxa"/>
          </w:tcPr>
          <w:p w14:paraId="46666B3C" w14:textId="77777777" w:rsidR="00114C68" w:rsidRPr="00334B5A" w:rsidRDefault="00114C68" w:rsidP="00CD0967">
            <w:pPr>
              <w:pStyle w:val="WFGobererBezugsblocklinks"/>
              <w:framePr w:hSpace="0" w:wrap="auto" w:vAnchor="margin" w:hAnchor="text" w:xAlign="left" w:yAlign="inline"/>
            </w:pPr>
          </w:p>
        </w:tc>
        <w:tc>
          <w:tcPr>
            <w:tcW w:w="2552" w:type="dxa"/>
          </w:tcPr>
          <w:p w14:paraId="622CACF8" w14:textId="77777777" w:rsidR="00114C68" w:rsidRPr="00334B5A" w:rsidRDefault="003E0997" w:rsidP="00CD0967">
            <w:pPr>
              <w:pStyle w:val="WFGobererBezugsblocklinks"/>
              <w:framePr w:hSpace="0" w:wrap="auto" w:vAnchor="margin" w:hAnchor="text" w:xAlign="left" w:yAlign="inline"/>
            </w:pPr>
            <w:r w:rsidRPr="00334B5A">
              <w:t>Telefon</w:t>
            </w:r>
          </w:p>
        </w:tc>
        <w:tc>
          <w:tcPr>
            <w:tcW w:w="2434" w:type="dxa"/>
          </w:tcPr>
          <w:p w14:paraId="66F48D91" w14:textId="6CE0321D" w:rsidR="00114C68" w:rsidRPr="000D4A56" w:rsidRDefault="00644473" w:rsidP="00415FDA">
            <w:pPr>
              <w:pStyle w:val="WFGobererBezugsblockrechtsnormal"/>
              <w:framePr w:hSpace="0" w:wrap="auto" w:vAnchor="margin" w:hAnchor="text" w:xAlign="left" w:yAlign="inline"/>
            </w:pPr>
            <w:r>
              <w:t>+49 8638 959</w:t>
            </w:r>
            <w:r w:rsidR="003E0997" w:rsidRPr="000D4A56">
              <w:t>-</w:t>
            </w:r>
            <w:r w:rsidR="00D52649">
              <w:t>248</w:t>
            </w:r>
          </w:p>
        </w:tc>
      </w:tr>
      <w:tr w:rsidR="00CD0967" w14:paraId="57CF7A3D" w14:textId="77777777" w:rsidTr="005A3A8C">
        <w:tc>
          <w:tcPr>
            <w:tcW w:w="212" w:type="dxa"/>
          </w:tcPr>
          <w:p w14:paraId="32A0BAA1" w14:textId="77777777" w:rsidR="00114C68" w:rsidRPr="00334B5A" w:rsidRDefault="00114C68" w:rsidP="00CD0967">
            <w:pPr>
              <w:pStyle w:val="WFGobererBezugsblocklinks"/>
              <w:framePr w:hSpace="0" w:wrap="auto" w:vAnchor="margin" w:hAnchor="text" w:xAlign="left" w:yAlign="inline"/>
            </w:pPr>
          </w:p>
        </w:tc>
        <w:tc>
          <w:tcPr>
            <w:tcW w:w="2552" w:type="dxa"/>
          </w:tcPr>
          <w:p w14:paraId="5B24782C" w14:textId="77777777" w:rsidR="00114C68" w:rsidRPr="00334B5A" w:rsidRDefault="003E0997" w:rsidP="00CD0967">
            <w:pPr>
              <w:pStyle w:val="WFGobererBezugsblocklinks"/>
              <w:framePr w:hSpace="0" w:wrap="auto" w:vAnchor="margin" w:hAnchor="text" w:xAlign="left" w:yAlign="inline"/>
            </w:pPr>
            <w:r w:rsidRPr="00334B5A">
              <w:t>Telefax</w:t>
            </w:r>
          </w:p>
        </w:tc>
        <w:tc>
          <w:tcPr>
            <w:tcW w:w="2434" w:type="dxa"/>
          </w:tcPr>
          <w:p w14:paraId="212306FA" w14:textId="3D6B3487" w:rsidR="00114C68" w:rsidRPr="000D4A56" w:rsidRDefault="00644473" w:rsidP="00415FDA">
            <w:pPr>
              <w:pStyle w:val="WFGobererBezugsblockrechtsnormal"/>
              <w:framePr w:hSpace="0" w:wrap="auto" w:vAnchor="margin" w:hAnchor="text" w:xAlign="left" w:yAlign="inline"/>
            </w:pPr>
            <w:r>
              <w:t>+49 8638 959</w:t>
            </w:r>
            <w:r w:rsidR="003E0997" w:rsidRPr="000D4A56">
              <w:t>-</w:t>
            </w:r>
            <w:r w:rsidR="00D52649">
              <w:t>200</w:t>
            </w:r>
          </w:p>
        </w:tc>
      </w:tr>
      <w:tr w:rsidR="00CD0967" w14:paraId="473F12E6" w14:textId="77777777" w:rsidTr="005A3A8C">
        <w:tc>
          <w:tcPr>
            <w:tcW w:w="212" w:type="dxa"/>
          </w:tcPr>
          <w:p w14:paraId="4D9152B2" w14:textId="77777777" w:rsidR="00114C68" w:rsidRPr="00334B5A" w:rsidRDefault="00114C68" w:rsidP="00CD0967">
            <w:pPr>
              <w:pStyle w:val="WFGobererBezugsblocklinks"/>
              <w:framePr w:hSpace="0" w:wrap="auto" w:vAnchor="margin" w:hAnchor="text" w:xAlign="left" w:yAlign="inline"/>
            </w:pPr>
          </w:p>
        </w:tc>
        <w:tc>
          <w:tcPr>
            <w:tcW w:w="2552" w:type="dxa"/>
          </w:tcPr>
          <w:p w14:paraId="5B1E5D04" w14:textId="77777777" w:rsidR="00114C68" w:rsidRPr="00334B5A" w:rsidRDefault="003E0997" w:rsidP="00CD0967">
            <w:pPr>
              <w:pStyle w:val="WFGobererBezugsblocklinks"/>
              <w:framePr w:hSpace="0" w:wrap="auto" w:vAnchor="margin" w:hAnchor="text" w:xAlign="left" w:yAlign="inline"/>
            </w:pPr>
            <w:r w:rsidRPr="00334B5A">
              <w:t>Zimmer</w:t>
            </w:r>
          </w:p>
        </w:tc>
        <w:tc>
          <w:tcPr>
            <w:tcW w:w="2434" w:type="dxa"/>
          </w:tcPr>
          <w:p w14:paraId="36E340F0" w14:textId="2346E595" w:rsidR="00114C68" w:rsidRPr="000D4A56" w:rsidRDefault="00D52649" w:rsidP="00415FDA">
            <w:pPr>
              <w:pStyle w:val="WFGobererBezugsblockrechtsnormal"/>
              <w:framePr w:hSpace="0" w:wrap="auto" w:vAnchor="margin" w:hAnchor="text" w:xAlign="left" w:yAlign="inline"/>
            </w:pPr>
            <w:r>
              <w:t>206</w:t>
            </w:r>
          </w:p>
        </w:tc>
      </w:tr>
      <w:tr w:rsidR="00CD0967" w14:paraId="1CC00EB7" w14:textId="77777777" w:rsidTr="005A3A8C">
        <w:tc>
          <w:tcPr>
            <w:tcW w:w="212" w:type="dxa"/>
          </w:tcPr>
          <w:p w14:paraId="59C4E7FB" w14:textId="77777777" w:rsidR="00114C68" w:rsidRPr="00334B5A" w:rsidRDefault="00114C68" w:rsidP="00CD0967">
            <w:pPr>
              <w:pStyle w:val="WFGobererBezugsblocklinks"/>
              <w:framePr w:hSpace="0" w:wrap="auto" w:vAnchor="margin" w:hAnchor="text" w:xAlign="left" w:yAlign="inline"/>
            </w:pPr>
          </w:p>
        </w:tc>
        <w:tc>
          <w:tcPr>
            <w:tcW w:w="2552" w:type="dxa"/>
          </w:tcPr>
          <w:p w14:paraId="72046DA2" w14:textId="77777777" w:rsidR="00114C68" w:rsidRPr="00334B5A" w:rsidRDefault="003E0997" w:rsidP="00CD0967">
            <w:pPr>
              <w:pStyle w:val="WFGobererBezugsblocklinks"/>
              <w:framePr w:hSpace="0" w:wrap="auto" w:vAnchor="margin" w:hAnchor="text" w:xAlign="left" w:yAlign="inline"/>
            </w:pPr>
            <w:r w:rsidRPr="00334B5A">
              <w:t>E-Mail</w:t>
            </w:r>
          </w:p>
        </w:tc>
        <w:tc>
          <w:tcPr>
            <w:tcW w:w="2434" w:type="dxa"/>
          </w:tcPr>
          <w:p w14:paraId="2EEEDDCF" w14:textId="35B83BFA" w:rsidR="00114C68" w:rsidRPr="00D97825" w:rsidRDefault="00D52649" w:rsidP="00415FDA">
            <w:pPr>
              <w:pStyle w:val="WFGobererBezugsblockrechtsnormal"/>
              <w:framePr w:hSpace="0" w:wrap="auto" w:vAnchor="margin" w:hAnchor="text" w:xAlign="left" w:yAlign="inline"/>
              <w:rPr>
                <w:szCs w:val="15"/>
              </w:rPr>
            </w:pPr>
            <w:r>
              <w:t>presse</w:t>
            </w:r>
            <w:r w:rsidR="003E0997" w:rsidRPr="000D4A56">
              <w:t>@waldkraiburg.de</w:t>
            </w:r>
          </w:p>
        </w:tc>
      </w:tr>
      <w:tr w:rsidR="00CD0967" w14:paraId="1F34AA25" w14:textId="77777777" w:rsidTr="005A3A8C">
        <w:trPr>
          <w:trHeight w:val="300"/>
        </w:trPr>
        <w:tc>
          <w:tcPr>
            <w:tcW w:w="212" w:type="dxa"/>
          </w:tcPr>
          <w:p w14:paraId="0F014505" w14:textId="77777777" w:rsidR="00114C68" w:rsidRPr="00D97825" w:rsidRDefault="00114C68" w:rsidP="00CD0967"/>
        </w:tc>
        <w:tc>
          <w:tcPr>
            <w:tcW w:w="2552" w:type="dxa"/>
          </w:tcPr>
          <w:p w14:paraId="3EC18FAF" w14:textId="77777777" w:rsidR="00114C68" w:rsidRPr="00D97825" w:rsidRDefault="00114C68" w:rsidP="00CD0967"/>
        </w:tc>
        <w:tc>
          <w:tcPr>
            <w:tcW w:w="2434" w:type="dxa"/>
          </w:tcPr>
          <w:p w14:paraId="22B1EF43" w14:textId="77777777" w:rsidR="00114C68" w:rsidRPr="00D97825" w:rsidRDefault="00114C68" w:rsidP="00CD0967">
            <w:pPr>
              <w:pStyle w:val="WFGobererBezugsblockrechtsnormal"/>
              <w:framePr w:hSpace="0" w:wrap="auto" w:vAnchor="margin" w:hAnchor="text" w:xAlign="left" w:yAlign="inline"/>
              <w:rPr>
                <w:szCs w:val="15"/>
              </w:rPr>
            </w:pPr>
          </w:p>
        </w:tc>
      </w:tr>
      <w:tr w:rsidR="00CD0967" w14:paraId="1B7EFB0D" w14:textId="77777777" w:rsidTr="005A3A8C">
        <w:trPr>
          <w:trHeight w:val="300"/>
        </w:trPr>
        <w:tc>
          <w:tcPr>
            <w:tcW w:w="212" w:type="dxa"/>
          </w:tcPr>
          <w:p w14:paraId="427007E3" w14:textId="77777777" w:rsidR="00114C68" w:rsidRPr="00D97825" w:rsidRDefault="00114C68" w:rsidP="00CD0967"/>
        </w:tc>
        <w:tc>
          <w:tcPr>
            <w:tcW w:w="2552" w:type="dxa"/>
          </w:tcPr>
          <w:p w14:paraId="5EEB5D04" w14:textId="77777777" w:rsidR="00114C68" w:rsidRPr="00D97825" w:rsidRDefault="00114C68" w:rsidP="00CD0967"/>
        </w:tc>
        <w:tc>
          <w:tcPr>
            <w:tcW w:w="2434" w:type="dxa"/>
          </w:tcPr>
          <w:p w14:paraId="065C3C39" w14:textId="77777777" w:rsidR="00114C68" w:rsidRPr="00D97825" w:rsidRDefault="00114C68" w:rsidP="00CD0967">
            <w:pPr>
              <w:pStyle w:val="WFGobererBezugsblockrechtsnormal"/>
              <w:framePr w:hSpace="0" w:wrap="auto" w:vAnchor="margin" w:hAnchor="text" w:xAlign="left" w:yAlign="inline"/>
              <w:rPr>
                <w:szCs w:val="15"/>
              </w:rPr>
            </w:pPr>
          </w:p>
        </w:tc>
      </w:tr>
    </w:tbl>
    <w:p w14:paraId="38A05B33" w14:textId="77777777" w:rsidR="00D07CCB" w:rsidRDefault="00D07CCB" w:rsidP="00D07CCB">
      <w:pPr>
        <w:jc w:val="both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Modellversuch Tempo-30-Zone</w:t>
      </w:r>
    </w:p>
    <w:p w14:paraId="4F8DC7EA" w14:textId="7AD781C0" w:rsidR="00E11D28" w:rsidRDefault="00D07CCB" w:rsidP="00D07CCB">
      <w:pPr>
        <w:jc w:val="both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Reichenberger Straße – Erzgebirgsstraße</w:t>
      </w:r>
    </w:p>
    <w:p w14:paraId="09D7815A" w14:textId="77777777" w:rsidR="00D07CCB" w:rsidRPr="00FB7055" w:rsidRDefault="00D07CCB" w:rsidP="00D07CCB">
      <w:pPr>
        <w:jc w:val="both"/>
        <w:rPr>
          <w:rFonts w:cs="Arial"/>
          <w:b/>
          <w:bCs/>
          <w:sz w:val="24"/>
          <w:szCs w:val="24"/>
        </w:rPr>
      </w:pPr>
    </w:p>
    <w:p w14:paraId="1AB2FD1D" w14:textId="77777777" w:rsidR="00D07CCB" w:rsidRDefault="00D07CCB" w:rsidP="00D07CCB">
      <w:pPr>
        <w:jc w:val="both"/>
        <w:rPr>
          <w:rFonts w:cs="Arial"/>
          <w:sz w:val="20"/>
        </w:rPr>
      </w:pPr>
      <w:r w:rsidRPr="001076EE">
        <w:rPr>
          <w:rFonts w:cs="Arial"/>
          <w:sz w:val="20"/>
        </w:rPr>
        <w:t>Im Bereich der Reichenberger Straße entsteht eine neue Tempo-30-Zone. Die dafür erforderlichen Markierungs- und Beschilderungsarbeiten werden in der Kalenderwoche 35 (2</w:t>
      </w:r>
      <w:r>
        <w:rPr>
          <w:rFonts w:cs="Arial"/>
          <w:sz w:val="20"/>
        </w:rPr>
        <w:t>4</w:t>
      </w:r>
      <w:r w:rsidRPr="001076EE">
        <w:rPr>
          <w:rFonts w:cs="Arial"/>
          <w:sz w:val="20"/>
        </w:rPr>
        <w:t>. bis 2</w:t>
      </w:r>
      <w:r>
        <w:rPr>
          <w:rFonts w:cs="Arial"/>
          <w:sz w:val="20"/>
        </w:rPr>
        <w:t>8</w:t>
      </w:r>
      <w:r w:rsidRPr="001076EE">
        <w:rPr>
          <w:rFonts w:cs="Arial"/>
          <w:sz w:val="20"/>
        </w:rPr>
        <w:t xml:space="preserve">. August) durchgeführt. Mit dem Aufstellen der Verkehrszeichen tritt die Anordnung in Kraft und der auf </w:t>
      </w:r>
      <w:r w:rsidRPr="001076EE">
        <w:rPr>
          <w:rFonts w:cs="Arial"/>
          <w:b/>
          <w:bCs/>
          <w:sz w:val="20"/>
        </w:rPr>
        <w:t>zwei Jahre</w:t>
      </w:r>
      <w:r w:rsidRPr="001076EE">
        <w:rPr>
          <w:rFonts w:cs="Arial"/>
          <w:sz w:val="20"/>
        </w:rPr>
        <w:t xml:space="preserve"> befristete Modellversuch beginnt.</w:t>
      </w:r>
    </w:p>
    <w:p w14:paraId="5FA50797" w14:textId="77777777" w:rsidR="00D07CCB" w:rsidRPr="001076EE" w:rsidRDefault="00D07CCB" w:rsidP="00D07CCB">
      <w:pPr>
        <w:jc w:val="both"/>
        <w:rPr>
          <w:rFonts w:cs="Arial"/>
          <w:sz w:val="20"/>
        </w:rPr>
      </w:pPr>
    </w:p>
    <w:p w14:paraId="592125B0" w14:textId="77777777" w:rsidR="00D07CCB" w:rsidRPr="001076EE" w:rsidRDefault="00D07CCB" w:rsidP="00D07CCB">
      <w:pPr>
        <w:jc w:val="both"/>
        <w:rPr>
          <w:rFonts w:cs="Arial"/>
          <w:b/>
          <w:bCs/>
          <w:sz w:val="20"/>
        </w:rPr>
      </w:pPr>
      <w:r w:rsidRPr="001076EE">
        <w:rPr>
          <w:rFonts w:cs="Arial"/>
          <w:b/>
          <w:bCs/>
          <w:sz w:val="20"/>
        </w:rPr>
        <w:t>Umfang der Zone</w:t>
      </w:r>
    </w:p>
    <w:p w14:paraId="67AFB81D" w14:textId="77777777" w:rsidR="00D07CCB" w:rsidRPr="001076EE" w:rsidRDefault="00D07CCB" w:rsidP="00D07CCB">
      <w:pPr>
        <w:jc w:val="both"/>
        <w:rPr>
          <w:rFonts w:cs="Arial"/>
          <w:sz w:val="20"/>
        </w:rPr>
      </w:pPr>
      <w:r w:rsidRPr="001076EE">
        <w:rPr>
          <w:rFonts w:cs="Arial"/>
          <w:sz w:val="20"/>
        </w:rPr>
        <w:t>Die Tempo-30-Zone umfasst folgende Straßen:</w:t>
      </w:r>
    </w:p>
    <w:p w14:paraId="5B370EF2" w14:textId="77777777" w:rsidR="00D07CCB" w:rsidRPr="001076EE" w:rsidRDefault="00D07CCB" w:rsidP="00D07CCB">
      <w:pPr>
        <w:numPr>
          <w:ilvl w:val="0"/>
          <w:numId w:val="13"/>
        </w:numPr>
        <w:jc w:val="both"/>
        <w:rPr>
          <w:rFonts w:cs="Arial"/>
          <w:sz w:val="20"/>
        </w:rPr>
      </w:pPr>
      <w:r w:rsidRPr="001076EE">
        <w:rPr>
          <w:rFonts w:cs="Arial"/>
          <w:sz w:val="20"/>
        </w:rPr>
        <w:t>Reichenberger Straße</w:t>
      </w:r>
      <w:r>
        <w:rPr>
          <w:rFonts w:cs="Arial"/>
          <w:sz w:val="20"/>
        </w:rPr>
        <w:t xml:space="preserve"> (südlicher Teil) </w:t>
      </w:r>
    </w:p>
    <w:p w14:paraId="6A452EA8" w14:textId="77777777" w:rsidR="00D07CCB" w:rsidRPr="001076EE" w:rsidRDefault="00D07CCB" w:rsidP="00D07CCB">
      <w:pPr>
        <w:numPr>
          <w:ilvl w:val="0"/>
          <w:numId w:val="13"/>
        </w:numPr>
        <w:jc w:val="both"/>
        <w:rPr>
          <w:rFonts w:cs="Arial"/>
          <w:sz w:val="20"/>
        </w:rPr>
      </w:pPr>
      <w:r w:rsidRPr="001076EE">
        <w:rPr>
          <w:rFonts w:cs="Arial"/>
          <w:sz w:val="20"/>
        </w:rPr>
        <w:t>Erzgebirgsstraße</w:t>
      </w:r>
    </w:p>
    <w:p w14:paraId="7B1BCD93" w14:textId="77777777" w:rsidR="00D07CCB" w:rsidRPr="001076EE" w:rsidRDefault="00D07CCB" w:rsidP="00D07CCB">
      <w:pPr>
        <w:numPr>
          <w:ilvl w:val="0"/>
          <w:numId w:val="13"/>
        </w:numPr>
        <w:jc w:val="both"/>
        <w:rPr>
          <w:rFonts w:cs="Arial"/>
          <w:sz w:val="20"/>
        </w:rPr>
      </w:pPr>
      <w:r w:rsidRPr="001076EE">
        <w:rPr>
          <w:rFonts w:cs="Arial"/>
          <w:sz w:val="20"/>
        </w:rPr>
        <w:t>Böhmerwaldstraße</w:t>
      </w:r>
    </w:p>
    <w:p w14:paraId="74AA8BD7" w14:textId="77777777" w:rsidR="00D07CCB" w:rsidRPr="001076EE" w:rsidRDefault="00D07CCB" w:rsidP="00D07CCB">
      <w:pPr>
        <w:numPr>
          <w:ilvl w:val="0"/>
          <w:numId w:val="13"/>
        </w:numPr>
        <w:jc w:val="both"/>
        <w:rPr>
          <w:rFonts w:cs="Arial"/>
          <w:sz w:val="20"/>
        </w:rPr>
      </w:pPr>
      <w:r w:rsidRPr="001076EE">
        <w:rPr>
          <w:rFonts w:cs="Arial"/>
          <w:sz w:val="20"/>
        </w:rPr>
        <w:t>Münchener Platz</w:t>
      </w:r>
    </w:p>
    <w:p w14:paraId="4DC3B8A8" w14:textId="77777777" w:rsidR="00D07CCB" w:rsidRPr="001076EE" w:rsidRDefault="00D07CCB" w:rsidP="00D07CCB">
      <w:pPr>
        <w:numPr>
          <w:ilvl w:val="0"/>
          <w:numId w:val="13"/>
        </w:numPr>
        <w:jc w:val="both"/>
        <w:rPr>
          <w:rFonts w:cs="Arial"/>
          <w:sz w:val="20"/>
        </w:rPr>
      </w:pPr>
      <w:r w:rsidRPr="001076EE">
        <w:rPr>
          <w:rFonts w:cs="Arial"/>
          <w:sz w:val="20"/>
        </w:rPr>
        <w:t>Anton-Günther-Weg</w:t>
      </w:r>
    </w:p>
    <w:p w14:paraId="688FE11E" w14:textId="77777777" w:rsidR="00D07CCB" w:rsidRPr="001076EE" w:rsidRDefault="00D07CCB" w:rsidP="00D07CCB">
      <w:pPr>
        <w:numPr>
          <w:ilvl w:val="0"/>
          <w:numId w:val="13"/>
        </w:numPr>
        <w:jc w:val="both"/>
        <w:rPr>
          <w:rFonts w:cs="Arial"/>
          <w:sz w:val="20"/>
        </w:rPr>
      </w:pPr>
      <w:r w:rsidRPr="001076EE">
        <w:rPr>
          <w:rFonts w:cs="Arial"/>
          <w:sz w:val="20"/>
        </w:rPr>
        <w:t>Sonnenstraße</w:t>
      </w:r>
    </w:p>
    <w:p w14:paraId="72BC1ECD" w14:textId="77777777" w:rsidR="00D07CCB" w:rsidRDefault="00D07CCB" w:rsidP="00D07CCB">
      <w:pPr>
        <w:jc w:val="both"/>
        <w:rPr>
          <w:rFonts w:cs="Arial"/>
          <w:sz w:val="20"/>
        </w:rPr>
      </w:pPr>
    </w:p>
    <w:p w14:paraId="35F695AF" w14:textId="77777777" w:rsidR="00D07CCB" w:rsidRPr="001076EE" w:rsidRDefault="00D07CCB" w:rsidP="00D07CCB">
      <w:pPr>
        <w:jc w:val="both"/>
        <w:rPr>
          <w:rFonts w:cs="Arial"/>
          <w:b/>
          <w:bCs/>
          <w:sz w:val="20"/>
        </w:rPr>
      </w:pPr>
      <w:r>
        <w:rPr>
          <w:rFonts w:cs="Arial"/>
          <w:b/>
          <w:bCs/>
          <w:sz w:val="20"/>
        </w:rPr>
        <w:t xml:space="preserve">Neue Verkehrsregelung </w:t>
      </w:r>
    </w:p>
    <w:p w14:paraId="4FD9341D" w14:textId="77777777" w:rsidR="00D07CCB" w:rsidRPr="001076EE" w:rsidRDefault="00D07CCB" w:rsidP="00D07CCB">
      <w:pPr>
        <w:jc w:val="both"/>
        <w:rPr>
          <w:rFonts w:cs="Arial"/>
          <w:sz w:val="20"/>
        </w:rPr>
      </w:pPr>
      <w:r w:rsidRPr="001076EE">
        <w:rPr>
          <w:rFonts w:cs="Arial"/>
          <w:sz w:val="20"/>
        </w:rPr>
        <w:t xml:space="preserve">Innerhalb einer Tempo-30-Zone gilt grundsätzlich die </w:t>
      </w:r>
      <w:r>
        <w:rPr>
          <w:rFonts w:cs="Arial"/>
          <w:sz w:val="20"/>
        </w:rPr>
        <w:t>Vorfahrtsregelung</w:t>
      </w:r>
      <w:r w:rsidRPr="001076EE">
        <w:rPr>
          <w:rFonts w:cs="Arial"/>
          <w:sz w:val="20"/>
        </w:rPr>
        <w:t xml:space="preserve"> „rechts vor links“. Die bisherigen Vorfahrtsregelungen im Zonenbereich – unter anderem an der Kreuzung Reichenberger Straße / Erzgebirgsstraße / Böhmerwaldstraße, an der Kreuzung Reichenberger Straße / </w:t>
      </w:r>
      <w:proofErr w:type="spellStart"/>
      <w:r w:rsidRPr="001076EE">
        <w:rPr>
          <w:rFonts w:cs="Arial"/>
          <w:sz w:val="20"/>
        </w:rPr>
        <w:t>Haidaer</w:t>
      </w:r>
      <w:proofErr w:type="spellEnd"/>
      <w:r w:rsidRPr="001076EE">
        <w:rPr>
          <w:rFonts w:cs="Arial"/>
          <w:sz w:val="20"/>
        </w:rPr>
        <w:t xml:space="preserve"> Straße sowie an den Einmündungen am Münchener Platz und am Anton-Günther-Weg – entfallen daher. </w:t>
      </w:r>
    </w:p>
    <w:p w14:paraId="5AB118B2" w14:textId="77777777" w:rsidR="00D07CCB" w:rsidRPr="001076EE" w:rsidRDefault="00D07CCB" w:rsidP="00D07CCB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Die Stadt Waldkraiburg</w:t>
      </w:r>
      <w:r w:rsidRPr="001076EE">
        <w:rPr>
          <w:rFonts w:cs="Arial"/>
          <w:sz w:val="20"/>
        </w:rPr>
        <w:t xml:space="preserve"> bittet alle Verkehrsteilnehmenden, in der Umstellungsphase besonders aufmerksam zu fahren und sich auf die veränderte Vorfahrt</w:t>
      </w:r>
      <w:r>
        <w:rPr>
          <w:rFonts w:cs="Arial"/>
          <w:sz w:val="20"/>
        </w:rPr>
        <w:t>s</w:t>
      </w:r>
      <w:r w:rsidRPr="001076EE">
        <w:rPr>
          <w:rFonts w:cs="Arial"/>
          <w:sz w:val="20"/>
        </w:rPr>
        <w:t>situation einzustellen.</w:t>
      </w:r>
    </w:p>
    <w:p w14:paraId="570D4E89" w14:textId="77777777" w:rsidR="00D07CCB" w:rsidRDefault="00D07CCB" w:rsidP="00D07CCB">
      <w:pPr>
        <w:jc w:val="both"/>
        <w:rPr>
          <w:rFonts w:cs="Arial"/>
          <w:b/>
          <w:bCs/>
          <w:sz w:val="20"/>
        </w:rPr>
      </w:pPr>
    </w:p>
    <w:p w14:paraId="348AD0DC" w14:textId="77777777" w:rsidR="00D07CCB" w:rsidRPr="001076EE" w:rsidRDefault="00D07CCB" w:rsidP="00D07CCB">
      <w:pPr>
        <w:jc w:val="both"/>
        <w:rPr>
          <w:rFonts w:cs="Arial"/>
          <w:b/>
          <w:bCs/>
          <w:sz w:val="20"/>
        </w:rPr>
      </w:pPr>
      <w:r w:rsidRPr="001076EE">
        <w:rPr>
          <w:rFonts w:cs="Arial"/>
          <w:b/>
          <w:bCs/>
          <w:sz w:val="20"/>
        </w:rPr>
        <w:t>Verkehrsbehinderungen während der Arbeiten</w:t>
      </w:r>
    </w:p>
    <w:p w14:paraId="4C7B61C3" w14:textId="77777777" w:rsidR="00D07CCB" w:rsidRPr="001076EE" w:rsidRDefault="00D07CCB" w:rsidP="00D07CCB">
      <w:pPr>
        <w:jc w:val="both"/>
        <w:rPr>
          <w:rFonts w:cs="Arial"/>
          <w:sz w:val="20"/>
        </w:rPr>
      </w:pPr>
      <w:r w:rsidRPr="001076EE">
        <w:rPr>
          <w:rFonts w:cs="Arial"/>
          <w:sz w:val="20"/>
        </w:rPr>
        <w:t xml:space="preserve">Während der Markierungs- und Beschilderungsarbeiten ist im gesamten Bereich mit Verkehrsbehinderungen zu rechnen. </w:t>
      </w:r>
    </w:p>
    <w:p w14:paraId="5490B408" w14:textId="627B908C" w:rsidR="00ED6FF9" w:rsidRPr="00D07CCB" w:rsidRDefault="00D07CCB" w:rsidP="00FB7055">
      <w:pPr>
        <w:jc w:val="both"/>
        <w:rPr>
          <w:rFonts w:cs="Arial"/>
          <w:sz w:val="20"/>
        </w:rPr>
      </w:pPr>
      <w:r w:rsidRPr="001076EE">
        <w:rPr>
          <w:rFonts w:cs="Arial"/>
          <w:sz w:val="20"/>
        </w:rPr>
        <w:t>Die Stadt</w:t>
      </w:r>
      <w:r>
        <w:rPr>
          <w:rFonts w:cs="Arial"/>
          <w:sz w:val="20"/>
        </w:rPr>
        <w:t xml:space="preserve"> Waldkraiburg</w:t>
      </w:r>
      <w:r w:rsidRPr="001076EE">
        <w:rPr>
          <w:rFonts w:cs="Arial"/>
          <w:sz w:val="20"/>
        </w:rPr>
        <w:t xml:space="preserve"> bittet die Anwohner sowie alle </w:t>
      </w:r>
      <w:r>
        <w:rPr>
          <w:rFonts w:cs="Arial"/>
          <w:sz w:val="20"/>
        </w:rPr>
        <w:t>Verkehrsteilnehmer</w:t>
      </w:r>
      <w:r w:rsidRPr="001076EE">
        <w:rPr>
          <w:rFonts w:cs="Arial"/>
          <w:sz w:val="20"/>
        </w:rPr>
        <w:t xml:space="preserve"> um Verständnis für die zeitweiligen Einschränkungen.</w:t>
      </w:r>
    </w:p>
    <w:sectPr w:rsidR="00ED6FF9" w:rsidRPr="00D07CCB" w:rsidSect="004551CE">
      <w:headerReference w:type="default" r:id="rId8"/>
      <w:headerReference w:type="first" r:id="rId9"/>
      <w:footerReference w:type="first" r:id="rId10"/>
      <w:type w:val="continuous"/>
      <w:pgSz w:w="11900" w:h="16840"/>
      <w:pgMar w:top="1417" w:right="1417" w:bottom="1843" w:left="1417" w:header="708" w:footer="708" w:gutter="0"/>
      <w:cols w:space="708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F1FEEF" w14:textId="77777777" w:rsidR="00D52649" w:rsidRDefault="00D52649">
      <w:pPr>
        <w:spacing w:line="240" w:lineRule="auto"/>
      </w:pPr>
      <w:r>
        <w:separator/>
      </w:r>
    </w:p>
  </w:endnote>
  <w:endnote w:type="continuationSeparator" w:id="0">
    <w:p w14:paraId="012F829F" w14:textId="77777777" w:rsidR="00D52649" w:rsidRDefault="00D526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625B9" w14:textId="77777777" w:rsidR="00114C68" w:rsidRDefault="00644473">
    <w:pPr>
      <w:pStyle w:val="Fuzeile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9AA1EE5" wp14:editId="7E700317">
              <wp:simplePos x="0" y="0"/>
              <wp:positionH relativeFrom="column">
                <wp:posOffset>-16510</wp:posOffset>
              </wp:positionH>
              <wp:positionV relativeFrom="page">
                <wp:posOffset>9739630</wp:posOffset>
              </wp:positionV>
              <wp:extent cx="6422390" cy="914400"/>
              <wp:effectExtent l="0" t="0" r="16510" b="0"/>
              <wp:wrapThrough wrapText="bothSides">
                <wp:wrapPolygon edited="0">
                  <wp:start x="0" y="0"/>
                  <wp:lineTo x="0" y="21150"/>
                  <wp:lineTo x="3908" y="21150"/>
                  <wp:lineTo x="17491" y="21150"/>
                  <wp:lineTo x="18965" y="20700"/>
                  <wp:lineTo x="18836" y="14400"/>
                  <wp:lineTo x="21591" y="13950"/>
                  <wp:lineTo x="21591" y="2250"/>
                  <wp:lineTo x="18836" y="0"/>
                  <wp:lineTo x="0" y="0"/>
                </wp:wrapPolygon>
              </wp:wrapThrough>
              <wp:docPr id="1" name="Gruppierung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22390" cy="914400"/>
                        <a:chOff x="0" y="0"/>
                        <a:chExt cx="6422390" cy="914400"/>
                      </a:xfrm>
                    </wpg:grpSpPr>
                    <wps:wsp>
                      <wps:cNvPr id="16" name="Textfeld 16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2D4410" w14:textId="77777777" w:rsidR="00644473" w:rsidRPr="00AF6277" w:rsidRDefault="00644473" w:rsidP="00644473">
                            <w:pPr>
                              <w:pStyle w:val="WFGFufett"/>
                              <w:spacing w:line="180" w:lineRule="exact"/>
                            </w:pPr>
                            <w:r w:rsidRPr="00AF6277">
                              <w:t>Stadt Waldkraiburg</w:t>
                            </w:r>
                          </w:p>
                          <w:p w14:paraId="3098D528" w14:textId="77777777" w:rsidR="00644473" w:rsidRPr="00AF6277" w:rsidRDefault="00644473" w:rsidP="00644473">
                            <w:pPr>
                              <w:pStyle w:val="WFGFunormal"/>
                            </w:pPr>
                            <w:r w:rsidRPr="00AF6277">
                              <w:t>Rathaus, Stadtplatz 26</w:t>
                            </w:r>
                          </w:p>
                          <w:p w14:paraId="723633F9" w14:textId="77777777" w:rsidR="00644473" w:rsidRPr="00AF6277" w:rsidRDefault="00644473" w:rsidP="00644473">
                            <w:pPr>
                              <w:pStyle w:val="WFGFunormal"/>
                            </w:pPr>
                            <w:r w:rsidRPr="00AF6277">
                              <w:t>84478 Waldkraiburg</w:t>
                            </w:r>
                          </w:p>
                          <w:p w14:paraId="2474CC7F" w14:textId="77777777" w:rsidR="00644473" w:rsidRPr="00AF6277" w:rsidRDefault="00644473" w:rsidP="00644473">
                            <w:pPr>
                              <w:pStyle w:val="WFGFunormal"/>
                            </w:pPr>
                            <w:r w:rsidRPr="00AF6277">
                              <w:t>Telefon +49 8638 959-0</w:t>
                            </w:r>
                          </w:p>
                          <w:p w14:paraId="2FD5F37D" w14:textId="77777777" w:rsidR="00644473" w:rsidRPr="00AF6277" w:rsidRDefault="00644473" w:rsidP="00644473">
                            <w:pPr>
                              <w:pStyle w:val="WFGFunormal"/>
                            </w:pPr>
                            <w:r w:rsidRPr="00AF6277">
                              <w:t>Telefax +49 8638 959-200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7" name="Textfeld 17"/>
                      <wps:cNvSpPr txBox="1">
                        <a:spLocks noChangeArrowheads="1"/>
                      </wps:cNvSpPr>
                      <wps:spPr bwMode="auto">
                        <a:xfrm>
                          <a:off x="1229360" y="0"/>
                          <a:ext cx="1028700" cy="638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5E9F78" w14:textId="77777777" w:rsidR="00264CAF" w:rsidRDefault="00264CAF" w:rsidP="00264CAF">
                            <w:pPr>
                              <w:pStyle w:val="WFGFufett"/>
                              <w:spacing w:line="180" w:lineRule="exact"/>
                            </w:pPr>
                            <w:r>
                              <w:t>Öffnungszeiten</w:t>
                            </w:r>
                          </w:p>
                          <w:p w14:paraId="3318A519" w14:textId="77777777" w:rsidR="00264CAF" w:rsidRDefault="00264CAF" w:rsidP="00264CAF">
                            <w:pPr>
                              <w:pStyle w:val="WFGFunormal"/>
                            </w:pPr>
                            <w:r>
                              <w:t>Rathaus</w:t>
                            </w:r>
                          </w:p>
                          <w:p w14:paraId="53827624" w14:textId="77777777" w:rsidR="00264CAF" w:rsidRDefault="00264CAF" w:rsidP="00264CAF">
                            <w:pPr>
                              <w:pStyle w:val="WFGFunormal"/>
                            </w:pPr>
                            <w:r>
                              <w:t>Mo–Fr, 8-12 Uhr</w:t>
                            </w:r>
                          </w:p>
                          <w:p w14:paraId="4EFB168C" w14:textId="77777777" w:rsidR="00264CAF" w:rsidRDefault="00264CAF" w:rsidP="00264CAF">
                            <w:pPr>
                              <w:pStyle w:val="WFGFunormal"/>
                            </w:pPr>
                            <w:r>
                              <w:t>Do, 8-12, 13-18 Uhr</w:t>
                            </w:r>
                          </w:p>
                          <w:p w14:paraId="119CE00A" w14:textId="77777777" w:rsidR="00264CAF" w:rsidRDefault="00264CAF" w:rsidP="00264CAF">
                            <w:pPr>
                              <w:pStyle w:val="WFGFunormal"/>
                            </w:pPr>
                            <w:r>
                              <w:t>oder nach Vereinbarung</w:t>
                            </w:r>
                          </w:p>
                          <w:p w14:paraId="4A4B97AE" w14:textId="77777777" w:rsidR="00644473" w:rsidRDefault="00644473" w:rsidP="00644473">
                            <w:pPr>
                              <w:spacing w:line="18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8" name="Textfeld 18"/>
                      <wps:cNvSpPr txBox="1">
                        <a:spLocks noChangeArrowheads="1"/>
                      </wps:cNvSpPr>
                      <wps:spPr bwMode="auto">
                        <a:xfrm>
                          <a:off x="4018914" y="0"/>
                          <a:ext cx="1550035" cy="867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71F531" w14:textId="77777777" w:rsidR="00644473" w:rsidRDefault="00D04FED" w:rsidP="00644473">
                            <w:pPr>
                              <w:pStyle w:val="WFGFukursiv"/>
                              <w:spacing w:line="180" w:lineRule="exact"/>
                            </w:pPr>
                            <w:r>
                              <w:t xml:space="preserve"> </w:t>
                            </w:r>
                          </w:p>
                          <w:p w14:paraId="2DD81784" w14:textId="77777777" w:rsidR="00644473" w:rsidRPr="00BB3008" w:rsidRDefault="00644473" w:rsidP="00644473">
                            <w:pPr>
                              <w:pStyle w:val="WFGFukursiv"/>
                            </w:pPr>
                            <w:r w:rsidRPr="00BB3008">
                              <w:t xml:space="preserve">meine </w:t>
                            </w:r>
                            <w:r w:rsidR="00325F5C">
                              <w:t xml:space="preserve">Volksbank </w:t>
                            </w:r>
                            <w:r w:rsidRPr="00BB3008">
                              <w:t>Raiffeisenbank eG</w:t>
                            </w:r>
                          </w:p>
                          <w:p w14:paraId="560AFE11" w14:textId="77777777" w:rsidR="00644473" w:rsidRDefault="00644473" w:rsidP="00644473">
                            <w:pPr>
                              <w:pStyle w:val="WFGFunormal"/>
                            </w:pPr>
                            <w:r>
                              <w:t xml:space="preserve">IBAN </w:t>
                            </w:r>
                            <w:r w:rsidR="00D04FED" w:rsidRPr="00D04FED">
                              <w:t>DE</w:t>
                            </w:r>
                            <w:r w:rsidR="00325F5C">
                              <w:t>28 7116 0000 0002 0365 50</w:t>
                            </w:r>
                          </w:p>
                          <w:p w14:paraId="7EC1A737" w14:textId="77777777" w:rsidR="00644473" w:rsidRDefault="00644473" w:rsidP="00644473">
                            <w:pPr>
                              <w:pStyle w:val="WFGFunormal"/>
                            </w:pPr>
                            <w:r>
                              <w:t>BIC GENODEF1</w:t>
                            </w:r>
                            <w:r w:rsidR="00325F5C">
                              <w:t>VRR</w:t>
                            </w:r>
                          </w:p>
                          <w:p w14:paraId="6638EF66" w14:textId="77777777" w:rsidR="00644473" w:rsidRDefault="00644473" w:rsidP="00644473">
                            <w:pPr>
                              <w:spacing w:line="180" w:lineRule="exact"/>
                            </w:pPr>
                          </w:p>
                          <w:p w14:paraId="3145172A" w14:textId="77777777" w:rsidR="00644473" w:rsidRDefault="00644473" w:rsidP="00644473">
                            <w:pPr>
                              <w:spacing w:line="18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9" name="Textfeld 19"/>
                      <wps:cNvSpPr txBox="1">
                        <a:spLocks noChangeArrowheads="1"/>
                      </wps:cNvSpPr>
                      <wps:spPr bwMode="auto">
                        <a:xfrm>
                          <a:off x="2373630" y="0"/>
                          <a:ext cx="1595120" cy="892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7E5622" w14:textId="77777777" w:rsidR="00644473" w:rsidRDefault="00644473" w:rsidP="00644473">
                            <w:pPr>
                              <w:pStyle w:val="WFGFufett"/>
                              <w:spacing w:line="180" w:lineRule="exact"/>
                            </w:pPr>
                            <w:r>
                              <w:t>Bankverbindungen</w:t>
                            </w:r>
                          </w:p>
                          <w:p w14:paraId="4CBB0B1A" w14:textId="77777777" w:rsidR="00644473" w:rsidRPr="00BB3008" w:rsidRDefault="00644473" w:rsidP="00644473">
                            <w:pPr>
                              <w:pStyle w:val="WFGFukursiv"/>
                            </w:pPr>
                            <w:r w:rsidRPr="00BB3008">
                              <w:t>Sparkasse Altötting-Mühldorf</w:t>
                            </w:r>
                          </w:p>
                          <w:p w14:paraId="3EA5B97D" w14:textId="77777777" w:rsidR="00644473" w:rsidRDefault="00644473" w:rsidP="00644473">
                            <w:pPr>
                              <w:pStyle w:val="WFGFunormal"/>
                            </w:pPr>
                            <w:r>
                              <w:t xml:space="preserve">IBAN </w:t>
                            </w:r>
                            <w:r w:rsidR="00D04FED" w:rsidRPr="00D04FED">
                              <w:t>DE53 7115 1020 0000 1003 96</w:t>
                            </w:r>
                          </w:p>
                          <w:p w14:paraId="76C9D077" w14:textId="77777777" w:rsidR="00644473" w:rsidRDefault="00644473" w:rsidP="00644473">
                            <w:pPr>
                              <w:pStyle w:val="WFGFunormal"/>
                            </w:pPr>
                            <w:r>
                              <w:t xml:space="preserve">BIC </w:t>
                            </w:r>
                            <w:r w:rsidR="00D04FED" w:rsidRPr="00D04FED">
                              <w:t>BYLADEM1MDF</w:t>
                            </w:r>
                          </w:p>
                          <w:p w14:paraId="374F6030" w14:textId="77777777" w:rsidR="00644473" w:rsidRDefault="00644473" w:rsidP="00644473">
                            <w:pPr>
                              <w:spacing w:line="180" w:lineRule="exact"/>
                            </w:pPr>
                          </w:p>
                          <w:p w14:paraId="7B29EE1F" w14:textId="77777777" w:rsidR="00644473" w:rsidRPr="00AF6277" w:rsidRDefault="00644473" w:rsidP="00644473">
                            <w:pPr>
                              <w:pStyle w:val="WFGFukursiv"/>
                              <w:spacing w:line="18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0" name="Textfeld 20"/>
                      <wps:cNvSpPr txBox="1">
                        <a:spLocks noChangeArrowheads="1"/>
                      </wps:cNvSpPr>
                      <wps:spPr bwMode="auto">
                        <a:xfrm>
                          <a:off x="6026150" y="111125"/>
                          <a:ext cx="39624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DE6A77" w14:textId="77777777" w:rsidR="00644473" w:rsidRPr="00A54805" w:rsidRDefault="00644473" w:rsidP="00644473">
                            <w:pPr>
                              <w:pStyle w:val="WFGWappenSartrouville"/>
                            </w:pPr>
                            <w:r w:rsidRPr="00A54805">
                              <w:t>Partnerstadt</w:t>
                            </w:r>
                          </w:p>
                          <w:p w14:paraId="3AA733B1" w14:textId="77777777" w:rsidR="00644473" w:rsidRPr="00A54805" w:rsidRDefault="00644473" w:rsidP="00644473">
                            <w:pPr>
                              <w:pStyle w:val="WFGWappenSartrouville"/>
                            </w:pPr>
                            <w:proofErr w:type="spellStart"/>
                            <w:r w:rsidRPr="00A54805">
                              <w:t>Sartrouville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1" name="Bild 21" descr="W_WappenSart2012_Schwarz-Fläch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097270" y="247650"/>
                          <a:ext cx="24765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AA1EE5" id="Gruppierung 1" o:spid="_x0000_s1028" style="position:absolute;margin-left:-1.3pt;margin-top:766.9pt;width:505.7pt;height:1in;z-index:251659264;mso-position-vertical-relative:page;mso-height-relative:margin" coordsize="64223,91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16" o:spid="_x0000_s1029" type="#_x0000_t202" style="position:absolute;width:11430;height:9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<v:textbox inset="0,0,0,0">
                  <w:txbxContent>
                    <w:p w14:paraId="312D4410" w14:textId="77777777" w:rsidR="00644473" w:rsidRPr="00AF6277" w:rsidRDefault="00644473" w:rsidP="00644473">
                      <w:pPr>
                        <w:pStyle w:val="WFGFufett"/>
                        <w:spacing w:line="180" w:lineRule="exact"/>
                      </w:pPr>
                      <w:r w:rsidRPr="00AF6277">
                        <w:t>Stadt Waldkraiburg</w:t>
                      </w:r>
                    </w:p>
                    <w:p w14:paraId="3098D528" w14:textId="77777777" w:rsidR="00644473" w:rsidRPr="00AF6277" w:rsidRDefault="00644473" w:rsidP="00644473">
                      <w:pPr>
                        <w:pStyle w:val="WFGFunormal"/>
                      </w:pPr>
                      <w:r w:rsidRPr="00AF6277">
                        <w:t>Rathaus, Stadtplatz 26</w:t>
                      </w:r>
                    </w:p>
                    <w:p w14:paraId="723633F9" w14:textId="77777777" w:rsidR="00644473" w:rsidRPr="00AF6277" w:rsidRDefault="00644473" w:rsidP="00644473">
                      <w:pPr>
                        <w:pStyle w:val="WFGFunormal"/>
                      </w:pPr>
                      <w:r w:rsidRPr="00AF6277">
                        <w:t>84478 Waldkraiburg</w:t>
                      </w:r>
                    </w:p>
                    <w:p w14:paraId="2474CC7F" w14:textId="77777777" w:rsidR="00644473" w:rsidRPr="00AF6277" w:rsidRDefault="00644473" w:rsidP="00644473">
                      <w:pPr>
                        <w:pStyle w:val="WFGFunormal"/>
                      </w:pPr>
                      <w:r w:rsidRPr="00AF6277">
                        <w:t>Telefon +49 8638 959-0</w:t>
                      </w:r>
                    </w:p>
                    <w:p w14:paraId="2FD5F37D" w14:textId="77777777" w:rsidR="00644473" w:rsidRPr="00AF6277" w:rsidRDefault="00644473" w:rsidP="00644473">
                      <w:pPr>
                        <w:pStyle w:val="WFGFunormal"/>
                      </w:pPr>
                      <w:r w:rsidRPr="00AF6277">
                        <w:t>Telefax +49 8638 959-200</w:t>
                      </w:r>
                    </w:p>
                  </w:txbxContent>
                </v:textbox>
              </v:shape>
              <v:shape id="Textfeld 17" o:spid="_x0000_s1030" type="#_x0000_t202" style="position:absolute;left:12293;width:10287;height:6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<v:textbox inset="0,0,0,0">
                  <w:txbxContent>
                    <w:p w14:paraId="725E9F78" w14:textId="77777777" w:rsidR="00264CAF" w:rsidRDefault="00264CAF" w:rsidP="00264CAF">
                      <w:pPr>
                        <w:pStyle w:val="WFGFufett"/>
                        <w:spacing w:line="180" w:lineRule="exact"/>
                      </w:pPr>
                      <w:r>
                        <w:t>Öffnungszeiten</w:t>
                      </w:r>
                    </w:p>
                    <w:p w14:paraId="3318A519" w14:textId="77777777" w:rsidR="00264CAF" w:rsidRDefault="00264CAF" w:rsidP="00264CAF">
                      <w:pPr>
                        <w:pStyle w:val="WFGFunormal"/>
                      </w:pPr>
                      <w:r>
                        <w:t>Rathaus</w:t>
                      </w:r>
                    </w:p>
                    <w:p w14:paraId="53827624" w14:textId="77777777" w:rsidR="00264CAF" w:rsidRDefault="00264CAF" w:rsidP="00264CAF">
                      <w:pPr>
                        <w:pStyle w:val="WFGFunormal"/>
                      </w:pPr>
                      <w:r>
                        <w:t>Mo–Fr, 8-12 Uhr</w:t>
                      </w:r>
                    </w:p>
                    <w:p w14:paraId="4EFB168C" w14:textId="77777777" w:rsidR="00264CAF" w:rsidRDefault="00264CAF" w:rsidP="00264CAF">
                      <w:pPr>
                        <w:pStyle w:val="WFGFunormal"/>
                      </w:pPr>
                      <w:r>
                        <w:t>Do, 8-12, 13-18 Uhr</w:t>
                      </w:r>
                    </w:p>
                    <w:p w14:paraId="119CE00A" w14:textId="77777777" w:rsidR="00264CAF" w:rsidRDefault="00264CAF" w:rsidP="00264CAF">
                      <w:pPr>
                        <w:pStyle w:val="WFGFunormal"/>
                      </w:pPr>
                      <w:r>
                        <w:t>oder nach Vereinbarung</w:t>
                      </w:r>
                    </w:p>
                    <w:p w14:paraId="4A4B97AE" w14:textId="77777777" w:rsidR="00644473" w:rsidRDefault="00644473" w:rsidP="00644473">
                      <w:pPr>
                        <w:spacing w:line="180" w:lineRule="exact"/>
                      </w:pPr>
                    </w:p>
                  </w:txbxContent>
                </v:textbox>
              </v:shape>
              <v:shape id="Textfeld 18" o:spid="_x0000_s1031" type="#_x0000_t202" style="position:absolute;left:40189;width:15500;height:86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<v:textbox inset="0,0,0,0">
                  <w:txbxContent>
                    <w:p w14:paraId="0B71F531" w14:textId="77777777" w:rsidR="00644473" w:rsidRDefault="00D04FED" w:rsidP="00644473">
                      <w:pPr>
                        <w:pStyle w:val="WFGFukursiv"/>
                        <w:spacing w:line="180" w:lineRule="exact"/>
                      </w:pPr>
                      <w:r>
                        <w:t xml:space="preserve"> </w:t>
                      </w:r>
                    </w:p>
                    <w:p w14:paraId="2DD81784" w14:textId="77777777" w:rsidR="00644473" w:rsidRPr="00BB3008" w:rsidRDefault="00644473" w:rsidP="00644473">
                      <w:pPr>
                        <w:pStyle w:val="WFGFukursiv"/>
                      </w:pPr>
                      <w:r w:rsidRPr="00BB3008">
                        <w:t xml:space="preserve">meine </w:t>
                      </w:r>
                      <w:r w:rsidR="00325F5C">
                        <w:t xml:space="preserve">Volksbank </w:t>
                      </w:r>
                      <w:r w:rsidRPr="00BB3008">
                        <w:t>Raiffeisenbank eG</w:t>
                      </w:r>
                    </w:p>
                    <w:p w14:paraId="560AFE11" w14:textId="77777777" w:rsidR="00644473" w:rsidRDefault="00644473" w:rsidP="00644473">
                      <w:pPr>
                        <w:pStyle w:val="WFGFunormal"/>
                      </w:pPr>
                      <w:r>
                        <w:t xml:space="preserve">IBAN </w:t>
                      </w:r>
                      <w:r w:rsidR="00D04FED" w:rsidRPr="00D04FED">
                        <w:t>DE</w:t>
                      </w:r>
                      <w:r w:rsidR="00325F5C">
                        <w:t>28 7116 0000 0002 0365 50</w:t>
                      </w:r>
                    </w:p>
                    <w:p w14:paraId="7EC1A737" w14:textId="77777777" w:rsidR="00644473" w:rsidRDefault="00644473" w:rsidP="00644473">
                      <w:pPr>
                        <w:pStyle w:val="WFGFunormal"/>
                      </w:pPr>
                      <w:r>
                        <w:t>BIC GENODEF1</w:t>
                      </w:r>
                      <w:r w:rsidR="00325F5C">
                        <w:t>VRR</w:t>
                      </w:r>
                    </w:p>
                    <w:p w14:paraId="6638EF66" w14:textId="77777777" w:rsidR="00644473" w:rsidRDefault="00644473" w:rsidP="00644473">
                      <w:pPr>
                        <w:spacing w:line="180" w:lineRule="exact"/>
                      </w:pPr>
                    </w:p>
                    <w:p w14:paraId="3145172A" w14:textId="77777777" w:rsidR="00644473" w:rsidRDefault="00644473" w:rsidP="00644473">
                      <w:pPr>
                        <w:spacing w:line="180" w:lineRule="exact"/>
                      </w:pPr>
                    </w:p>
                  </w:txbxContent>
                </v:textbox>
              </v:shape>
              <v:shape id="Textfeld 19" o:spid="_x0000_s1032" type="#_x0000_t202" style="position:absolute;left:23736;width:15951;height:89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<v:textbox inset="0,0,0,0">
                  <w:txbxContent>
                    <w:p w14:paraId="1F7E5622" w14:textId="77777777" w:rsidR="00644473" w:rsidRDefault="00644473" w:rsidP="00644473">
                      <w:pPr>
                        <w:pStyle w:val="WFGFufett"/>
                        <w:spacing w:line="180" w:lineRule="exact"/>
                      </w:pPr>
                      <w:r>
                        <w:t>Bankverbindungen</w:t>
                      </w:r>
                    </w:p>
                    <w:p w14:paraId="4CBB0B1A" w14:textId="77777777" w:rsidR="00644473" w:rsidRPr="00BB3008" w:rsidRDefault="00644473" w:rsidP="00644473">
                      <w:pPr>
                        <w:pStyle w:val="WFGFukursiv"/>
                      </w:pPr>
                      <w:r w:rsidRPr="00BB3008">
                        <w:t>Sparkasse Altötting-Mühldorf</w:t>
                      </w:r>
                    </w:p>
                    <w:p w14:paraId="3EA5B97D" w14:textId="77777777" w:rsidR="00644473" w:rsidRDefault="00644473" w:rsidP="00644473">
                      <w:pPr>
                        <w:pStyle w:val="WFGFunormal"/>
                      </w:pPr>
                      <w:r>
                        <w:t xml:space="preserve">IBAN </w:t>
                      </w:r>
                      <w:r w:rsidR="00D04FED" w:rsidRPr="00D04FED">
                        <w:t>DE53 7115 1020 0000 1003 96</w:t>
                      </w:r>
                    </w:p>
                    <w:p w14:paraId="76C9D077" w14:textId="77777777" w:rsidR="00644473" w:rsidRDefault="00644473" w:rsidP="00644473">
                      <w:pPr>
                        <w:pStyle w:val="WFGFunormal"/>
                      </w:pPr>
                      <w:r>
                        <w:t xml:space="preserve">BIC </w:t>
                      </w:r>
                      <w:r w:rsidR="00D04FED" w:rsidRPr="00D04FED">
                        <w:t>BYLADEM1MDF</w:t>
                      </w:r>
                    </w:p>
                    <w:p w14:paraId="374F6030" w14:textId="77777777" w:rsidR="00644473" w:rsidRDefault="00644473" w:rsidP="00644473">
                      <w:pPr>
                        <w:spacing w:line="180" w:lineRule="exact"/>
                      </w:pPr>
                    </w:p>
                    <w:p w14:paraId="7B29EE1F" w14:textId="77777777" w:rsidR="00644473" w:rsidRPr="00AF6277" w:rsidRDefault="00644473" w:rsidP="00644473">
                      <w:pPr>
                        <w:pStyle w:val="WFGFukursiv"/>
                        <w:spacing w:line="180" w:lineRule="exact"/>
                      </w:pPr>
                    </w:p>
                  </w:txbxContent>
                </v:textbox>
              </v:shape>
              <v:shape id="Textfeld 20" o:spid="_x0000_s1033" type="#_x0000_t202" style="position:absolute;left:60261;top:1111;width:3962;height:20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<v:textbox inset="0,0,0,0">
                  <w:txbxContent>
                    <w:p w14:paraId="47DE6A77" w14:textId="77777777" w:rsidR="00644473" w:rsidRPr="00A54805" w:rsidRDefault="00644473" w:rsidP="00644473">
                      <w:pPr>
                        <w:pStyle w:val="WFGWappenSartrouville"/>
                      </w:pPr>
                      <w:r w:rsidRPr="00A54805">
                        <w:t>Partnerstadt</w:t>
                      </w:r>
                    </w:p>
                    <w:p w14:paraId="3AA733B1" w14:textId="77777777" w:rsidR="00644473" w:rsidRPr="00A54805" w:rsidRDefault="00644473" w:rsidP="00644473">
                      <w:pPr>
                        <w:pStyle w:val="WFGWappenSartrouville"/>
                      </w:pPr>
                      <w:proofErr w:type="spellStart"/>
                      <w:r w:rsidRPr="00A54805">
                        <w:t>Sartrouville</w:t>
                      </w:r>
                      <w:proofErr w:type="spellEnd"/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d 21" o:spid="_x0000_s1034" type="#_x0000_t75" alt="W_WappenSart2012_Schwarz-Fläche" style="position:absolute;left:60972;top:2476;width:2477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">
                <v:imagedata r:id="rId2" o:title="W_WappenSart2012_Schwarz-Fläche"/>
              </v:shape>
              <w10:wrap type="through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69F3C6" w14:textId="77777777" w:rsidR="00D52649" w:rsidRDefault="00D52649">
      <w:pPr>
        <w:spacing w:line="240" w:lineRule="auto"/>
      </w:pPr>
      <w:r>
        <w:separator/>
      </w:r>
    </w:p>
  </w:footnote>
  <w:footnote w:type="continuationSeparator" w:id="0">
    <w:p w14:paraId="6208F4BB" w14:textId="77777777" w:rsidR="00D52649" w:rsidRDefault="00D5264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vertAnchor="page" w:horzAnchor="page" w:tblpX="6578" w:tblpY="3176"/>
      <w:tblOverlap w:val="never"/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"/>
      <w:gridCol w:w="2552"/>
      <w:gridCol w:w="2434"/>
    </w:tblGrid>
    <w:tr w:rsidR="00CD0967" w14:paraId="64F09DFE" w14:textId="77777777">
      <w:trPr>
        <w:cantSplit/>
        <w:trHeight w:hRule="exact" w:val="200"/>
      </w:trPr>
      <w:tc>
        <w:tcPr>
          <w:tcW w:w="212" w:type="dxa"/>
        </w:tcPr>
        <w:p w14:paraId="0748F621" w14:textId="77777777" w:rsidR="00114C68" w:rsidRPr="00D97825" w:rsidRDefault="00114C68" w:rsidP="00CD0967"/>
      </w:tc>
      <w:tc>
        <w:tcPr>
          <w:tcW w:w="2552" w:type="dxa"/>
          <w:vAlign w:val="bottom"/>
        </w:tcPr>
        <w:p w14:paraId="1516FF92" w14:textId="77777777" w:rsidR="00114C68" w:rsidRPr="00D97825" w:rsidRDefault="00114C68" w:rsidP="00CD0967"/>
      </w:tc>
      <w:tc>
        <w:tcPr>
          <w:tcW w:w="2434" w:type="dxa"/>
        </w:tcPr>
        <w:p w14:paraId="2E5744A1" w14:textId="0DDF21C7" w:rsidR="00114C68" w:rsidRPr="000D4A56" w:rsidRDefault="00D73FEF" w:rsidP="00CD0967">
          <w:pPr>
            <w:pStyle w:val="WFGobererBezugsblockrechtsfett"/>
            <w:framePr w:hSpace="0" w:wrap="auto" w:vAnchor="margin" w:hAnchor="text" w:xAlign="left" w:yAlign="inline"/>
          </w:pPr>
          <w:r>
            <w:fldChar w:fldCharType="begin"/>
          </w:r>
          <w:r>
            <w:instrText xml:space="preserve"> TIME \@ "d. MMMM yyyy" </w:instrText>
          </w:r>
          <w:r>
            <w:fldChar w:fldCharType="separate"/>
          </w:r>
          <w:r w:rsidR="00D07CCB">
            <w:t>17. August 2026</w:t>
          </w:r>
          <w:r>
            <w:fldChar w:fldCharType="end"/>
          </w:r>
        </w:p>
      </w:tc>
    </w:tr>
    <w:tr w:rsidR="000D1B52" w14:paraId="0E81E6B5" w14:textId="77777777">
      <w:trPr>
        <w:cantSplit/>
        <w:trHeight w:hRule="exact" w:val="200"/>
      </w:trPr>
      <w:tc>
        <w:tcPr>
          <w:tcW w:w="212" w:type="dxa"/>
        </w:tcPr>
        <w:p w14:paraId="7DE9FA61" w14:textId="77777777" w:rsidR="000D1B52" w:rsidRPr="00D97825" w:rsidRDefault="000D1B52" w:rsidP="00CD0967"/>
      </w:tc>
      <w:tc>
        <w:tcPr>
          <w:tcW w:w="2552" w:type="dxa"/>
          <w:vAlign w:val="bottom"/>
        </w:tcPr>
        <w:p w14:paraId="143744AA" w14:textId="77777777" w:rsidR="000D1B52" w:rsidRPr="00D97825" w:rsidRDefault="000D1B52" w:rsidP="00CD0967"/>
      </w:tc>
      <w:tc>
        <w:tcPr>
          <w:tcW w:w="2434" w:type="dxa"/>
        </w:tcPr>
        <w:p w14:paraId="2751F71D" w14:textId="77777777" w:rsidR="000D1B52" w:rsidRPr="000D1B52" w:rsidRDefault="000D1B52" w:rsidP="00CD0967">
          <w:pPr>
            <w:pStyle w:val="WFGobererBezugsblockrechtsfett"/>
            <w:framePr w:hSpace="0" w:wrap="auto" w:vAnchor="margin" w:hAnchor="text" w:xAlign="left" w:yAlign="inline"/>
            <w:rPr>
              <w:b w:val="0"/>
            </w:rPr>
          </w:pPr>
          <w:r w:rsidRPr="000D1B52">
            <w:rPr>
              <w:b w:val="0"/>
            </w:rPr>
            <w:t xml:space="preserve">Seite </w:t>
          </w:r>
          <w:r w:rsidRPr="000D1B52">
            <w:rPr>
              <w:b w:val="0"/>
            </w:rPr>
            <w:fldChar w:fldCharType="begin"/>
          </w:r>
          <w:r w:rsidRPr="000D1B52">
            <w:rPr>
              <w:b w:val="0"/>
            </w:rPr>
            <w:instrText xml:space="preserve"> PAGE </w:instrText>
          </w:r>
          <w:r w:rsidRPr="000D1B52">
            <w:rPr>
              <w:b w:val="0"/>
            </w:rPr>
            <w:fldChar w:fldCharType="separate"/>
          </w:r>
          <w:r w:rsidR="004F4445">
            <w:rPr>
              <w:b w:val="0"/>
            </w:rPr>
            <w:t>2</w:t>
          </w:r>
          <w:r w:rsidRPr="000D1B52">
            <w:rPr>
              <w:b w:val="0"/>
            </w:rPr>
            <w:fldChar w:fldCharType="end"/>
          </w:r>
          <w:r w:rsidRPr="000D1B52">
            <w:rPr>
              <w:b w:val="0"/>
            </w:rPr>
            <w:t xml:space="preserve"> von </w:t>
          </w:r>
          <w:r w:rsidRPr="000D1B52">
            <w:rPr>
              <w:b w:val="0"/>
            </w:rPr>
            <w:fldChar w:fldCharType="begin"/>
          </w:r>
          <w:r w:rsidRPr="000D1B52">
            <w:rPr>
              <w:b w:val="0"/>
            </w:rPr>
            <w:instrText xml:space="preserve"> NUMPAGES </w:instrText>
          </w:r>
          <w:r w:rsidRPr="000D1B52">
            <w:rPr>
              <w:b w:val="0"/>
            </w:rPr>
            <w:fldChar w:fldCharType="separate"/>
          </w:r>
          <w:r w:rsidR="004F4445">
            <w:rPr>
              <w:b w:val="0"/>
            </w:rPr>
            <w:t>2</w:t>
          </w:r>
          <w:r w:rsidRPr="000D1B52">
            <w:rPr>
              <w:b w:val="0"/>
            </w:rPr>
            <w:fldChar w:fldCharType="end"/>
          </w:r>
        </w:p>
      </w:tc>
    </w:tr>
  </w:tbl>
  <w:p w14:paraId="287C790F" w14:textId="77777777" w:rsidR="00114C68" w:rsidRDefault="00644473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1" allowOverlap="0" wp14:anchorId="4BE6DE73" wp14:editId="72F0C821">
              <wp:simplePos x="0" y="0"/>
              <wp:positionH relativeFrom="margin">
                <wp:posOffset>-6985</wp:posOffset>
              </wp:positionH>
              <wp:positionV relativeFrom="page">
                <wp:posOffset>461010</wp:posOffset>
              </wp:positionV>
              <wp:extent cx="2345690" cy="340360"/>
              <wp:effectExtent l="0" t="0" r="16510" b="15240"/>
              <wp:wrapNone/>
              <wp:docPr id="8" name="Textfeld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5690" cy="3403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3389A2" w14:textId="77777777" w:rsidR="00644473" w:rsidRPr="00EC27A8" w:rsidRDefault="00644473" w:rsidP="00644473">
                          <w:pPr>
                            <w:pStyle w:val="WFGKopfgro"/>
                          </w:pPr>
                          <w:r w:rsidRPr="00EC27A8">
                            <w:t>Stadt Waldkraiburg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E6DE73" id="_x0000_t202" coordsize="21600,21600" o:spt="202" path="m,l,21600r21600,l21600,xe">
              <v:stroke joinstyle="miter"/>
              <v:path gradientshapeok="t" o:connecttype="rect"/>
            </v:shapetype>
            <v:shape id="Textfeld 7" o:spid="_x0000_s1026" type="#_x0000_t202" style="position:absolute;margin-left:-.55pt;margin-top:36.3pt;width:184.7pt;height:26.8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" o:allowoverlap="f" filled="f" stroked="f">
              <v:textbox inset="0,0,0,0">
                <w:txbxContent>
                  <w:p w14:paraId="2A3389A2" w14:textId="77777777" w:rsidR="00644473" w:rsidRPr="00EC27A8" w:rsidRDefault="00644473" w:rsidP="00644473">
                    <w:pPr>
                      <w:pStyle w:val="WFGKopfgro"/>
                    </w:pPr>
                    <w:r w:rsidRPr="00EC27A8">
                      <w:t>Stadt Waldkraiburg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  <w:p w14:paraId="4A3CFCFB" w14:textId="77777777" w:rsidR="00114C68" w:rsidRDefault="00114C68">
    <w:pPr>
      <w:pStyle w:val="Kopfzeile"/>
    </w:pPr>
  </w:p>
  <w:p w14:paraId="20C1FC6E" w14:textId="77777777" w:rsidR="00114C68" w:rsidRDefault="00114C68">
    <w:pPr>
      <w:pStyle w:val="Kopfzeile"/>
    </w:pPr>
  </w:p>
  <w:p w14:paraId="4CFDDA3B" w14:textId="77777777" w:rsidR="00114C68" w:rsidRDefault="00114C68">
    <w:pPr>
      <w:pStyle w:val="Kopfzeile"/>
    </w:pPr>
  </w:p>
  <w:p w14:paraId="41A9F435" w14:textId="77777777" w:rsidR="00114C68" w:rsidRDefault="00114C68">
    <w:pPr>
      <w:pStyle w:val="Kopfzeile"/>
    </w:pPr>
  </w:p>
  <w:p w14:paraId="300A68E0" w14:textId="77777777" w:rsidR="00114C68" w:rsidRDefault="00644473">
    <w:pPr>
      <w:pStyle w:val="Kopfzeile"/>
    </w:pPr>
    <w:r>
      <w:rPr>
        <w:noProof/>
      </w:rPr>
      <w:drawing>
        <wp:anchor distT="0" distB="0" distL="114300" distR="114300" simplePos="0" relativeHeight="251660288" behindDoc="0" locked="1" layoutInCell="1" allowOverlap="1" wp14:anchorId="1A3A83F1" wp14:editId="51E46208">
          <wp:simplePos x="0" y="0"/>
          <wp:positionH relativeFrom="column">
            <wp:posOffset>-561975</wp:posOffset>
          </wp:positionH>
          <wp:positionV relativeFrom="page">
            <wp:posOffset>882015</wp:posOffset>
          </wp:positionV>
          <wp:extent cx="241300" cy="323850"/>
          <wp:effectExtent l="0" t="0" r="12700" b="6350"/>
          <wp:wrapNone/>
          <wp:docPr id="12" name="Bild 12" descr="W_Wappen2012_Schwarz-Fläch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9" descr="W_Wappen2012_Schwarz-Fläch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30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pPr w:leftFromText="142" w:rightFromText="142" w:vertAnchor="page" w:tblpY="1288"/>
      <w:tblOverlap w:val="never"/>
      <w:tblW w:w="5397" w:type="dxa"/>
      <w:tblLook w:val="04A0" w:firstRow="1" w:lastRow="0" w:firstColumn="1" w:lastColumn="0" w:noHBand="0" w:noVBand="1"/>
    </w:tblPr>
    <w:tblGrid>
      <w:gridCol w:w="5397"/>
    </w:tblGrid>
    <w:tr w:rsidR="00644473" w14:paraId="5C1E29CB" w14:textId="77777777" w:rsidTr="00A5719C">
      <w:trPr>
        <w:trHeight w:hRule="exact" w:val="280"/>
      </w:trPr>
      <w:tc>
        <w:tcPr>
          <w:tcW w:w="5397" w:type="dxa"/>
          <w:shd w:val="clear" w:color="auto" w:fill="auto"/>
        </w:tcPr>
        <w:p w14:paraId="1A662821" w14:textId="77777777" w:rsidR="00644473" w:rsidRPr="00FF0E4C" w:rsidRDefault="00DC2EF6" w:rsidP="00A5719C">
          <w:pPr>
            <w:pStyle w:val="WFGKopf10ptfett"/>
            <w:framePr w:hSpace="0" w:wrap="auto" w:vAnchor="margin" w:yAlign="inline"/>
            <w:suppressOverlap w:val="0"/>
          </w:pPr>
          <w:r>
            <w:t>Steuerung, Finanzen</w:t>
          </w:r>
        </w:p>
      </w:tc>
    </w:tr>
    <w:tr w:rsidR="00644473" w14:paraId="1465D5AB" w14:textId="77777777" w:rsidTr="00D90C55">
      <w:trPr>
        <w:trHeight w:hRule="exact" w:val="284"/>
      </w:trPr>
      <w:tc>
        <w:tcPr>
          <w:tcW w:w="5397" w:type="dxa"/>
          <w:shd w:val="clear" w:color="auto" w:fill="auto"/>
        </w:tcPr>
        <w:p w14:paraId="0C36263E" w14:textId="50DE8B1E" w:rsidR="00644473" w:rsidRPr="00FF0E4C" w:rsidRDefault="00D90C55" w:rsidP="00A5719C">
          <w:pPr>
            <w:pStyle w:val="WFGKopf10ptnormal"/>
            <w:framePr w:hSpace="0" w:wrap="auto" w:vAnchor="margin" w:yAlign="inline"/>
            <w:suppressOverlap w:val="0"/>
          </w:pPr>
          <w:r>
            <w:t>Steuerung</w:t>
          </w:r>
          <w:r w:rsidR="00F621F7">
            <w:t xml:space="preserve"> und Kommunikation</w:t>
          </w:r>
        </w:p>
      </w:tc>
    </w:tr>
  </w:tbl>
  <w:p w14:paraId="21C2BCFE" w14:textId="77777777" w:rsidR="00114C68" w:rsidRDefault="00114C68">
    <w:pPr>
      <w:pStyle w:val="Kopfzeile"/>
    </w:pPr>
  </w:p>
  <w:p w14:paraId="46D914C5" w14:textId="77777777" w:rsidR="00114C68" w:rsidRDefault="00114C68">
    <w:pPr>
      <w:pStyle w:val="Kopfzeile"/>
    </w:pPr>
  </w:p>
  <w:p w14:paraId="10FEA1C3" w14:textId="77777777" w:rsidR="00114C68" w:rsidRDefault="00114C68" w:rsidP="00CD0967">
    <w:pPr>
      <w:pStyle w:val="Kopfzeile"/>
      <w:spacing w:after="40"/>
    </w:pPr>
  </w:p>
  <w:p w14:paraId="1390614D" w14:textId="77777777" w:rsidR="00114C68" w:rsidRDefault="00114C68" w:rsidP="00CD0967">
    <w:pPr>
      <w:pStyle w:val="Kopfzeile"/>
      <w:spacing w:after="1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7D0A1" w14:textId="77777777" w:rsidR="00114C68" w:rsidRDefault="00644473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1" layoutInCell="1" allowOverlap="0" wp14:anchorId="4191B090" wp14:editId="0D2F4E1F">
              <wp:simplePos x="0" y="0"/>
              <wp:positionH relativeFrom="margin">
                <wp:posOffset>-6985</wp:posOffset>
              </wp:positionH>
              <wp:positionV relativeFrom="page">
                <wp:posOffset>461010</wp:posOffset>
              </wp:positionV>
              <wp:extent cx="2345690" cy="340360"/>
              <wp:effectExtent l="0" t="0" r="16510" b="15240"/>
              <wp:wrapNone/>
              <wp:docPr id="15" name="Textfeld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5690" cy="3403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D18B0A" w14:textId="77777777" w:rsidR="00644473" w:rsidRPr="00EC27A8" w:rsidRDefault="00644473" w:rsidP="00644473">
                          <w:pPr>
                            <w:pStyle w:val="WFGKopfgro"/>
                          </w:pPr>
                          <w:r w:rsidRPr="00EC27A8">
                            <w:t>Stadt Waldkraiburg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91B090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.55pt;margin-top:36.3pt;width:184.7pt;height:26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" o:allowoverlap="f" filled="f" stroked="f">
              <v:textbox inset="0,0,0,0">
                <w:txbxContent>
                  <w:p w14:paraId="5FD18B0A" w14:textId="77777777" w:rsidR="00644473" w:rsidRPr="00EC27A8" w:rsidRDefault="00644473" w:rsidP="00644473">
                    <w:pPr>
                      <w:pStyle w:val="WFGKopfgro"/>
                    </w:pPr>
                    <w:r w:rsidRPr="00EC27A8">
                      <w:t>Stadt Waldkraiburg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  <w:p w14:paraId="473B8947" w14:textId="77777777" w:rsidR="00114C68" w:rsidRDefault="00114C68">
    <w:pPr>
      <w:pStyle w:val="Kopfzeile"/>
    </w:pPr>
  </w:p>
  <w:tbl>
    <w:tblPr>
      <w:tblpPr w:leftFromText="142" w:rightFromText="142" w:vertAnchor="page" w:tblpY="1288"/>
      <w:tblOverlap w:val="never"/>
      <w:tblW w:w="5397" w:type="dxa"/>
      <w:tblLook w:val="04A0" w:firstRow="1" w:lastRow="0" w:firstColumn="1" w:lastColumn="0" w:noHBand="0" w:noVBand="1"/>
    </w:tblPr>
    <w:tblGrid>
      <w:gridCol w:w="5397"/>
    </w:tblGrid>
    <w:tr w:rsidR="00114C68" w14:paraId="0986625C" w14:textId="77777777" w:rsidTr="00A5719C">
      <w:trPr>
        <w:trHeight w:hRule="exact" w:val="280"/>
      </w:trPr>
      <w:tc>
        <w:tcPr>
          <w:tcW w:w="5397" w:type="dxa"/>
          <w:shd w:val="clear" w:color="auto" w:fill="auto"/>
        </w:tcPr>
        <w:p w14:paraId="6AD2AF10" w14:textId="4C527F0A" w:rsidR="00114C68" w:rsidRPr="00114C68" w:rsidRDefault="00114C68" w:rsidP="00114C68">
          <w:pPr>
            <w:pStyle w:val="WFGKopf10ptnormal"/>
            <w:framePr w:hSpace="0" w:wrap="auto" w:vAnchor="margin" w:yAlign="inline"/>
            <w:suppressOverlap w:val="0"/>
            <w:rPr>
              <w:b/>
              <w:bCs/>
            </w:rPr>
          </w:pPr>
          <w:r w:rsidRPr="00114C68">
            <w:rPr>
              <w:b/>
              <w:bCs/>
            </w:rPr>
            <w:t>Pressemitteilung</w:t>
          </w:r>
          <w:r w:rsidR="00930262">
            <w:rPr>
              <w:b/>
              <w:bCs/>
            </w:rPr>
            <w:t xml:space="preserve"> </w:t>
          </w:r>
          <w:r w:rsidR="00C34D42">
            <w:rPr>
              <w:b/>
              <w:bCs/>
            </w:rPr>
            <w:t>4</w:t>
          </w:r>
          <w:r w:rsidR="00D07CCB">
            <w:rPr>
              <w:b/>
              <w:bCs/>
            </w:rPr>
            <w:t>3</w:t>
          </w:r>
          <w:r w:rsidRPr="00114C68">
            <w:rPr>
              <w:b/>
              <w:bCs/>
            </w:rPr>
            <w:t xml:space="preserve"> / 2026</w:t>
          </w:r>
        </w:p>
        <w:p w14:paraId="520E4BFF" w14:textId="05A831F5" w:rsidR="00114C68" w:rsidRPr="00FF0E4C" w:rsidRDefault="00114C68" w:rsidP="00114C68">
          <w:pPr>
            <w:pStyle w:val="WFGKopf10ptfett"/>
            <w:framePr w:hSpace="0" w:wrap="auto" w:vAnchor="margin" w:yAlign="inline"/>
            <w:suppressOverlap w:val="0"/>
          </w:pPr>
        </w:p>
      </w:tc>
    </w:tr>
    <w:tr w:rsidR="00114C68" w14:paraId="344C421C" w14:textId="77777777" w:rsidTr="00D52649">
      <w:trPr>
        <w:trHeight w:hRule="exact" w:val="284"/>
      </w:trPr>
      <w:tc>
        <w:tcPr>
          <w:tcW w:w="5397" w:type="dxa"/>
          <w:shd w:val="clear" w:color="auto" w:fill="auto"/>
        </w:tcPr>
        <w:p w14:paraId="03782C68" w14:textId="6110CC75" w:rsidR="00114C68" w:rsidRPr="00FF0E4C" w:rsidRDefault="00114C68" w:rsidP="00114C68">
          <w:pPr>
            <w:pStyle w:val="WFGKopf10ptnormal"/>
            <w:framePr w:hSpace="0" w:wrap="auto" w:vAnchor="margin" w:yAlign="inline"/>
            <w:suppressOverlap w:val="0"/>
          </w:pPr>
        </w:p>
      </w:tc>
    </w:tr>
  </w:tbl>
  <w:p w14:paraId="6C910C14" w14:textId="77777777" w:rsidR="00114C68" w:rsidRDefault="00644473">
    <w:pPr>
      <w:pStyle w:val="Kopfzeile"/>
    </w:pPr>
    <w:r>
      <w:rPr>
        <w:noProof/>
      </w:rPr>
      <w:drawing>
        <wp:anchor distT="0" distB="0" distL="114300" distR="114300" simplePos="0" relativeHeight="251663360" behindDoc="0" locked="1" layoutInCell="1" allowOverlap="1" wp14:anchorId="6AD4AB83" wp14:editId="7BC4BFE4">
          <wp:simplePos x="0" y="0"/>
          <wp:positionH relativeFrom="column">
            <wp:posOffset>-561975</wp:posOffset>
          </wp:positionH>
          <wp:positionV relativeFrom="page">
            <wp:posOffset>882015</wp:posOffset>
          </wp:positionV>
          <wp:extent cx="241300" cy="323850"/>
          <wp:effectExtent l="0" t="0" r="12700" b="6350"/>
          <wp:wrapThrough wrapText="bothSides">
            <wp:wrapPolygon edited="0">
              <wp:start x="0" y="0"/>
              <wp:lineTo x="0" y="20329"/>
              <wp:lineTo x="20463" y="20329"/>
              <wp:lineTo x="20463" y="0"/>
              <wp:lineTo x="0" y="0"/>
            </wp:wrapPolygon>
          </wp:wrapThrough>
          <wp:docPr id="13" name="Bild 13" descr="W_Wappen2012_Schwarz-Fläch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9" descr="W_Wappen2012_Schwarz-Fläch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30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89484A" w14:textId="77777777" w:rsidR="00114C68" w:rsidRDefault="00114C68">
    <w:pPr>
      <w:pStyle w:val="Kopfzeile"/>
    </w:pPr>
  </w:p>
  <w:p w14:paraId="14A6FD73" w14:textId="77777777" w:rsidR="00114C68" w:rsidRDefault="00114C68">
    <w:pPr>
      <w:pStyle w:val="Kopfzeile"/>
    </w:pPr>
  </w:p>
  <w:p w14:paraId="6555F1F4" w14:textId="77777777" w:rsidR="00114C68" w:rsidRDefault="00114C68">
    <w:pPr>
      <w:pStyle w:val="Kopfzeile"/>
    </w:pPr>
  </w:p>
  <w:p w14:paraId="2D2FFAEE" w14:textId="77777777" w:rsidR="00114C68" w:rsidRDefault="00114C68">
    <w:pPr>
      <w:pStyle w:val="Kopfzeile"/>
    </w:pPr>
  </w:p>
  <w:p w14:paraId="169FB26C" w14:textId="77777777" w:rsidR="00114C68" w:rsidRDefault="00114C68" w:rsidP="00D52649">
    <w:pPr>
      <w:pStyle w:val="Kopfzeile"/>
    </w:pPr>
  </w:p>
  <w:p w14:paraId="078C9255" w14:textId="77777777" w:rsidR="00114C68" w:rsidRDefault="00114C68">
    <w:pPr>
      <w:pStyle w:val="Kopfzeile"/>
    </w:pPr>
  </w:p>
  <w:p w14:paraId="36D68A17" w14:textId="77777777" w:rsidR="00114C68" w:rsidRDefault="00114C68">
    <w:pPr>
      <w:pStyle w:val="Kopfzeile"/>
    </w:pPr>
  </w:p>
  <w:p w14:paraId="5F7C6B92" w14:textId="77777777" w:rsidR="00114C68" w:rsidRDefault="00114C68">
    <w:pPr>
      <w:pStyle w:val="Kopfzeile"/>
    </w:pPr>
  </w:p>
  <w:p w14:paraId="4337AA5D" w14:textId="77777777" w:rsidR="00114C68" w:rsidRDefault="00114C68">
    <w:pPr>
      <w:pStyle w:val="Kopfzeile"/>
    </w:pPr>
  </w:p>
  <w:p w14:paraId="498F81F5" w14:textId="77777777" w:rsidR="00114C68" w:rsidRDefault="00114C68">
    <w:pPr>
      <w:pStyle w:val="Kopfzeile"/>
    </w:pPr>
  </w:p>
  <w:p w14:paraId="21797B7B" w14:textId="77777777" w:rsidR="00841097" w:rsidRDefault="00841097">
    <w:pPr>
      <w:pStyle w:val="Kopfzeile"/>
    </w:pPr>
  </w:p>
  <w:p w14:paraId="4C82F19A" w14:textId="254B5062" w:rsidR="00114C68" w:rsidRDefault="00114C6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EF60E7F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F8AC6B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4FC844C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0DA49C4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C89EF5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B251067"/>
    <w:multiLevelType w:val="multilevel"/>
    <w:tmpl w:val="CEA8C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605072"/>
    <w:multiLevelType w:val="multilevel"/>
    <w:tmpl w:val="E03A9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854A79"/>
    <w:multiLevelType w:val="hybridMultilevel"/>
    <w:tmpl w:val="70641ACE"/>
    <w:lvl w:ilvl="0" w:tplc="C01686B8">
      <w:start w:val="1"/>
      <w:numFmt w:val="bullet"/>
      <w:pStyle w:val="4Aufzhlung10p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5F1161E3"/>
    <w:multiLevelType w:val="multilevel"/>
    <w:tmpl w:val="FA16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357731"/>
    <w:multiLevelType w:val="hybridMultilevel"/>
    <w:tmpl w:val="EA08F2EC"/>
    <w:lvl w:ilvl="0" w:tplc="5F2809B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964511"/>
    <w:multiLevelType w:val="multilevel"/>
    <w:tmpl w:val="C5640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B9565D"/>
    <w:multiLevelType w:val="multilevel"/>
    <w:tmpl w:val="EF401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E22ECE"/>
    <w:multiLevelType w:val="multilevel"/>
    <w:tmpl w:val="99C21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7047413">
    <w:abstractNumId w:val="9"/>
  </w:num>
  <w:num w:numId="2" w16cid:durableId="503714919">
    <w:abstractNumId w:val="7"/>
  </w:num>
  <w:num w:numId="3" w16cid:durableId="320935190">
    <w:abstractNumId w:val="4"/>
  </w:num>
  <w:num w:numId="4" w16cid:durableId="10498714">
    <w:abstractNumId w:val="3"/>
  </w:num>
  <w:num w:numId="5" w16cid:durableId="693657345">
    <w:abstractNumId w:val="2"/>
  </w:num>
  <w:num w:numId="6" w16cid:durableId="845050003">
    <w:abstractNumId w:val="1"/>
  </w:num>
  <w:num w:numId="7" w16cid:durableId="156187794">
    <w:abstractNumId w:val="0"/>
  </w:num>
  <w:num w:numId="8" w16cid:durableId="1265191814">
    <w:abstractNumId w:val="12"/>
  </w:num>
  <w:num w:numId="9" w16cid:durableId="970474423">
    <w:abstractNumId w:val="5"/>
  </w:num>
  <w:num w:numId="10" w16cid:durableId="780731026">
    <w:abstractNumId w:val="11"/>
  </w:num>
  <w:num w:numId="11" w16cid:durableId="2120634527">
    <w:abstractNumId w:val="6"/>
  </w:num>
  <w:num w:numId="12" w16cid:durableId="2060199503">
    <w:abstractNumId w:val="10"/>
  </w:num>
  <w:num w:numId="13" w16cid:durableId="17313434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649"/>
    <w:rsid w:val="00001E2A"/>
    <w:rsid w:val="000030C1"/>
    <w:rsid w:val="000069EB"/>
    <w:rsid w:val="000317C1"/>
    <w:rsid w:val="00036B75"/>
    <w:rsid w:val="00075DCD"/>
    <w:rsid w:val="000A0552"/>
    <w:rsid w:val="000A17E9"/>
    <w:rsid w:val="000A4907"/>
    <w:rsid w:val="000A64B3"/>
    <w:rsid w:val="000B7E99"/>
    <w:rsid w:val="000D1B52"/>
    <w:rsid w:val="000D42C1"/>
    <w:rsid w:val="00114C68"/>
    <w:rsid w:val="00124AE3"/>
    <w:rsid w:val="00146984"/>
    <w:rsid w:val="00166968"/>
    <w:rsid w:val="00176626"/>
    <w:rsid w:val="00191498"/>
    <w:rsid w:val="00191B69"/>
    <w:rsid w:val="001A3E6B"/>
    <w:rsid w:val="001B41CB"/>
    <w:rsid w:val="001C1269"/>
    <w:rsid w:val="001C2BE8"/>
    <w:rsid w:val="001C2EEF"/>
    <w:rsid w:val="001C3604"/>
    <w:rsid w:val="001D594A"/>
    <w:rsid w:val="00215955"/>
    <w:rsid w:val="00236740"/>
    <w:rsid w:val="002432E0"/>
    <w:rsid w:val="002563FA"/>
    <w:rsid w:val="00264CAF"/>
    <w:rsid w:val="002664B9"/>
    <w:rsid w:val="002717FF"/>
    <w:rsid w:val="002869E2"/>
    <w:rsid w:val="00293E61"/>
    <w:rsid w:val="002C1A8F"/>
    <w:rsid w:val="002C77E7"/>
    <w:rsid w:val="002E74F8"/>
    <w:rsid w:val="00325F5C"/>
    <w:rsid w:val="00336897"/>
    <w:rsid w:val="00351F94"/>
    <w:rsid w:val="00377477"/>
    <w:rsid w:val="003834FE"/>
    <w:rsid w:val="00387A61"/>
    <w:rsid w:val="003A0946"/>
    <w:rsid w:val="003A3B8C"/>
    <w:rsid w:val="003A72A4"/>
    <w:rsid w:val="003B7193"/>
    <w:rsid w:val="003C10EA"/>
    <w:rsid w:val="003E0997"/>
    <w:rsid w:val="003E3BC7"/>
    <w:rsid w:val="003E7459"/>
    <w:rsid w:val="004148BE"/>
    <w:rsid w:val="00415FDA"/>
    <w:rsid w:val="0042499F"/>
    <w:rsid w:val="004551CE"/>
    <w:rsid w:val="004763B2"/>
    <w:rsid w:val="00476B97"/>
    <w:rsid w:val="00477D68"/>
    <w:rsid w:val="004832DB"/>
    <w:rsid w:val="004A2DE3"/>
    <w:rsid w:val="004C714F"/>
    <w:rsid w:val="004E0C54"/>
    <w:rsid w:val="004E4CBB"/>
    <w:rsid w:val="004E530B"/>
    <w:rsid w:val="004E63AC"/>
    <w:rsid w:val="004F4445"/>
    <w:rsid w:val="005037DC"/>
    <w:rsid w:val="00503FC8"/>
    <w:rsid w:val="005106EF"/>
    <w:rsid w:val="00520DA2"/>
    <w:rsid w:val="0053775B"/>
    <w:rsid w:val="005423C5"/>
    <w:rsid w:val="00570345"/>
    <w:rsid w:val="00575ED1"/>
    <w:rsid w:val="005A3A8C"/>
    <w:rsid w:val="005B0097"/>
    <w:rsid w:val="005B6FEA"/>
    <w:rsid w:val="006007DA"/>
    <w:rsid w:val="006022B4"/>
    <w:rsid w:val="0060290A"/>
    <w:rsid w:val="00612CB7"/>
    <w:rsid w:val="006135D2"/>
    <w:rsid w:val="00620973"/>
    <w:rsid w:val="00644473"/>
    <w:rsid w:val="00662983"/>
    <w:rsid w:val="00663DAA"/>
    <w:rsid w:val="00667279"/>
    <w:rsid w:val="00680E9F"/>
    <w:rsid w:val="00683AD6"/>
    <w:rsid w:val="00690ED4"/>
    <w:rsid w:val="006A7049"/>
    <w:rsid w:val="006D0559"/>
    <w:rsid w:val="006E0A93"/>
    <w:rsid w:val="006E17C1"/>
    <w:rsid w:val="006F4FAC"/>
    <w:rsid w:val="00700C3D"/>
    <w:rsid w:val="0070711E"/>
    <w:rsid w:val="007076D0"/>
    <w:rsid w:val="00733BDA"/>
    <w:rsid w:val="00754499"/>
    <w:rsid w:val="00756F02"/>
    <w:rsid w:val="00761A57"/>
    <w:rsid w:val="00764F60"/>
    <w:rsid w:val="00790855"/>
    <w:rsid w:val="00795E01"/>
    <w:rsid w:val="007A3086"/>
    <w:rsid w:val="007A339A"/>
    <w:rsid w:val="007A3910"/>
    <w:rsid w:val="007A3A02"/>
    <w:rsid w:val="007C2480"/>
    <w:rsid w:val="007F0481"/>
    <w:rsid w:val="00807EDD"/>
    <w:rsid w:val="008118F4"/>
    <w:rsid w:val="008203DE"/>
    <w:rsid w:val="008303AD"/>
    <w:rsid w:val="00834651"/>
    <w:rsid w:val="00840F60"/>
    <w:rsid w:val="00841097"/>
    <w:rsid w:val="0086513C"/>
    <w:rsid w:val="008838B0"/>
    <w:rsid w:val="00886860"/>
    <w:rsid w:val="00886EA1"/>
    <w:rsid w:val="00895E97"/>
    <w:rsid w:val="008C478B"/>
    <w:rsid w:val="008C4FB1"/>
    <w:rsid w:val="008C7A0A"/>
    <w:rsid w:val="008C7DEF"/>
    <w:rsid w:val="008D2003"/>
    <w:rsid w:val="008F78C7"/>
    <w:rsid w:val="00913BB4"/>
    <w:rsid w:val="00930262"/>
    <w:rsid w:val="00946738"/>
    <w:rsid w:val="009666B3"/>
    <w:rsid w:val="00970A31"/>
    <w:rsid w:val="00983AE0"/>
    <w:rsid w:val="00990E9D"/>
    <w:rsid w:val="00994DE7"/>
    <w:rsid w:val="009A3686"/>
    <w:rsid w:val="009B4E1A"/>
    <w:rsid w:val="009D72EB"/>
    <w:rsid w:val="009F59D4"/>
    <w:rsid w:val="009F5EA8"/>
    <w:rsid w:val="00A62DA9"/>
    <w:rsid w:val="00A66A6D"/>
    <w:rsid w:val="00A7110E"/>
    <w:rsid w:val="00A74CD7"/>
    <w:rsid w:val="00A96D99"/>
    <w:rsid w:val="00AA3E49"/>
    <w:rsid w:val="00AD5237"/>
    <w:rsid w:val="00AD5293"/>
    <w:rsid w:val="00AD770D"/>
    <w:rsid w:val="00B22CA8"/>
    <w:rsid w:val="00B30013"/>
    <w:rsid w:val="00B516D3"/>
    <w:rsid w:val="00B54CD1"/>
    <w:rsid w:val="00B64BDE"/>
    <w:rsid w:val="00BA65B0"/>
    <w:rsid w:val="00BC0694"/>
    <w:rsid w:val="00BC4692"/>
    <w:rsid w:val="00BC67B5"/>
    <w:rsid w:val="00BE3FEF"/>
    <w:rsid w:val="00C34D42"/>
    <w:rsid w:val="00C35B47"/>
    <w:rsid w:val="00C45ACF"/>
    <w:rsid w:val="00C603E9"/>
    <w:rsid w:val="00C641B8"/>
    <w:rsid w:val="00C702B8"/>
    <w:rsid w:val="00CB6FEB"/>
    <w:rsid w:val="00CB7CBD"/>
    <w:rsid w:val="00CF0EB8"/>
    <w:rsid w:val="00D04FED"/>
    <w:rsid w:val="00D05B9A"/>
    <w:rsid w:val="00D07CCB"/>
    <w:rsid w:val="00D30328"/>
    <w:rsid w:val="00D35A4F"/>
    <w:rsid w:val="00D44BD0"/>
    <w:rsid w:val="00D52649"/>
    <w:rsid w:val="00D54660"/>
    <w:rsid w:val="00D607F1"/>
    <w:rsid w:val="00D724C0"/>
    <w:rsid w:val="00D73FEF"/>
    <w:rsid w:val="00D75BAA"/>
    <w:rsid w:val="00D85377"/>
    <w:rsid w:val="00D9099D"/>
    <w:rsid w:val="00D90C55"/>
    <w:rsid w:val="00D93D72"/>
    <w:rsid w:val="00DA32B1"/>
    <w:rsid w:val="00DA4976"/>
    <w:rsid w:val="00DB7983"/>
    <w:rsid w:val="00DC2EF6"/>
    <w:rsid w:val="00DC6E3C"/>
    <w:rsid w:val="00DF44C7"/>
    <w:rsid w:val="00E05468"/>
    <w:rsid w:val="00E11D28"/>
    <w:rsid w:val="00E25984"/>
    <w:rsid w:val="00E35E58"/>
    <w:rsid w:val="00E36E90"/>
    <w:rsid w:val="00E3763A"/>
    <w:rsid w:val="00E37DDD"/>
    <w:rsid w:val="00E401B6"/>
    <w:rsid w:val="00E4194F"/>
    <w:rsid w:val="00E44A79"/>
    <w:rsid w:val="00E6459F"/>
    <w:rsid w:val="00E70DBB"/>
    <w:rsid w:val="00E776D4"/>
    <w:rsid w:val="00E91F04"/>
    <w:rsid w:val="00E947C1"/>
    <w:rsid w:val="00EA658B"/>
    <w:rsid w:val="00EB2D6B"/>
    <w:rsid w:val="00EC5BD2"/>
    <w:rsid w:val="00EC6FDD"/>
    <w:rsid w:val="00ED4CE1"/>
    <w:rsid w:val="00ED6FF9"/>
    <w:rsid w:val="00EE262C"/>
    <w:rsid w:val="00EF4791"/>
    <w:rsid w:val="00EF4800"/>
    <w:rsid w:val="00F02A28"/>
    <w:rsid w:val="00F13BD3"/>
    <w:rsid w:val="00F26FDD"/>
    <w:rsid w:val="00F4195C"/>
    <w:rsid w:val="00F42939"/>
    <w:rsid w:val="00F621F7"/>
    <w:rsid w:val="00F70E5F"/>
    <w:rsid w:val="00FA0B11"/>
    <w:rsid w:val="00FA7172"/>
    <w:rsid w:val="00FB2892"/>
    <w:rsid w:val="00FB7055"/>
    <w:rsid w:val="00FB7E3A"/>
    <w:rsid w:val="00FC058F"/>
    <w:rsid w:val="00FC341C"/>
    <w:rsid w:val="00FC5545"/>
    <w:rsid w:val="00FD7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48D3BAA"/>
  <w15:docId w15:val="{0AB8CA74-3FCB-4A1A-B101-4165DBA04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WFG Marginale normal"/>
    <w:rsid w:val="00453C2C"/>
    <w:pPr>
      <w:widowControl w:val="0"/>
      <w:spacing w:line="300" w:lineRule="exact"/>
    </w:pPr>
    <w:rPr>
      <w:rFonts w:ascii="Arial" w:hAnsi="Arial"/>
      <w:sz w:val="16"/>
    </w:rPr>
  </w:style>
  <w:style w:type="paragraph" w:styleId="berschrift1">
    <w:name w:val="heading 1"/>
    <w:basedOn w:val="Standard"/>
    <w:next w:val="Standard"/>
    <w:link w:val="berschrift1Zchn"/>
    <w:uiPriority w:val="9"/>
    <w:rsid w:val="006022B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rsid w:val="006022B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rsid w:val="00683AD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683AD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rsid w:val="00683AD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rsid w:val="00683AD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rsid w:val="00683AD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rsid w:val="00683AD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rsid w:val="00683AD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WFGKopf10ptkursiv">
    <w:name w:val="WFG Kopf 10 pt kursiv"/>
    <w:basedOn w:val="Standard"/>
    <w:rsid w:val="008F5F10"/>
    <w:pPr>
      <w:framePr w:hSpace="142" w:wrap="around" w:vAnchor="page" w:hAnchor="text" w:y="1288"/>
      <w:spacing w:line="280" w:lineRule="exact"/>
      <w:suppressOverlap/>
    </w:pPr>
    <w:rPr>
      <w:i/>
      <w:sz w:val="20"/>
    </w:rPr>
  </w:style>
  <w:style w:type="paragraph" w:styleId="Kopfzeile">
    <w:name w:val="header"/>
    <w:basedOn w:val="Standard"/>
    <w:rsid w:val="00453C2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453C2C"/>
    <w:pPr>
      <w:tabs>
        <w:tab w:val="center" w:pos="4536"/>
        <w:tab w:val="right" w:pos="9072"/>
      </w:tabs>
    </w:pPr>
  </w:style>
  <w:style w:type="paragraph" w:customStyle="1" w:styleId="WFGKopfAbsenderSeitevonbis">
    <w:name w:val="WFG Kopf Absender/Seite von bis"/>
    <w:basedOn w:val="Standard"/>
    <w:rsid w:val="00453C2C"/>
    <w:rPr>
      <w:sz w:val="14"/>
      <w:szCs w:val="14"/>
    </w:rPr>
  </w:style>
  <w:style w:type="paragraph" w:customStyle="1" w:styleId="WFGFunormal">
    <w:name w:val="WFG Fuß normal"/>
    <w:basedOn w:val="Standard"/>
    <w:rsid w:val="00453C2C"/>
    <w:pPr>
      <w:spacing w:line="180" w:lineRule="exact"/>
    </w:pPr>
    <w:rPr>
      <w:sz w:val="14"/>
      <w:szCs w:val="16"/>
    </w:rPr>
  </w:style>
  <w:style w:type="paragraph" w:customStyle="1" w:styleId="WFGFufett">
    <w:name w:val="WFG Fuß fett"/>
    <w:basedOn w:val="Standard"/>
    <w:rsid w:val="00453C2C"/>
    <w:pPr>
      <w:spacing w:line="200" w:lineRule="exact"/>
    </w:pPr>
    <w:rPr>
      <w:b/>
      <w:sz w:val="14"/>
      <w:szCs w:val="16"/>
    </w:rPr>
  </w:style>
  <w:style w:type="paragraph" w:customStyle="1" w:styleId="WFGFukursiv">
    <w:name w:val="WFG Fuß kursiv"/>
    <w:basedOn w:val="Standard"/>
    <w:rsid w:val="00453C2C"/>
    <w:pPr>
      <w:spacing w:line="200" w:lineRule="exact"/>
    </w:pPr>
    <w:rPr>
      <w:i/>
      <w:sz w:val="14"/>
      <w:szCs w:val="16"/>
    </w:rPr>
  </w:style>
  <w:style w:type="paragraph" w:customStyle="1" w:styleId="WFGFlietext10ptnormal">
    <w:name w:val="WFG Fließtext 10 pt normal"/>
    <w:basedOn w:val="Standard"/>
    <w:autoRedefine/>
    <w:rsid w:val="00D724C0"/>
    <w:pPr>
      <w:spacing w:line="280" w:lineRule="exact"/>
    </w:pPr>
    <w:rPr>
      <w:sz w:val="20"/>
    </w:rPr>
  </w:style>
  <w:style w:type="paragraph" w:customStyle="1" w:styleId="WFGobererBezugsblockrechtsnormal">
    <w:name w:val="WFG oberer Bezugsblock rechts normal"/>
    <w:basedOn w:val="WFGobererBezugsblockrechtsfett"/>
    <w:rsid w:val="00453C2C"/>
    <w:pPr>
      <w:framePr w:wrap="around"/>
    </w:pPr>
    <w:rPr>
      <w:b w:val="0"/>
    </w:rPr>
  </w:style>
  <w:style w:type="paragraph" w:customStyle="1" w:styleId="WFGobererBezugsblockrechtsfett">
    <w:name w:val="WFG oberer Bezugsblock rechts fett"/>
    <w:basedOn w:val="Standard"/>
    <w:rsid w:val="00453C2C"/>
    <w:pPr>
      <w:framePr w:hSpace="142" w:wrap="around" w:vAnchor="page" w:hAnchor="page" w:x="4322" w:y="3176"/>
      <w:spacing w:line="200" w:lineRule="atLeast"/>
    </w:pPr>
    <w:rPr>
      <w:b/>
      <w:noProof/>
      <w:sz w:val="15"/>
      <w:szCs w:val="16"/>
    </w:rPr>
  </w:style>
  <w:style w:type="paragraph" w:customStyle="1" w:styleId="WFGobererBezugsblocklinks">
    <w:name w:val="WFG oberer Bezugsblock links"/>
    <w:basedOn w:val="Standard"/>
    <w:rsid w:val="00453C2C"/>
    <w:pPr>
      <w:framePr w:hSpace="142" w:wrap="around" w:vAnchor="page" w:hAnchor="page" w:x="4322" w:y="3176"/>
      <w:spacing w:line="200" w:lineRule="atLeast"/>
      <w:jc w:val="right"/>
    </w:pPr>
    <w:rPr>
      <w:noProof/>
      <w:sz w:val="15"/>
      <w:szCs w:val="16"/>
    </w:rPr>
  </w:style>
  <w:style w:type="paragraph" w:customStyle="1" w:styleId="WFGFlietext10ptfett">
    <w:name w:val="WFG Fließtext 10 pt fett"/>
    <w:basedOn w:val="Standard"/>
    <w:rsid w:val="00453C2C"/>
    <w:pPr>
      <w:spacing w:line="280" w:lineRule="exact"/>
    </w:pPr>
    <w:rPr>
      <w:b/>
      <w:sz w:val="20"/>
    </w:rPr>
  </w:style>
  <w:style w:type="table" w:styleId="Tabellenraster">
    <w:name w:val="Table Grid"/>
    <w:basedOn w:val="NormaleTabelle"/>
    <w:rsid w:val="00453C2C"/>
    <w:pPr>
      <w:widowControl w:val="0"/>
      <w:spacing w:line="300" w:lineRule="exact"/>
    </w:pPr>
    <w:rPr>
      <w:rFonts w:eastAsia="MS Mincho"/>
      <w:lang w:bidi="x-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FGFlietext10ptkursiv">
    <w:name w:val="WFG Fließtext 10 pt kursiv"/>
    <w:basedOn w:val="WFGFlietext10ptnormal"/>
    <w:rsid w:val="00453C2C"/>
    <w:pPr>
      <w:framePr w:wrap="around" w:hAnchor="text"/>
    </w:pPr>
    <w:rPr>
      <w:i/>
    </w:rPr>
  </w:style>
  <w:style w:type="character" w:customStyle="1" w:styleId="2fett10pt">
    <w:name w:val="2 fett 10 pt"/>
    <w:basedOn w:val="1normal10pt"/>
    <w:uiPriority w:val="1"/>
    <w:qFormat/>
    <w:rsid w:val="00BC4692"/>
    <w:rPr>
      <w:rFonts w:ascii="Arial" w:hAnsi="Arial"/>
      <w:b/>
      <w:i w:val="0"/>
      <w:sz w:val="20"/>
    </w:rPr>
  </w:style>
  <w:style w:type="character" w:customStyle="1" w:styleId="1normal10pt">
    <w:name w:val="1 normal 10 pt"/>
    <w:uiPriority w:val="1"/>
    <w:qFormat/>
    <w:rsid w:val="007C2480"/>
    <w:rPr>
      <w:rFonts w:ascii="Arial" w:hAnsi="Arial"/>
      <w:b w:val="0"/>
      <w:i w:val="0"/>
      <w:sz w:val="20"/>
    </w:rPr>
  </w:style>
  <w:style w:type="character" w:customStyle="1" w:styleId="3kursiv10pt">
    <w:name w:val="3 kursiv 10 pt"/>
    <w:basedOn w:val="1normal10pt"/>
    <w:uiPriority w:val="1"/>
    <w:qFormat/>
    <w:rsid w:val="00BC4692"/>
    <w:rPr>
      <w:rFonts w:ascii="Arial" w:hAnsi="Arial"/>
      <w:b w:val="0"/>
      <w:bCs w:val="0"/>
      <w:i/>
      <w:iCs/>
      <w:sz w:val="20"/>
      <w:szCs w:val="20"/>
    </w:rPr>
  </w:style>
  <w:style w:type="paragraph" w:customStyle="1" w:styleId="4Aufzhlung10pt">
    <w:name w:val="4 Aufzählung 10 pt"/>
    <w:basedOn w:val="WFGFlietext10ptnormal"/>
    <w:qFormat/>
    <w:rsid w:val="00377477"/>
    <w:pPr>
      <w:framePr w:wrap="around" w:hAnchor="text"/>
      <w:numPr>
        <w:numId w:val="2"/>
      </w:numPr>
      <w:tabs>
        <w:tab w:val="left" w:pos="284"/>
      </w:tabs>
      <w:ind w:left="284" w:hanging="284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6022B4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022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normal8pt">
    <w:name w:val="5 normal 8 pt"/>
    <w:basedOn w:val="1normal10pt"/>
    <w:uiPriority w:val="1"/>
    <w:qFormat/>
    <w:rsid w:val="00BC4692"/>
    <w:rPr>
      <w:rFonts w:ascii="Arial" w:hAnsi="Arial"/>
      <w:b w:val="0"/>
      <w:i w:val="0"/>
      <w:sz w:val="1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83AD6"/>
    <w:rPr>
      <w:rFonts w:asciiTheme="majorHAnsi" w:eastAsiaTheme="majorEastAsia" w:hAnsiTheme="majorHAnsi" w:cstheme="majorBidi"/>
      <w:b/>
      <w:bCs/>
      <w:color w:val="4F81BD" w:themeColor="accent1"/>
      <w:sz w:val="1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83AD6"/>
    <w:rPr>
      <w:rFonts w:asciiTheme="majorHAnsi" w:eastAsiaTheme="majorEastAsia" w:hAnsiTheme="majorHAnsi" w:cstheme="majorBidi"/>
      <w:b/>
      <w:bCs/>
      <w:i/>
      <w:iCs/>
      <w:color w:val="4F81BD" w:themeColor="accent1"/>
      <w:sz w:val="16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83AD6"/>
    <w:rPr>
      <w:rFonts w:asciiTheme="majorHAnsi" w:eastAsiaTheme="majorEastAsia" w:hAnsiTheme="majorHAnsi" w:cstheme="majorBidi"/>
      <w:color w:val="243F60" w:themeColor="accent1" w:themeShade="7F"/>
      <w:sz w:val="16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83AD6"/>
    <w:rPr>
      <w:rFonts w:asciiTheme="majorHAnsi" w:eastAsiaTheme="majorEastAsia" w:hAnsiTheme="majorHAnsi" w:cstheme="majorBidi"/>
      <w:i/>
      <w:iCs/>
      <w:color w:val="243F60" w:themeColor="accent1" w:themeShade="7F"/>
      <w:sz w:val="1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83AD6"/>
    <w:rPr>
      <w:rFonts w:asciiTheme="majorHAnsi" w:eastAsiaTheme="majorEastAsia" w:hAnsiTheme="majorHAnsi" w:cstheme="majorBidi"/>
      <w:i/>
      <w:iCs/>
      <w:color w:val="404040" w:themeColor="text1" w:themeTint="BF"/>
      <w:sz w:val="1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83AD6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83AD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6fett8pt">
    <w:name w:val="6 fett 8 pt"/>
    <w:basedOn w:val="Absatz-Standardschriftart"/>
    <w:uiPriority w:val="1"/>
    <w:qFormat/>
    <w:rsid w:val="00BC4692"/>
    <w:rPr>
      <w:rFonts w:ascii="Arial" w:hAnsi="Arial"/>
      <w:b/>
      <w:i w:val="0"/>
      <w:sz w:val="16"/>
    </w:rPr>
  </w:style>
  <w:style w:type="character" w:customStyle="1" w:styleId="7kursiv8pt">
    <w:name w:val="7 kursiv 8 pt"/>
    <w:basedOn w:val="6fett8pt"/>
    <w:uiPriority w:val="1"/>
    <w:qFormat/>
    <w:rsid w:val="00BC4692"/>
    <w:rPr>
      <w:rFonts w:ascii="Arial" w:hAnsi="Arial"/>
      <w:b w:val="0"/>
      <w:i/>
      <w:sz w:val="16"/>
    </w:rPr>
  </w:style>
  <w:style w:type="paragraph" w:styleId="Beschriftung">
    <w:name w:val="caption"/>
    <w:basedOn w:val="Standard"/>
    <w:next w:val="Standard"/>
    <w:uiPriority w:val="35"/>
    <w:semiHidden/>
    <w:unhideWhenUsed/>
    <w:rsid w:val="00683AD6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rsid w:val="00683AD6"/>
    <w:pPr>
      <w:outlineLvl w:val="9"/>
    </w:pPr>
  </w:style>
  <w:style w:type="paragraph" w:styleId="Verzeichnis1">
    <w:name w:val="toc 1"/>
    <w:basedOn w:val="Standard"/>
    <w:next w:val="Standard"/>
    <w:uiPriority w:val="39"/>
    <w:semiHidden/>
    <w:unhideWhenUsed/>
    <w:rsid w:val="00683AD6"/>
    <w:pPr>
      <w:spacing w:after="100"/>
    </w:pPr>
  </w:style>
  <w:style w:type="paragraph" w:styleId="Verzeichnis2">
    <w:name w:val="toc 2"/>
    <w:basedOn w:val="Standard"/>
    <w:next w:val="Standard"/>
    <w:uiPriority w:val="39"/>
    <w:semiHidden/>
    <w:unhideWhenUsed/>
    <w:rsid w:val="00683AD6"/>
    <w:pPr>
      <w:spacing w:after="100"/>
      <w:ind w:left="160"/>
    </w:pPr>
  </w:style>
  <w:style w:type="paragraph" w:styleId="Verzeichnis3">
    <w:name w:val="toc 3"/>
    <w:basedOn w:val="Standard"/>
    <w:next w:val="Standard"/>
    <w:uiPriority w:val="39"/>
    <w:semiHidden/>
    <w:unhideWhenUsed/>
    <w:rsid w:val="00683AD6"/>
    <w:pPr>
      <w:spacing w:after="100"/>
      <w:ind w:left="320"/>
    </w:pPr>
  </w:style>
  <w:style w:type="paragraph" w:styleId="Verzeichnis4">
    <w:name w:val="toc 4"/>
    <w:basedOn w:val="Standard"/>
    <w:next w:val="Standard"/>
    <w:uiPriority w:val="39"/>
    <w:semiHidden/>
    <w:unhideWhenUsed/>
    <w:rsid w:val="00683AD6"/>
    <w:pPr>
      <w:spacing w:after="100"/>
      <w:ind w:left="480"/>
    </w:pPr>
  </w:style>
  <w:style w:type="paragraph" w:styleId="Verzeichnis5">
    <w:name w:val="toc 5"/>
    <w:basedOn w:val="Standard"/>
    <w:next w:val="Standard"/>
    <w:uiPriority w:val="39"/>
    <w:semiHidden/>
    <w:unhideWhenUsed/>
    <w:rsid w:val="00683AD6"/>
    <w:pPr>
      <w:spacing w:after="100"/>
      <w:ind w:left="640"/>
    </w:pPr>
  </w:style>
  <w:style w:type="paragraph" w:styleId="Verzeichnis6">
    <w:name w:val="toc 6"/>
    <w:basedOn w:val="Standard"/>
    <w:next w:val="Standard"/>
    <w:uiPriority w:val="39"/>
    <w:semiHidden/>
    <w:unhideWhenUsed/>
    <w:rsid w:val="00683AD6"/>
    <w:pPr>
      <w:spacing w:after="100"/>
      <w:ind w:left="800"/>
    </w:pPr>
  </w:style>
  <w:style w:type="paragraph" w:styleId="Verzeichnis7">
    <w:name w:val="toc 7"/>
    <w:basedOn w:val="Standard"/>
    <w:next w:val="Standard"/>
    <w:uiPriority w:val="39"/>
    <w:semiHidden/>
    <w:unhideWhenUsed/>
    <w:rsid w:val="00683AD6"/>
    <w:pPr>
      <w:spacing w:after="100"/>
      <w:ind w:left="960"/>
    </w:pPr>
  </w:style>
  <w:style w:type="paragraph" w:styleId="Verzeichnis8">
    <w:name w:val="toc 8"/>
    <w:basedOn w:val="Standard"/>
    <w:next w:val="Standard"/>
    <w:uiPriority w:val="39"/>
    <w:semiHidden/>
    <w:unhideWhenUsed/>
    <w:rsid w:val="00683AD6"/>
    <w:pPr>
      <w:spacing w:after="100"/>
      <w:ind w:left="1120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683AD6"/>
    <w:pPr>
      <w:spacing w:after="100"/>
      <w:ind w:left="1280"/>
    </w:pPr>
  </w:style>
  <w:style w:type="paragraph" w:customStyle="1" w:styleId="WFGWappenSartrouville">
    <w:name w:val="WFG Wappen Sartrouville"/>
    <w:basedOn w:val="Standard"/>
    <w:autoRedefine/>
    <w:rsid w:val="00644473"/>
    <w:pPr>
      <w:spacing w:line="80" w:lineRule="exact"/>
      <w:jc w:val="center"/>
    </w:pPr>
    <w:rPr>
      <w:sz w:val="8"/>
    </w:rPr>
  </w:style>
  <w:style w:type="paragraph" w:customStyle="1" w:styleId="WFGKopfgro">
    <w:name w:val="WFG Kopf groß"/>
    <w:basedOn w:val="Standard"/>
    <w:autoRedefine/>
    <w:rsid w:val="00644473"/>
    <w:pPr>
      <w:spacing w:line="480" w:lineRule="exact"/>
    </w:pPr>
    <w:rPr>
      <w:sz w:val="34"/>
    </w:rPr>
  </w:style>
  <w:style w:type="paragraph" w:customStyle="1" w:styleId="WFGKopf10ptfett">
    <w:name w:val="WFG Kopf 10 pt fett"/>
    <w:basedOn w:val="Standard"/>
    <w:rsid w:val="00644473"/>
    <w:pPr>
      <w:framePr w:hSpace="142" w:wrap="around" w:vAnchor="page" w:hAnchor="text" w:y="1248"/>
      <w:spacing w:line="280" w:lineRule="exact"/>
      <w:suppressOverlap/>
    </w:pPr>
    <w:rPr>
      <w:b/>
      <w:sz w:val="20"/>
    </w:rPr>
  </w:style>
  <w:style w:type="paragraph" w:customStyle="1" w:styleId="WFGKopf10ptnormal">
    <w:name w:val="WFG Kopf 10 pt normal"/>
    <w:basedOn w:val="Standard"/>
    <w:rsid w:val="00644473"/>
    <w:pPr>
      <w:framePr w:hSpace="142" w:wrap="around" w:vAnchor="page" w:hAnchor="text" w:y="1248"/>
      <w:spacing w:line="280" w:lineRule="exact"/>
      <w:suppressOverlap/>
    </w:pPr>
    <w:rPr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41097"/>
    <w:pPr>
      <w:spacing w:line="240" w:lineRule="auto"/>
    </w:pPr>
    <w:rPr>
      <w:rFonts w:ascii="Tahoma" w:hAnsi="Tahoma" w:cs="Tahoma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41097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B22CA8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22CA8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913BB4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949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0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4010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92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10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7935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6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2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1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Vorlagen\Rathaus\I_11_Steuerung_Kommunikation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A3F2BF-5A66-40CF-96EC-05A190380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I_11_Steuerung_Kommunikation.dotx</Template>
  <TotalTime>0</TotalTime>
  <Pages>1</Pages>
  <Words>185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Links>
    <vt:vector size="6" baseType="variant">
      <vt:variant>
        <vt:i4>589920</vt:i4>
      </vt:variant>
      <vt:variant>
        <vt:i4>0</vt:i4>
      </vt:variant>
      <vt:variant>
        <vt:i4>0</vt:i4>
      </vt:variant>
      <vt:variant>
        <vt:i4>5</vt:i4>
      </vt:variant>
      <vt:variant>
        <vt:lpwstr>mailto:info@stadtbau-waldkraiburg.de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Johanna Spirkl</dc:creator>
  <cp:lastModifiedBy>Johanna Spirkl</cp:lastModifiedBy>
  <cp:revision>2</cp:revision>
  <cp:lastPrinted>2026-08-13T08:26:00Z</cp:lastPrinted>
  <dcterms:created xsi:type="dcterms:W3CDTF">2026-08-17T13:24:00Z</dcterms:created>
  <dcterms:modified xsi:type="dcterms:W3CDTF">2026-08-17T13:24:00Z</dcterms:modified>
</cp:coreProperties>
</file>