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53DCCE77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4633F8">
              <w:rPr>
                <w:sz w:val="18"/>
              </w:rPr>
              <w:t>15.06</w:t>
            </w:r>
            <w:r w:rsidR="00E30FEE">
              <w:rPr>
                <w:sz w:val="18"/>
              </w:rPr>
              <w:t>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58544257" w:rsidR="00E21882" w:rsidRDefault="00E21882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15B52667" w14:textId="3381EF94" w:rsidR="0067530E" w:rsidRPr="00886BD4" w:rsidRDefault="006D2167" w:rsidP="002167A8">
      <w:pPr>
        <w:pStyle w:val="Text"/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</w:pPr>
      <w:r w:rsidRPr="00540D9B">
        <w:rPr>
          <w:noProof/>
        </w:rPr>
        <w:drawing>
          <wp:anchor distT="0" distB="0" distL="114300" distR="114300" simplePos="0" relativeHeight="251659264" behindDoc="0" locked="0" layoutInCell="1" allowOverlap="1" wp14:anchorId="3D52CAC2" wp14:editId="37FB15E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105025" cy="1578610"/>
            <wp:effectExtent l="0" t="0" r="9525" b="2540"/>
            <wp:wrapThrough wrapText="bothSides">
              <wp:wrapPolygon edited="0">
                <wp:start x="0" y="0"/>
                <wp:lineTo x="0" y="21374"/>
                <wp:lineTo x="21502" y="21374"/>
                <wp:lineTo x="21502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 xml:space="preserve">       </w:t>
      </w:r>
      <w:r w:rsidR="002167A8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>Fachbereich Soziales &amp; Familie:</w:t>
      </w:r>
      <w:r w:rsidR="00E21882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ab/>
      </w:r>
    </w:p>
    <w:p w14:paraId="47F8021B" w14:textId="77777777" w:rsidR="0067530E" w:rsidRDefault="0067530E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066D2987" w14:textId="3B389B8D" w:rsidR="002228D4" w:rsidRDefault="00152EC4" w:rsidP="002228D4">
      <w:pPr>
        <w:rPr>
          <w:b/>
        </w:rPr>
      </w:pPr>
      <w:r>
        <w:rPr>
          <w:b/>
        </w:rPr>
        <w:t xml:space="preserve">Einladung zum gemeinsamen </w:t>
      </w:r>
      <w:r w:rsidR="00D63467">
        <w:rPr>
          <w:b/>
        </w:rPr>
        <w:t xml:space="preserve">Frühstück für Seniorinnen und </w:t>
      </w:r>
      <w:r>
        <w:rPr>
          <w:b/>
        </w:rPr>
        <w:t>Senioren</w:t>
      </w:r>
      <w:r w:rsidR="005916A5">
        <w:rPr>
          <w:b/>
        </w:rPr>
        <w:t xml:space="preserve"> in der Stadtmühle</w:t>
      </w:r>
    </w:p>
    <w:p w14:paraId="70DA51D7" w14:textId="0282888A" w:rsidR="00152EC4" w:rsidRDefault="00152EC4" w:rsidP="002228D4">
      <w:pPr>
        <w:rPr>
          <w:b/>
        </w:rPr>
      </w:pPr>
    </w:p>
    <w:p w14:paraId="3733DC6A" w14:textId="77777777" w:rsidR="006D2167" w:rsidRDefault="006D2167" w:rsidP="002228D4"/>
    <w:p w14:paraId="27B13D61" w14:textId="4B91E610" w:rsidR="00152EC4" w:rsidRDefault="00152EC4" w:rsidP="002228D4">
      <w:r w:rsidRPr="00152EC4">
        <w:t xml:space="preserve">Geselligkeit und ein </w:t>
      </w:r>
      <w:r>
        <w:t xml:space="preserve">leckeres Frühstück in angenehmer Atmosphäre – dazu lädt der Fachbereich Soziales &amp; Familie der Stadt Babenhausen herzlich ein. </w:t>
      </w:r>
    </w:p>
    <w:p w14:paraId="53F3A419" w14:textId="77777777" w:rsidR="006D2167" w:rsidRDefault="006D2167" w:rsidP="002228D4"/>
    <w:p w14:paraId="3F523A70" w14:textId="77777777" w:rsidR="006D2167" w:rsidRDefault="006D2167" w:rsidP="002228D4"/>
    <w:p w14:paraId="6F396E6B" w14:textId="148A8F82" w:rsidR="00152EC4" w:rsidRPr="00152EC4" w:rsidRDefault="00152EC4" w:rsidP="002228D4">
      <w:r>
        <w:t xml:space="preserve">Am </w:t>
      </w:r>
      <w:bookmarkStart w:id="0" w:name="_GoBack"/>
      <w:r w:rsidR="008A0FE0" w:rsidRPr="008A0FE0">
        <w:rPr>
          <w:b/>
        </w:rPr>
        <w:t>Mittwoch</w:t>
      </w:r>
      <w:bookmarkEnd w:id="0"/>
      <w:r>
        <w:t xml:space="preserve">, den </w:t>
      </w:r>
      <w:r w:rsidR="00D87FCC">
        <w:rPr>
          <w:b/>
        </w:rPr>
        <w:t>9. September</w:t>
      </w:r>
      <w:r w:rsidR="00E30FEE">
        <w:rPr>
          <w:b/>
        </w:rPr>
        <w:t xml:space="preserve"> 2026</w:t>
      </w:r>
      <w:r>
        <w:t xml:space="preserve"> haben </w:t>
      </w:r>
      <w:r w:rsidR="00E41D73">
        <w:t xml:space="preserve">Babenhäuser </w:t>
      </w:r>
      <w:r>
        <w:t xml:space="preserve">Seniorinnen und Senioren in der </w:t>
      </w:r>
      <w:r w:rsidRPr="00F0223A">
        <w:t xml:space="preserve">Zeit zwischen </w:t>
      </w:r>
      <w:r w:rsidR="00E74427" w:rsidRPr="00F0223A">
        <w:t>10:00</w:t>
      </w:r>
      <w:r w:rsidRPr="00F0223A">
        <w:t xml:space="preserve"> und </w:t>
      </w:r>
      <w:r w:rsidR="00E74427" w:rsidRPr="00F0223A">
        <w:t>12:0</w:t>
      </w:r>
      <w:r w:rsidRPr="00F0223A">
        <w:t>0</w:t>
      </w:r>
      <w:r>
        <w:t xml:space="preserve"> Uhr die Möglichkeit einen gemütlichen Vormittag bei einem gemeinsamen Frühstück </w:t>
      </w:r>
      <w:r w:rsidR="00343EE8">
        <w:t xml:space="preserve">mit Kaffee und Tee </w:t>
      </w:r>
      <w:r>
        <w:t xml:space="preserve">zu verbringen. </w:t>
      </w:r>
    </w:p>
    <w:p w14:paraId="3719F801" w14:textId="20DBC07C" w:rsidR="00BD3716" w:rsidRDefault="009B138F" w:rsidP="002228D4">
      <w:r>
        <w:t>Wir</w:t>
      </w:r>
      <w:r w:rsidR="00E944EE">
        <w:t xml:space="preserve"> </w:t>
      </w:r>
      <w:r w:rsidR="00152EC4">
        <w:t xml:space="preserve">begrüßen Sie </w:t>
      </w:r>
      <w:r w:rsidR="00343EE8">
        <w:t xml:space="preserve">zum </w:t>
      </w:r>
      <w:r w:rsidR="00C24189">
        <w:t>F</w:t>
      </w:r>
      <w:r w:rsidR="00343EE8">
        <w:t>rühstück</w:t>
      </w:r>
      <w:r w:rsidR="00E53F31">
        <w:t xml:space="preserve"> </w:t>
      </w:r>
      <w:r w:rsidR="002228D4" w:rsidRPr="00B3213E">
        <w:t>i</w:t>
      </w:r>
      <w:r>
        <w:t>n der Stadtmühle in Babenhausen.</w:t>
      </w:r>
      <w:r w:rsidR="002228D4" w:rsidRPr="00B3213E">
        <w:t xml:space="preserve"> </w:t>
      </w:r>
      <w:r w:rsidR="00BD3716">
        <w:t xml:space="preserve">Neben Kaffeeduft erwartet die Teilnehmenden die Gelegenheit, neue Kontakte zu knüpfen, sich auszutauschen und gemeinsam einen schönen Vormittag zu verbringen. </w:t>
      </w:r>
    </w:p>
    <w:p w14:paraId="40129E1C" w14:textId="4D25D716" w:rsidR="002228D4" w:rsidRDefault="002228D4" w:rsidP="00BD3716">
      <w:r>
        <w:t xml:space="preserve">Wir freuen uns auf ein gemütliches </w:t>
      </w:r>
      <w:r w:rsidR="00C24189">
        <w:t xml:space="preserve">Beisammensein </w:t>
      </w:r>
      <w:r>
        <w:t xml:space="preserve">mit </w:t>
      </w:r>
      <w:r w:rsidR="00B3213E">
        <w:t xml:space="preserve">Ihnen </w:t>
      </w:r>
      <w:r>
        <w:t>in geselliger Run</w:t>
      </w:r>
      <w:r w:rsidR="00B3213E">
        <w:t>de</w:t>
      </w:r>
      <w:r w:rsidR="00BD3716">
        <w:t xml:space="preserve">. </w:t>
      </w:r>
    </w:p>
    <w:p w14:paraId="25487C47" w14:textId="439427BD" w:rsidR="002228D4" w:rsidRDefault="002228D4" w:rsidP="002228D4">
      <w:r>
        <w:t xml:space="preserve">Um besser planen zu können, bitten wir um </w:t>
      </w:r>
      <w:r w:rsidR="00E944EE">
        <w:t xml:space="preserve">eine telefonische </w:t>
      </w:r>
      <w:r w:rsidRPr="006A5F1D">
        <w:rPr>
          <w:b/>
        </w:rPr>
        <w:t xml:space="preserve">Anmeldung </w:t>
      </w:r>
      <w:r w:rsidR="006A5F1D" w:rsidRPr="006A5F1D">
        <w:rPr>
          <w:b/>
        </w:rPr>
        <w:t xml:space="preserve">bis zum </w:t>
      </w:r>
      <w:r w:rsidR="00D87FCC">
        <w:rPr>
          <w:b/>
        </w:rPr>
        <w:t>4. September</w:t>
      </w:r>
      <w:r w:rsidR="006A5F1D" w:rsidRPr="006A5F1D">
        <w:rPr>
          <w:b/>
        </w:rPr>
        <w:t xml:space="preserve"> 2026</w:t>
      </w:r>
      <w:r w:rsidR="006A5F1D">
        <w:t xml:space="preserve"> </w:t>
      </w:r>
      <w:r w:rsidR="00B3213E">
        <w:t xml:space="preserve">unter 06073 602 </w:t>
      </w:r>
      <w:r w:rsidR="00E944EE">
        <w:t>50</w:t>
      </w:r>
      <w:r w:rsidR="00B3213E">
        <w:t xml:space="preserve"> </w:t>
      </w:r>
      <w:r w:rsidR="00E30FEE">
        <w:t xml:space="preserve">oder 06073 602 40 </w:t>
      </w:r>
      <w:r>
        <w:t>b</w:t>
      </w:r>
      <w:r w:rsidR="00B3213E">
        <w:t>ei</w:t>
      </w:r>
      <w:r>
        <w:t xml:space="preserve">m Fachbereich Soziales &amp; Familie </w:t>
      </w:r>
      <w:r w:rsidR="00D17720">
        <w:t>während der</w:t>
      </w:r>
      <w:r>
        <w:t xml:space="preserve"> Öffnungszeiten des Rathauses</w:t>
      </w:r>
      <w:r w:rsidR="00B3213E">
        <w:t>.</w:t>
      </w:r>
      <w:r>
        <w:t xml:space="preserve"> </w:t>
      </w:r>
    </w:p>
    <w:p w14:paraId="2B7A7169" w14:textId="77777777" w:rsidR="00706445" w:rsidRDefault="00706445" w:rsidP="004D6D33">
      <w:pPr>
        <w:jc w:val="both"/>
        <w:rPr>
          <w:lang w:eastAsia="en-US"/>
        </w:rPr>
      </w:pPr>
    </w:p>
    <w:p w14:paraId="573B68B9" w14:textId="1D2D57C0" w:rsidR="00706445" w:rsidRDefault="00706445" w:rsidP="004D6D33">
      <w:pPr>
        <w:jc w:val="both"/>
        <w:rPr>
          <w:lang w:eastAsia="en-US"/>
        </w:rPr>
      </w:pPr>
    </w:p>
    <w:p w14:paraId="5C89A7D6" w14:textId="11B36095" w:rsidR="00C01EB0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Dominik Stadler </w:t>
      </w:r>
    </w:p>
    <w:p w14:paraId="23DA3F5E" w14:textId="7D3C18AF" w:rsidR="001237CF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Bürgermeister </w:t>
      </w:r>
    </w:p>
    <w:p w14:paraId="058BE51E" w14:textId="77777777" w:rsidR="00E36021" w:rsidRDefault="00E36021" w:rsidP="004D6D33">
      <w:pPr>
        <w:jc w:val="both"/>
        <w:rPr>
          <w:b/>
          <w:bCs/>
        </w:rPr>
      </w:pPr>
    </w:p>
    <w:sectPr w:rsidR="00E36021" w:rsidSect="00861E06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5D17F" w14:textId="77777777" w:rsidR="008063BF" w:rsidRDefault="008063BF">
      <w:r>
        <w:separator/>
      </w:r>
    </w:p>
  </w:endnote>
  <w:endnote w:type="continuationSeparator" w:id="0">
    <w:p w14:paraId="487FB9F7" w14:textId="77777777" w:rsidR="008063BF" w:rsidRDefault="0080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435BB" w14:textId="57608BE8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070BA7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001EE" w14:textId="77777777" w:rsidR="008063BF" w:rsidRDefault="008063BF">
      <w:r>
        <w:separator/>
      </w:r>
    </w:p>
  </w:footnote>
  <w:footnote w:type="continuationSeparator" w:id="0">
    <w:p w14:paraId="72A500E7" w14:textId="77777777" w:rsidR="008063BF" w:rsidRDefault="0080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7E61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312E"/>
    <w:rsid w:val="00187A7E"/>
    <w:rsid w:val="001A69B0"/>
    <w:rsid w:val="001B1220"/>
    <w:rsid w:val="001B200F"/>
    <w:rsid w:val="001B571E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3027"/>
    <w:rsid w:val="002345DC"/>
    <w:rsid w:val="00235BAC"/>
    <w:rsid w:val="00246C7F"/>
    <w:rsid w:val="00251FE3"/>
    <w:rsid w:val="00252863"/>
    <w:rsid w:val="0029522E"/>
    <w:rsid w:val="002A50E6"/>
    <w:rsid w:val="002A679F"/>
    <w:rsid w:val="002C235B"/>
    <w:rsid w:val="002C595B"/>
    <w:rsid w:val="002D00B6"/>
    <w:rsid w:val="002D429D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3EE8"/>
    <w:rsid w:val="0034596C"/>
    <w:rsid w:val="0035504A"/>
    <w:rsid w:val="003557C2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33F8"/>
    <w:rsid w:val="0046769D"/>
    <w:rsid w:val="00475A86"/>
    <w:rsid w:val="004A0A31"/>
    <w:rsid w:val="004D0CC8"/>
    <w:rsid w:val="004D1369"/>
    <w:rsid w:val="004D6D33"/>
    <w:rsid w:val="004F1549"/>
    <w:rsid w:val="004F730C"/>
    <w:rsid w:val="005063FB"/>
    <w:rsid w:val="0050744E"/>
    <w:rsid w:val="00510E37"/>
    <w:rsid w:val="00523D71"/>
    <w:rsid w:val="0053728F"/>
    <w:rsid w:val="00557CB5"/>
    <w:rsid w:val="0056091B"/>
    <w:rsid w:val="00580FEA"/>
    <w:rsid w:val="00584EBE"/>
    <w:rsid w:val="005916A5"/>
    <w:rsid w:val="005A5DF9"/>
    <w:rsid w:val="005A6BEB"/>
    <w:rsid w:val="005C3782"/>
    <w:rsid w:val="005C4847"/>
    <w:rsid w:val="005C7DEA"/>
    <w:rsid w:val="005D4E28"/>
    <w:rsid w:val="005D78AC"/>
    <w:rsid w:val="005D7E47"/>
    <w:rsid w:val="005E742B"/>
    <w:rsid w:val="00602160"/>
    <w:rsid w:val="00604F58"/>
    <w:rsid w:val="006120EC"/>
    <w:rsid w:val="00624F5D"/>
    <w:rsid w:val="00637E52"/>
    <w:rsid w:val="0065768B"/>
    <w:rsid w:val="006747FA"/>
    <w:rsid w:val="0067530E"/>
    <w:rsid w:val="00682408"/>
    <w:rsid w:val="006A5F1D"/>
    <w:rsid w:val="006C0F10"/>
    <w:rsid w:val="006C4A60"/>
    <w:rsid w:val="006D2167"/>
    <w:rsid w:val="006D53E7"/>
    <w:rsid w:val="006E5044"/>
    <w:rsid w:val="006E7D41"/>
    <w:rsid w:val="006F448C"/>
    <w:rsid w:val="006F5D0A"/>
    <w:rsid w:val="00706445"/>
    <w:rsid w:val="00712E9A"/>
    <w:rsid w:val="0072065A"/>
    <w:rsid w:val="00720B14"/>
    <w:rsid w:val="00721506"/>
    <w:rsid w:val="007229E5"/>
    <w:rsid w:val="00751FE6"/>
    <w:rsid w:val="00754025"/>
    <w:rsid w:val="007548EF"/>
    <w:rsid w:val="007607F7"/>
    <w:rsid w:val="00776C89"/>
    <w:rsid w:val="00793027"/>
    <w:rsid w:val="0079666C"/>
    <w:rsid w:val="007A46AA"/>
    <w:rsid w:val="007B5402"/>
    <w:rsid w:val="007C0BCD"/>
    <w:rsid w:val="007C59B1"/>
    <w:rsid w:val="007C6EAC"/>
    <w:rsid w:val="007D70E2"/>
    <w:rsid w:val="007E3219"/>
    <w:rsid w:val="0080160A"/>
    <w:rsid w:val="008040EC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6BD4"/>
    <w:rsid w:val="008876CD"/>
    <w:rsid w:val="00890DE8"/>
    <w:rsid w:val="008A0FE0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434F3"/>
    <w:rsid w:val="00946F82"/>
    <w:rsid w:val="00954A33"/>
    <w:rsid w:val="009664FB"/>
    <w:rsid w:val="009708DA"/>
    <w:rsid w:val="00980888"/>
    <w:rsid w:val="00991FDB"/>
    <w:rsid w:val="009A4342"/>
    <w:rsid w:val="009A5261"/>
    <w:rsid w:val="009B138F"/>
    <w:rsid w:val="009B4BED"/>
    <w:rsid w:val="009D0DE9"/>
    <w:rsid w:val="009D7862"/>
    <w:rsid w:val="009E0405"/>
    <w:rsid w:val="009E06CB"/>
    <w:rsid w:val="009F29CB"/>
    <w:rsid w:val="00A056C6"/>
    <w:rsid w:val="00A0748F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223EA"/>
    <w:rsid w:val="00B31AEC"/>
    <w:rsid w:val="00B3213E"/>
    <w:rsid w:val="00B3294B"/>
    <w:rsid w:val="00B34AD0"/>
    <w:rsid w:val="00B4463C"/>
    <w:rsid w:val="00B51F59"/>
    <w:rsid w:val="00B676DE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043D4"/>
    <w:rsid w:val="00C10F26"/>
    <w:rsid w:val="00C13ED6"/>
    <w:rsid w:val="00C23D14"/>
    <w:rsid w:val="00C24189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3D1"/>
    <w:rsid w:val="00D459E6"/>
    <w:rsid w:val="00D56B3B"/>
    <w:rsid w:val="00D57BCF"/>
    <w:rsid w:val="00D63467"/>
    <w:rsid w:val="00D66F1A"/>
    <w:rsid w:val="00D74843"/>
    <w:rsid w:val="00D85791"/>
    <w:rsid w:val="00D87FCC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0FEE"/>
    <w:rsid w:val="00E36021"/>
    <w:rsid w:val="00E41D73"/>
    <w:rsid w:val="00E4710E"/>
    <w:rsid w:val="00E53F31"/>
    <w:rsid w:val="00E55A7E"/>
    <w:rsid w:val="00E74427"/>
    <w:rsid w:val="00E7645B"/>
    <w:rsid w:val="00E92D04"/>
    <w:rsid w:val="00E944EE"/>
    <w:rsid w:val="00EA3ECD"/>
    <w:rsid w:val="00EB1B56"/>
    <w:rsid w:val="00EC091B"/>
    <w:rsid w:val="00ED08B4"/>
    <w:rsid w:val="00EE5388"/>
    <w:rsid w:val="00F01CE9"/>
    <w:rsid w:val="00F0223A"/>
    <w:rsid w:val="00F207E8"/>
    <w:rsid w:val="00F24172"/>
    <w:rsid w:val="00F30C31"/>
    <w:rsid w:val="00F8462A"/>
    <w:rsid w:val="00F90DA6"/>
    <w:rsid w:val="00F95A82"/>
    <w:rsid w:val="00F97A59"/>
    <w:rsid w:val="00FA2F49"/>
    <w:rsid w:val="00FA7C73"/>
    <w:rsid w:val="00FB09C8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166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Groß, Jutta</cp:lastModifiedBy>
  <cp:revision>5</cp:revision>
  <cp:lastPrinted>2025-03-06T15:12:00Z</cp:lastPrinted>
  <dcterms:created xsi:type="dcterms:W3CDTF">2026-07-23T09:35:00Z</dcterms:created>
  <dcterms:modified xsi:type="dcterms:W3CDTF">2026-08-06T11:42:00Z</dcterms:modified>
</cp:coreProperties>
</file>