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1244" w14:textId="77777777" w:rsidR="00864A2C" w:rsidRDefault="00444FE1">
      <w:pPr>
        <w:pStyle w:val="PMPressemitteilung"/>
      </w:pPr>
      <w:sdt>
        <w:sdtPr>
          <w:id w:val="-923638953"/>
          <w:lock w:val="sdtContentLocked"/>
          <w:placeholder>
            <w:docPart w:val="C974F02CBD5148CB844ED9DB8411FE20"/>
          </w:placeholder>
          <w:text/>
        </w:sdtPr>
        <w:sdtEndPr/>
        <w:sdtContent>
          <w:r w:rsidR="00D72C95">
            <w:t>Pressemitteilung</w:t>
          </w:r>
        </w:sdtContent>
      </w:sdt>
    </w:p>
    <w:p w14:paraId="6DEB6D0D" w14:textId="5F4A5BBC" w:rsidR="002B513B" w:rsidRDefault="00386025" w:rsidP="00287A0A">
      <w:pPr>
        <w:pStyle w:val="PMDatum"/>
      </w:pPr>
      <w:r>
        <w:t>1</w:t>
      </w:r>
      <w:r w:rsidR="00C867F1">
        <w:t>3</w:t>
      </w:r>
      <w:r>
        <w:t>.10.2026</w:t>
      </w:r>
    </w:p>
    <w:p w14:paraId="6A14D3C3" w14:textId="54F90A56" w:rsidR="00386025" w:rsidRDefault="00386025" w:rsidP="00386025">
      <w:pPr>
        <w:pStyle w:val="PM-Stichwort"/>
      </w:pPr>
      <w:r>
        <w:t>Landkreis - Sicherheit</w:t>
      </w:r>
    </w:p>
    <w:p w14:paraId="2EDBF6A9" w14:textId="57FABECF" w:rsidR="00386025" w:rsidRDefault="00AE432D" w:rsidP="00386025">
      <w:pPr>
        <w:pStyle w:val="PM-berschrift"/>
      </w:pPr>
      <w:r>
        <w:t xml:space="preserve">Langjähriger Ausbilder der Feuerwehren verabschiedet </w:t>
      </w:r>
    </w:p>
    <w:p w14:paraId="1F8520F3" w14:textId="77777777" w:rsidR="00AE432D" w:rsidRDefault="00AE432D" w:rsidP="00AE432D"/>
    <w:p w14:paraId="758674E0" w14:textId="4F74AE4B" w:rsidR="00AE432D" w:rsidRDefault="00AE432D" w:rsidP="00AE432D">
      <w:r>
        <w:rPr>
          <w:noProof/>
        </w:rPr>
        <w:drawing>
          <wp:anchor distT="0" distB="0" distL="114300" distR="114300" simplePos="0" relativeHeight="251658240" behindDoc="1" locked="0" layoutInCell="1" allowOverlap="1" wp14:anchorId="3202DE67" wp14:editId="11681D5B">
            <wp:simplePos x="0" y="0"/>
            <wp:positionH relativeFrom="margin">
              <wp:posOffset>1370965</wp:posOffset>
            </wp:positionH>
            <wp:positionV relativeFrom="paragraph">
              <wp:posOffset>68828</wp:posOffset>
            </wp:positionV>
            <wp:extent cx="2727960" cy="1860550"/>
            <wp:effectExtent l="0" t="0" r="0" b="6350"/>
            <wp:wrapTight wrapText="bothSides">
              <wp:wrapPolygon edited="0">
                <wp:start x="0" y="0"/>
                <wp:lineTo x="0" y="21453"/>
                <wp:lineTo x="21419" y="21453"/>
                <wp:lineTo x="21419" y="0"/>
                <wp:lineTo x="0" y="0"/>
              </wp:wrapPolygon>
            </wp:wrapTight>
            <wp:docPr id="10765973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597366" name="Grafik 10765973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025" w:rsidRPr="00AE432D">
        <w:rPr>
          <w:b/>
          <w:bCs/>
        </w:rPr>
        <w:t>Unterallgäu.</w:t>
      </w:r>
      <w:r w:rsidR="00386025">
        <w:t xml:space="preserve"> </w:t>
      </w:r>
      <w:r>
        <w:t>Rolf Simnacher</w:t>
      </w:r>
      <w:r w:rsidR="00C867F1">
        <w:t xml:space="preserve"> (Mitte)</w:t>
      </w:r>
      <w:r>
        <w:t xml:space="preserve"> aus Mindelheim hat die </w:t>
      </w:r>
      <w:r w:rsidR="00D35555">
        <w:t xml:space="preserve">Mitglieder der Unterallgäuer </w:t>
      </w:r>
      <w:r>
        <w:t xml:space="preserve">Feuerwehren viele Jahre lang mitausgebildet. Aus beruflichen Gründen und da er dieses Jahr zum stellvertretenden Kommandanten der Mindelheimer Feuerwehr gewählt wurde, hat er das Amt als Kreisausbilder nun niedergelegt. </w:t>
      </w:r>
      <w:r w:rsidRPr="00AE432D">
        <w:t>Kreisbrandrat Alexander Möbus</w:t>
      </w:r>
      <w:r w:rsidR="00C867F1">
        <w:t xml:space="preserve"> (rechts)</w:t>
      </w:r>
      <w:r w:rsidRPr="00AE432D">
        <w:t xml:space="preserve"> und Fach-Kreisbrandmeister Giovanni Aichele, der für die Grundausbildung im Landkreis zuständig ist, bedankten sich bei Simnacher und überreichten ihm eine Uhr als Zeichen für die ungezählten Stunden, Tage und Jahre </w:t>
      </w:r>
      <w:r>
        <w:t>seines</w:t>
      </w:r>
      <w:r w:rsidRPr="00AE432D">
        <w:t xml:space="preserve"> ehrenamtliche</w:t>
      </w:r>
      <w:r>
        <w:t>n</w:t>
      </w:r>
      <w:r w:rsidRPr="00AE432D">
        <w:t xml:space="preserve"> Engagement</w:t>
      </w:r>
      <w:r>
        <w:t xml:space="preserve">s. </w:t>
      </w:r>
      <w:r w:rsidRPr="00AE432D">
        <w:t>Rolf Simnacher war seit 2003 als Ausbilder tätig. Seit 2012 war er Lehrgangsleiter für Grundausbildung am Standort Mindelheim.</w:t>
      </w:r>
    </w:p>
    <w:p w14:paraId="18ACE594" w14:textId="77777777" w:rsidR="00AE432D" w:rsidRDefault="00AE432D" w:rsidP="00AE432D"/>
    <w:p w14:paraId="154CCE0D" w14:textId="77777777" w:rsidR="00C86E5A" w:rsidRPr="00C86E5A" w:rsidRDefault="00AE432D" w:rsidP="00C86E5A">
      <w:pPr>
        <w:rPr>
          <w:i/>
          <w:iCs/>
          <w:sz w:val="18"/>
          <w:szCs w:val="20"/>
        </w:rPr>
      </w:pPr>
      <w:r w:rsidRPr="00C86E5A">
        <w:rPr>
          <w:i/>
          <w:iCs/>
          <w:sz w:val="18"/>
          <w:szCs w:val="20"/>
        </w:rPr>
        <w:t xml:space="preserve">Foto: </w:t>
      </w:r>
      <w:r w:rsidR="00C86E5A" w:rsidRPr="00C86E5A">
        <w:rPr>
          <w:i/>
          <w:iCs/>
          <w:sz w:val="18"/>
          <w:szCs w:val="20"/>
        </w:rPr>
        <w:t>Robert Draeger</w:t>
      </w:r>
    </w:p>
    <w:p w14:paraId="35C7C7F0" w14:textId="3E897CE0" w:rsidR="00AE432D" w:rsidRPr="00AE432D" w:rsidRDefault="00AE432D" w:rsidP="00AE432D"/>
    <w:p w14:paraId="77E6E01E" w14:textId="423EA398" w:rsidR="00386025" w:rsidRPr="00386025" w:rsidRDefault="00386025" w:rsidP="00386025"/>
    <w:sectPr w:rsidR="00386025" w:rsidRPr="00386025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69993" w14:textId="77777777" w:rsidR="00444FE1" w:rsidRDefault="00444FE1">
      <w:r>
        <w:separator/>
      </w:r>
    </w:p>
    <w:p w14:paraId="2FDE6CE0" w14:textId="77777777" w:rsidR="00444FE1" w:rsidRDefault="00444FE1"/>
    <w:p w14:paraId="0303AA5D" w14:textId="77777777" w:rsidR="00444FE1" w:rsidRDefault="00444FE1"/>
  </w:endnote>
  <w:endnote w:type="continuationSeparator" w:id="0">
    <w:p w14:paraId="52BCD178" w14:textId="77777777" w:rsidR="00444FE1" w:rsidRDefault="00444FE1">
      <w:r>
        <w:continuationSeparator/>
      </w:r>
    </w:p>
    <w:p w14:paraId="30BCB732" w14:textId="77777777" w:rsidR="00444FE1" w:rsidRDefault="00444FE1"/>
    <w:p w14:paraId="52CCC165" w14:textId="77777777" w:rsidR="00444FE1" w:rsidRDefault="00444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0BF00" w14:textId="77777777" w:rsidR="00444FE1" w:rsidRDefault="00444FE1">
      <w:r>
        <w:separator/>
      </w:r>
    </w:p>
    <w:p w14:paraId="3D6C26E3" w14:textId="77777777" w:rsidR="00444FE1" w:rsidRDefault="00444FE1"/>
    <w:p w14:paraId="791C9BAB" w14:textId="77777777" w:rsidR="00444FE1" w:rsidRDefault="00444FE1"/>
  </w:footnote>
  <w:footnote w:type="continuationSeparator" w:id="0">
    <w:p w14:paraId="0BAF9864" w14:textId="77777777" w:rsidR="00444FE1" w:rsidRDefault="00444FE1">
      <w:r>
        <w:continuationSeparator/>
      </w:r>
    </w:p>
    <w:p w14:paraId="6A75FC1B" w14:textId="77777777" w:rsidR="00444FE1" w:rsidRDefault="00444FE1"/>
    <w:p w14:paraId="4B559876" w14:textId="77777777" w:rsidR="00444FE1" w:rsidRDefault="00444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54E9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E5896" wp14:editId="3CA946B6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806582E" w14:textId="77777777" w:rsidR="00864A2C" w:rsidRDefault="00D72C95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E58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2806582E" w14:textId="77777777" w:rsidR="00864A2C" w:rsidRDefault="00D72C95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05F33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A9440" wp14:editId="41E636D0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EC666D3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0733133E" wp14:editId="4D75DF27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637E2D" w14:textId="77777777" w:rsidR="00864A2C" w:rsidRDefault="00D72C95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4FEC4FCD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37BE41F1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18F4858F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77B46B9A" w14:textId="77777777" w:rsidR="00864A2C" w:rsidRDefault="00D72C95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5F90FD09" w14:textId="77777777" w:rsidR="00864A2C" w:rsidRDefault="00D72C95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5848397B" w14:textId="77777777" w:rsidR="00864A2C" w:rsidRDefault="00D72C95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</w:t>
                          </w:r>
                          <w:r w:rsidR="00695A5E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LRA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.unterallgaeu.de</w:t>
                          </w:r>
                        </w:p>
                        <w:p w14:paraId="65D1FD25" w14:textId="77777777" w:rsidR="00864A2C" w:rsidRDefault="00D72C95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A944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1EC666D3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0733133E" wp14:editId="4D75DF27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637E2D" w14:textId="77777777" w:rsidR="00864A2C" w:rsidRDefault="00D72C95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4FEC4FCD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37BE41F1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18F4858F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77B46B9A" w14:textId="77777777" w:rsidR="00864A2C" w:rsidRDefault="00D72C95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5F90FD09" w14:textId="77777777" w:rsidR="00864A2C" w:rsidRDefault="00D72C95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5848397B" w14:textId="77777777" w:rsidR="00864A2C" w:rsidRDefault="00D72C95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</w:t>
                    </w:r>
                    <w:r w:rsidR="00695A5E"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LRA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.unterallgaeu.de</w:t>
                    </w:r>
                  </w:p>
                  <w:p w14:paraId="65D1FD25" w14:textId="77777777" w:rsidR="00864A2C" w:rsidRDefault="00D72C95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PMAufzhlungs-Boxen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57987993">
    <w:abstractNumId w:val="0"/>
  </w:num>
  <w:num w:numId="2" w16cid:durableId="730202416">
    <w:abstractNumId w:val="0"/>
  </w:num>
  <w:num w:numId="3" w16cid:durableId="134875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25"/>
    <w:rsid w:val="000C487F"/>
    <w:rsid w:val="001D2C99"/>
    <w:rsid w:val="00287A0A"/>
    <w:rsid w:val="002B513B"/>
    <w:rsid w:val="00386025"/>
    <w:rsid w:val="003F6722"/>
    <w:rsid w:val="0042381F"/>
    <w:rsid w:val="00444FE1"/>
    <w:rsid w:val="004A0E00"/>
    <w:rsid w:val="00507299"/>
    <w:rsid w:val="005644B1"/>
    <w:rsid w:val="005F0E1F"/>
    <w:rsid w:val="00695A5E"/>
    <w:rsid w:val="006E6D27"/>
    <w:rsid w:val="00720889"/>
    <w:rsid w:val="007B47EA"/>
    <w:rsid w:val="007C7588"/>
    <w:rsid w:val="00864A2C"/>
    <w:rsid w:val="00887568"/>
    <w:rsid w:val="008C7529"/>
    <w:rsid w:val="00940DC3"/>
    <w:rsid w:val="00AD22D4"/>
    <w:rsid w:val="00AE432D"/>
    <w:rsid w:val="00C867F1"/>
    <w:rsid w:val="00C86E5A"/>
    <w:rsid w:val="00D35555"/>
    <w:rsid w:val="00D72C95"/>
    <w:rsid w:val="00E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2060FE54"/>
  <w15:docId w15:val="{FA3D90B6-DF45-46A9-9A8C-D8F2ADF4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sid w:val="004A0E00"/>
    <w:rPr>
      <w:rFonts w:ascii="Calibri" w:hAnsi="Calibri"/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Aufzhlungs-Boxen">
    <w:name w:val="PM_Aufzählungs-Boxen"/>
    <w:basedOn w:val="Standard"/>
    <w:qFormat/>
    <w:rsid w:val="004A0E00"/>
    <w:pPr>
      <w:numPr>
        <w:numId w:val="3"/>
      </w:numPr>
      <w:spacing w:before="400" w:line="300" w:lineRule="exact"/>
    </w:pPr>
    <w:rPr>
      <w:rFonts w:ascii="Calibri" w:hAnsi="Calibri"/>
      <w:bCs/>
      <w:szCs w:val="20"/>
    </w:rPr>
  </w:style>
  <w:style w:type="paragraph" w:customStyle="1" w:styleId="PM-Stichwort">
    <w:name w:val="PM-Stichwort"/>
    <w:basedOn w:val="Standard"/>
    <w:next w:val="PM-berschrift"/>
    <w:qFormat/>
    <w:rsid w:val="004A0E00"/>
    <w:pPr>
      <w:spacing w:before="720" w:line="288" w:lineRule="auto"/>
      <w:jc w:val="left"/>
    </w:pPr>
    <w:rPr>
      <w:rFonts w:ascii="Calibri" w:hAnsi="Calibri"/>
      <w:sz w:val="18"/>
    </w:rPr>
  </w:style>
  <w:style w:type="paragraph" w:customStyle="1" w:styleId="PM-berschrift">
    <w:name w:val="PM-Überschrift"/>
    <w:basedOn w:val="Standard"/>
    <w:next w:val="PM-Unterzeile"/>
    <w:qFormat/>
    <w:rsid w:val="004A0E00"/>
    <w:pPr>
      <w:spacing w:before="360" w:line="288" w:lineRule="auto"/>
      <w:jc w:val="left"/>
    </w:pPr>
    <w:rPr>
      <w:rFonts w:ascii="Calibri" w:hAnsi="Calibri"/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4A0E00"/>
    <w:pPr>
      <w:spacing w:before="120" w:after="360" w:line="288" w:lineRule="auto"/>
      <w:jc w:val="left"/>
    </w:pPr>
    <w:rPr>
      <w:rFonts w:ascii="Calibri" w:hAnsi="Calibri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74F02CBD5148CB844ED9DB8411FE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451B73-104E-45B4-9F4C-5DF7E1AECF06}"/>
      </w:docPartPr>
      <w:docPartBody>
        <w:p w:rsidR="008E0048" w:rsidRDefault="008E0048">
          <w:pPr>
            <w:pStyle w:val="C974F02CBD5148CB844ED9DB8411FE20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48"/>
    <w:rsid w:val="006F4264"/>
    <w:rsid w:val="007C7588"/>
    <w:rsid w:val="008E0048"/>
    <w:rsid w:val="00AD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C974F02CBD5148CB844ED9DB8411FE20">
    <w:name w:val="C974F02CBD5148CB844ED9DB8411FE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117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4</cp:revision>
  <cp:lastPrinted>2011-08-10T11:15:00Z</cp:lastPrinted>
  <dcterms:created xsi:type="dcterms:W3CDTF">2026-10-12T14:20:00Z</dcterms:created>
  <dcterms:modified xsi:type="dcterms:W3CDTF">2026-10-13T07:39:00Z</dcterms:modified>
</cp:coreProperties>
</file>