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022B" w14:textId="77777777" w:rsidR="005D4189" w:rsidRDefault="00D550DB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3DEE35" wp14:editId="42E84297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568C8" w14:textId="68183995" w:rsidR="009C384E" w:rsidRDefault="009A0CFA">
                            <w:r>
                              <w:t>21.10.2026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3DEE35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" filled="f" stroked="f">
                <v:textbox style="mso-fit-shape-to-text:t" inset="0,0,0,0">
                  <w:txbxContent>
                    <w:p w14:paraId="445568C8" w14:textId="68183995" w:rsidR="009C384E" w:rsidRDefault="009A0CFA">
                      <w:r>
                        <w:t>21.10.2026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34F84CD" wp14:editId="7CA6A687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0C0E2" w14:textId="77777777" w:rsidR="009A0CFA" w:rsidRPr="00BB2252" w:rsidRDefault="009A0CFA" w:rsidP="009A0CF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B2252">
                              <w:rPr>
                                <w:b/>
                                <w:sz w:val="32"/>
                                <w:szCs w:val="32"/>
                              </w:rPr>
                              <w:t>Fit für den Heiligen Abend!</w:t>
                            </w:r>
                          </w:p>
                          <w:p w14:paraId="202CBD45" w14:textId="5CE008DC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F84CD" id="_x0000_s1027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" stroked="f">
                <v:textbox inset="0,0,0,0">
                  <w:txbxContent>
                    <w:p w14:paraId="19C0C0E2" w14:textId="77777777" w:rsidR="009A0CFA" w:rsidRPr="00BB2252" w:rsidRDefault="009A0CFA" w:rsidP="009A0CF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BB2252">
                        <w:rPr>
                          <w:b/>
                          <w:sz w:val="32"/>
                          <w:szCs w:val="32"/>
                        </w:rPr>
                        <w:t>Fit für den Heiligen Abend!</w:t>
                      </w:r>
                    </w:p>
                    <w:p w14:paraId="202CBD45" w14:textId="5CE008DC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7620B6" wp14:editId="08D199F9">
                <wp:simplePos x="0" y="0"/>
                <wp:positionH relativeFrom="margin">
                  <wp:posOffset>0</wp:posOffset>
                </wp:positionH>
                <wp:positionV relativeFrom="page">
                  <wp:posOffset>2282190</wp:posOffset>
                </wp:positionV>
                <wp:extent cx="6211570" cy="5048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4C28C" w14:textId="77777777" w:rsidR="009A0CFA" w:rsidRPr="00535C68" w:rsidRDefault="009A0CFA" w:rsidP="009A0CFA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535C68">
                              <w:rPr>
                                <w:b/>
                                <w:sz w:val="28"/>
                              </w:rPr>
                              <w:t>Musikakademie bietet Gitarrenkurs für Einsteiger</w:t>
                            </w:r>
                          </w:p>
                          <w:p w14:paraId="2E772CB5" w14:textId="36B6B20E" w:rsidR="00697F1E" w:rsidRPr="00E53982" w:rsidRDefault="00697F1E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620B6" id="_x0000_s1028" type="#_x0000_t202" style="position:absolute;margin-left:0;margin-top:179.7pt;width:489.1pt;height:39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" stroked="f">
                <v:textbox inset="0,0,0,0">
                  <w:txbxContent>
                    <w:p w14:paraId="4C54C28C" w14:textId="77777777" w:rsidR="009A0CFA" w:rsidRPr="00535C68" w:rsidRDefault="009A0CFA" w:rsidP="009A0CFA">
                      <w:pPr>
                        <w:rPr>
                          <w:b/>
                          <w:sz w:val="28"/>
                        </w:rPr>
                      </w:pPr>
                      <w:r w:rsidRPr="00535C68">
                        <w:rPr>
                          <w:b/>
                          <w:sz w:val="28"/>
                        </w:rPr>
                        <w:t>Musikakademie bietet Gitarrenkurs für Einsteiger</w:t>
                      </w:r>
                    </w:p>
                    <w:p w14:paraId="2E772CB5" w14:textId="36B6B20E" w:rsidR="00697F1E" w:rsidRPr="00E53982" w:rsidRDefault="00697F1E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47043DD" w14:textId="77777777" w:rsidR="009A0CFA" w:rsidRPr="00535C68" w:rsidRDefault="009A0CFA" w:rsidP="009A0CFA">
      <w:pPr>
        <w:rPr>
          <w:sz w:val="28"/>
          <w:szCs w:val="26"/>
        </w:rPr>
      </w:pPr>
      <w:r w:rsidRPr="00535C68">
        <w:rPr>
          <w:sz w:val="28"/>
          <w:szCs w:val="26"/>
        </w:rPr>
        <w:t xml:space="preserve">Für alle, die es leid sind, unter dem Christbaum nur leise </w:t>
      </w:r>
      <w:proofErr w:type="spellStart"/>
      <w:r>
        <w:rPr>
          <w:sz w:val="28"/>
          <w:szCs w:val="26"/>
        </w:rPr>
        <w:t>mitzusummen</w:t>
      </w:r>
      <w:proofErr w:type="spellEnd"/>
      <w:r w:rsidRPr="00535C68">
        <w:rPr>
          <w:sz w:val="28"/>
          <w:szCs w:val="26"/>
        </w:rPr>
        <w:t>, hat die Musikakademie Bergkamen ein interessantes Angebot. D</w:t>
      </w:r>
      <w:r>
        <w:rPr>
          <w:sz w:val="28"/>
          <w:szCs w:val="26"/>
        </w:rPr>
        <w:t>er</w:t>
      </w:r>
      <w:r w:rsidRPr="00535C68">
        <w:rPr>
          <w:sz w:val="28"/>
          <w:szCs w:val="26"/>
        </w:rPr>
        <w:t xml:space="preserve"> Gitarrist</w:t>
      </w:r>
      <w:r>
        <w:rPr>
          <w:sz w:val="28"/>
          <w:szCs w:val="26"/>
        </w:rPr>
        <w:t xml:space="preserve"> Sören Bublitz </w:t>
      </w:r>
      <w:r w:rsidRPr="00535C68">
        <w:rPr>
          <w:sz w:val="28"/>
          <w:szCs w:val="26"/>
        </w:rPr>
        <w:t xml:space="preserve">bietet unter dem Motto „Fit für den </w:t>
      </w:r>
      <w:r>
        <w:rPr>
          <w:sz w:val="28"/>
          <w:szCs w:val="26"/>
        </w:rPr>
        <w:t>H</w:t>
      </w:r>
      <w:r w:rsidRPr="00535C68">
        <w:rPr>
          <w:sz w:val="28"/>
          <w:szCs w:val="26"/>
        </w:rPr>
        <w:t xml:space="preserve">eiligen Abend“ einen Einsteigerkurs Gitarre an. In </w:t>
      </w:r>
      <w:r>
        <w:rPr>
          <w:sz w:val="28"/>
          <w:szCs w:val="26"/>
        </w:rPr>
        <w:t xml:space="preserve">fünf </w:t>
      </w:r>
      <w:r w:rsidRPr="00535C68">
        <w:rPr>
          <w:sz w:val="28"/>
          <w:szCs w:val="26"/>
        </w:rPr>
        <w:t xml:space="preserve">Lektionen </w:t>
      </w:r>
      <w:r>
        <w:rPr>
          <w:sz w:val="28"/>
          <w:szCs w:val="26"/>
        </w:rPr>
        <w:t xml:space="preserve">à 60 Minuten </w:t>
      </w:r>
      <w:r w:rsidRPr="00535C68">
        <w:rPr>
          <w:sz w:val="28"/>
          <w:szCs w:val="26"/>
        </w:rPr>
        <w:t xml:space="preserve">werden unter </w:t>
      </w:r>
      <w:r>
        <w:rPr>
          <w:sz w:val="28"/>
          <w:szCs w:val="26"/>
        </w:rPr>
        <w:t>sein</w:t>
      </w:r>
      <w:r w:rsidRPr="00535C68">
        <w:rPr>
          <w:sz w:val="28"/>
          <w:szCs w:val="26"/>
        </w:rPr>
        <w:t>er fachkundigen Anleitung bekannte Weihnachtslieder nach Noten gespielt und mit ersten Akkorden begleitet.</w:t>
      </w:r>
    </w:p>
    <w:p w14:paraId="11E86934" w14:textId="77777777" w:rsidR="009A0CFA" w:rsidRPr="00535C68" w:rsidRDefault="009A0CFA" w:rsidP="009A0CFA">
      <w:pPr>
        <w:rPr>
          <w:sz w:val="28"/>
          <w:szCs w:val="26"/>
        </w:rPr>
      </w:pPr>
      <w:r w:rsidRPr="00535C68">
        <w:rPr>
          <w:sz w:val="28"/>
          <w:szCs w:val="26"/>
        </w:rPr>
        <w:t xml:space="preserve">„Musikalische </w:t>
      </w:r>
      <w:r>
        <w:rPr>
          <w:sz w:val="28"/>
          <w:szCs w:val="26"/>
        </w:rPr>
        <w:t xml:space="preserve">Vorerfahrungen </w:t>
      </w:r>
      <w:r w:rsidRPr="00535C68">
        <w:rPr>
          <w:sz w:val="28"/>
          <w:szCs w:val="26"/>
        </w:rPr>
        <w:t>sind dabei nicht nötig,“ sagt</w:t>
      </w:r>
      <w:r>
        <w:rPr>
          <w:sz w:val="28"/>
          <w:szCs w:val="26"/>
        </w:rPr>
        <w:t xml:space="preserve"> Sören Bublitz</w:t>
      </w:r>
      <w:r w:rsidRPr="00535C68">
        <w:rPr>
          <w:sz w:val="28"/>
          <w:szCs w:val="26"/>
        </w:rPr>
        <w:t xml:space="preserve">. </w:t>
      </w:r>
      <w:proofErr w:type="gramStart"/>
      <w:r>
        <w:rPr>
          <w:sz w:val="28"/>
          <w:szCs w:val="26"/>
        </w:rPr>
        <w:t>,,</w:t>
      </w:r>
      <w:proofErr w:type="gramEnd"/>
      <w:r w:rsidRPr="00535C68">
        <w:rPr>
          <w:sz w:val="28"/>
          <w:szCs w:val="26"/>
        </w:rPr>
        <w:t>Notenkenntnisse und Fingerfertigkeiten werden gemeinsam Schritt für Schritt erarbeitet</w:t>
      </w:r>
      <w:r>
        <w:rPr>
          <w:sz w:val="28"/>
          <w:szCs w:val="26"/>
        </w:rPr>
        <w:t>, damit Sie mit der Gitarre Ihr Publikum auf jeder Weihnachtsfeier begeistern können“.</w:t>
      </w:r>
    </w:p>
    <w:p w14:paraId="78401ED1" w14:textId="22200922" w:rsidR="009A0CFA" w:rsidRDefault="009A0CFA" w:rsidP="009A0CFA">
      <w:pPr>
        <w:rPr>
          <w:sz w:val="28"/>
        </w:rPr>
      </w:pPr>
      <w:r w:rsidRPr="00535C68">
        <w:rPr>
          <w:sz w:val="28"/>
        </w:rPr>
        <w:t xml:space="preserve">Der Workshop „Fit für den Heiligen Abend - Gitarrenworkshop für Einsteiger“ beginnt am </w:t>
      </w:r>
      <w:r>
        <w:rPr>
          <w:sz w:val="28"/>
        </w:rPr>
        <w:t>10</w:t>
      </w:r>
      <w:r w:rsidRPr="00535C68">
        <w:rPr>
          <w:sz w:val="28"/>
        </w:rPr>
        <w:t>.</w:t>
      </w:r>
      <w:r>
        <w:rPr>
          <w:sz w:val="28"/>
        </w:rPr>
        <w:t xml:space="preserve"> </w:t>
      </w:r>
      <w:r w:rsidRPr="00535C68">
        <w:rPr>
          <w:sz w:val="28"/>
        </w:rPr>
        <w:t>November</w:t>
      </w:r>
      <w:r>
        <w:rPr>
          <w:sz w:val="28"/>
        </w:rPr>
        <w:t xml:space="preserve"> und endet am 8.</w:t>
      </w:r>
      <w:r w:rsidR="00B320A3">
        <w:rPr>
          <w:sz w:val="28"/>
        </w:rPr>
        <w:t xml:space="preserve"> </w:t>
      </w:r>
      <w:r>
        <w:rPr>
          <w:sz w:val="28"/>
        </w:rPr>
        <w:t>Dezember</w:t>
      </w:r>
      <w:r w:rsidRPr="00535C68">
        <w:rPr>
          <w:sz w:val="28"/>
        </w:rPr>
        <w:t xml:space="preserve"> </w:t>
      </w:r>
      <w:r>
        <w:rPr>
          <w:sz w:val="28"/>
        </w:rPr>
        <w:t xml:space="preserve">2026.Der Unterricht findet </w:t>
      </w:r>
      <w:r w:rsidRPr="00535C68">
        <w:rPr>
          <w:sz w:val="28"/>
        </w:rPr>
        <w:t xml:space="preserve">jeweils </w:t>
      </w:r>
      <w:r>
        <w:rPr>
          <w:sz w:val="28"/>
        </w:rPr>
        <w:t xml:space="preserve">am </w:t>
      </w:r>
      <w:r w:rsidRPr="00535C68">
        <w:rPr>
          <w:sz w:val="28"/>
        </w:rPr>
        <w:t xml:space="preserve">Dienstagabend </w:t>
      </w:r>
      <w:r>
        <w:rPr>
          <w:sz w:val="28"/>
        </w:rPr>
        <w:t xml:space="preserve">in der Zeit </w:t>
      </w:r>
      <w:r w:rsidRPr="00535C68">
        <w:rPr>
          <w:sz w:val="28"/>
        </w:rPr>
        <w:t>von 18</w:t>
      </w:r>
      <w:r>
        <w:rPr>
          <w:sz w:val="28"/>
        </w:rPr>
        <w:t>:</w:t>
      </w:r>
      <w:r w:rsidRPr="00535C68">
        <w:rPr>
          <w:sz w:val="28"/>
        </w:rPr>
        <w:t xml:space="preserve">30 </w:t>
      </w:r>
      <w:r>
        <w:rPr>
          <w:sz w:val="28"/>
        </w:rPr>
        <w:t>bis</w:t>
      </w:r>
      <w:r w:rsidRPr="00535C68">
        <w:rPr>
          <w:sz w:val="28"/>
        </w:rPr>
        <w:t xml:space="preserve"> 19</w:t>
      </w:r>
      <w:r>
        <w:rPr>
          <w:sz w:val="28"/>
        </w:rPr>
        <w:t>:</w:t>
      </w:r>
      <w:r w:rsidRPr="00535C68">
        <w:rPr>
          <w:sz w:val="28"/>
        </w:rPr>
        <w:t>30 Uhr</w:t>
      </w:r>
      <w:r>
        <w:rPr>
          <w:sz w:val="28"/>
        </w:rPr>
        <w:t xml:space="preserve"> im</w:t>
      </w:r>
      <w:r w:rsidRPr="00535C68">
        <w:rPr>
          <w:sz w:val="28"/>
        </w:rPr>
        <w:t xml:space="preserve"> Pestalozzihaus in Bergkamen-Mitte</w:t>
      </w:r>
      <w:r>
        <w:rPr>
          <w:sz w:val="28"/>
        </w:rPr>
        <w:t>, Pestalozzistr. 6, statt</w:t>
      </w:r>
      <w:r w:rsidRPr="00535C68">
        <w:rPr>
          <w:sz w:val="28"/>
        </w:rPr>
        <w:t>.</w:t>
      </w:r>
    </w:p>
    <w:p w14:paraId="30C3DC83" w14:textId="77777777" w:rsidR="009A0CFA" w:rsidRPr="008F1A3E" w:rsidRDefault="009A0CFA" w:rsidP="009A0CFA">
      <w:pPr>
        <w:rPr>
          <w:sz w:val="28"/>
          <w:szCs w:val="28"/>
        </w:rPr>
      </w:pPr>
      <w:r w:rsidRPr="008F1A3E">
        <w:rPr>
          <w:sz w:val="28"/>
          <w:szCs w:val="28"/>
        </w:rPr>
        <w:t xml:space="preserve">Die Kosten für den Workshop betragen </w:t>
      </w:r>
      <w:r>
        <w:rPr>
          <w:sz w:val="28"/>
          <w:szCs w:val="28"/>
        </w:rPr>
        <w:t>82</w:t>
      </w:r>
      <w:r w:rsidRPr="008F1A3E">
        <w:rPr>
          <w:sz w:val="28"/>
          <w:szCs w:val="28"/>
        </w:rPr>
        <w:t xml:space="preserve"> Euro</w:t>
      </w:r>
      <w:r>
        <w:rPr>
          <w:sz w:val="28"/>
          <w:szCs w:val="28"/>
        </w:rPr>
        <w:t>, eine eigene Gitarre sollte mitgebracht werden</w:t>
      </w:r>
      <w:r w:rsidRPr="008F1A3E">
        <w:rPr>
          <w:sz w:val="28"/>
          <w:szCs w:val="28"/>
        </w:rPr>
        <w:t xml:space="preserve"> Die Teilnehmerzahl ist begrenzt. </w:t>
      </w:r>
    </w:p>
    <w:p w14:paraId="64EF604F" w14:textId="77777777" w:rsidR="009A0CFA" w:rsidRPr="008F1A3E" w:rsidRDefault="009A0CFA" w:rsidP="009A0CFA">
      <w:pPr>
        <w:rPr>
          <w:sz w:val="28"/>
          <w:szCs w:val="28"/>
        </w:rPr>
      </w:pPr>
      <w:r w:rsidRPr="008F1A3E">
        <w:rPr>
          <w:sz w:val="28"/>
          <w:szCs w:val="28"/>
        </w:rPr>
        <w:t>Anmeldungen nimmt die Musikschule Bergkame</w:t>
      </w:r>
      <w:r>
        <w:rPr>
          <w:sz w:val="28"/>
          <w:szCs w:val="28"/>
        </w:rPr>
        <w:t xml:space="preserve">n </w:t>
      </w:r>
      <w:r w:rsidRPr="008F1A3E">
        <w:rPr>
          <w:sz w:val="28"/>
          <w:szCs w:val="28"/>
        </w:rPr>
        <w:t>online</w:t>
      </w:r>
      <w:r>
        <w:rPr>
          <w:sz w:val="28"/>
          <w:szCs w:val="28"/>
        </w:rPr>
        <w:t>: unter</w:t>
      </w:r>
      <w:r w:rsidRPr="008F1A3E">
        <w:rPr>
          <w:sz w:val="28"/>
          <w:szCs w:val="28"/>
        </w:rPr>
        <w:t xml:space="preserve"> www.musikschule-bergkamen.de oder telefonisch unter </w:t>
      </w:r>
      <w:r>
        <w:rPr>
          <w:sz w:val="28"/>
          <w:szCs w:val="28"/>
        </w:rPr>
        <w:t xml:space="preserve">der </w:t>
      </w:r>
      <w:r w:rsidRPr="008F1A3E">
        <w:rPr>
          <w:sz w:val="28"/>
          <w:szCs w:val="28"/>
        </w:rPr>
        <w:t>Nummer 02306 - 30 77 3</w:t>
      </w:r>
      <w:r>
        <w:rPr>
          <w:sz w:val="28"/>
          <w:szCs w:val="28"/>
        </w:rPr>
        <w:t>0 entgegen</w:t>
      </w:r>
      <w:r w:rsidRPr="008F1A3E">
        <w:rPr>
          <w:sz w:val="28"/>
          <w:szCs w:val="28"/>
        </w:rPr>
        <w:t>.</w:t>
      </w:r>
    </w:p>
    <w:p w14:paraId="073E1ECA" w14:textId="6054F88C" w:rsidR="005D4189" w:rsidRDefault="005D4189" w:rsidP="0052364F">
      <w:pPr>
        <w:jc w:val="both"/>
        <w:rPr>
          <w:szCs w:val="24"/>
        </w:rPr>
      </w:pPr>
    </w:p>
    <w:p w14:paraId="51AB6B84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4F486B84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384878A0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25DE0E8" wp14:editId="268A0A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D4D815" w14:textId="5C5556FC" w:rsidR="002C3060" w:rsidRDefault="009A0CFA" w:rsidP="002C3060">
                                  <w:r>
                                    <w:t>Frau Anne Horstmann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DE0E8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32D4D815" w14:textId="5C5556FC" w:rsidR="002C3060" w:rsidRDefault="009A0CFA" w:rsidP="002C3060">
                            <w:r>
                              <w:t>Frau Anne Horstmann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73BB6E34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2851752E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7F041E7" wp14:editId="371D1655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672A69" w14:textId="55BF201D" w:rsidR="00B377E0" w:rsidRDefault="009A0CFA" w:rsidP="00B377E0">
                                  <w:r>
                                    <w:t xml:space="preserve">Fachbereichsleitung </w:t>
                                  </w:r>
                                  <w:proofErr w:type="spellStart"/>
                                  <w:proofErr w:type="gramStart"/>
                                  <w:r>
                                    <w:t>Blasinstrumente,Musikakademie</w:t>
                                  </w:r>
                                  <w:proofErr w:type="spellEnd"/>
                                  <w:proofErr w:type="gramEnd"/>
                                  <w:r>
                                    <w:t xml:space="preserve"> und Talentförderung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041E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1672A69" w14:textId="55BF201D" w:rsidR="00B377E0" w:rsidRDefault="009A0CFA" w:rsidP="00B377E0">
                            <w:r>
                              <w:t xml:space="preserve">Fachbereichsleitung </w:t>
                            </w:r>
                            <w:proofErr w:type="spellStart"/>
                            <w:proofErr w:type="gramStart"/>
                            <w:r>
                              <w:t>Blasinstrumente,Musikakademie</w:t>
                            </w:r>
                            <w:proofErr w:type="spellEnd"/>
                            <w:proofErr w:type="gramEnd"/>
                            <w:r>
                              <w:t xml:space="preserve"> und Talentförderung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8093176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0E8256A" wp14:editId="44F04ED7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F49B6A" w14:textId="49A6A0C1" w:rsidR="002C3060" w:rsidRDefault="009A0CFA" w:rsidP="002C3060">
                                  <w:proofErr w:type="spellStart"/>
                                  <w:r>
                                    <w:t>StA</w:t>
                                  </w:r>
                                  <w:proofErr w:type="spellEnd"/>
                                  <w:r>
                                    <w:t xml:space="preserve"> 41/44, Kulturreferat Musikschule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8256A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8F49B6A" w14:textId="49A6A0C1" w:rsidR="002C3060" w:rsidRDefault="009A0CFA" w:rsidP="002C3060">
                            <w:proofErr w:type="spellStart"/>
                            <w:r>
                              <w:t>StA</w:t>
                            </w:r>
                            <w:proofErr w:type="spellEnd"/>
                            <w:r>
                              <w:t xml:space="preserve"> 41/44, Kulturreferat Musikschule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4A77A263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787FC822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592DBB4F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F79E6C1" wp14:editId="229645A5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E65BE2" w14:textId="22B105DF" w:rsidR="002C3060" w:rsidRDefault="009A0CFA" w:rsidP="002C3060">
                                  <w:r>
                                    <w:t>0172/6002530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79E6C1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3CE65BE2" w14:textId="22B105DF" w:rsidR="002C3060" w:rsidRDefault="009A0CFA" w:rsidP="002C3060">
                            <w:r>
                              <w:t>0172/6002530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33391100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6A9D7DE3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36F36A12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917E6D" wp14:editId="2AABDB97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EFEDC7" w14:textId="14C7BCA4" w:rsidR="002C3060" w:rsidRDefault="009A0CFA" w:rsidP="002C3060">
                                  <w:proofErr w:type="spellStart"/>
                                  <w:proofErr w:type="gramStart"/>
                                  <w:r>
                                    <w:t>a.horstmann</w:t>
                                  </w:r>
                                  <w:proofErr w:type="gramEnd"/>
                                  <w:r>
                                    <w:t>@musikschule-bergkamen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17E6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2FEFEDC7" w14:textId="14C7BCA4" w:rsidR="002C3060" w:rsidRDefault="009A0CFA" w:rsidP="002C3060">
                            <w:proofErr w:type="spellStart"/>
                            <w:proofErr w:type="gramStart"/>
                            <w:r>
                              <w:t>a.horstmann</w:t>
                            </w:r>
                            <w:proofErr w:type="gramEnd"/>
                            <w:r>
                              <w:t>@musikschule-bergkamen</w:t>
                            </w:r>
                            <w:proofErr w:type="spell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F4E0C63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14F824C8" wp14:editId="0EA7D81D">
                <wp:extent cx="5637125" cy="226088"/>
                <wp:effectExtent l="0" t="0" r="1905" b="254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22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90C18" w14:textId="1CBACAE7" w:rsidR="00B377E0" w:rsidRDefault="00B377E0" w:rsidP="00B377E0"/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824C8" id="_x0000_s1034" type="#_x0000_t202" style="width:443.85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" stroked="f">
                <v:textbox inset="0,0,0,0">
                  <w:txbxContent>
                    <w:p w14:paraId="65F90C18" w14:textId="1CBACAE7" w:rsidR="00B377E0" w:rsidRDefault="00B377E0" w:rsidP="00B377E0"/>
                  </w:txbxContent>
                </v:textbox>
                <w10:anchorlock/>
              </v:shape>
            </w:pict>
          </mc:Fallback>
        </mc:AlternateContent>
      </w:r>
    </w:p>
    <w:sectPr w:rsidR="00F96E5C" w:rsidSect="00C9791B">
      <w:headerReference w:type="default" r:id="rId8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AF2E" w14:textId="77777777" w:rsidR="00F52390" w:rsidRDefault="00F52390" w:rsidP="00695138">
      <w:pPr>
        <w:spacing w:after="0" w:line="240" w:lineRule="auto"/>
      </w:pPr>
      <w:r>
        <w:separator/>
      </w:r>
    </w:p>
  </w:endnote>
  <w:endnote w:type="continuationSeparator" w:id="0">
    <w:p w14:paraId="0181885C" w14:textId="77777777" w:rsidR="00F52390" w:rsidRDefault="00F52390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9E74" w14:textId="77777777" w:rsidR="00F52390" w:rsidRDefault="00F52390" w:rsidP="00695138">
      <w:pPr>
        <w:spacing w:after="0" w:line="240" w:lineRule="auto"/>
      </w:pPr>
      <w:r>
        <w:separator/>
      </w:r>
    </w:p>
  </w:footnote>
  <w:footnote w:type="continuationSeparator" w:id="0">
    <w:p w14:paraId="172D5784" w14:textId="77777777" w:rsidR="00F52390" w:rsidRDefault="00F52390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D24A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36E9436A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2DCC0DE1" w14:textId="77777777" w:rsidR="00695138" w:rsidRDefault="00000000">
    <w:pPr>
      <w:pStyle w:val="Kopfzeile"/>
      <w:rPr>
        <w:b/>
        <w:smallCaps/>
        <w:sz w:val="36"/>
        <w:szCs w:val="36"/>
      </w:rPr>
    </w:pPr>
    <w:r>
      <w:rPr>
        <w:noProof/>
      </w:rPr>
      <w:pict w14:anchorId="269F8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083D3873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FAB40BC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7F6C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51CEF5F2" wp14:editId="0BBE34B6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D4263B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54CB70A9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1BADEB53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7A298027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2526506E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19EC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FA"/>
    <w:rsid w:val="00040DC4"/>
    <w:rsid w:val="000C3CF6"/>
    <w:rsid w:val="000D1987"/>
    <w:rsid w:val="0012426A"/>
    <w:rsid w:val="001807C9"/>
    <w:rsid w:val="00190251"/>
    <w:rsid w:val="00196A44"/>
    <w:rsid w:val="0023693B"/>
    <w:rsid w:val="002429D7"/>
    <w:rsid w:val="002C0C3D"/>
    <w:rsid w:val="002C3060"/>
    <w:rsid w:val="002E7976"/>
    <w:rsid w:val="003A4636"/>
    <w:rsid w:val="003B31BF"/>
    <w:rsid w:val="004056D6"/>
    <w:rsid w:val="00416F5E"/>
    <w:rsid w:val="004761D7"/>
    <w:rsid w:val="004F7F39"/>
    <w:rsid w:val="0052364F"/>
    <w:rsid w:val="00561F99"/>
    <w:rsid w:val="005D4189"/>
    <w:rsid w:val="006871B7"/>
    <w:rsid w:val="00695138"/>
    <w:rsid w:val="00697F1E"/>
    <w:rsid w:val="006A0050"/>
    <w:rsid w:val="006A7444"/>
    <w:rsid w:val="006D0EE1"/>
    <w:rsid w:val="006F0DA9"/>
    <w:rsid w:val="0074608D"/>
    <w:rsid w:val="00777DF5"/>
    <w:rsid w:val="007D1537"/>
    <w:rsid w:val="007D60AC"/>
    <w:rsid w:val="007E0415"/>
    <w:rsid w:val="008223A0"/>
    <w:rsid w:val="00847CA4"/>
    <w:rsid w:val="0089275E"/>
    <w:rsid w:val="009363D1"/>
    <w:rsid w:val="00937CB3"/>
    <w:rsid w:val="00952056"/>
    <w:rsid w:val="00952C3A"/>
    <w:rsid w:val="00962174"/>
    <w:rsid w:val="009A0CFA"/>
    <w:rsid w:val="009C384E"/>
    <w:rsid w:val="00B320A3"/>
    <w:rsid w:val="00B377E0"/>
    <w:rsid w:val="00B73C97"/>
    <w:rsid w:val="00B95087"/>
    <w:rsid w:val="00BC024D"/>
    <w:rsid w:val="00C02DE5"/>
    <w:rsid w:val="00C30C7C"/>
    <w:rsid w:val="00C85FB7"/>
    <w:rsid w:val="00C9791B"/>
    <w:rsid w:val="00D23181"/>
    <w:rsid w:val="00D550DB"/>
    <w:rsid w:val="00DE0580"/>
    <w:rsid w:val="00DF2E2D"/>
    <w:rsid w:val="00E047C7"/>
    <w:rsid w:val="00E20ADC"/>
    <w:rsid w:val="00E53982"/>
    <w:rsid w:val="00F52390"/>
    <w:rsid w:val="00F96E5C"/>
    <w:rsid w:val="00FB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5EDD4"/>
  <w15:chartTrackingRefBased/>
  <w15:docId w15:val="{600ACE47-E3F5-4E31-A3A8-A8F4F059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sana\Desktop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1</Pages>
  <Words>177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Lasana, Simone</dc:creator>
  <cp:keywords/>
  <dc:description/>
  <cp:lastModifiedBy>Lasana, Simone</cp:lastModifiedBy>
  <cp:revision>2</cp:revision>
  <cp:lastPrinted>2021-08-12T11:41:00Z</cp:lastPrinted>
  <dcterms:created xsi:type="dcterms:W3CDTF">2026-10-20T07:54:00Z</dcterms:created>
  <dcterms:modified xsi:type="dcterms:W3CDTF">2026-10-20T08:02:00Z</dcterms:modified>
</cp:coreProperties>
</file>