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AFEA8" w14:textId="77777777" w:rsidR="00333BF1" w:rsidRDefault="00333BF1" w:rsidP="003C724B">
      <w:pPr>
        <w:spacing w:line="360" w:lineRule="auto"/>
        <w:jc w:val="both"/>
        <w:rPr>
          <w:rFonts w:cs="Arial"/>
          <w:b/>
        </w:rPr>
      </w:pPr>
    </w:p>
    <w:p w14:paraId="55C84C32" w14:textId="379742C6" w:rsidR="000A7657" w:rsidRPr="008D5C42" w:rsidRDefault="000A7657" w:rsidP="000A7657">
      <w:pPr>
        <w:spacing w:line="360" w:lineRule="auto"/>
        <w:jc w:val="both"/>
        <w:rPr>
          <w:rFonts w:cs="Arial"/>
        </w:rPr>
      </w:pP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8D5C42">
        <w:rPr>
          <w:rFonts w:cs="Arial"/>
        </w:rPr>
        <w:t>Meppen</w:t>
      </w:r>
      <w:r>
        <w:rPr>
          <w:rFonts w:cs="Arial"/>
        </w:rPr>
        <w:t xml:space="preserve">, </w:t>
      </w:r>
      <w:r w:rsidR="004F6B3D">
        <w:rPr>
          <w:rFonts w:cs="Arial"/>
        </w:rPr>
        <w:t>2</w:t>
      </w:r>
      <w:r w:rsidR="001467F6">
        <w:rPr>
          <w:rFonts w:cs="Arial"/>
        </w:rPr>
        <w:t>5</w:t>
      </w:r>
      <w:r w:rsidR="00BF1186">
        <w:rPr>
          <w:rFonts w:cs="Arial"/>
        </w:rPr>
        <w:t xml:space="preserve">. August </w:t>
      </w:r>
      <w:r>
        <w:rPr>
          <w:rFonts w:cs="Arial"/>
        </w:rPr>
        <w:t>2026</w:t>
      </w:r>
    </w:p>
    <w:p w14:paraId="001FF9DA" w14:textId="3595905F" w:rsidR="000A7657" w:rsidRDefault="000A7657" w:rsidP="000A7657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</w:p>
    <w:p w14:paraId="45D06441" w14:textId="66A2DFFC" w:rsidR="00343B93" w:rsidRDefault="00343B93" w:rsidP="000A7657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</w:p>
    <w:p w14:paraId="46805A66" w14:textId="7411F2DA" w:rsidR="00BF1186" w:rsidRDefault="006D09C2" w:rsidP="004F6B3D">
      <w:pPr>
        <w:spacing w:line="360" w:lineRule="auto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Hitze und Trockenheit setzen Buche zu</w:t>
      </w:r>
    </w:p>
    <w:p w14:paraId="504326CE" w14:textId="1EE95B77" w:rsidR="004F6B3D" w:rsidRPr="004F6B3D" w:rsidRDefault="006D09C2" w:rsidP="004F6B3D">
      <w:pPr>
        <w:spacing w:line="36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Naturdenkmal in schlechtem Zustand – Massiver Rückschnitt für Verkehrssicherung</w:t>
      </w:r>
    </w:p>
    <w:p w14:paraId="04AA55B8" w14:textId="77777777" w:rsidR="00FE52DD" w:rsidRDefault="00FE52DD" w:rsidP="004F6B3D">
      <w:pPr>
        <w:spacing w:line="360" w:lineRule="auto"/>
      </w:pPr>
    </w:p>
    <w:p w14:paraId="2C37FF7E" w14:textId="18EBAF07" w:rsidR="00E60C5B" w:rsidRPr="006717DB" w:rsidRDefault="00FE52DD" w:rsidP="004F6B3D">
      <w:pPr>
        <w:spacing w:line="360" w:lineRule="auto"/>
        <w:jc w:val="both"/>
        <w:rPr>
          <w:rFonts w:cs="Arial"/>
          <w:b/>
          <w:szCs w:val="22"/>
        </w:rPr>
      </w:pPr>
      <w:r w:rsidRPr="006717DB">
        <w:rPr>
          <w:rFonts w:cs="Arial"/>
          <w:b/>
          <w:szCs w:val="22"/>
        </w:rPr>
        <w:t>Holsten. Die Buche i</w:t>
      </w:r>
      <w:r w:rsidR="004C7291" w:rsidRPr="006717DB">
        <w:rPr>
          <w:rFonts w:cs="Arial"/>
          <w:b/>
          <w:szCs w:val="22"/>
        </w:rPr>
        <w:t>m Ortsteil</w:t>
      </w:r>
      <w:r w:rsidRPr="006717DB">
        <w:rPr>
          <w:rFonts w:cs="Arial"/>
          <w:b/>
          <w:szCs w:val="22"/>
        </w:rPr>
        <w:t xml:space="preserve"> Holsten</w:t>
      </w:r>
      <w:r w:rsidR="004C7291" w:rsidRPr="006717DB">
        <w:rPr>
          <w:rFonts w:cs="Arial"/>
          <w:b/>
          <w:szCs w:val="22"/>
        </w:rPr>
        <w:t>-Bexten (Gemeinde Salzbergen)</w:t>
      </w:r>
      <w:r w:rsidR="006203B0" w:rsidRPr="006717DB">
        <w:rPr>
          <w:rFonts w:cs="Arial"/>
          <w:b/>
          <w:szCs w:val="22"/>
        </w:rPr>
        <w:t xml:space="preserve">, ein Naturdenkmal seit </w:t>
      </w:r>
      <w:r w:rsidR="00060BA2" w:rsidRPr="006717DB">
        <w:rPr>
          <w:rFonts w:cs="Arial"/>
          <w:b/>
          <w:szCs w:val="22"/>
        </w:rPr>
        <w:t>April 1</w:t>
      </w:r>
      <w:r w:rsidRPr="006717DB">
        <w:rPr>
          <w:rFonts w:cs="Arial"/>
          <w:b/>
          <w:szCs w:val="22"/>
        </w:rPr>
        <w:t>982</w:t>
      </w:r>
      <w:r w:rsidR="006203B0" w:rsidRPr="006717DB">
        <w:rPr>
          <w:rFonts w:cs="Arial"/>
          <w:b/>
          <w:szCs w:val="22"/>
        </w:rPr>
        <w:t>, wurde aus Anlass</w:t>
      </w:r>
      <w:r w:rsidR="004C7291" w:rsidRPr="006717DB">
        <w:rPr>
          <w:rFonts w:cs="Arial"/>
          <w:b/>
          <w:szCs w:val="22"/>
        </w:rPr>
        <w:t xml:space="preserve"> eines </w:t>
      </w:r>
      <w:r w:rsidR="006203B0" w:rsidRPr="006717DB">
        <w:rPr>
          <w:rFonts w:cs="Arial"/>
          <w:b/>
          <w:szCs w:val="22"/>
        </w:rPr>
        <w:t xml:space="preserve">Abbruchs eines massiven, begrünten Astes </w:t>
      </w:r>
      <w:r w:rsidR="005234D6" w:rsidRPr="006717DB">
        <w:rPr>
          <w:rFonts w:cs="Arial"/>
          <w:b/>
          <w:szCs w:val="22"/>
        </w:rPr>
        <w:t xml:space="preserve">im August nun </w:t>
      </w:r>
      <w:r w:rsidR="004C7291" w:rsidRPr="006717DB">
        <w:rPr>
          <w:rFonts w:cs="Arial"/>
          <w:b/>
          <w:szCs w:val="22"/>
        </w:rPr>
        <w:t>während eines</w:t>
      </w:r>
      <w:r w:rsidR="006203B0" w:rsidRPr="006717DB">
        <w:rPr>
          <w:rFonts w:cs="Arial"/>
          <w:b/>
          <w:szCs w:val="22"/>
        </w:rPr>
        <w:t xml:space="preserve"> Ortstermin</w:t>
      </w:r>
      <w:r w:rsidR="004C7291" w:rsidRPr="006717DB">
        <w:rPr>
          <w:rFonts w:cs="Arial"/>
          <w:b/>
          <w:szCs w:val="22"/>
        </w:rPr>
        <w:t>s</w:t>
      </w:r>
      <w:r w:rsidR="006203B0" w:rsidRPr="006717DB">
        <w:rPr>
          <w:rFonts w:cs="Arial"/>
          <w:b/>
          <w:szCs w:val="22"/>
        </w:rPr>
        <w:t xml:space="preserve"> von einem Fachbetrieb eingehend untersucht. Wegen </w:t>
      </w:r>
      <w:r w:rsidR="005234D6" w:rsidRPr="006717DB">
        <w:rPr>
          <w:rFonts w:cs="Arial"/>
          <w:b/>
          <w:szCs w:val="22"/>
        </w:rPr>
        <w:t xml:space="preserve">der </w:t>
      </w:r>
      <w:r w:rsidR="006203B0" w:rsidRPr="006717DB">
        <w:rPr>
          <w:rFonts w:cs="Arial"/>
          <w:b/>
          <w:szCs w:val="22"/>
        </w:rPr>
        <w:t xml:space="preserve">Lage </w:t>
      </w:r>
      <w:r w:rsidR="005234D6" w:rsidRPr="006717DB">
        <w:rPr>
          <w:rFonts w:cs="Arial"/>
          <w:b/>
          <w:szCs w:val="22"/>
        </w:rPr>
        <w:t xml:space="preserve">der Buche </w:t>
      </w:r>
      <w:r w:rsidR="006203B0" w:rsidRPr="006717DB">
        <w:rPr>
          <w:rFonts w:cs="Arial"/>
          <w:b/>
          <w:szCs w:val="22"/>
        </w:rPr>
        <w:t>in der Nähe de</w:t>
      </w:r>
      <w:r w:rsidR="004C7291" w:rsidRPr="006717DB">
        <w:rPr>
          <w:rFonts w:cs="Arial"/>
          <w:b/>
          <w:szCs w:val="22"/>
        </w:rPr>
        <w:t xml:space="preserve">r Zuwegung zu Kirche, Friedhof und Kindergarten </w:t>
      </w:r>
      <w:r w:rsidR="005234D6" w:rsidRPr="006717DB">
        <w:rPr>
          <w:rFonts w:cs="Arial"/>
          <w:b/>
          <w:szCs w:val="22"/>
        </w:rPr>
        <w:t>folgen nun weitere Maßnahmen, die aus</w:t>
      </w:r>
      <w:r w:rsidR="00517CB8" w:rsidRPr="006717DB">
        <w:rPr>
          <w:rFonts w:cs="Arial"/>
          <w:b/>
          <w:szCs w:val="22"/>
        </w:rPr>
        <w:t xml:space="preserve"> naturschutzfachlicher Sicht</w:t>
      </w:r>
      <w:r w:rsidR="005234D6" w:rsidRPr="006717DB">
        <w:rPr>
          <w:rFonts w:cs="Arial"/>
          <w:b/>
          <w:szCs w:val="22"/>
        </w:rPr>
        <w:t xml:space="preserve"> sowie </w:t>
      </w:r>
      <w:r w:rsidR="00517CB8" w:rsidRPr="006717DB">
        <w:rPr>
          <w:rFonts w:cs="Arial"/>
          <w:b/>
          <w:szCs w:val="22"/>
        </w:rPr>
        <w:t xml:space="preserve">aus Gründen der Verkehrssicherungspflicht </w:t>
      </w:r>
      <w:r w:rsidR="00377B43" w:rsidRPr="006717DB">
        <w:rPr>
          <w:rFonts w:cs="Arial"/>
          <w:b/>
          <w:szCs w:val="22"/>
        </w:rPr>
        <w:t xml:space="preserve">dringend </w:t>
      </w:r>
      <w:r w:rsidR="00517CB8" w:rsidRPr="006717DB">
        <w:rPr>
          <w:rFonts w:cs="Arial"/>
          <w:b/>
          <w:szCs w:val="22"/>
        </w:rPr>
        <w:t>notwendig</w:t>
      </w:r>
      <w:r w:rsidR="005234D6" w:rsidRPr="006717DB">
        <w:rPr>
          <w:rFonts w:cs="Arial"/>
          <w:b/>
          <w:szCs w:val="22"/>
        </w:rPr>
        <w:t xml:space="preserve"> sind. </w:t>
      </w:r>
      <w:r w:rsidR="00E60C5B" w:rsidRPr="006717DB">
        <w:rPr>
          <w:rFonts w:cs="Arial"/>
          <w:b/>
          <w:szCs w:val="22"/>
        </w:rPr>
        <w:t>Die Untersuchung ergab, dass</w:t>
      </w:r>
      <w:r w:rsidR="00B369C7" w:rsidRPr="006717DB">
        <w:rPr>
          <w:rFonts w:cs="Arial"/>
          <w:b/>
          <w:szCs w:val="22"/>
        </w:rPr>
        <w:t xml:space="preserve"> d</w:t>
      </w:r>
      <w:r w:rsidR="00A61A25" w:rsidRPr="006717DB">
        <w:rPr>
          <w:rFonts w:cs="Arial"/>
          <w:b/>
          <w:szCs w:val="22"/>
        </w:rPr>
        <w:t xml:space="preserve">ie Buche </w:t>
      </w:r>
      <w:r w:rsidR="00E60C5B" w:rsidRPr="006717DB">
        <w:rPr>
          <w:rFonts w:cs="Arial"/>
          <w:b/>
          <w:szCs w:val="22"/>
        </w:rPr>
        <w:t>stark</w:t>
      </w:r>
      <w:r w:rsidR="00A61A25" w:rsidRPr="006717DB">
        <w:rPr>
          <w:rFonts w:cs="Arial"/>
          <w:b/>
          <w:szCs w:val="22"/>
        </w:rPr>
        <w:t xml:space="preserve"> geschädigt ist und </w:t>
      </w:r>
      <w:r w:rsidR="00377B43" w:rsidRPr="006717DB">
        <w:rPr>
          <w:rFonts w:cs="Arial"/>
          <w:b/>
          <w:szCs w:val="22"/>
        </w:rPr>
        <w:t xml:space="preserve">bis auf einen Torso </w:t>
      </w:r>
      <w:r w:rsidR="00A61A25" w:rsidRPr="006717DB">
        <w:rPr>
          <w:rFonts w:cs="Arial"/>
          <w:b/>
          <w:szCs w:val="22"/>
        </w:rPr>
        <w:t>massiv</w:t>
      </w:r>
      <w:r w:rsidR="00E60C5B" w:rsidRPr="006717DB">
        <w:rPr>
          <w:rFonts w:cs="Arial"/>
          <w:b/>
          <w:szCs w:val="22"/>
        </w:rPr>
        <w:t xml:space="preserve"> eingekürzt werden muss</w:t>
      </w:r>
      <w:r w:rsidR="00377B43" w:rsidRPr="006717DB">
        <w:rPr>
          <w:rFonts w:cs="Arial"/>
          <w:b/>
          <w:szCs w:val="22"/>
        </w:rPr>
        <w:t>.</w:t>
      </w:r>
      <w:r w:rsidR="00E60C5B" w:rsidRPr="006717DB">
        <w:rPr>
          <w:rFonts w:cs="Arial"/>
          <w:b/>
          <w:szCs w:val="22"/>
        </w:rPr>
        <w:t xml:space="preserve"> </w:t>
      </w:r>
    </w:p>
    <w:p w14:paraId="0C036327" w14:textId="78FF8D95" w:rsidR="00517CB8" w:rsidRPr="003900BE" w:rsidRDefault="00517CB8" w:rsidP="003900BE">
      <w:pPr>
        <w:spacing w:line="360" w:lineRule="auto"/>
        <w:jc w:val="both"/>
        <w:rPr>
          <w:rFonts w:cs="Arial"/>
          <w:szCs w:val="22"/>
        </w:rPr>
      </w:pPr>
    </w:p>
    <w:p w14:paraId="4BCAAB8C" w14:textId="2D84CACC" w:rsidR="004D6516" w:rsidRPr="003900BE" w:rsidRDefault="00517CB8" w:rsidP="003900BE">
      <w:pPr>
        <w:spacing w:line="360" w:lineRule="auto"/>
        <w:jc w:val="both"/>
        <w:rPr>
          <w:rFonts w:cs="Arial"/>
          <w:szCs w:val="22"/>
        </w:rPr>
      </w:pPr>
      <w:r w:rsidRPr="003900BE">
        <w:rPr>
          <w:rFonts w:cs="Arial"/>
          <w:szCs w:val="22"/>
        </w:rPr>
        <w:t xml:space="preserve">Bei </w:t>
      </w:r>
      <w:r w:rsidR="00E60C5B" w:rsidRPr="003900BE">
        <w:rPr>
          <w:rFonts w:cs="Arial"/>
          <w:szCs w:val="22"/>
        </w:rPr>
        <w:t xml:space="preserve">den </w:t>
      </w:r>
      <w:r w:rsidRPr="003900BE">
        <w:rPr>
          <w:rFonts w:cs="Arial"/>
          <w:szCs w:val="22"/>
        </w:rPr>
        <w:t>Astausbr</w:t>
      </w:r>
      <w:r w:rsidR="00E60C5B" w:rsidRPr="003900BE">
        <w:rPr>
          <w:rFonts w:cs="Arial"/>
          <w:szCs w:val="22"/>
        </w:rPr>
        <w:t xml:space="preserve">üchen, die 2020 und in der Folge in diesem Juli und August erfolgten, </w:t>
      </w:r>
      <w:r w:rsidRPr="003900BE">
        <w:rPr>
          <w:rFonts w:cs="Arial"/>
          <w:szCs w:val="22"/>
        </w:rPr>
        <w:t xml:space="preserve">handelt es sich </w:t>
      </w:r>
      <w:r w:rsidR="00E60C5B" w:rsidRPr="003900BE">
        <w:rPr>
          <w:rFonts w:cs="Arial"/>
          <w:szCs w:val="22"/>
        </w:rPr>
        <w:t xml:space="preserve">nach Einschätzung des </w:t>
      </w:r>
      <w:r w:rsidR="004D6516" w:rsidRPr="003900BE">
        <w:rPr>
          <w:rFonts w:cs="Arial"/>
          <w:szCs w:val="22"/>
        </w:rPr>
        <w:t xml:space="preserve">Experten </w:t>
      </w:r>
      <w:r w:rsidRPr="003900BE">
        <w:rPr>
          <w:rFonts w:cs="Arial"/>
          <w:szCs w:val="22"/>
        </w:rPr>
        <w:t xml:space="preserve">um </w:t>
      </w:r>
      <w:r w:rsidR="004A1043" w:rsidRPr="003900BE">
        <w:rPr>
          <w:rFonts w:cs="Arial"/>
          <w:szCs w:val="22"/>
        </w:rPr>
        <w:t xml:space="preserve">einen </w:t>
      </w:r>
      <w:r w:rsidRPr="003900BE">
        <w:rPr>
          <w:rFonts w:cs="Arial"/>
          <w:szCs w:val="22"/>
        </w:rPr>
        <w:t>so</w:t>
      </w:r>
      <w:r w:rsidR="004A1043" w:rsidRPr="003900BE">
        <w:rPr>
          <w:rFonts w:cs="Arial"/>
          <w:szCs w:val="22"/>
        </w:rPr>
        <w:t xml:space="preserve"> </w:t>
      </w:r>
      <w:r w:rsidRPr="003900BE">
        <w:rPr>
          <w:rFonts w:cs="Arial"/>
          <w:szCs w:val="22"/>
        </w:rPr>
        <w:t>genannte</w:t>
      </w:r>
      <w:r w:rsidR="004A1043" w:rsidRPr="003900BE">
        <w:rPr>
          <w:rFonts w:cs="Arial"/>
          <w:szCs w:val="22"/>
        </w:rPr>
        <w:t>n</w:t>
      </w:r>
      <w:r w:rsidRPr="003900BE">
        <w:rPr>
          <w:rFonts w:cs="Arial"/>
          <w:szCs w:val="22"/>
        </w:rPr>
        <w:t xml:space="preserve"> „Grünastab</w:t>
      </w:r>
      <w:r w:rsidR="004A1043" w:rsidRPr="003900BE">
        <w:rPr>
          <w:rFonts w:cs="Arial"/>
          <w:szCs w:val="22"/>
        </w:rPr>
        <w:t>bruch</w:t>
      </w:r>
      <w:r w:rsidRPr="003900BE">
        <w:rPr>
          <w:rFonts w:cs="Arial"/>
          <w:szCs w:val="22"/>
        </w:rPr>
        <w:t>“</w:t>
      </w:r>
      <w:r w:rsidR="004A1043" w:rsidRPr="003900BE">
        <w:rPr>
          <w:rFonts w:cs="Arial"/>
          <w:szCs w:val="22"/>
        </w:rPr>
        <w:t xml:space="preserve">. </w:t>
      </w:r>
      <w:r w:rsidRPr="003900BE">
        <w:rPr>
          <w:rFonts w:cs="Arial"/>
          <w:szCs w:val="22"/>
        </w:rPr>
        <w:t>Diese</w:t>
      </w:r>
      <w:r w:rsidR="004A1043" w:rsidRPr="003900BE">
        <w:rPr>
          <w:rFonts w:cs="Arial"/>
          <w:szCs w:val="22"/>
        </w:rPr>
        <w:t>r</w:t>
      </w:r>
      <w:r w:rsidRPr="003900BE">
        <w:rPr>
          <w:rFonts w:cs="Arial"/>
          <w:szCs w:val="22"/>
        </w:rPr>
        <w:t xml:space="preserve"> entsteh</w:t>
      </w:r>
      <w:r w:rsidR="004A1043" w:rsidRPr="003900BE">
        <w:rPr>
          <w:rFonts w:cs="Arial"/>
          <w:szCs w:val="22"/>
        </w:rPr>
        <w:t xml:space="preserve">t </w:t>
      </w:r>
      <w:r w:rsidRPr="003900BE">
        <w:rPr>
          <w:rFonts w:cs="Arial"/>
          <w:szCs w:val="22"/>
        </w:rPr>
        <w:t xml:space="preserve">durch starke Umwelteinflüsse </w:t>
      </w:r>
      <w:r w:rsidR="004A1043" w:rsidRPr="003900BE">
        <w:rPr>
          <w:rFonts w:cs="Arial"/>
          <w:szCs w:val="22"/>
        </w:rPr>
        <w:t xml:space="preserve">wie </w:t>
      </w:r>
      <w:r w:rsidRPr="003900BE">
        <w:rPr>
          <w:rFonts w:cs="Arial"/>
          <w:szCs w:val="22"/>
        </w:rPr>
        <w:t xml:space="preserve">große Hitze, </w:t>
      </w:r>
      <w:r w:rsidR="004A1043" w:rsidRPr="003900BE">
        <w:rPr>
          <w:rFonts w:cs="Arial"/>
          <w:szCs w:val="22"/>
        </w:rPr>
        <w:t xml:space="preserve">starke Trockenheit, aber auch </w:t>
      </w:r>
      <w:r w:rsidRPr="003900BE">
        <w:rPr>
          <w:rFonts w:cs="Arial"/>
          <w:szCs w:val="22"/>
        </w:rPr>
        <w:t>starke Regenfälle</w:t>
      </w:r>
      <w:r w:rsidR="004A1043" w:rsidRPr="003900BE">
        <w:rPr>
          <w:rFonts w:cs="Arial"/>
          <w:szCs w:val="22"/>
        </w:rPr>
        <w:t xml:space="preserve">. </w:t>
      </w:r>
      <w:r w:rsidR="001C6606" w:rsidRPr="003900BE">
        <w:rPr>
          <w:rFonts w:cs="Arial"/>
          <w:szCs w:val="22"/>
        </w:rPr>
        <w:t xml:space="preserve">Auch im schlechten Allgemeinzustand der Buche liegen die Astabbrüche begründet. </w:t>
      </w:r>
      <w:r w:rsidRPr="003900BE">
        <w:rPr>
          <w:rFonts w:cs="Arial"/>
          <w:szCs w:val="22"/>
        </w:rPr>
        <w:t>Eine Bewässerung, die seit einigen Wochen stattfindet,</w:t>
      </w:r>
      <w:r w:rsidR="00541103" w:rsidRPr="003900BE">
        <w:rPr>
          <w:rFonts w:cs="Arial"/>
          <w:szCs w:val="22"/>
        </w:rPr>
        <w:t xml:space="preserve"> konnte</w:t>
      </w:r>
      <w:r w:rsidR="004A1043" w:rsidRPr="003900BE">
        <w:rPr>
          <w:rFonts w:cs="Arial"/>
          <w:szCs w:val="22"/>
        </w:rPr>
        <w:t xml:space="preserve"> keine erkennbare Verbesserung herbeiführen.</w:t>
      </w:r>
      <w:r w:rsidR="00226478" w:rsidRPr="003900BE">
        <w:rPr>
          <w:rFonts w:cs="Arial"/>
          <w:szCs w:val="22"/>
        </w:rPr>
        <w:t xml:space="preserve"> </w:t>
      </w:r>
      <w:r w:rsidR="002F764D" w:rsidRPr="003900BE">
        <w:rPr>
          <w:rFonts w:cs="Arial"/>
          <w:szCs w:val="22"/>
        </w:rPr>
        <w:t>Der Ast fiel im August auf den Gehweg, der in der Nähe der Buche verläuft. Personen wurden glücklicherweise nicht verletzt.</w:t>
      </w:r>
    </w:p>
    <w:p w14:paraId="34B03B89" w14:textId="77777777" w:rsidR="004D6516" w:rsidRPr="003900BE" w:rsidRDefault="004D6516" w:rsidP="003900BE">
      <w:pPr>
        <w:spacing w:line="360" w:lineRule="auto"/>
        <w:jc w:val="both"/>
        <w:rPr>
          <w:rFonts w:cs="Arial"/>
          <w:szCs w:val="22"/>
        </w:rPr>
      </w:pPr>
    </w:p>
    <w:p w14:paraId="30A6C954" w14:textId="65737E64" w:rsidR="00F10E94" w:rsidRPr="003900BE" w:rsidRDefault="004D6516" w:rsidP="003900BE">
      <w:pPr>
        <w:spacing w:line="360" w:lineRule="auto"/>
        <w:jc w:val="both"/>
        <w:rPr>
          <w:rFonts w:cs="Arial"/>
          <w:color w:val="000000"/>
          <w:szCs w:val="22"/>
        </w:rPr>
      </w:pPr>
      <w:r w:rsidRPr="003900BE">
        <w:rPr>
          <w:rFonts w:cs="Arial"/>
          <w:szCs w:val="22"/>
        </w:rPr>
        <w:t xml:space="preserve">Der </w:t>
      </w:r>
      <w:r w:rsidR="00541103" w:rsidRPr="003900BE">
        <w:rPr>
          <w:rFonts w:cs="Arial"/>
          <w:color w:val="000000"/>
          <w:szCs w:val="22"/>
        </w:rPr>
        <w:t xml:space="preserve">Baum </w:t>
      </w:r>
      <w:r w:rsidRPr="003900BE">
        <w:rPr>
          <w:rFonts w:cs="Arial"/>
          <w:color w:val="000000"/>
          <w:szCs w:val="22"/>
        </w:rPr>
        <w:t xml:space="preserve">sei </w:t>
      </w:r>
      <w:r w:rsidR="00541103" w:rsidRPr="003900BE">
        <w:rPr>
          <w:rFonts w:cs="Arial"/>
          <w:color w:val="000000"/>
          <w:szCs w:val="22"/>
        </w:rPr>
        <w:t>insgesamt in einem schlechten Zustand</w:t>
      </w:r>
      <w:r w:rsidRPr="003900BE">
        <w:rPr>
          <w:rFonts w:cs="Arial"/>
          <w:color w:val="000000"/>
          <w:szCs w:val="22"/>
        </w:rPr>
        <w:t>, hält der Fachbetrieb fest</w:t>
      </w:r>
      <w:r w:rsidR="00541103" w:rsidRPr="003900BE">
        <w:rPr>
          <w:rFonts w:cs="Arial"/>
          <w:color w:val="000000"/>
          <w:szCs w:val="22"/>
        </w:rPr>
        <w:t xml:space="preserve">. </w:t>
      </w:r>
      <w:r w:rsidR="00F10E94" w:rsidRPr="003900BE">
        <w:rPr>
          <w:rFonts w:cs="Arial"/>
          <w:color w:val="000000"/>
          <w:szCs w:val="22"/>
        </w:rPr>
        <w:t>„</w:t>
      </w:r>
      <w:r w:rsidR="00541103" w:rsidRPr="003900BE">
        <w:rPr>
          <w:rFonts w:cs="Arial"/>
          <w:color w:val="000000"/>
          <w:szCs w:val="22"/>
        </w:rPr>
        <w:t>Die</w:t>
      </w:r>
      <w:r w:rsidR="00226478" w:rsidRPr="003900BE">
        <w:rPr>
          <w:rFonts w:cs="Arial"/>
          <w:color w:val="000000"/>
          <w:szCs w:val="22"/>
        </w:rPr>
        <w:t xml:space="preserve"> Oberkron</w:t>
      </w:r>
      <w:r w:rsidR="002F764D" w:rsidRPr="003900BE">
        <w:rPr>
          <w:rFonts w:cs="Arial"/>
          <w:color w:val="000000"/>
          <w:szCs w:val="22"/>
        </w:rPr>
        <w:t>e</w:t>
      </w:r>
      <w:r w:rsidR="00226478" w:rsidRPr="003900BE">
        <w:rPr>
          <w:rFonts w:cs="Arial"/>
          <w:color w:val="000000"/>
          <w:szCs w:val="22"/>
        </w:rPr>
        <w:t xml:space="preserve"> zei</w:t>
      </w:r>
      <w:r w:rsidR="002F764D" w:rsidRPr="003900BE">
        <w:rPr>
          <w:rFonts w:cs="Arial"/>
          <w:color w:val="000000"/>
          <w:szCs w:val="22"/>
        </w:rPr>
        <w:t>gt</w:t>
      </w:r>
      <w:r w:rsidR="00226478" w:rsidRPr="003900BE">
        <w:rPr>
          <w:rFonts w:cs="Arial"/>
          <w:color w:val="000000"/>
          <w:szCs w:val="22"/>
        </w:rPr>
        <w:t xml:space="preserve"> deutliche Degenerationsanzeichen. Die Buche zieht sich zurück, der Oberkronenbereich wird nicht mehr versorgt und stirbt ab</w:t>
      </w:r>
      <w:r w:rsidR="00F10E94" w:rsidRPr="003900BE">
        <w:rPr>
          <w:rFonts w:cs="Arial"/>
          <w:color w:val="000000"/>
          <w:szCs w:val="22"/>
        </w:rPr>
        <w:t>“, heißt es im Bericht des hinzugezogenen Sachverständigenbüros</w:t>
      </w:r>
      <w:r w:rsidR="00226478" w:rsidRPr="003900BE">
        <w:rPr>
          <w:rFonts w:cs="Arial"/>
          <w:color w:val="000000"/>
          <w:szCs w:val="22"/>
        </w:rPr>
        <w:t xml:space="preserve">. </w:t>
      </w:r>
    </w:p>
    <w:p w14:paraId="01B66AC2" w14:textId="77777777" w:rsidR="00F10E94" w:rsidRPr="003900BE" w:rsidRDefault="00F10E94" w:rsidP="003900BE">
      <w:pPr>
        <w:spacing w:line="360" w:lineRule="auto"/>
        <w:jc w:val="both"/>
        <w:rPr>
          <w:rFonts w:cs="Arial"/>
          <w:color w:val="000000"/>
          <w:szCs w:val="22"/>
        </w:rPr>
      </w:pPr>
    </w:p>
    <w:p w14:paraId="265DA381" w14:textId="6A444800" w:rsidR="00226478" w:rsidRPr="003900BE" w:rsidRDefault="00226478" w:rsidP="003900BE">
      <w:pPr>
        <w:spacing w:line="360" w:lineRule="auto"/>
        <w:jc w:val="both"/>
        <w:rPr>
          <w:rFonts w:cs="Arial"/>
          <w:color w:val="000000"/>
          <w:szCs w:val="22"/>
        </w:rPr>
      </w:pPr>
      <w:r w:rsidRPr="003900BE">
        <w:rPr>
          <w:rFonts w:cs="Arial"/>
          <w:color w:val="000000"/>
          <w:szCs w:val="22"/>
        </w:rPr>
        <w:t>Obwohl in den vergangenen</w:t>
      </w:r>
      <w:r w:rsidR="004D6516" w:rsidRPr="003900BE">
        <w:rPr>
          <w:rFonts w:cs="Arial"/>
          <w:color w:val="000000"/>
          <w:szCs w:val="22"/>
        </w:rPr>
        <w:t xml:space="preserve"> </w:t>
      </w:r>
      <w:r w:rsidRPr="003900BE">
        <w:rPr>
          <w:rFonts w:cs="Arial"/>
          <w:color w:val="000000"/>
          <w:szCs w:val="22"/>
        </w:rPr>
        <w:t xml:space="preserve">Jahren mehrere Maßnahmen zum Erhalt der </w:t>
      </w:r>
      <w:r w:rsidR="00F10E94" w:rsidRPr="003900BE">
        <w:rPr>
          <w:rFonts w:cs="Arial"/>
          <w:color w:val="000000"/>
          <w:szCs w:val="22"/>
        </w:rPr>
        <w:t>B</w:t>
      </w:r>
      <w:r w:rsidRPr="003900BE">
        <w:rPr>
          <w:rFonts w:cs="Arial"/>
          <w:color w:val="000000"/>
          <w:szCs w:val="22"/>
        </w:rPr>
        <w:t>uche unternommen wurde</w:t>
      </w:r>
      <w:r w:rsidR="00F10E94" w:rsidRPr="003900BE">
        <w:rPr>
          <w:rFonts w:cs="Arial"/>
          <w:color w:val="000000"/>
          <w:szCs w:val="22"/>
        </w:rPr>
        <w:t xml:space="preserve">n: </w:t>
      </w:r>
      <w:r w:rsidR="005D2077" w:rsidRPr="003900BE">
        <w:rPr>
          <w:rFonts w:cs="Arial"/>
          <w:color w:val="000000"/>
          <w:szCs w:val="22"/>
        </w:rPr>
        <w:t xml:space="preserve">Um den </w:t>
      </w:r>
      <w:r w:rsidRPr="003900BE">
        <w:rPr>
          <w:rFonts w:cs="Arial"/>
          <w:color w:val="000000"/>
          <w:szCs w:val="22"/>
        </w:rPr>
        <w:t>Standort</w:t>
      </w:r>
      <w:r w:rsidR="005D2077" w:rsidRPr="003900BE">
        <w:rPr>
          <w:rFonts w:cs="Arial"/>
          <w:color w:val="000000"/>
          <w:szCs w:val="22"/>
        </w:rPr>
        <w:t xml:space="preserve"> zu </w:t>
      </w:r>
      <w:r w:rsidRPr="003900BE">
        <w:rPr>
          <w:rFonts w:cs="Arial"/>
          <w:color w:val="000000"/>
          <w:szCs w:val="22"/>
        </w:rPr>
        <w:t>verbesser</w:t>
      </w:r>
      <w:r w:rsidR="005D2077" w:rsidRPr="003900BE">
        <w:rPr>
          <w:rFonts w:cs="Arial"/>
          <w:color w:val="000000"/>
          <w:szCs w:val="22"/>
        </w:rPr>
        <w:t xml:space="preserve">n waren in der Vergangenheit </w:t>
      </w:r>
      <w:r w:rsidRPr="003900BE">
        <w:rPr>
          <w:rFonts w:cs="Arial"/>
          <w:color w:val="000000"/>
          <w:szCs w:val="22"/>
        </w:rPr>
        <w:t>Bodenbelüftung</w:t>
      </w:r>
      <w:r w:rsidR="002F3611" w:rsidRPr="003900BE">
        <w:rPr>
          <w:rFonts w:cs="Arial"/>
          <w:color w:val="000000"/>
          <w:szCs w:val="22"/>
        </w:rPr>
        <w:t xml:space="preserve"> des </w:t>
      </w:r>
      <w:r w:rsidR="002F3611" w:rsidRPr="003900BE">
        <w:rPr>
          <w:rFonts w:cs="Arial"/>
          <w:color w:val="000000"/>
          <w:szCs w:val="22"/>
        </w:rPr>
        <w:lastRenderedPageBreak/>
        <w:t>Wurzelbereichs</w:t>
      </w:r>
      <w:r w:rsidRPr="003900BE">
        <w:rPr>
          <w:rFonts w:cs="Arial"/>
          <w:color w:val="000000"/>
          <w:szCs w:val="22"/>
        </w:rPr>
        <w:t>, Mulchen, Bewässern und Absperren des Baumumfeldes, sowie Totholzentnahme, Einbau von Kronensicherungen und regelmäßiger Baumkontrolle</w:t>
      </w:r>
      <w:r w:rsidR="005D2077" w:rsidRPr="003900BE">
        <w:rPr>
          <w:rFonts w:cs="Arial"/>
          <w:color w:val="000000"/>
          <w:szCs w:val="22"/>
        </w:rPr>
        <w:t>n durchgeführt worden</w:t>
      </w:r>
      <w:r w:rsidRPr="003900BE">
        <w:rPr>
          <w:rFonts w:cs="Arial"/>
          <w:color w:val="000000"/>
          <w:szCs w:val="22"/>
        </w:rPr>
        <w:t xml:space="preserve">. </w:t>
      </w:r>
      <w:r w:rsidR="00DB217C" w:rsidRPr="003900BE">
        <w:rPr>
          <w:rFonts w:cs="Arial"/>
          <w:color w:val="000000"/>
          <w:szCs w:val="22"/>
        </w:rPr>
        <w:t xml:space="preserve">Erste </w:t>
      </w:r>
      <w:r w:rsidR="00526D8A" w:rsidRPr="003900BE">
        <w:rPr>
          <w:rFonts w:cs="Arial"/>
          <w:color w:val="000000"/>
          <w:szCs w:val="22"/>
        </w:rPr>
        <w:t xml:space="preserve">baumsichernde </w:t>
      </w:r>
      <w:r w:rsidR="00DB217C" w:rsidRPr="003900BE">
        <w:rPr>
          <w:rFonts w:cs="Arial"/>
          <w:color w:val="000000"/>
          <w:szCs w:val="22"/>
        </w:rPr>
        <w:t>Pflegemaßnahmen fand</w:t>
      </w:r>
      <w:r w:rsidR="00D266A4" w:rsidRPr="003900BE">
        <w:rPr>
          <w:rFonts w:cs="Arial"/>
          <w:color w:val="000000"/>
          <w:szCs w:val="22"/>
        </w:rPr>
        <w:t xml:space="preserve">en bereits 1987 </w:t>
      </w:r>
      <w:r w:rsidR="00526D8A" w:rsidRPr="003900BE">
        <w:rPr>
          <w:rFonts w:cs="Arial"/>
          <w:color w:val="000000"/>
          <w:szCs w:val="22"/>
        </w:rPr>
        <w:t xml:space="preserve">und dann fortlaufend regelmäßig </w:t>
      </w:r>
      <w:r w:rsidR="001769F2" w:rsidRPr="003900BE">
        <w:rPr>
          <w:rFonts w:cs="Arial"/>
          <w:color w:val="000000"/>
          <w:szCs w:val="22"/>
        </w:rPr>
        <w:t xml:space="preserve">in den </w:t>
      </w:r>
      <w:r w:rsidR="002F764D" w:rsidRPr="003900BE">
        <w:rPr>
          <w:rFonts w:cs="Arial"/>
          <w:color w:val="000000"/>
          <w:szCs w:val="22"/>
        </w:rPr>
        <w:t xml:space="preserve">zurückliegenden </w:t>
      </w:r>
      <w:r w:rsidR="001769F2" w:rsidRPr="003900BE">
        <w:rPr>
          <w:rFonts w:cs="Arial"/>
          <w:color w:val="000000"/>
          <w:szCs w:val="22"/>
        </w:rPr>
        <w:t xml:space="preserve">Jahren </w:t>
      </w:r>
      <w:r w:rsidR="00D266A4" w:rsidRPr="003900BE">
        <w:rPr>
          <w:rFonts w:cs="Arial"/>
          <w:color w:val="000000"/>
          <w:szCs w:val="22"/>
        </w:rPr>
        <w:t xml:space="preserve">statt. </w:t>
      </w:r>
      <w:r w:rsidR="005D2077" w:rsidRPr="003900BE">
        <w:rPr>
          <w:rFonts w:cs="Arial"/>
          <w:color w:val="000000"/>
          <w:szCs w:val="22"/>
        </w:rPr>
        <w:t>D</w:t>
      </w:r>
      <w:r w:rsidR="00DB217C" w:rsidRPr="003900BE">
        <w:rPr>
          <w:rFonts w:cs="Arial"/>
          <w:color w:val="000000"/>
          <w:szCs w:val="22"/>
        </w:rPr>
        <w:t>och der A</w:t>
      </w:r>
      <w:r w:rsidRPr="003900BE">
        <w:rPr>
          <w:rFonts w:cs="Arial"/>
          <w:color w:val="000000"/>
          <w:szCs w:val="22"/>
        </w:rPr>
        <w:t xml:space="preserve">llgemeinzustand der Buche </w:t>
      </w:r>
      <w:r w:rsidR="00DB217C" w:rsidRPr="003900BE">
        <w:rPr>
          <w:rFonts w:cs="Arial"/>
          <w:color w:val="000000"/>
          <w:szCs w:val="22"/>
        </w:rPr>
        <w:t xml:space="preserve">verschlechterte </w:t>
      </w:r>
      <w:r w:rsidR="00D266A4" w:rsidRPr="003900BE">
        <w:rPr>
          <w:rFonts w:cs="Arial"/>
          <w:color w:val="000000"/>
          <w:szCs w:val="22"/>
        </w:rPr>
        <w:t xml:space="preserve">sich </w:t>
      </w:r>
      <w:r w:rsidR="00A61A25" w:rsidRPr="003900BE">
        <w:rPr>
          <w:rFonts w:cs="Arial"/>
          <w:color w:val="000000"/>
          <w:szCs w:val="22"/>
        </w:rPr>
        <w:t>we</w:t>
      </w:r>
      <w:r w:rsidR="005D2077" w:rsidRPr="003900BE">
        <w:rPr>
          <w:rFonts w:cs="Arial"/>
          <w:color w:val="000000"/>
          <w:szCs w:val="22"/>
        </w:rPr>
        <w:t xml:space="preserve">iterhin. </w:t>
      </w:r>
      <w:r w:rsidRPr="003900BE">
        <w:rPr>
          <w:rFonts w:cs="Arial"/>
          <w:color w:val="000000"/>
          <w:szCs w:val="22"/>
        </w:rPr>
        <w:t>Die Trockenheit der vergangenen Jahre und des aktuellen Sommers</w:t>
      </w:r>
      <w:r w:rsidR="00DB217C" w:rsidRPr="003900BE">
        <w:rPr>
          <w:rFonts w:cs="Arial"/>
          <w:color w:val="000000"/>
          <w:szCs w:val="22"/>
        </w:rPr>
        <w:t xml:space="preserve"> </w:t>
      </w:r>
      <w:r w:rsidRPr="003900BE">
        <w:rPr>
          <w:rFonts w:cs="Arial"/>
          <w:color w:val="000000"/>
          <w:szCs w:val="22"/>
        </w:rPr>
        <w:t xml:space="preserve">verstärken die Problematik. </w:t>
      </w:r>
    </w:p>
    <w:p w14:paraId="3B5AE82D" w14:textId="77777777" w:rsidR="005D2077" w:rsidRPr="003900BE" w:rsidRDefault="005D2077" w:rsidP="003900BE">
      <w:pPr>
        <w:spacing w:line="360" w:lineRule="auto"/>
        <w:jc w:val="both"/>
        <w:rPr>
          <w:rFonts w:cs="Arial"/>
          <w:szCs w:val="22"/>
        </w:rPr>
      </w:pPr>
    </w:p>
    <w:p w14:paraId="49C19043" w14:textId="1D397BBF" w:rsidR="00FE52DD" w:rsidRPr="003900BE" w:rsidRDefault="00FE52DD" w:rsidP="003900BE">
      <w:pPr>
        <w:spacing w:line="360" w:lineRule="auto"/>
        <w:jc w:val="both"/>
        <w:rPr>
          <w:rFonts w:cs="Arial"/>
          <w:szCs w:val="22"/>
        </w:rPr>
      </w:pPr>
      <w:r w:rsidRPr="003900BE">
        <w:rPr>
          <w:rFonts w:cs="Arial"/>
          <w:szCs w:val="22"/>
        </w:rPr>
        <w:t>2002 wurde der Baum vermessen</w:t>
      </w:r>
      <w:r w:rsidR="001C6606" w:rsidRPr="003900BE">
        <w:rPr>
          <w:rFonts w:cs="Arial"/>
          <w:szCs w:val="22"/>
        </w:rPr>
        <w:t xml:space="preserve">, sodass das </w:t>
      </w:r>
      <w:r w:rsidRPr="003900BE">
        <w:rPr>
          <w:rFonts w:cs="Arial"/>
          <w:szCs w:val="22"/>
        </w:rPr>
        <w:t xml:space="preserve">Alter </w:t>
      </w:r>
      <w:r w:rsidR="001C6606" w:rsidRPr="003900BE">
        <w:rPr>
          <w:rFonts w:cs="Arial"/>
          <w:szCs w:val="22"/>
        </w:rPr>
        <w:t xml:space="preserve">der Buche damals zwischen </w:t>
      </w:r>
      <w:r w:rsidRPr="003900BE">
        <w:rPr>
          <w:rFonts w:cs="Arial"/>
          <w:szCs w:val="22"/>
        </w:rPr>
        <w:t>170</w:t>
      </w:r>
      <w:r w:rsidR="001C6606" w:rsidRPr="003900BE">
        <w:rPr>
          <w:rFonts w:cs="Arial"/>
          <w:szCs w:val="22"/>
        </w:rPr>
        <w:t xml:space="preserve"> bis </w:t>
      </w:r>
      <w:r w:rsidRPr="003900BE">
        <w:rPr>
          <w:rFonts w:cs="Arial"/>
          <w:szCs w:val="22"/>
        </w:rPr>
        <w:t xml:space="preserve">200 Jahre </w:t>
      </w:r>
      <w:r w:rsidR="001C6606" w:rsidRPr="003900BE">
        <w:rPr>
          <w:rFonts w:cs="Arial"/>
          <w:szCs w:val="22"/>
        </w:rPr>
        <w:t xml:space="preserve">festgelegt werden konnte. </w:t>
      </w:r>
      <w:r w:rsidR="002F3611" w:rsidRPr="003900BE">
        <w:rPr>
          <w:rFonts w:cs="Arial"/>
          <w:szCs w:val="22"/>
        </w:rPr>
        <w:t>Bei einem</w:t>
      </w:r>
      <w:r w:rsidRPr="003900BE">
        <w:rPr>
          <w:rFonts w:cs="Arial"/>
          <w:szCs w:val="22"/>
        </w:rPr>
        <w:t xml:space="preserve"> Kronendurchmesser </w:t>
      </w:r>
      <w:r w:rsidR="002F3611" w:rsidRPr="003900BE">
        <w:rPr>
          <w:rFonts w:cs="Arial"/>
          <w:szCs w:val="22"/>
        </w:rPr>
        <w:t xml:space="preserve">von </w:t>
      </w:r>
      <w:r w:rsidRPr="003900BE">
        <w:rPr>
          <w:rFonts w:cs="Arial"/>
          <w:szCs w:val="22"/>
        </w:rPr>
        <w:t>35 m</w:t>
      </w:r>
      <w:r w:rsidR="002F3611" w:rsidRPr="003900BE">
        <w:rPr>
          <w:rFonts w:cs="Arial"/>
          <w:szCs w:val="22"/>
        </w:rPr>
        <w:t xml:space="preserve"> und einem</w:t>
      </w:r>
      <w:r w:rsidRPr="003900BE">
        <w:rPr>
          <w:rFonts w:cs="Arial"/>
          <w:szCs w:val="22"/>
        </w:rPr>
        <w:t xml:space="preserve"> Stammumfang 4,40 m </w:t>
      </w:r>
      <w:r w:rsidR="002F3611" w:rsidRPr="003900BE">
        <w:rPr>
          <w:rFonts w:cs="Arial"/>
          <w:szCs w:val="22"/>
        </w:rPr>
        <w:t>wirkt der Baum imposant</w:t>
      </w:r>
      <w:r w:rsidR="00DB217C" w:rsidRPr="003900BE">
        <w:rPr>
          <w:rFonts w:cs="Arial"/>
          <w:szCs w:val="22"/>
        </w:rPr>
        <w:t xml:space="preserve">. Doch die lichte </w:t>
      </w:r>
      <w:r w:rsidR="00B369C7" w:rsidRPr="003900BE">
        <w:rPr>
          <w:rFonts w:cs="Arial"/>
          <w:szCs w:val="22"/>
        </w:rPr>
        <w:t xml:space="preserve">und rückgängige </w:t>
      </w:r>
      <w:r w:rsidR="00DB217C" w:rsidRPr="003900BE">
        <w:rPr>
          <w:rFonts w:cs="Arial"/>
          <w:szCs w:val="22"/>
        </w:rPr>
        <w:t xml:space="preserve">Belaubung </w:t>
      </w:r>
      <w:r w:rsidR="00D266A4" w:rsidRPr="003900BE">
        <w:rPr>
          <w:rFonts w:cs="Arial"/>
          <w:szCs w:val="22"/>
        </w:rPr>
        <w:t>lässt bereits optisch erkennen, dass die Buche</w:t>
      </w:r>
      <w:r w:rsidR="00377B43" w:rsidRPr="003900BE">
        <w:rPr>
          <w:rFonts w:cs="Arial"/>
          <w:szCs w:val="22"/>
        </w:rPr>
        <w:t xml:space="preserve"> deutlich</w:t>
      </w:r>
      <w:r w:rsidR="00D266A4" w:rsidRPr="003900BE">
        <w:rPr>
          <w:rFonts w:cs="Arial"/>
          <w:szCs w:val="22"/>
        </w:rPr>
        <w:t xml:space="preserve"> geschwächt ist.</w:t>
      </w:r>
      <w:r w:rsidR="00DB217C" w:rsidRPr="003900BE">
        <w:rPr>
          <w:rFonts w:cs="Arial"/>
          <w:szCs w:val="22"/>
        </w:rPr>
        <w:t xml:space="preserve"> </w:t>
      </w:r>
      <w:r w:rsidR="002F3611" w:rsidRPr="003900BE">
        <w:rPr>
          <w:rFonts w:cs="Arial"/>
          <w:szCs w:val="22"/>
        </w:rPr>
        <w:t xml:space="preserve"> </w:t>
      </w:r>
    </w:p>
    <w:p w14:paraId="4CEBDF13" w14:textId="77777777" w:rsidR="002F3611" w:rsidRPr="003900BE" w:rsidRDefault="002F3611" w:rsidP="003900BE">
      <w:pPr>
        <w:spacing w:line="360" w:lineRule="auto"/>
        <w:jc w:val="both"/>
        <w:rPr>
          <w:rFonts w:cs="Arial"/>
          <w:szCs w:val="22"/>
        </w:rPr>
      </w:pPr>
    </w:p>
    <w:p w14:paraId="47C7B020" w14:textId="4462E040" w:rsidR="00541103" w:rsidRPr="003900BE" w:rsidRDefault="00541103" w:rsidP="003900BE">
      <w:pPr>
        <w:pStyle w:val="anreisserdetail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Cs/>
          <w:color w:val="222222"/>
          <w:sz w:val="22"/>
          <w:szCs w:val="22"/>
        </w:rPr>
      </w:pPr>
      <w:r w:rsidRPr="003900BE">
        <w:rPr>
          <w:rFonts w:ascii="Arial" w:hAnsi="Arial" w:cs="Arial"/>
          <w:sz w:val="22"/>
          <w:szCs w:val="22"/>
        </w:rPr>
        <w:t>Wegen der</w:t>
      </w:r>
      <w:r w:rsidRPr="003900BE">
        <w:rPr>
          <w:rFonts w:ascii="Arial" w:hAnsi="Arial" w:cs="Arial"/>
          <w:b/>
          <w:bCs/>
          <w:color w:val="222222"/>
          <w:sz w:val="22"/>
          <w:szCs w:val="22"/>
        </w:rPr>
        <w:t xml:space="preserve"> </w:t>
      </w:r>
      <w:r w:rsidRPr="003900BE">
        <w:rPr>
          <w:rFonts w:ascii="Arial" w:hAnsi="Arial" w:cs="Arial"/>
          <w:bCs/>
          <w:color w:val="222222"/>
          <w:sz w:val="22"/>
          <w:szCs w:val="22"/>
        </w:rPr>
        <w:t xml:space="preserve">aktuellen Gefahr durch herabfallendes Totholz im Bereich der Kirche und des Friedhofs Holsten </w:t>
      </w:r>
      <w:r w:rsidR="00D266A4" w:rsidRPr="003900BE">
        <w:rPr>
          <w:rFonts w:ascii="Arial" w:hAnsi="Arial" w:cs="Arial"/>
          <w:bCs/>
          <w:color w:val="222222"/>
          <w:sz w:val="22"/>
          <w:szCs w:val="22"/>
        </w:rPr>
        <w:t xml:space="preserve">hat die Gemeinde Salzbergen den </w:t>
      </w:r>
      <w:r w:rsidRPr="003900BE">
        <w:rPr>
          <w:rFonts w:ascii="Arial" w:hAnsi="Arial" w:cs="Arial"/>
          <w:bCs/>
          <w:color w:val="222222"/>
          <w:sz w:val="22"/>
          <w:szCs w:val="22"/>
        </w:rPr>
        <w:t>gesamte</w:t>
      </w:r>
      <w:r w:rsidR="00D266A4" w:rsidRPr="003900BE">
        <w:rPr>
          <w:rFonts w:ascii="Arial" w:hAnsi="Arial" w:cs="Arial"/>
          <w:bCs/>
          <w:color w:val="222222"/>
          <w:sz w:val="22"/>
          <w:szCs w:val="22"/>
        </w:rPr>
        <w:t>n</w:t>
      </w:r>
      <w:r w:rsidRPr="003900BE">
        <w:rPr>
          <w:rFonts w:ascii="Arial" w:hAnsi="Arial" w:cs="Arial"/>
          <w:bCs/>
          <w:color w:val="222222"/>
          <w:sz w:val="22"/>
          <w:szCs w:val="22"/>
        </w:rPr>
        <w:t xml:space="preserve"> Straßenbereich </w:t>
      </w:r>
      <w:proofErr w:type="spellStart"/>
      <w:r w:rsidRPr="003900BE">
        <w:rPr>
          <w:rFonts w:ascii="Arial" w:hAnsi="Arial" w:cs="Arial"/>
          <w:bCs/>
          <w:color w:val="222222"/>
          <w:sz w:val="22"/>
          <w:szCs w:val="22"/>
        </w:rPr>
        <w:t>Espel</w:t>
      </w:r>
      <w:proofErr w:type="spellEnd"/>
      <w:r w:rsidRPr="003900BE">
        <w:rPr>
          <w:rFonts w:ascii="Arial" w:hAnsi="Arial" w:cs="Arial"/>
          <w:bCs/>
          <w:color w:val="222222"/>
          <w:sz w:val="22"/>
          <w:szCs w:val="22"/>
        </w:rPr>
        <w:t xml:space="preserve"> vom </w:t>
      </w:r>
      <w:proofErr w:type="spellStart"/>
      <w:r w:rsidRPr="003900BE">
        <w:rPr>
          <w:rFonts w:ascii="Arial" w:hAnsi="Arial" w:cs="Arial"/>
          <w:bCs/>
          <w:color w:val="222222"/>
          <w:sz w:val="22"/>
          <w:szCs w:val="22"/>
        </w:rPr>
        <w:t>Holstener</w:t>
      </w:r>
      <w:proofErr w:type="spellEnd"/>
      <w:r w:rsidRPr="003900BE">
        <w:rPr>
          <w:rFonts w:ascii="Arial" w:hAnsi="Arial" w:cs="Arial"/>
          <w:bCs/>
          <w:color w:val="222222"/>
          <w:sz w:val="22"/>
          <w:szCs w:val="22"/>
        </w:rPr>
        <w:t xml:space="preserve"> Weg (Kriegerdenkmal) bis zur </w:t>
      </w:r>
      <w:proofErr w:type="spellStart"/>
      <w:r w:rsidRPr="003900BE">
        <w:rPr>
          <w:rFonts w:ascii="Arial" w:hAnsi="Arial" w:cs="Arial"/>
          <w:bCs/>
          <w:color w:val="222222"/>
          <w:sz w:val="22"/>
          <w:szCs w:val="22"/>
        </w:rPr>
        <w:t>Feldhookstraße</w:t>
      </w:r>
      <w:proofErr w:type="spellEnd"/>
      <w:r w:rsidRPr="003900BE">
        <w:rPr>
          <w:rFonts w:ascii="Arial" w:hAnsi="Arial" w:cs="Arial"/>
          <w:bCs/>
          <w:color w:val="222222"/>
          <w:sz w:val="22"/>
          <w:szCs w:val="22"/>
        </w:rPr>
        <w:t xml:space="preserve"> und umgekehrt vollständig gesperrt. Nähere Informationen dazu sind </w:t>
      </w:r>
      <w:r w:rsidR="009C44EE">
        <w:rPr>
          <w:rFonts w:ascii="Arial" w:hAnsi="Arial" w:cs="Arial"/>
          <w:bCs/>
          <w:color w:val="222222"/>
          <w:sz w:val="22"/>
          <w:szCs w:val="22"/>
        </w:rPr>
        <w:t xml:space="preserve">auf der Internetseite der </w:t>
      </w:r>
      <w:hyperlink r:id="rId8" w:history="1">
        <w:r w:rsidR="009C44EE" w:rsidRPr="009C44EE">
          <w:rPr>
            <w:rStyle w:val="Hyperlink"/>
            <w:rFonts w:ascii="Arial" w:hAnsi="Arial" w:cs="Arial"/>
            <w:bCs/>
            <w:sz w:val="22"/>
            <w:szCs w:val="22"/>
          </w:rPr>
          <w:t>Gemein</w:t>
        </w:r>
        <w:bookmarkStart w:id="0" w:name="_GoBack"/>
        <w:bookmarkEnd w:id="0"/>
        <w:r w:rsidR="009C44EE" w:rsidRPr="009C44EE">
          <w:rPr>
            <w:rStyle w:val="Hyperlink"/>
            <w:rFonts w:ascii="Arial" w:hAnsi="Arial" w:cs="Arial"/>
            <w:bCs/>
            <w:sz w:val="22"/>
            <w:szCs w:val="22"/>
          </w:rPr>
          <w:t>d</w:t>
        </w:r>
        <w:r w:rsidR="009C44EE" w:rsidRPr="009C44EE">
          <w:rPr>
            <w:rStyle w:val="Hyperlink"/>
            <w:rFonts w:ascii="Arial" w:hAnsi="Arial" w:cs="Arial"/>
            <w:bCs/>
            <w:sz w:val="22"/>
            <w:szCs w:val="22"/>
          </w:rPr>
          <w:t>e Salzbergen</w:t>
        </w:r>
      </w:hyperlink>
      <w:r w:rsidR="009C44EE">
        <w:rPr>
          <w:rFonts w:ascii="Arial" w:hAnsi="Arial" w:cs="Arial"/>
          <w:bCs/>
          <w:color w:val="222222"/>
          <w:sz w:val="22"/>
          <w:szCs w:val="22"/>
        </w:rPr>
        <w:t xml:space="preserve"> zu </w:t>
      </w:r>
      <w:r w:rsidRPr="003900BE">
        <w:rPr>
          <w:rFonts w:ascii="Arial" w:hAnsi="Arial" w:cs="Arial"/>
          <w:bCs/>
          <w:color w:val="222222"/>
          <w:sz w:val="22"/>
          <w:szCs w:val="22"/>
        </w:rPr>
        <w:t>finden.</w:t>
      </w:r>
    </w:p>
    <w:p w14:paraId="7D9FA27D" w14:textId="77777777" w:rsidR="00FE52DD" w:rsidRPr="003900BE" w:rsidRDefault="00FE52DD" w:rsidP="003900BE">
      <w:pPr>
        <w:spacing w:line="360" w:lineRule="auto"/>
        <w:jc w:val="both"/>
        <w:rPr>
          <w:rFonts w:cs="Arial"/>
          <w:szCs w:val="22"/>
        </w:rPr>
      </w:pPr>
    </w:p>
    <w:p w14:paraId="70297E9B" w14:textId="630201C5" w:rsidR="00FE52DD" w:rsidRPr="003900BE" w:rsidRDefault="006717DB" w:rsidP="003900BE">
      <w:pPr>
        <w:spacing w:line="360" w:lineRule="auto"/>
        <w:jc w:val="both"/>
        <w:rPr>
          <w:rFonts w:cs="Arial"/>
          <w:szCs w:val="22"/>
        </w:rPr>
      </w:pPr>
      <w:r w:rsidRPr="006717DB">
        <w:rPr>
          <w:rFonts w:cs="Arial"/>
          <w:b/>
          <w:szCs w:val="22"/>
        </w:rPr>
        <w:t>Bild:</w:t>
      </w:r>
      <w:r>
        <w:rPr>
          <w:rFonts w:cs="Arial"/>
          <w:szCs w:val="22"/>
        </w:rPr>
        <w:t xml:space="preserve"> Im August </w:t>
      </w:r>
      <w:r w:rsidR="004F6B3D">
        <w:rPr>
          <w:rFonts w:cs="Arial"/>
          <w:szCs w:val="22"/>
        </w:rPr>
        <w:t xml:space="preserve">brach </w:t>
      </w:r>
      <w:r>
        <w:rPr>
          <w:rFonts w:cs="Arial"/>
          <w:szCs w:val="22"/>
        </w:rPr>
        <w:t xml:space="preserve">ein begrünter Ast </w:t>
      </w:r>
      <w:r w:rsidR="004F6B3D">
        <w:rPr>
          <w:rFonts w:cs="Arial"/>
          <w:szCs w:val="22"/>
        </w:rPr>
        <w:t>aus de</w:t>
      </w:r>
      <w:r w:rsidR="009B67B1">
        <w:rPr>
          <w:rFonts w:cs="Arial"/>
          <w:szCs w:val="22"/>
        </w:rPr>
        <w:t xml:space="preserve">m Baum </w:t>
      </w:r>
      <w:r w:rsidR="004F6B3D">
        <w:rPr>
          <w:rFonts w:cs="Arial"/>
          <w:szCs w:val="22"/>
        </w:rPr>
        <w:t xml:space="preserve">und fiel </w:t>
      </w:r>
      <w:r>
        <w:rPr>
          <w:rFonts w:cs="Arial"/>
          <w:szCs w:val="22"/>
        </w:rPr>
        <w:t xml:space="preserve">auf den Gehweg, der </w:t>
      </w:r>
      <w:r w:rsidR="004F6B3D">
        <w:rPr>
          <w:rFonts w:cs="Arial"/>
          <w:szCs w:val="22"/>
        </w:rPr>
        <w:t xml:space="preserve">an der Buche verläuft. Personen kamen dabei glücklicherweise nicht zu schaden. </w:t>
      </w:r>
      <w:r>
        <w:rPr>
          <w:rFonts w:cs="Arial"/>
          <w:szCs w:val="22"/>
        </w:rPr>
        <w:t>(Foto: Landkreis Emsland)</w:t>
      </w:r>
    </w:p>
    <w:p w14:paraId="02EB016A" w14:textId="414D0C47" w:rsidR="00FE52DD" w:rsidRDefault="00FE52DD" w:rsidP="003900BE">
      <w:pPr>
        <w:spacing w:line="360" w:lineRule="auto"/>
      </w:pPr>
    </w:p>
    <w:p w14:paraId="0CA1F1CA" w14:textId="77777777" w:rsidR="00FE52DD" w:rsidRDefault="00FE52DD" w:rsidP="00FE52DD"/>
    <w:p w14:paraId="3BC5814A" w14:textId="2E5F9F16" w:rsidR="00FE52DD" w:rsidRDefault="00FE52DD" w:rsidP="00FE52DD"/>
    <w:p w14:paraId="22FDD97A" w14:textId="77777777" w:rsidR="00FE52DD" w:rsidRDefault="00FE52DD" w:rsidP="00FE52DD"/>
    <w:p w14:paraId="5DA8497D" w14:textId="50C11E8B" w:rsidR="00AD466C" w:rsidRDefault="00AD466C" w:rsidP="000A703D">
      <w:pPr>
        <w:spacing w:line="360" w:lineRule="auto"/>
        <w:jc w:val="both"/>
      </w:pPr>
    </w:p>
    <w:p w14:paraId="65156B03" w14:textId="77777777" w:rsidR="00AD466C" w:rsidRDefault="00AD466C" w:rsidP="000A703D">
      <w:pPr>
        <w:spacing w:line="360" w:lineRule="auto"/>
        <w:jc w:val="both"/>
      </w:pPr>
    </w:p>
    <w:sectPr w:rsidR="00AD466C" w:rsidSect="005909D4">
      <w:headerReference w:type="even" r:id="rId9"/>
      <w:headerReference w:type="default" r:id="rId10"/>
      <w:headerReference w:type="first" r:id="rId11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BDB61" w14:textId="77777777" w:rsidR="0045365C" w:rsidRDefault="0045365C">
      <w:r>
        <w:separator/>
      </w:r>
    </w:p>
  </w:endnote>
  <w:endnote w:type="continuationSeparator" w:id="0">
    <w:p w14:paraId="6B8F8A32" w14:textId="77777777" w:rsidR="0045365C" w:rsidRDefault="0045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ITC Franklin Gothic Std Bk C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0EA6F" w14:textId="77777777" w:rsidR="0045365C" w:rsidRDefault="0045365C">
      <w:r>
        <w:separator/>
      </w:r>
    </w:p>
  </w:footnote>
  <w:footnote w:type="continuationSeparator" w:id="0">
    <w:p w14:paraId="5930790F" w14:textId="77777777" w:rsidR="0045365C" w:rsidRDefault="0045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79E23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CAA976E" w14:textId="77777777" w:rsidR="004E4DFE" w:rsidRDefault="004E4D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41412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B0641">
      <w:rPr>
        <w:rStyle w:val="Seitenzahl"/>
        <w:noProof/>
      </w:rPr>
      <w:t>2</w:t>
    </w:r>
    <w:r>
      <w:rPr>
        <w:rStyle w:val="Seitenzahl"/>
      </w:rPr>
      <w:fldChar w:fldCharType="end"/>
    </w:r>
  </w:p>
  <w:p w14:paraId="7662A7C4" w14:textId="77777777" w:rsidR="004E4DFE" w:rsidRDefault="004E4DF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4E4DFE" w14:paraId="5CA9180B" w14:textId="77777777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14:paraId="218C954C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5EA260C7" wp14:editId="1667A7A2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4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9484799" w14:textId="77777777" w:rsidR="004E4DFE" w:rsidRDefault="004E4DFE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2196B690" wp14:editId="2DE67B72">
                <wp:extent cx="1943100" cy="266700"/>
                <wp:effectExtent l="0" t="0" r="0" b="0"/>
                <wp:docPr id="5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EF7AE5" w14:textId="77777777" w:rsidR="004E4DFE" w:rsidRDefault="004E4DFE">
          <w:pPr>
            <w:pStyle w:val="Kopfzeile"/>
            <w:tabs>
              <w:tab w:val="center" w:pos="2565"/>
            </w:tabs>
          </w:pPr>
        </w:p>
        <w:p w14:paraId="024A7385" w14:textId="77777777" w:rsidR="004E4DFE" w:rsidRDefault="004E4DFE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14:paraId="7D3E5E00" w14:textId="77777777" w:rsidR="004E4DFE" w:rsidRDefault="004E4DFE">
          <w:pPr>
            <w:pStyle w:val="Kopfzeile"/>
          </w:pPr>
          <w:r>
            <w:rPr>
              <w:noProof/>
            </w:rPr>
            <w:drawing>
              <wp:inline distT="0" distB="0" distL="0" distR="0" wp14:anchorId="7E1A82AD" wp14:editId="5A1424E0">
                <wp:extent cx="2066925" cy="590550"/>
                <wp:effectExtent l="0" t="0" r="9525" b="0"/>
                <wp:docPr id="6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4DFE" w14:paraId="2D22650F" w14:textId="77777777">
      <w:trPr>
        <w:cantSplit/>
        <w:trHeight w:hRule="exact" w:val="1268"/>
      </w:trPr>
      <w:tc>
        <w:tcPr>
          <w:tcW w:w="6874" w:type="dxa"/>
          <w:vMerge/>
        </w:tcPr>
        <w:p w14:paraId="5E0C3A15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14:paraId="161D1A8A" w14:textId="77777777" w:rsidR="004E4DFE" w:rsidRDefault="004E4DFE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14:paraId="758FCA9D" w14:textId="77777777" w:rsidR="004E4DFE" w:rsidRDefault="004E4DFE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14:paraId="285CE8DD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14:paraId="0F5E3BA2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4E4DFE" w14:paraId="64211B97" w14:textId="77777777">
      <w:trPr>
        <w:cantSplit/>
        <w:trHeight w:val="345"/>
      </w:trPr>
      <w:tc>
        <w:tcPr>
          <w:tcW w:w="6874" w:type="dxa"/>
        </w:tcPr>
        <w:p w14:paraId="1B8BB490" w14:textId="77777777" w:rsidR="004E4DFE" w:rsidRDefault="004E4DFE">
          <w:pPr>
            <w:pStyle w:val="Kopfzeile"/>
          </w:pPr>
        </w:p>
      </w:tc>
      <w:tc>
        <w:tcPr>
          <w:tcW w:w="3402" w:type="dxa"/>
        </w:tcPr>
        <w:p w14:paraId="599AB00F" w14:textId="77777777" w:rsidR="004E4DFE" w:rsidRDefault="004E4DFE">
          <w:pPr>
            <w:pStyle w:val="Kopfzeile"/>
          </w:pPr>
        </w:p>
        <w:p w14:paraId="1E610EAF" w14:textId="093B17E3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9C44EE">
            <w:rPr>
              <w:noProof/>
              <w:sz w:val="18"/>
            </w:rPr>
            <w:t>25.08.2026</w:t>
          </w:r>
          <w:r>
            <w:rPr>
              <w:sz w:val="18"/>
            </w:rPr>
            <w:fldChar w:fldCharType="end"/>
          </w:r>
        </w:p>
        <w:p w14:paraId="0C7D243F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14:paraId="37E4421B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14:paraId="4AC8C8A5" w14:textId="77777777" w:rsidR="004E4DFE" w:rsidRDefault="004E4DFE">
          <w:pPr>
            <w:pStyle w:val="Kopfzeile"/>
          </w:pPr>
          <w:proofErr w:type="spellStart"/>
          <w:r>
            <w:t>fgfdfg</w:t>
          </w:r>
          <w:proofErr w:type="spellEnd"/>
        </w:p>
        <w:p w14:paraId="13C63CAF" w14:textId="77777777" w:rsidR="004E4DFE" w:rsidRDefault="004E4DFE">
          <w:pPr>
            <w:pStyle w:val="Kopfzeile"/>
          </w:pPr>
        </w:p>
        <w:p w14:paraId="3712B7C7" w14:textId="77777777" w:rsidR="004E4DFE" w:rsidRDefault="004E4DFE">
          <w:pPr>
            <w:pStyle w:val="Kopfzeile"/>
          </w:pPr>
        </w:p>
      </w:tc>
    </w:tr>
  </w:tbl>
  <w:p w14:paraId="652C68F0" w14:textId="77777777" w:rsidR="004E4DFE" w:rsidRDefault="004E4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40C7B10"/>
    <w:multiLevelType w:val="hybridMultilevel"/>
    <w:tmpl w:val="8B30DE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E330F2"/>
    <w:multiLevelType w:val="multilevel"/>
    <w:tmpl w:val="E4624A84"/>
    <w:styleLink w:val="ListeStrich"/>
    <w:lvl w:ilvl="0">
      <w:start w:val="1"/>
      <w:numFmt w:val="bullet"/>
      <w:pStyle w:val="SachTextStrich"/>
      <w:lvlText w:val="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"/>
      <w:lvlJc w:val="left"/>
      <w:pPr>
        <w:ind w:left="1276" w:hanging="425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7B7290A"/>
    <w:multiLevelType w:val="hybridMultilevel"/>
    <w:tmpl w:val="19FAC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85682"/>
    <w:multiLevelType w:val="multilevel"/>
    <w:tmpl w:val="F6280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D8698B"/>
    <w:multiLevelType w:val="multilevel"/>
    <w:tmpl w:val="9C0AB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5293E"/>
    <w:multiLevelType w:val="hybridMultilevel"/>
    <w:tmpl w:val="F118E12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6A5D77"/>
    <w:multiLevelType w:val="hybridMultilevel"/>
    <w:tmpl w:val="AB6A9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73A90"/>
    <w:multiLevelType w:val="hybridMultilevel"/>
    <w:tmpl w:val="BAA84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540CE"/>
    <w:multiLevelType w:val="hybridMultilevel"/>
    <w:tmpl w:val="C7BCF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780"/>
    <w:multiLevelType w:val="hybridMultilevel"/>
    <w:tmpl w:val="4D04F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84B3"/>
    <w:multiLevelType w:val="hybridMultilevel"/>
    <w:tmpl w:val="52C1EA57"/>
    <w:lvl w:ilvl="0" w:tplc="FFFFFFFF">
      <w:start w:val="1"/>
      <w:numFmt w:val="bullet"/>
      <w:lvlText w:val="•"/>
      <w:lvlJc w:val="left"/>
    </w:lvl>
    <w:lvl w:ilvl="1" w:tplc="29272BBD">
      <w:start w:val="1"/>
      <w:numFmt w:val="bullet"/>
      <w:lvlText w:val="•"/>
      <w:lvlJc w:val="left"/>
    </w:lvl>
    <w:lvl w:ilvl="2" w:tplc="F474D680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58001E"/>
    <w:multiLevelType w:val="hybridMultilevel"/>
    <w:tmpl w:val="802A523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C968F6"/>
    <w:multiLevelType w:val="hybridMultilevel"/>
    <w:tmpl w:val="D1346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7541A"/>
    <w:multiLevelType w:val="hybridMultilevel"/>
    <w:tmpl w:val="7AB027C8"/>
    <w:lvl w:ilvl="0" w:tplc="C34853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855B3"/>
    <w:multiLevelType w:val="multilevel"/>
    <w:tmpl w:val="165A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F7F0D"/>
    <w:multiLevelType w:val="hybridMultilevel"/>
    <w:tmpl w:val="C916FA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45F54"/>
    <w:multiLevelType w:val="hybridMultilevel"/>
    <w:tmpl w:val="591CF312"/>
    <w:lvl w:ilvl="0" w:tplc="09566C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2560E"/>
    <w:multiLevelType w:val="hybridMultilevel"/>
    <w:tmpl w:val="BC50DA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17B68"/>
    <w:multiLevelType w:val="hybridMultilevel"/>
    <w:tmpl w:val="2AA68224"/>
    <w:lvl w:ilvl="0" w:tplc="05EEC9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722D6"/>
    <w:multiLevelType w:val="hybridMultilevel"/>
    <w:tmpl w:val="623C0B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D34A1"/>
    <w:multiLevelType w:val="hybridMultilevel"/>
    <w:tmpl w:val="1AA6DC7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08D3422"/>
    <w:multiLevelType w:val="hybridMultilevel"/>
    <w:tmpl w:val="4C364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9F0591"/>
    <w:multiLevelType w:val="hybridMultilevel"/>
    <w:tmpl w:val="DE28559A"/>
    <w:lvl w:ilvl="0" w:tplc="36909D6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90B63"/>
    <w:multiLevelType w:val="hybridMultilevel"/>
    <w:tmpl w:val="0B1223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8056F"/>
    <w:multiLevelType w:val="hybridMultilevel"/>
    <w:tmpl w:val="47D8C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D01B7"/>
    <w:multiLevelType w:val="multilevel"/>
    <w:tmpl w:val="123A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2311A7"/>
    <w:multiLevelType w:val="hybridMultilevel"/>
    <w:tmpl w:val="AE00C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F1BAC"/>
    <w:multiLevelType w:val="multilevel"/>
    <w:tmpl w:val="9A121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2C37C6"/>
    <w:multiLevelType w:val="hybridMultilevel"/>
    <w:tmpl w:val="EB42FAC0"/>
    <w:lvl w:ilvl="0" w:tplc="7DEA1C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50A38"/>
    <w:multiLevelType w:val="multilevel"/>
    <w:tmpl w:val="4BD6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C048D0"/>
    <w:multiLevelType w:val="hybridMultilevel"/>
    <w:tmpl w:val="161C7FAE"/>
    <w:lvl w:ilvl="0" w:tplc="E82C96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7018E"/>
    <w:multiLevelType w:val="hybridMultilevel"/>
    <w:tmpl w:val="3F842E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84B34"/>
    <w:multiLevelType w:val="multilevel"/>
    <w:tmpl w:val="810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D2063D"/>
    <w:multiLevelType w:val="multilevel"/>
    <w:tmpl w:val="F32EA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5B6D74"/>
    <w:multiLevelType w:val="hybridMultilevel"/>
    <w:tmpl w:val="D7A45834"/>
    <w:lvl w:ilvl="0" w:tplc="C3A0763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E2265"/>
    <w:multiLevelType w:val="hybridMultilevel"/>
    <w:tmpl w:val="68BEDE58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71011160"/>
    <w:multiLevelType w:val="multilevel"/>
    <w:tmpl w:val="6C00A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D247A5"/>
    <w:multiLevelType w:val="hybridMultilevel"/>
    <w:tmpl w:val="B00EB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3422B"/>
    <w:multiLevelType w:val="hybridMultilevel"/>
    <w:tmpl w:val="4B8C958C"/>
    <w:lvl w:ilvl="0" w:tplc="A4A03436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F0776"/>
    <w:multiLevelType w:val="hybridMultilevel"/>
    <w:tmpl w:val="D6EEF3AC"/>
    <w:lvl w:ilvl="0" w:tplc="E1DA19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F21084"/>
    <w:multiLevelType w:val="hybridMultilevel"/>
    <w:tmpl w:val="C2106760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FED78A9"/>
    <w:multiLevelType w:val="multilevel"/>
    <w:tmpl w:val="7FB4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4"/>
  </w:num>
  <w:num w:numId="6">
    <w:abstractNumId w:val="7"/>
  </w:num>
  <w:num w:numId="7">
    <w:abstractNumId w:val="38"/>
  </w:num>
  <w:num w:numId="8">
    <w:abstractNumId w:val="13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40"/>
  </w:num>
  <w:num w:numId="18">
    <w:abstractNumId w:val="17"/>
  </w:num>
  <w:num w:numId="19">
    <w:abstractNumId w:val="36"/>
  </w:num>
  <w:num w:numId="20">
    <w:abstractNumId w:val="16"/>
  </w:num>
  <w:num w:numId="21">
    <w:abstractNumId w:val="12"/>
  </w:num>
  <w:num w:numId="22">
    <w:abstractNumId w:val="3"/>
  </w:num>
  <w:num w:numId="23">
    <w:abstractNumId w:val="33"/>
  </w:num>
  <w:num w:numId="24">
    <w:abstractNumId w:val="21"/>
  </w:num>
  <w:num w:numId="25">
    <w:abstractNumId w:val="41"/>
  </w:num>
  <w:num w:numId="26">
    <w:abstractNumId w:val="27"/>
  </w:num>
  <w:num w:numId="27">
    <w:abstractNumId w:val="15"/>
  </w:num>
  <w:num w:numId="28">
    <w:abstractNumId w:val="20"/>
  </w:num>
  <w:num w:numId="29">
    <w:abstractNumId w:val="22"/>
  </w:num>
  <w:num w:numId="30">
    <w:abstractNumId w:val="39"/>
  </w:num>
  <w:num w:numId="31">
    <w:abstractNumId w:val="0"/>
  </w:num>
  <w:num w:numId="32">
    <w:abstractNumId w:val="11"/>
  </w:num>
  <w:num w:numId="33">
    <w:abstractNumId w:val="8"/>
  </w:num>
  <w:num w:numId="34">
    <w:abstractNumId w:val="25"/>
  </w:num>
  <w:num w:numId="35">
    <w:abstractNumId w:val="42"/>
  </w:num>
  <w:num w:numId="36">
    <w:abstractNumId w:val="26"/>
  </w:num>
  <w:num w:numId="37">
    <w:abstractNumId w:val="31"/>
  </w:num>
  <w:num w:numId="38">
    <w:abstractNumId w:val="9"/>
  </w:num>
  <w:num w:numId="39">
    <w:abstractNumId w:val="35"/>
  </w:num>
  <w:num w:numId="40">
    <w:abstractNumId w:val="30"/>
  </w:num>
  <w:num w:numId="41">
    <w:abstractNumId w:val="23"/>
  </w:num>
  <w:num w:numId="42">
    <w:abstractNumId w:val="32"/>
  </w:num>
  <w:num w:numId="43">
    <w:abstractNumId w:val="19"/>
  </w:num>
  <w:num w:numId="44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0FDB"/>
    <w:rsid w:val="00001091"/>
    <w:rsid w:val="000013CD"/>
    <w:rsid w:val="0000201A"/>
    <w:rsid w:val="000022E7"/>
    <w:rsid w:val="0000346D"/>
    <w:rsid w:val="000059F2"/>
    <w:rsid w:val="000062C3"/>
    <w:rsid w:val="00006595"/>
    <w:rsid w:val="00010075"/>
    <w:rsid w:val="000107B5"/>
    <w:rsid w:val="00010C72"/>
    <w:rsid w:val="0001151E"/>
    <w:rsid w:val="00012DC6"/>
    <w:rsid w:val="000130E0"/>
    <w:rsid w:val="000138FC"/>
    <w:rsid w:val="000141BF"/>
    <w:rsid w:val="00014C22"/>
    <w:rsid w:val="0001513B"/>
    <w:rsid w:val="00015843"/>
    <w:rsid w:val="00016697"/>
    <w:rsid w:val="00017E60"/>
    <w:rsid w:val="0002012B"/>
    <w:rsid w:val="0002057D"/>
    <w:rsid w:val="00020C6B"/>
    <w:rsid w:val="00021959"/>
    <w:rsid w:val="00022559"/>
    <w:rsid w:val="00022ECD"/>
    <w:rsid w:val="00023CE8"/>
    <w:rsid w:val="000240D1"/>
    <w:rsid w:val="000253B8"/>
    <w:rsid w:val="0002594D"/>
    <w:rsid w:val="00025AC8"/>
    <w:rsid w:val="00026DDC"/>
    <w:rsid w:val="00026DEC"/>
    <w:rsid w:val="00031E3D"/>
    <w:rsid w:val="00032312"/>
    <w:rsid w:val="00032720"/>
    <w:rsid w:val="0003324E"/>
    <w:rsid w:val="000334EB"/>
    <w:rsid w:val="00033D27"/>
    <w:rsid w:val="000357E5"/>
    <w:rsid w:val="00036830"/>
    <w:rsid w:val="000370D4"/>
    <w:rsid w:val="00037365"/>
    <w:rsid w:val="00037C26"/>
    <w:rsid w:val="00037DDB"/>
    <w:rsid w:val="0004018E"/>
    <w:rsid w:val="0004058F"/>
    <w:rsid w:val="00041159"/>
    <w:rsid w:val="00041347"/>
    <w:rsid w:val="000414E4"/>
    <w:rsid w:val="000419A2"/>
    <w:rsid w:val="00042C0F"/>
    <w:rsid w:val="0004300E"/>
    <w:rsid w:val="00044701"/>
    <w:rsid w:val="00044E32"/>
    <w:rsid w:val="000452DC"/>
    <w:rsid w:val="000457A5"/>
    <w:rsid w:val="00047C20"/>
    <w:rsid w:val="0005083E"/>
    <w:rsid w:val="0005171D"/>
    <w:rsid w:val="000525B9"/>
    <w:rsid w:val="0005290A"/>
    <w:rsid w:val="00053267"/>
    <w:rsid w:val="00053DAF"/>
    <w:rsid w:val="00053EB7"/>
    <w:rsid w:val="00054E70"/>
    <w:rsid w:val="00054EC2"/>
    <w:rsid w:val="0005566B"/>
    <w:rsid w:val="00055A09"/>
    <w:rsid w:val="00056626"/>
    <w:rsid w:val="00057442"/>
    <w:rsid w:val="0006095A"/>
    <w:rsid w:val="00060A11"/>
    <w:rsid w:val="00060BA2"/>
    <w:rsid w:val="00060DE5"/>
    <w:rsid w:val="00060F1D"/>
    <w:rsid w:val="00061813"/>
    <w:rsid w:val="000629FE"/>
    <w:rsid w:val="00062F6F"/>
    <w:rsid w:val="000634DE"/>
    <w:rsid w:val="00063ED1"/>
    <w:rsid w:val="0006485B"/>
    <w:rsid w:val="0006490F"/>
    <w:rsid w:val="0006496E"/>
    <w:rsid w:val="00064BD4"/>
    <w:rsid w:val="00064F22"/>
    <w:rsid w:val="000650F0"/>
    <w:rsid w:val="0006522C"/>
    <w:rsid w:val="00066188"/>
    <w:rsid w:val="00066657"/>
    <w:rsid w:val="00066696"/>
    <w:rsid w:val="00066935"/>
    <w:rsid w:val="00066B43"/>
    <w:rsid w:val="0006745A"/>
    <w:rsid w:val="00067721"/>
    <w:rsid w:val="00070083"/>
    <w:rsid w:val="000701DF"/>
    <w:rsid w:val="000707BB"/>
    <w:rsid w:val="00070A84"/>
    <w:rsid w:val="00070E0A"/>
    <w:rsid w:val="00071653"/>
    <w:rsid w:val="000717F3"/>
    <w:rsid w:val="00073D61"/>
    <w:rsid w:val="00074063"/>
    <w:rsid w:val="000742A7"/>
    <w:rsid w:val="00074CF2"/>
    <w:rsid w:val="00080706"/>
    <w:rsid w:val="0008082D"/>
    <w:rsid w:val="00080D97"/>
    <w:rsid w:val="00080E46"/>
    <w:rsid w:val="00081912"/>
    <w:rsid w:val="00082E8E"/>
    <w:rsid w:val="00082F3A"/>
    <w:rsid w:val="00083283"/>
    <w:rsid w:val="00083C0C"/>
    <w:rsid w:val="00083D84"/>
    <w:rsid w:val="000845FC"/>
    <w:rsid w:val="000848ED"/>
    <w:rsid w:val="00084A4D"/>
    <w:rsid w:val="00084A5F"/>
    <w:rsid w:val="00085725"/>
    <w:rsid w:val="000875B6"/>
    <w:rsid w:val="00090A23"/>
    <w:rsid w:val="000910DD"/>
    <w:rsid w:val="00091513"/>
    <w:rsid w:val="00091687"/>
    <w:rsid w:val="00091A96"/>
    <w:rsid w:val="00092F3B"/>
    <w:rsid w:val="00093320"/>
    <w:rsid w:val="000958C3"/>
    <w:rsid w:val="00095C26"/>
    <w:rsid w:val="00097605"/>
    <w:rsid w:val="0009768B"/>
    <w:rsid w:val="000976AF"/>
    <w:rsid w:val="000A1AF3"/>
    <w:rsid w:val="000A224D"/>
    <w:rsid w:val="000A2831"/>
    <w:rsid w:val="000A287A"/>
    <w:rsid w:val="000A33D6"/>
    <w:rsid w:val="000A49F0"/>
    <w:rsid w:val="000A57D9"/>
    <w:rsid w:val="000A6569"/>
    <w:rsid w:val="000A6F8E"/>
    <w:rsid w:val="000A703D"/>
    <w:rsid w:val="000A722F"/>
    <w:rsid w:val="000A7657"/>
    <w:rsid w:val="000A76FD"/>
    <w:rsid w:val="000A7BB6"/>
    <w:rsid w:val="000A7F76"/>
    <w:rsid w:val="000B0436"/>
    <w:rsid w:val="000B0A03"/>
    <w:rsid w:val="000B2D6B"/>
    <w:rsid w:val="000B3699"/>
    <w:rsid w:val="000B3D9E"/>
    <w:rsid w:val="000B6CBF"/>
    <w:rsid w:val="000B6D25"/>
    <w:rsid w:val="000C07D1"/>
    <w:rsid w:val="000C084F"/>
    <w:rsid w:val="000C0B0D"/>
    <w:rsid w:val="000C1B62"/>
    <w:rsid w:val="000C38FE"/>
    <w:rsid w:val="000C40B3"/>
    <w:rsid w:val="000C423F"/>
    <w:rsid w:val="000C47E2"/>
    <w:rsid w:val="000C4AF7"/>
    <w:rsid w:val="000C50CD"/>
    <w:rsid w:val="000C6ACC"/>
    <w:rsid w:val="000C7709"/>
    <w:rsid w:val="000C79EE"/>
    <w:rsid w:val="000D00C4"/>
    <w:rsid w:val="000D01AD"/>
    <w:rsid w:val="000D0FEB"/>
    <w:rsid w:val="000D146A"/>
    <w:rsid w:val="000D1C18"/>
    <w:rsid w:val="000D2AAE"/>
    <w:rsid w:val="000D2BC2"/>
    <w:rsid w:val="000D3877"/>
    <w:rsid w:val="000D46E6"/>
    <w:rsid w:val="000D4B1C"/>
    <w:rsid w:val="000D5125"/>
    <w:rsid w:val="000D5448"/>
    <w:rsid w:val="000D5557"/>
    <w:rsid w:val="000D570B"/>
    <w:rsid w:val="000D7096"/>
    <w:rsid w:val="000D7E0F"/>
    <w:rsid w:val="000E03AC"/>
    <w:rsid w:val="000E03AF"/>
    <w:rsid w:val="000E03FF"/>
    <w:rsid w:val="000E0589"/>
    <w:rsid w:val="000E17DC"/>
    <w:rsid w:val="000E1F9B"/>
    <w:rsid w:val="000E20AA"/>
    <w:rsid w:val="000E2BD8"/>
    <w:rsid w:val="000E3933"/>
    <w:rsid w:val="000E3E8F"/>
    <w:rsid w:val="000E45BD"/>
    <w:rsid w:val="000E502F"/>
    <w:rsid w:val="000E5590"/>
    <w:rsid w:val="000E738E"/>
    <w:rsid w:val="000F00F9"/>
    <w:rsid w:val="000F0211"/>
    <w:rsid w:val="000F0ADF"/>
    <w:rsid w:val="000F2AB3"/>
    <w:rsid w:val="000F2B6F"/>
    <w:rsid w:val="000F2C23"/>
    <w:rsid w:val="000F35CE"/>
    <w:rsid w:val="000F487B"/>
    <w:rsid w:val="000F4EC5"/>
    <w:rsid w:val="000F635F"/>
    <w:rsid w:val="000F6ABC"/>
    <w:rsid w:val="00100B08"/>
    <w:rsid w:val="00101BF5"/>
    <w:rsid w:val="00102635"/>
    <w:rsid w:val="001029AC"/>
    <w:rsid w:val="00102D5E"/>
    <w:rsid w:val="00102FD1"/>
    <w:rsid w:val="0010375A"/>
    <w:rsid w:val="001043EC"/>
    <w:rsid w:val="00104CC6"/>
    <w:rsid w:val="00104E5E"/>
    <w:rsid w:val="00105ABA"/>
    <w:rsid w:val="001060AF"/>
    <w:rsid w:val="001073D1"/>
    <w:rsid w:val="00107899"/>
    <w:rsid w:val="00111803"/>
    <w:rsid w:val="0011221E"/>
    <w:rsid w:val="00114180"/>
    <w:rsid w:val="00114404"/>
    <w:rsid w:val="00114DE2"/>
    <w:rsid w:val="00114F9A"/>
    <w:rsid w:val="00116D32"/>
    <w:rsid w:val="0011747D"/>
    <w:rsid w:val="00117C0E"/>
    <w:rsid w:val="00117D39"/>
    <w:rsid w:val="00120E2A"/>
    <w:rsid w:val="001218C0"/>
    <w:rsid w:val="00122319"/>
    <w:rsid w:val="0012255A"/>
    <w:rsid w:val="001229CA"/>
    <w:rsid w:val="0012358B"/>
    <w:rsid w:val="00123864"/>
    <w:rsid w:val="00124344"/>
    <w:rsid w:val="001253DB"/>
    <w:rsid w:val="0012579D"/>
    <w:rsid w:val="00126BF3"/>
    <w:rsid w:val="00127105"/>
    <w:rsid w:val="00127DF3"/>
    <w:rsid w:val="00127EA0"/>
    <w:rsid w:val="00130DA5"/>
    <w:rsid w:val="00130F2F"/>
    <w:rsid w:val="00131296"/>
    <w:rsid w:val="00133ADC"/>
    <w:rsid w:val="00134633"/>
    <w:rsid w:val="0013507F"/>
    <w:rsid w:val="00137194"/>
    <w:rsid w:val="001371FC"/>
    <w:rsid w:val="00137E0F"/>
    <w:rsid w:val="00142CD2"/>
    <w:rsid w:val="00143860"/>
    <w:rsid w:val="00145448"/>
    <w:rsid w:val="00145581"/>
    <w:rsid w:val="00145F27"/>
    <w:rsid w:val="00146737"/>
    <w:rsid w:val="001467D3"/>
    <w:rsid w:val="001467F6"/>
    <w:rsid w:val="00150467"/>
    <w:rsid w:val="00150B39"/>
    <w:rsid w:val="00151C82"/>
    <w:rsid w:val="00152F08"/>
    <w:rsid w:val="001537C0"/>
    <w:rsid w:val="001538E3"/>
    <w:rsid w:val="00153E1B"/>
    <w:rsid w:val="00154616"/>
    <w:rsid w:val="00154AF6"/>
    <w:rsid w:val="00155E9C"/>
    <w:rsid w:val="00156138"/>
    <w:rsid w:val="00156F91"/>
    <w:rsid w:val="00156FB3"/>
    <w:rsid w:val="00160171"/>
    <w:rsid w:val="00160A87"/>
    <w:rsid w:val="00160E93"/>
    <w:rsid w:val="00160E97"/>
    <w:rsid w:val="001613B8"/>
    <w:rsid w:val="00161F22"/>
    <w:rsid w:val="0016317B"/>
    <w:rsid w:val="00163962"/>
    <w:rsid w:val="001643AF"/>
    <w:rsid w:val="001645EA"/>
    <w:rsid w:val="00164ECD"/>
    <w:rsid w:val="00164ED0"/>
    <w:rsid w:val="001654C6"/>
    <w:rsid w:val="00165D69"/>
    <w:rsid w:val="00165ED3"/>
    <w:rsid w:val="001666D8"/>
    <w:rsid w:val="00167860"/>
    <w:rsid w:val="001679F8"/>
    <w:rsid w:val="001705D4"/>
    <w:rsid w:val="00170BF7"/>
    <w:rsid w:val="00171C16"/>
    <w:rsid w:val="00172B67"/>
    <w:rsid w:val="00173C0B"/>
    <w:rsid w:val="00174B04"/>
    <w:rsid w:val="001751EF"/>
    <w:rsid w:val="0017597D"/>
    <w:rsid w:val="00175E15"/>
    <w:rsid w:val="001769F2"/>
    <w:rsid w:val="00177260"/>
    <w:rsid w:val="001779D1"/>
    <w:rsid w:val="00180561"/>
    <w:rsid w:val="001808E2"/>
    <w:rsid w:val="001815E8"/>
    <w:rsid w:val="001821B8"/>
    <w:rsid w:val="00182E39"/>
    <w:rsid w:val="00183B50"/>
    <w:rsid w:val="00184B66"/>
    <w:rsid w:val="00185C38"/>
    <w:rsid w:val="00185D07"/>
    <w:rsid w:val="001863E8"/>
    <w:rsid w:val="00187818"/>
    <w:rsid w:val="00191639"/>
    <w:rsid w:val="0019378E"/>
    <w:rsid w:val="00193FA1"/>
    <w:rsid w:val="00194F00"/>
    <w:rsid w:val="00195E0E"/>
    <w:rsid w:val="00197B0D"/>
    <w:rsid w:val="001A0C1A"/>
    <w:rsid w:val="001A1B39"/>
    <w:rsid w:val="001A2AB4"/>
    <w:rsid w:val="001A2AE7"/>
    <w:rsid w:val="001A2EC3"/>
    <w:rsid w:val="001A3064"/>
    <w:rsid w:val="001A3B64"/>
    <w:rsid w:val="001A4488"/>
    <w:rsid w:val="001A44C0"/>
    <w:rsid w:val="001A4F20"/>
    <w:rsid w:val="001A5101"/>
    <w:rsid w:val="001A5726"/>
    <w:rsid w:val="001A6171"/>
    <w:rsid w:val="001A6DAE"/>
    <w:rsid w:val="001A7A2D"/>
    <w:rsid w:val="001A7BBE"/>
    <w:rsid w:val="001A7FA7"/>
    <w:rsid w:val="001B0525"/>
    <w:rsid w:val="001B09AD"/>
    <w:rsid w:val="001B0B83"/>
    <w:rsid w:val="001B0BF3"/>
    <w:rsid w:val="001B1B5E"/>
    <w:rsid w:val="001B1E25"/>
    <w:rsid w:val="001B1F17"/>
    <w:rsid w:val="001B247B"/>
    <w:rsid w:val="001B388A"/>
    <w:rsid w:val="001B3F71"/>
    <w:rsid w:val="001B45E1"/>
    <w:rsid w:val="001B6155"/>
    <w:rsid w:val="001B62C6"/>
    <w:rsid w:val="001B72C1"/>
    <w:rsid w:val="001B7A4A"/>
    <w:rsid w:val="001C0B44"/>
    <w:rsid w:val="001C187A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606"/>
    <w:rsid w:val="001C699D"/>
    <w:rsid w:val="001C6B36"/>
    <w:rsid w:val="001D090C"/>
    <w:rsid w:val="001D1005"/>
    <w:rsid w:val="001D1EDA"/>
    <w:rsid w:val="001D299D"/>
    <w:rsid w:val="001D54B6"/>
    <w:rsid w:val="001D6E24"/>
    <w:rsid w:val="001D7C2C"/>
    <w:rsid w:val="001E0010"/>
    <w:rsid w:val="001E0A86"/>
    <w:rsid w:val="001E1391"/>
    <w:rsid w:val="001E285F"/>
    <w:rsid w:val="001E46CA"/>
    <w:rsid w:val="001E4E09"/>
    <w:rsid w:val="001E70FD"/>
    <w:rsid w:val="001E7F78"/>
    <w:rsid w:val="001F029B"/>
    <w:rsid w:val="001F0423"/>
    <w:rsid w:val="001F0AD6"/>
    <w:rsid w:val="001F0E19"/>
    <w:rsid w:val="001F1DC4"/>
    <w:rsid w:val="001F209D"/>
    <w:rsid w:val="001F285F"/>
    <w:rsid w:val="001F2C68"/>
    <w:rsid w:val="001F3391"/>
    <w:rsid w:val="001F3EFF"/>
    <w:rsid w:val="001F4122"/>
    <w:rsid w:val="001F6389"/>
    <w:rsid w:val="001F7789"/>
    <w:rsid w:val="00200F6F"/>
    <w:rsid w:val="00201BAC"/>
    <w:rsid w:val="00202C92"/>
    <w:rsid w:val="00203223"/>
    <w:rsid w:val="00203E5D"/>
    <w:rsid w:val="00204CE3"/>
    <w:rsid w:val="0020533B"/>
    <w:rsid w:val="002053A5"/>
    <w:rsid w:val="002057C0"/>
    <w:rsid w:val="002065D1"/>
    <w:rsid w:val="0020770D"/>
    <w:rsid w:val="0021044D"/>
    <w:rsid w:val="00210777"/>
    <w:rsid w:val="0021311B"/>
    <w:rsid w:val="0021406F"/>
    <w:rsid w:val="002141C4"/>
    <w:rsid w:val="002147D8"/>
    <w:rsid w:val="00214FCA"/>
    <w:rsid w:val="002153B2"/>
    <w:rsid w:val="00215A6F"/>
    <w:rsid w:val="00215B66"/>
    <w:rsid w:val="0021622F"/>
    <w:rsid w:val="00216FB6"/>
    <w:rsid w:val="002173B1"/>
    <w:rsid w:val="002202D2"/>
    <w:rsid w:val="002212FA"/>
    <w:rsid w:val="002214DE"/>
    <w:rsid w:val="0022325F"/>
    <w:rsid w:val="0022354A"/>
    <w:rsid w:val="0022401E"/>
    <w:rsid w:val="00224782"/>
    <w:rsid w:val="00225746"/>
    <w:rsid w:val="00225AF6"/>
    <w:rsid w:val="00225C0F"/>
    <w:rsid w:val="00226070"/>
    <w:rsid w:val="002261F9"/>
    <w:rsid w:val="002263EB"/>
    <w:rsid w:val="00226478"/>
    <w:rsid w:val="00226BBA"/>
    <w:rsid w:val="0022788D"/>
    <w:rsid w:val="002304C1"/>
    <w:rsid w:val="00230AF1"/>
    <w:rsid w:val="00231CCE"/>
    <w:rsid w:val="00232005"/>
    <w:rsid w:val="00232F13"/>
    <w:rsid w:val="00233891"/>
    <w:rsid w:val="00234892"/>
    <w:rsid w:val="00234E94"/>
    <w:rsid w:val="002354B6"/>
    <w:rsid w:val="00237AB4"/>
    <w:rsid w:val="00237F79"/>
    <w:rsid w:val="00240D59"/>
    <w:rsid w:val="0024140E"/>
    <w:rsid w:val="00241648"/>
    <w:rsid w:val="002418DB"/>
    <w:rsid w:val="00241F1F"/>
    <w:rsid w:val="00242D17"/>
    <w:rsid w:val="00243AC3"/>
    <w:rsid w:val="00243FF5"/>
    <w:rsid w:val="00244DA2"/>
    <w:rsid w:val="00245324"/>
    <w:rsid w:val="002454A0"/>
    <w:rsid w:val="0024552E"/>
    <w:rsid w:val="00245E4C"/>
    <w:rsid w:val="00247764"/>
    <w:rsid w:val="00247F84"/>
    <w:rsid w:val="00247FF5"/>
    <w:rsid w:val="0025123A"/>
    <w:rsid w:val="00251C69"/>
    <w:rsid w:val="00251FDF"/>
    <w:rsid w:val="00252CA7"/>
    <w:rsid w:val="0025300E"/>
    <w:rsid w:val="002537F4"/>
    <w:rsid w:val="002545BE"/>
    <w:rsid w:val="00255E62"/>
    <w:rsid w:val="00256538"/>
    <w:rsid w:val="00256896"/>
    <w:rsid w:val="00257B41"/>
    <w:rsid w:val="002601C8"/>
    <w:rsid w:val="002614B3"/>
    <w:rsid w:val="002630F3"/>
    <w:rsid w:val="002649F0"/>
    <w:rsid w:val="00264A53"/>
    <w:rsid w:val="00265701"/>
    <w:rsid w:val="00265DE2"/>
    <w:rsid w:val="00266B5C"/>
    <w:rsid w:val="00267A0D"/>
    <w:rsid w:val="00267E91"/>
    <w:rsid w:val="00270260"/>
    <w:rsid w:val="00270BAD"/>
    <w:rsid w:val="002711D7"/>
    <w:rsid w:val="00271EF8"/>
    <w:rsid w:val="002729DD"/>
    <w:rsid w:val="00272A92"/>
    <w:rsid w:val="00272B63"/>
    <w:rsid w:val="00273CF0"/>
    <w:rsid w:val="00273DAE"/>
    <w:rsid w:val="00274A12"/>
    <w:rsid w:val="00275092"/>
    <w:rsid w:val="00275373"/>
    <w:rsid w:val="002756C3"/>
    <w:rsid w:val="00275D37"/>
    <w:rsid w:val="00277B5E"/>
    <w:rsid w:val="0028014F"/>
    <w:rsid w:val="002806CF"/>
    <w:rsid w:val="00280865"/>
    <w:rsid w:val="00280FA8"/>
    <w:rsid w:val="002815DD"/>
    <w:rsid w:val="00282243"/>
    <w:rsid w:val="002829CE"/>
    <w:rsid w:val="00283A23"/>
    <w:rsid w:val="0028428D"/>
    <w:rsid w:val="00285107"/>
    <w:rsid w:val="00285B10"/>
    <w:rsid w:val="00286D8D"/>
    <w:rsid w:val="00287658"/>
    <w:rsid w:val="00287894"/>
    <w:rsid w:val="00287F20"/>
    <w:rsid w:val="00290F73"/>
    <w:rsid w:val="0029214B"/>
    <w:rsid w:val="0029336F"/>
    <w:rsid w:val="002941B8"/>
    <w:rsid w:val="002952B8"/>
    <w:rsid w:val="0029673F"/>
    <w:rsid w:val="00297C37"/>
    <w:rsid w:val="00297E76"/>
    <w:rsid w:val="002A01D3"/>
    <w:rsid w:val="002A0AFD"/>
    <w:rsid w:val="002A0BC2"/>
    <w:rsid w:val="002A11D9"/>
    <w:rsid w:val="002A19E9"/>
    <w:rsid w:val="002A1B2A"/>
    <w:rsid w:val="002A236A"/>
    <w:rsid w:val="002A25EC"/>
    <w:rsid w:val="002A2BE1"/>
    <w:rsid w:val="002A2FDA"/>
    <w:rsid w:val="002A306D"/>
    <w:rsid w:val="002A3349"/>
    <w:rsid w:val="002A4427"/>
    <w:rsid w:val="002A4D66"/>
    <w:rsid w:val="002A5393"/>
    <w:rsid w:val="002A5E51"/>
    <w:rsid w:val="002A6C46"/>
    <w:rsid w:val="002A71E5"/>
    <w:rsid w:val="002A72AF"/>
    <w:rsid w:val="002A794A"/>
    <w:rsid w:val="002B1D4C"/>
    <w:rsid w:val="002B276A"/>
    <w:rsid w:val="002B281C"/>
    <w:rsid w:val="002B3372"/>
    <w:rsid w:val="002B3CA8"/>
    <w:rsid w:val="002B3DDA"/>
    <w:rsid w:val="002B3F62"/>
    <w:rsid w:val="002B40F8"/>
    <w:rsid w:val="002B510C"/>
    <w:rsid w:val="002B5FEC"/>
    <w:rsid w:val="002B6862"/>
    <w:rsid w:val="002B74BB"/>
    <w:rsid w:val="002B7B75"/>
    <w:rsid w:val="002B7CB7"/>
    <w:rsid w:val="002C0384"/>
    <w:rsid w:val="002C0668"/>
    <w:rsid w:val="002C0FAC"/>
    <w:rsid w:val="002C204D"/>
    <w:rsid w:val="002C2206"/>
    <w:rsid w:val="002C22ED"/>
    <w:rsid w:val="002C2356"/>
    <w:rsid w:val="002C2F1F"/>
    <w:rsid w:val="002C3B08"/>
    <w:rsid w:val="002C3B99"/>
    <w:rsid w:val="002C6158"/>
    <w:rsid w:val="002C6BAA"/>
    <w:rsid w:val="002C6F19"/>
    <w:rsid w:val="002C7A0A"/>
    <w:rsid w:val="002D0D49"/>
    <w:rsid w:val="002D1BE8"/>
    <w:rsid w:val="002D3955"/>
    <w:rsid w:val="002D609A"/>
    <w:rsid w:val="002D766F"/>
    <w:rsid w:val="002E004A"/>
    <w:rsid w:val="002E0404"/>
    <w:rsid w:val="002E0DBB"/>
    <w:rsid w:val="002E1269"/>
    <w:rsid w:val="002E15CD"/>
    <w:rsid w:val="002E1D32"/>
    <w:rsid w:val="002E2389"/>
    <w:rsid w:val="002E3F70"/>
    <w:rsid w:val="002E4442"/>
    <w:rsid w:val="002E5502"/>
    <w:rsid w:val="002E6EB3"/>
    <w:rsid w:val="002E6EE4"/>
    <w:rsid w:val="002F025F"/>
    <w:rsid w:val="002F0329"/>
    <w:rsid w:val="002F071B"/>
    <w:rsid w:val="002F1AE0"/>
    <w:rsid w:val="002F27A7"/>
    <w:rsid w:val="002F27B5"/>
    <w:rsid w:val="002F2A25"/>
    <w:rsid w:val="002F2C24"/>
    <w:rsid w:val="002F3611"/>
    <w:rsid w:val="002F3664"/>
    <w:rsid w:val="002F4632"/>
    <w:rsid w:val="002F4C98"/>
    <w:rsid w:val="002F58F3"/>
    <w:rsid w:val="002F5A2D"/>
    <w:rsid w:val="002F615F"/>
    <w:rsid w:val="002F7408"/>
    <w:rsid w:val="002F747C"/>
    <w:rsid w:val="002F764D"/>
    <w:rsid w:val="003005BC"/>
    <w:rsid w:val="0030112F"/>
    <w:rsid w:val="00301422"/>
    <w:rsid w:val="00302CF9"/>
    <w:rsid w:val="00304389"/>
    <w:rsid w:val="00305C17"/>
    <w:rsid w:val="00305DE8"/>
    <w:rsid w:val="00305FE6"/>
    <w:rsid w:val="00306693"/>
    <w:rsid w:val="003077AA"/>
    <w:rsid w:val="0031112B"/>
    <w:rsid w:val="0031182A"/>
    <w:rsid w:val="00312048"/>
    <w:rsid w:val="003122BD"/>
    <w:rsid w:val="00312828"/>
    <w:rsid w:val="0031315A"/>
    <w:rsid w:val="00313CC8"/>
    <w:rsid w:val="0031461F"/>
    <w:rsid w:val="00314AC0"/>
    <w:rsid w:val="00315194"/>
    <w:rsid w:val="003169AB"/>
    <w:rsid w:val="00317292"/>
    <w:rsid w:val="003176FC"/>
    <w:rsid w:val="00317B93"/>
    <w:rsid w:val="00320353"/>
    <w:rsid w:val="003221F1"/>
    <w:rsid w:val="00322D42"/>
    <w:rsid w:val="00322EE8"/>
    <w:rsid w:val="00323006"/>
    <w:rsid w:val="0032325D"/>
    <w:rsid w:val="00323A0E"/>
    <w:rsid w:val="00324579"/>
    <w:rsid w:val="00327246"/>
    <w:rsid w:val="00327756"/>
    <w:rsid w:val="00327C55"/>
    <w:rsid w:val="0033089B"/>
    <w:rsid w:val="00330C9F"/>
    <w:rsid w:val="0033131E"/>
    <w:rsid w:val="00331497"/>
    <w:rsid w:val="00331FAC"/>
    <w:rsid w:val="003325F7"/>
    <w:rsid w:val="00333BF1"/>
    <w:rsid w:val="00333F12"/>
    <w:rsid w:val="00334989"/>
    <w:rsid w:val="00334FD1"/>
    <w:rsid w:val="00335690"/>
    <w:rsid w:val="00336437"/>
    <w:rsid w:val="00340BA3"/>
    <w:rsid w:val="00340E29"/>
    <w:rsid w:val="0034199A"/>
    <w:rsid w:val="003436FE"/>
    <w:rsid w:val="00343B93"/>
    <w:rsid w:val="00343E8D"/>
    <w:rsid w:val="00344244"/>
    <w:rsid w:val="00345DE4"/>
    <w:rsid w:val="00345FC9"/>
    <w:rsid w:val="00346889"/>
    <w:rsid w:val="00346AE9"/>
    <w:rsid w:val="00346C22"/>
    <w:rsid w:val="003472AB"/>
    <w:rsid w:val="0034754A"/>
    <w:rsid w:val="00350AF2"/>
    <w:rsid w:val="0035164D"/>
    <w:rsid w:val="00351691"/>
    <w:rsid w:val="0035196F"/>
    <w:rsid w:val="0035198F"/>
    <w:rsid w:val="003527AA"/>
    <w:rsid w:val="00352EDE"/>
    <w:rsid w:val="003546D4"/>
    <w:rsid w:val="003553CF"/>
    <w:rsid w:val="00355CEF"/>
    <w:rsid w:val="00355DD0"/>
    <w:rsid w:val="0035650F"/>
    <w:rsid w:val="00356F85"/>
    <w:rsid w:val="0035777A"/>
    <w:rsid w:val="0035795D"/>
    <w:rsid w:val="00357A96"/>
    <w:rsid w:val="0036061E"/>
    <w:rsid w:val="00360A03"/>
    <w:rsid w:val="00360B9C"/>
    <w:rsid w:val="00361549"/>
    <w:rsid w:val="003622B2"/>
    <w:rsid w:val="003624AF"/>
    <w:rsid w:val="00362DD5"/>
    <w:rsid w:val="00363701"/>
    <w:rsid w:val="00363851"/>
    <w:rsid w:val="00363C8E"/>
    <w:rsid w:val="0036406D"/>
    <w:rsid w:val="00364FF1"/>
    <w:rsid w:val="00365011"/>
    <w:rsid w:val="0036507C"/>
    <w:rsid w:val="0036548C"/>
    <w:rsid w:val="00365C17"/>
    <w:rsid w:val="00365C5A"/>
    <w:rsid w:val="00366E5E"/>
    <w:rsid w:val="00366F87"/>
    <w:rsid w:val="00367144"/>
    <w:rsid w:val="00367F01"/>
    <w:rsid w:val="003707D5"/>
    <w:rsid w:val="00372463"/>
    <w:rsid w:val="00373176"/>
    <w:rsid w:val="00373E2E"/>
    <w:rsid w:val="00373F57"/>
    <w:rsid w:val="0037449B"/>
    <w:rsid w:val="0037643F"/>
    <w:rsid w:val="00377B43"/>
    <w:rsid w:val="0038012C"/>
    <w:rsid w:val="00381C33"/>
    <w:rsid w:val="00381F7B"/>
    <w:rsid w:val="0038208D"/>
    <w:rsid w:val="00382979"/>
    <w:rsid w:val="0038308A"/>
    <w:rsid w:val="003838DD"/>
    <w:rsid w:val="00383C59"/>
    <w:rsid w:val="00385F10"/>
    <w:rsid w:val="00386F1D"/>
    <w:rsid w:val="00387A5C"/>
    <w:rsid w:val="00387A9B"/>
    <w:rsid w:val="00387DCC"/>
    <w:rsid w:val="003900BE"/>
    <w:rsid w:val="00390D4B"/>
    <w:rsid w:val="00391A7D"/>
    <w:rsid w:val="00391B4E"/>
    <w:rsid w:val="00392FBA"/>
    <w:rsid w:val="00393081"/>
    <w:rsid w:val="00393640"/>
    <w:rsid w:val="003938B3"/>
    <w:rsid w:val="00393A24"/>
    <w:rsid w:val="003964CE"/>
    <w:rsid w:val="003967D2"/>
    <w:rsid w:val="0039696E"/>
    <w:rsid w:val="00396AAA"/>
    <w:rsid w:val="00397915"/>
    <w:rsid w:val="003A1020"/>
    <w:rsid w:val="003A1683"/>
    <w:rsid w:val="003A1A8C"/>
    <w:rsid w:val="003A1F31"/>
    <w:rsid w:val="003A2490"/>
    <w:rsid w:val="003A26C9"/>
    <w:rsid w:val="003A2FFF"/>
    <w:rsid w:val="003A30AB"/>
    <w:rsid w:val="003A30CA"/>
    <w:rsid w:val="003A35D7"/>
    <w:rsid w:val="003A60E0"/>
    <w:rsid w:val="003A6692"/>
    <w:rsid w:val="003B069C"/>
    <w:rsid w:val="003B0FC6"/>
    <w:rsid w:val="003B20C9"/>
    <w:rsid w:val="003B2964"/>
    <w:rsid w:val="003B2D4D"/>
    <w:rsid w:val="003B2DAB"/>
    <w:rsid w:val="003B3A9A"/>
    <w:rsid w:val="003B3F0B"/>
    <w:rsid w:val="003B3F39"/>
    <w:rsid w:val="003B4184"/>
    <w:rsid w:val="003B466C"/>
    <w:rsid w:val="003B48ED"/>
    <w:rsid w:val="003B4A52"/>
    <w:rsid w:val="003B62BA"/>
    <w:rsid w:val="003C01E3"/>
    <w:rsid w:val="003C03C2"/>
    <w:rsid w:val="003C13E5"/>
    <w:rsid w:val="003C17DA"/>
    <w:rsid w:val="003C1874"/>
    <w:rsid w:val="003C2234"/>
    <w:rsid w:val="003C35B8"/>
    <w:rsid w:val="003C3778"/>
    <w:rsid w:val="003C43E2"/>
    <w:rsid w:val="003C5299"/>
    <w:rsid w:val="003C56B2"/>
    <w:rsid w:val="003C6FFD"/>
    <w:rsid w:val="003C724B"/>
    <w:rsid w:val="003D00A0"/>
    <w:rsid w:val="003D0F77"/>
    <w:rsid w:val="003D1939"/>
    <w:rsid w:val="003D2650"/>
    <w:rsid w:val="003D2A4C"/>
    <w:rsid w:val="003D31D2"/>
    <w:rsid w:val="003D33DF"/>
    <w:rsid w:val="003D4797"/>
    <w:rsid w:val="003D4AA1"/>
    <w:rsid w:val="003D64DE"/>
    <w:rsid w:val="003D7080"/>
    <w:rsid w:val="003D75B1"/>
    <w:rsid w:val="003E0A12"/>
    <w:rsid w:val="003E18D4"/>
    <w:rsid w:val="003E1D20"/>
    <w:rsid w:val="003E2536"/>
    <w:rsid w:val="003E27A2"/>
    <w:rsid w:val="003E3A63"/>
    <w:rsid w:val="003E43E9"/>
    <w:rsid w:val="003E4815"/>
    <w:rsid w:val="003E486E"/>
    <w:rsid w:val="003E572E"/>
    <w:rsid w:val="003E574D"/>
    <w:rsid w:val="003E6B2E"/>
    <w:rsid w:val="003E71EE"/>
    <w:rsid w:val="003E7B7D"/>
    <w:rsid w:val="003F09F8"/>
    <w:rsid w:val="003F35F7"/>
    <w:rsid w:val="003F365A"/>
    <w:rsid w:val="003F36DA"/>
    <w:rsid w:val="003F3B5C"/>
    <w:rsid w:val="003F3D9C"/>
    <w:rsid w:val="003F3DCD"/>
    <w:rsid w:val="003F44FC"/>
    <w:rsid w:val="003F455F"/>
    <w:rsid w:val="003F4B6E"/>
    <w:rsid w:val="003F53F0"/>
    <w:rsid w:val="003F5CF9"/>
    <w:rsid w:val="003F5F45"/>
    <w:rsid w:val="003F7568"/>
    <w:rsid w:val="003F7CC5"/>
    <w:rsid w:val="00400FDD"/>
    <w:rsid w:val="00400FF6"/>
    <w:rsid w:val="00401161"/>
    <w:rsid w:val="004018AD"/>
    <w:rsid w:val="00401FCD"/>
    <w:rsid w:val="00403AE0"/>
    <w:rsid w:val="00403B28"/>
    <w:rsid w:val="004041D8"/>
    <w:rsid w:val="00404234"/>
    <w:rsid w:val="00405CA9"/>
    <w:rsid w:val="004077C4"/>
    <w:rsid w:val="0041199E"/>
    <w:rsid w:val="0041232A"/>
    <w:rsid w:val="00412343"/>
    <w:rsid w:val="004130BF"/>
    <w:rsid w:val="00413982"/>
    <w:rsid w:val="004139BD"/>
    <w:rsid w:val="00414657"/>
    <w:rsid w:val="004157E1"/>
    <w:rsid w:val="00415BD4"/>
    <w:rsid w:val="004160C9"/>
    <w:rsid w:val="004161EC"/>
    <w:rsid w:val="004163CA"/>
    <w:rsid w:val="004166A8"/>
    <w:rsid w:val="00417212"/>
    <w:rsid w:val="00417906"/>
    <w:rsid w:val="00417C07"/>
    <w:rsid w:val="004203DC"/>
    <w:rsid w:val="00420BEB"/>
    <w:rsid w:val="004211E9"/>
    <w:rsid w:val="00421331"/>
    <w:rsid w:val="004213F1"/>
    <w:rsid w:val="0042341F"/>
    <w:rsid w:val="004234D5"/>
    <w:rsid w:val="00423D19"/>
    <w:rsid w:val="00423E46"/>
    <w:rsid w:val="00424A28"/>
    <w:rsid w:val="00424B24"/>
    <w:rsid w:val="00424D8A"/>
    <w:rsid w:val="00425C6A"/>
    <w:rsid w:val="00426A92"/>
    <w:rsid w:val="00427B25"/>
    <w:rsid w:val="00430693"/>
    <w:rsid w:val="004316F1"/>
    <w:rsid w:val="004321CE"/>
    <w:rsid w:val="004322F0"/>
    <w:rsid w:val="0043264B"/>
    <w:rsid w:val="004332DE"/>
    <w:rsid w:val="00433D6C"/>
    <w:rsid w:val="00434443"/>
    <w:rsid w:val="00434929"/>
    <w:rsid w:val="00435979"/>
    <w:rsid w:val="004368B3"/>
    <w:rsid w:val="00437E23"/>
    <w:rsid w:val="00440CDF"/>
    <w:rsid w:val="004411ED"/>
    <w:rsid w:val="0044254F"/>
    <w:rsid w:val="00442B2F"/>
    <w:rsid w:val="00444509"/>
    <w:rsid w:val="00445365"/>
    <w:rsid w:val="00445781"/>
    <w:rsid w:val="0044666D"/>
    <w:rsid w:val="00446F83"/>
    <w:rsid w:val="004477BC"/>
    <w:rsid w:val="00447DE8"/>
    <w:rsid w:val="0045113B"/>
    <w:rsid w:val="00451AEF"/>
    <w:rsid w:val="00452271"/>
    <w:rsid w:val="00453223"/>
    <w:rsid w:val="0045365C"/>
    <w:rsid w:val="004540A4"/>
    <w:rsid w:val="00455F31"/>
    <w:rsid w:val="0045666D"/>
    <w:rsid w:val="0045677B"/>
    <w:rsid w:val="00457E70"/>
    <w:rsid w:val="00460163"/>
    <w:rsid w:val="004607DA"/>
    <w:rsid w:val="004619F8"/>
    <w:rsid w:val="00462718"/>
    <w:rsid w:val="0046307B"/>
    <w:rsid w:val="00463A54"/>
    <w:rsid w:val="00463F04"/>
    <w:rsid w:val="00465A65"/>
    <w:rsid w:val="00465B01"/>
    <w:rsid w:val="00465CD7"/>
    <w:rsid w:val="004663BA"/>
    <w:rsid w:val="00466895"/>
    <w:rsid w:val="00467E99"/>
    <w:rsid w:val="004709D1"/>
    <w:rsid w:val="0047294E"/>
    <w:rsid w:val="004731B0"/>
    <w:rsid w:val="00473C05"/>
    <w:rsid w:val="004746E3"/>
    <w:rsid w:val="0047532A"/>
    <w:rsid w:val="00475A37"/>
    <w:rsid w:val="00476823"/>
    <w:rsid w:val="00477089"/>
    <w:rsid w:val="00477342"/>
    <w:rsid w:val="0048037B"/>
    <w:rsid w:val="00480ADE"/>
    <w:rsid w:val="00480ED4"/>
    <w:rsid w:val="004823F2"/>
    <w:rsid w:val="00483724"/>
    <w:rsid w:val="00483A72"/>
    <w:rsid w:val="00484054"/>
    <w:rsid w:val="004843C5"/>
    <w:rsid w:val="00484FD5"/>
    <w:rsid w:val="004862AE"/>
    <w:rsid w:val="0048641E"/>
    <w:rsid w:val="004864AA"/>
    <w:rsid w:val="00486BF5"/>
    <w:rsid w:val="00490731"/>
    <w:rsid w:val="00490C2C"/>
    <w:rsid w:val="0049211D"/>
    <w:rsid w:val="004921AD"/>
    <w:rsid w:val="004928F5"/>
    <w:rsid w:val="00492ABF"/>
    <w:rsid w:val="00492FA4"/>
    <w:rsid w:val="0049304E"/>
    <w:rsid w:val="00494173"/>
    <w:rsid w:val="00495779"/>
    <w:rsid w:val="00496207"/>
    <w:rsid w:val="00496214"/>
    <w:rsid w:val="004965E0"/>
    <w:rsid w:val="00497337"/>
    <w:rsid w:val="00497E34"/>
    <w:rsid w:val="004A031C"/>
    <w:rsid w:val="004A1043"/>
    <w:rsid w:val="004A2AD3"/>
    <w:rsid w:val="004A3E69"/>
    <w:rsid w:val="004A4049"/>
    <w:rsid w:val="004A4097"/>
    <w:rsid w:val="004A453B"/>
    <w:rsid w:val="004A4B86"/>
    <w:rsid w:val="004A4EF7"/>
    <w:rsid w:val="004A4FD5"/>
    <w:rsid w:val="004A7973"/>
    <w:rsid w:val="004B057C"/>
    <w:rsid w:val="004B1FCD"/>
    <w:rsid w:val="004B23A1"/>
    <w:rsid w:val="004B25B2"/>
    <w:rsid w:val="004B3CC9"/>
    <w:rsid w:val="004B3E30"/>
    <w:rsid w:val="004B4548"/>
    <w:rsid w:val="004B6154"/>
    <w:rsid w:val="004B6166"/>
    <w:rsid w:val="004B6208"/>
    <w:rsid w:val="004B6A7C"/>
    <w:rsid w:val="004B6CE5"/>
    <w:rsid w:val="004B7FB0"/>
    <w:rsid w:val="004C0CAA"/>
    <w:rsid w:val="004C0F99"/>
    <w:rsid w:val="004C1245"/>
    <w:rsid w:val="004C1BA1"/>
    <w:rsid w:val="004C1D56"/>
    <w:rsid w:val="004C2099"/>
    <w:rsid w:val="004C4113"/>
    <w:rsid w:val="004C5A1D"/>
    <w:rsid w:val="004C5DCC"/>
    <w:rsid w:val="004C6126"/>
    <w:rsid w:val="004C6C14"/>
    <w:rsid w:val="004C6DDA"/>
    <w:rsid w:val="004C6E4E"/>
    <w:rsid w:val="004C6EA6"/>
    <w:rsid w:val="004C7291"/>
    <w:rsid w:val="004C72B2"/>
    <w:rsid w:val="004C73C2"/>
    <w:rsid w:val="004C7491"/>
    <w:rsid w:val="004D0882"/>
    <w:rsid w:val="004D1F5A"/>
    <w:rsid w:val="004D359A"/>
    <w:rsid w:val="004D3C3A"/>
    <w:rsid w:val="004D3C51"/>
    <w:rsid w:val="004D43A5"/>
    <w:rsid w:val="004D4A32"/>
    <w:rsid w:val="004D61E6"/>
    <w:rsid w:val="004D6223"/>
    <w:rsid w:val="004D6516"/>
    <w:rsid w:val="004D6D07"/>
    <w:rsid w:val="004D71F2"/>
    <w:rsid w:val="004D73BA"/>
    <w:rsid w:val="004D76C5"/>
    <w:rsid w:val="004D78D8"/>
    <w:rsid w:val="004E0B76"/>
    <w:rsid w:val="004E0DD5"/>
    <w:rsid w:val="004E1EF9"/>
    <w:rsid w:val="004E4DAF"/>
    <w:rsid w:val="004E4DFE"/>
    <w:rsid w:val="004E50EF"/>
    <w:rsid w:val="004E7890"/>
    <w:rsid w:val="004E7B0F"/>
    <w:rsid w:val="004F0FCD"/>
    <w:rsid w:val="004F1C98"/>
    <w:rsid w:val="004F2D9D"/>
    <w:rsid w:val="004F301A"/>
    <w:rsid w:val="004F38DA"/>
    <w:rsid w:val="004F3BC1"/>
    <w:rsid w:val="004F40D2"/>
    <w:rsid w:val="004F5A22"/>
    <w:rsid w:val="004F6B3D"/>
    <w:rsid w:val="004F7299"/>
    <w:rsid w:val="0050063E"/>
    <w:rsid w:val="00500EDF"/>
    <w:rsid w:val="00500F8C"/>
    <w:rsid w:val="005015EF"/>
    <w:rsid w:val="00501DB2"/>
    <w:rsid w:val="00502B03"/>
    <w:rsid w:val="00502B38"/>
    <w:rsid w:val="00502D12"/>
    <w:rsid w:val="00503120"/>
    <w:rsid w:val="005051CB"/>
    <w:rsid w:val="005053D7"/>
    <w:rsid w:val="00505469"/>
    <w:rsid w:val="00505DDA"/>
    <w:rsid w:val="00507048"/>
    <w:rsid w:val="005107C2"/>
    <w:rsid w:val="00510861"/>
    <w:rsid w:val="00511498"/>
    <w:rsid w:val="00511A0A"/>
    <w:rsid w:val="00512E38"/>
    <w:rsid w:val="00515B78"/>
    <w:rsid w:val="0051659E"/>
    <w:rsid w:val="00516737"/>
    <w:rsid w:val="00516AA0"/>
    <w:rsid w:val="005176FC"/>
    <w:rsid w:val="00517CB8"/>
    <w:rsid w:val="00520231"/>
    <w:rsid w:val="00520CCC"/>
    <w:rsid w:val="005212A2"/>
    <w:rsid w:val="00521743"/>
    <w:rsid w:val="00521CF5"/>
    <w:rsid w:val="005220B7"/>
    <w:rsid w:val="00522245"/>
    <w:rsid w:val="005228CE"/>
    <w:rsid w:val="005234D6"/>
    <w:rsid w:val="00524A48"/>
    <w:rsid w:val="00525366"/>
    <w:rsid w:val="005262E5"/>
    <w:rsid w:val="00526901"/>
    <w:rsid w:val="00526D8A"/>
    <w:rsid w:val="0053035C"/>
    <w:rsid w:val="005310DE"/>
    <w:rsid w:val="00531728"/>
    <w:rsid w:val="00531A1F"/>
    <w:rsid w:val="00531C32"/>
    <w:rsid w:val="00532144"/>
    <w:rsid w:val="00532B06"/>
    <w:rsid w:val="00532E1F"/>
    <w:rsid w:val="00533399"/>
    <w:rsid w:val="005340AD"/>
    <w:rsid w:val="00534EBF"/>
    <w:rsid w:val="00535836"/>
    <w:rsid w:val="00535C43"/>
    <w:rsid w:val="0053615F"/>
    <w:rsid w:val="005365F3"/>
    <w:rsid w:val="00536E20"/>
    <w:rsid w:val="005371BA"/>
    <w:rsid w:val="0053749E"/>
    <w:rsid w:val="005409D8"/>
    <w:rsid w:val="00541103"/>
    <w:rsid w:val="005411B0"/>
    <w:rsid w:val="0054146C"/>
    <w:rsid w:val="0054171B"/>
    <w:rsid w:val="00542D90"/>
    <w:rsid w:val="005430DA"/>
    <w:rsid w:val="00543ED5"/>
    <w:rsid w:val="0054449B"/>
    <w:rsid w:val="00544ACA"/>
    <w:rsid w:val="00545A8E"/>
    <w:rsid w:val="0054686D"/>
    <w:rsid w:val="00546DD9"/>
    <w:rsid w:val="005471B3"/>
    <w:rsid w:val="005474B5"/>
    <w:rsid w:val="00547656"/>
    <w:rsid w:val="0055010E"/>
    <w:rsid w:val="00550A67"/>
    <w:rsid w:val="00550C57"/>
    <w:rsid w:val="00551182"/>
    <w:rsid w:val="0055288F"/>
    <w:rsid w:val="00552895"/>
    <w:rsid w:val="00554812"/>
    <w:rsid w:val="00554D70"/>
    <w:rsid w:val="00555C05"/>
    <w:rsid w:val="00556412"/>
    <w:rsid w:val="005565C4"/>
    <w:rsid w:val="00556D63"/>
    <w:rsid w:val="005574F4"/>
    <w:rsid w:val="0055778D"/>
    <w:rsid w:val="005579DD"/>
    <w:rsid w:val="005620FC"/>
    <w:rsid w:val="00562276"/>
    <w:rsid w:val="00563577"/>
    <w:rsid w:val="00563752"/>
    <w:rsid w:val="00565BBA"/>
    <w:rsid w:val="00567F4E"/>
    <w:rsid w:val="0057046D"/>
    <w:rsid w:val="00570B8F"/>
    <w:rsid w:val="005720F6"/>
    <w:rsid w:val="00574B2F"/>
    <w:rsid w:val="005764E8"/>
    <w:rsid w:val="0057671A"/>
    <w:rsid w:val="00576D68"/>
    <w:rsid w:val="00577A7A"/>
    <w:rsid w:val="00580B2D"/>
    <w:rsid w:val="00580D69"/>
    <w:rsid w:val="00581658"/>
    <w:rsid w:val="00581E28"/>
    <w:rsid w:val="00581E6C"/>
    <w:rsid w:val="00582625"/>
    <w:rsid w:val="00582F1F"/>
    <w:rsid w:val="005842E4"/>
    <w:rsid w:val="0058439A"/>
    <w:rsid w:val="00585EBB"/>
    <w:rsid w:val="00585F58"/>
    <w:rsid w:val="00585FED"/>
    <w:rsid w:val="0058678D"/>
    <w:rsid w:val="0058691C"/>
    <w:rsid w:val="0058781D"/>
    <w:rsid w:val="00587D17"/>
    <w:rsid w:val="00590789"/>
    <w:rsid w:val="005909D4"/>
    <w:rsid w:val="00591158"/>
    <w:rsid w:val="0059174E"/>
    <w:rsid w:val="00592BAE"/>
    <w:rsid w:val="0059327C"/>
    <w:rsid w:val="00593A07"/>
    <w:rsid w:val="00594391"/>
    <w:rsid w:val="0059456A"/>
    <w:rsid w:val="005947BA"/>
    <w:rsid w:val="00594A7D"/>
    <w:rsid w:val="00595886"/>
    <w:rsid w:val="005979C6"/>
    <w:rsid w:val="00597BF2"/>
    <w:rsid w:val="00597E19"/>
    <w:rsid w:val="005A09B7"/>
    <w:rsid w:val="005A17C6"/>
    <w:rsid w:val="005A1848"/>
    <w:rsid w:val="005A348B"/>
    <w:rsid w:val="005A5638"/>
    <w:rsid w:val="005A58F6"/>
    <w:rsid w:val="005A68EC"/>
    <w:rsid w:val="005A7255"/>
    <w:rsid w:val="005B064C"/>
    <w:rsid w:val="005B0748"/>
    <w:rsid w:val="005B0BF6"/>
    <w:rsid w:val="005B1381"/>
    <w:rsid w:val="005B22AF"/>
    <w:rsid w:val="005B2769"/>
    <w:rsid w:val="005B27F5"/>
    <w:rsid w:val="005B4899"/>
    <w:rsid w:val="005B5067"/>
    <w:rsid w:val="005B5106"/>
    <w:rsid w:val="005B59DE"/>
    <w:rsid w:val="005B59F7"/>
    <w:rsid w:val="005B5B21"/>
    <w:rsid w:val="005B5C4C"/>
    <w:rsid w:val="005B626F"/>
    <w:rsid w:val="005B6332"/>
    <w:rsid w:val="005B66A1"/>
    <w:rsid w:val="005B6EA8"/>
    <w:rsid w:val="005B734C"/>
    <w:rsid w:val="005B7910"/>
    <w:rsid w:val="005C1B0B"/>
    <w:rsid w:val="005C208D"/>
    <w:rsid w:val="005C2A8C"/>
    <w:rsid w:val="005C3D07"/>
    <w:rsid w:val="005C477A"/>
    <w:rsid w:val="005C56E9"/>
    <w:rsid w:val="005C59B0"/>
    <w:rsid w:val="005C5C06"/>
    <w:rsid w:val="005C5C72"/>
    <w:rsid w:val="005C6EBF"/>
    <w:rsid w:val="005C72AF"/>
    <w:rsid w:val="005D14F5"/>
    <w:rsid w:val="005D2077"/>
    <w:rsid w:val="005D2A6C"/>
    <w:rsid w:val="005D390E"/>
    <w:rsid w:val="005D41C4"/>
    <w:rsid w:val="005D476C"/>
    <w:rsid w:val="005D4FE3"/>
    <w:rsid w:val="005D58F8"/>
    <w:rsid w:val="005D6125"/>
    <w:rsid w:val="005D676D"/>
    <w:rsid w:val="005D7660"/>
    <w:rsid w:val="005E0754"/>
    <w:rsid w:val="005E1700"/>
    <w:rsid w:val="005E207A"/>
    <w:rsid w:val="005E3916"/>
    <w:rsid w:val="005E4A0E"/>
    <w:rsid w:val="005E4EA8"/>
    <w:rsid w:val="005E50C6"/>
    <w:rsid w:val="005E539E"/>
    <w:rsid w:val="005E5A76"/>
    <w:rsid w:val="005E6382"/>
    <w:rsid w:val="005E7ED1"/>
    <w:rsid w:val="005F03AA"/>
    <w:rsid w:val="005F09BA"/>
    <w:rsid w:val="005F2272"/>
    <w:rsid w:val="005F316B"/>
    <w:rsid w:val="005F3665"/>
    <w:rsid w:val="005F400E"/>
    <w:rsid w:val="005F52B3"/>
    <w:rsid w:val="005F545D"/>
    <w:rsid w:val="005F5978"/>
    <w:rsid w:val="005F6190"/>
    <w:rsid w:val="005F70E8"/>
    <w:rsid w:val="00600008"/>
    <w:rsid w:val="00600679"/>
    <w:rsid w:val="00600D63"/>
    <w:rsid w:val="00600D7D"/>
    <w:rsid w:val="006013CF"/>
    <w:rsid w:val="00602637"/>
    <w:rsid w:val="00602AE1"/>
    <w:rsid w:val="00602DFF"/>
    <w:rsid w:val="006033F0"/>
    <w:rsid w:val="00603A22"/>
    <w:rsid w:val="0060495D"/>
    <w:rsid w:val="00605137"/>
    <w:rsid w:val="00605837"/>
    <w:rsid w:val="00605E9C"/>
    <w:rsid w:val="006060CA"/>
    <w:rsid w:val="00606630"/>
    <w:rsid w:val="006120C1"/>
    <w:rsid w:val="00612951"/>
    <w:rsid w:val="006132B1"/>
    <w:rsid w:val="006136E1"/>
    <w:rsid w:val="006138C4"/>
    <w:rsid w:val="00613F5E"/>
    <w:rsid w:val="006170EE"/>
    <w:rsid w:val="00617BDA"/>
    <w:rsid w:val="00617CAA"/>
    <w:rsid w:val="0062026B"/>
    <w:rsid w:val="00620349"/>
    <w:rsid w:val="006203B0"/>
    <w:rsid w:val="00620F8C"/>
    <w:rsid w:val="006211F1"/>
    <w:rsid w:val="00621D6E"/>
    <w:rsid w:val="00622164"/>
    <w:rsid w:val="0062326E"/>
    <w:rsid w:val="00623993"/>
    <w:rsid w:val="00623BC1"/>
    <w:rsid w:val="00624346"/>
    <w:rsid w:val="00624399"/>
    <w:rsid w:val="006249A6"/>
    <w:rsid w:val="00625502"/>
    <w:rsid w:val="0062659B"/>
    <w:rsid w:val="00626D58"/>
    <w:rsid w:val="0062755F"/>
    <w:rsid w:val="00627B7B"/>
    <w:rsid w:val="00630172"/>
    <w:rsid w:val="006317CE"/>
    <w:rsid w:val="006318BD"/>
    <w:rsid w:val="006333A9"/>
    <w:rsid w:val="00633587"/>
    <w:rsid w:val="00633C01"/>
    <w:rsid w:val="00633EC3"/>
    <w:rsid w:val="006340A9"/>
    <w:rsid w:val="006346DD"/>
    <w:rsid w:val="00634809"/>
    <w:rsid w:val="006351F3"/>
    <w:rsid w:val="00635529"/>
    <w:rsid w:val="00636047"/>
    <w:rsid w:val="00636520"/>
    <w:rsid w:val="006378A4"/>
    <w:rsid w:val="00637F9A"/>
    <w:rsid w:val="00640B19"/>
    <w:rsid w:val="006415AC"/>
    <w:rsid w:val="00641EF4"/>
    <w:rsid w:val="00642338"/>
    <w:rsid w:val="00642DC6"/>
    <w:rsid w:val="00643066"/>
    <w:rsid w:val="00643C2D"/>
    <w:rsid w:val="0064410E"/>
    <w:rsid w:val="00644AD6"/>
    <w:rsid w:val="00644E8A"/>
    <w:rsid w:val="006451F5"/>
    <w:rsid w:val="00646229"/>
    <w:rsid w:val="00646C86"/>
    <w:rsid w:val="00650B64"/>
    <w:rsid w:val="006512AB"/>
    <w:rsid w:val="00651355"/>
    <w:rsid w:val="0065139F"/>
    <w:rsid w:val="00651851"/>
    <w:rsid w:val="006534AE"/>
    <w:rsid w:val="00653696"/>
    <w:rsid w:val="00654151"/>
    <w:rsid w:val="00660439"/>
    <w:rsid w:val="00660638"/>
    <w:rsid w:val="00661B98"/>
    <w:rsid w:val="00661C7D"/>
    <w:rsid w:val="00661D3E"/>
    <w:rsid w:val="0066273C"/>
    <w:rsid w:val="00662B1E"/>
    <w:rsid w:val="006635FD"/>
    <w:rsid w:val="00663A2A"/>
    <w:rsid w:val="006649FA"/>
    <w:rsid w:val="006657CF"/>
    <w:rsid w:val="00665D87"/>
    <w:rsid w:val="00666329"/>
    <w:rsid w:val="006665D4"/>
    <w:rsid w:val="006674AF"/>
    <w:rsid w:val="00667D74"/>
    <w:rsid w:val="00670D2A"/>
    <w:rsid w:val="006717DB"/>
    <w:rsid w:val="00671C24"/>
    <w:rsid w:val="0067223D"/>
    <w:rsid w:val="00673BE3"/>
    <w:rsid w:val="00673C64"/>
    <w:rsid w:val="0067515B"/>
    <w:rsid w:val="00675FAD"/>
    <w:rsid w:val="006766AF"/>
    <w:rsid w:val="00676746"/>
    <w:rsid w:val="006767C3"/>
    <w:rsid w:val="006767DD"/>
    <w:rsid w:val="00676C74"/>
    <w:rsid w:val="00681A03"/>
    <w:rsid w:val="006822C5"/>
    <w:rsid w:val="006822FD"/>
    <w:rsid w:val="006828C6"/>
    <w:rsid w:val="00684DD0"/>
    <w:rsid w:val="0068565F"/>
    <w:rsid w:val="00685F39"/>
    <w:rsid w:val="00685FD4"/>
    <w:rsid w:val="006860A6"/>
    <w:rsid w:val="006861F7"/>
    <w:rsid w:val="00686CED"/>
    <w:rsid w:val="006875A8"/>
    <w:rsid w:val="00687878"/>
    <w:rsid w:val="00687AAB"/>
    <w:rsid w:val="00691356"/>
    <w:rsid w:val="00691E7D"/>
    <w:rsid w:val="00692128"/>
    <w:rsid w:val="00692B66"/>
    <w:rsid w:val="00693323"/>
    <w:rsid w:val="00693690"/>
    <w:rsid w:val="006937EE"/>
    <w:rsid w:val="006941E4"/>
    <w:rsid w:val="0069429F"/>
    <w:rsid w:val="0069556C"/>
    <w:rsid w:val="006959A0"/>
    <w:rsid w:val="00695AE4"/>
    <w:rsid w:val="00695BBD"/>
    <w:rsid w:val="0069684B"/>
    <w:rsid w:val="006A027C"/>
    <w:rsid w:val="006A0780"/>
    <w:rsid w:val="006A12C9"/>
    <w:rsid w:val="006A2411"/>
    <w:rsid w:val="006A32B0"/>
    <w:rsid w:val="006A3446"/>
    <w:rsid w:val="006A3EE3"/>
    <w:rsid w:val="006A3F42"/>
    <w:rsid w:val="006A4119"/>
    <w:rsid w:val="006A505C"/>
    <w:rsid w:val="006A550A"/>
    <w:rsid w:val="006A56E6"/>
    <w:rsid w:val="006A5D4A"/>
    <w:rsid w:val="006A639F"/>
    <w:rsid w:val="006A78ED"/>
    <w:rsid w:val="006B0C41"/>
    <w:rsid w:val="006B27EB"/>
    <w:rsid w:val="006B3743"/>
    <w:rsid w:val="006B3F3D"/>
    <w:rsid w:val="006B5042"/>
    <w:rsid w:val="006B5897"/>
    <w:rsid w:val="006C01C5"/>
    <w:rsid w:val="006C02B1"/>
    <w:rsid w:val="006C0DBC"/>
    <w:rsid w:val="006C1499"/>
    <w:rsid w:val="006C2958"/>
    <w:rsid w:val="006C3A72"/>
    <w:rsid w:val="006C48F9"/>
    <w:rsid w:val="006C5319"/>
    <w:rsid w:val="006C53F1"/>
    <w:rsid w:val="006C5C91"/>
    <w:rsid w:val="006C6C26"/>
    <w:rsid w:val="006C6C84"/>
    <w:rsid w:val="006C6F88"/>
    <w:rsid w:val="006C7804"/>
    <w:rsid w:val="006C7A5F"/>
    <w:rsid w:val="006C7F4A"/>
    <w:rsid w:val="006D04BA"/>
    <w:rsid w:val="006D057D"/>
    <w:rsid w:val="006D074B"/>
    <w:rsid w:val="006D09C2"/>
    <w:rsid w:val="006D0D74"/>
    <w:rsid w:val="006D10C3"/>
    <w:rsid w:val="006D1914"/>
    <w:rsid w:val="006D2500"/>
    <w:rsid w:val="006D27E0"/>
    <w:rsid w:val="006D3ECE"/>
    <w:rsid w:val="006D425C"/>
    <w:rsid w:val="006D4F79"/>
    <w:rsid w:val="006D6269"/>
    <w:rsid w:val="006D68CA"/>
    <w:rsid w:val="006D6B16"/>
    <w:rsid w:val="006D717D"/>
    <w:rsid w:val="006D783A"/>
    <w:rsid w:val="006D7E38"/>
    <w:rsid w:val="006E026B"/>
    <w:rsid w:val="006E0B94"/>
    <w:rsid w:val="006E1195"/>
    <w:rsid w:val="006E1234"/>
    <w:rsid w:val="006E181B"/>
    <w:rsid w:val="006E3651"/>
    <w:rsid w:val="006E3F18"/>
    <w:rsid w:val="006E49C2"/>
    <w:rsid w:val="006E575E"/>
    <w:rsid w:val="006E5D17"/>
    <w:rsid w:val="006E6559"/>
    <w:rsid w:val="006E74A6"/>
    <w:rsid w:val="006E7845"/>
    <w:rsid w:val="006E7DB0"/>
    <w:rsid w:val="006E7F2A"/>
    <w:rsid w:val="006F04B1"/>
    <w:rsid w:val="006F07C0"/>
    <w:rsid w:val="006F0ADD"/>
    <w:rsid w:val="006F12F0"/>
    <w:rsid w:val="006F23AB"/>
    <w:rsid w:val="006F2C8D"/>
    <w:rsid w:val="006F2E4B"/>
    <w:rsid w:val="006F41E6"/>
    <w:rsid w:val="006F51CD"/>
    <w:rsid w:val="006F56E4"/>
    <w:rsid w:val="006F5A4B"/>
    <w:rsid w:val="006F6447"/>
    <w:rsid w:val="006F74D2"/>
    <w:rsid w:val="006F7F4C"/>
    <w:rsid w:val="00700077"/>
    <w:rsid w:val="007000B3"/>
    <w:rsid w:val="00700A0A"/>
    <w:rsid w:val="00700B9B"/>
    <w:rsid w:val="00700DD7"/>
    <w:rsid w:val="007018DD"/>
    <w:rsid w:val="00702316"/>
    <w:rsid w:val="007023D6"/>
    <w:rsid w:val="0070279B"/>
    <w:rsid w:val="00703AD0"/>
    <w:rsid w:val="007040A8"/>
    <w:rsid w:val="007042DE"/>
    <w:rsid w:val="00704448"/>
    <w:rsid w:val="00704B03"/>
    <w:rsid w:val="007058F4"/>
    <w:rsid w:val="0070604F"/>
    <w:rsid w:val="007062EE"/>
    <w:rsid w:val="00706B05"/>
    <w:rsid w:val="00707E9B"/>
    <w:rsid w:val="00710ADE"/>
    <w:rsid w:val="00711060"/>
    <w:rsid w:val="007118A0"/>
    <w:rsid w:val="00711EA5"/>
    <w:rsid w:val="0071230A"/>
    <w:rsid w:val="00712E02"/>
    <w:rsid w:val="00713720"/>
    <w:rsid w:val="00715708"/>
    <w:rsid w:val="007202EC"/>
    <w:rsid w:val="0072054C"/>
    <w:rsid w:val="00720A12"/>
    <w:rsid w:val="007211E1"/>
    <w:rsid w:val="007219BE"/>
    <w:rsid w:val="00721BE4"/>
    <w:rsid w:val="00722B56"/>
    <w:rsid w:val="00722E4E"/>
    <w:rsid w:val="00722E56"/>
    <w:rsid w:val="007234AC"/>
    <w:rsid w:val="007236E0"/>
    <w:rsid w:val="00724E51"/>
    <w:rsid w:val="007254B8"/>
    <w:rsid w:val="0072556B"/>
    <w:rsid w:val="00725576"/>
    <w:rsid w:val="007255AD"/>
    <w:rsid w:val="007258CB"/>
    <w:rsid w:val="00725A9E"/>
    <w:rsid w:val="0072791A"/>
    <w:rsid w:val="00727964"/>
    <w:rsid w:val="00727A63"/>
    <w:rsid w:val="00730201"/>
    <w:rsid w:val="007306FE"/>
    <w:rsid w:val="00731A4A"/>
    <w:rsid w:val="00731E40"/>
    <w:rsid w:val="00733B3F"/>
    <w:rsid w:val="00733CDD"/>
    <w:rsid w:val="007346F4"/>
    <w:rsid w:val="007348C4"/>
    <w:rsid w:val="0073493D"/>
    <w:rsid w:val="00734EF2"/>
    <w:rsid w:val="00735698"/>
    <w:rsid w:val="0073575B"/>
    <w:rsid w:val="00735982"/>
    <w:rsid w:val="00736646"/>
    <w:rsid w:val="007371ED"/>
    <w:rsid w:val="007408AA"/>
    <w:rsid w:val="00740DBD"/>
    <w:rsid w:val="0074214C"/>
    <w:rsid w:val="00742D2E"/>
    <w:rsid w:val="00742DC8"/>
    <w:rsid w:val="0074360F"/>
    <w:rsid w:val="0074387F"/>
    <w:rsid w:val="007442A6"/>
    <w:rsid w:val="0074484E"/>
    <w:rsid w:val="0074538C"/>
    <w:rsid w:val="00745575"/>
    <w:rsid w:val="00745DF8"/>
    <w:rsid w:val="007463CE"/>
    <w:rsid w:val="00747401"/>
    <w:rsid w:val="0075047A"/>
    <w:rsid w:val="00750D90"/>
    <w:rsid w:val="0075112A"/>
    <w:rsid w:val="00751888"/>
    <w:rsid w:val="00751B5C"/>
    <w:rsid w:val="00751E69"/>
    <w:rsid w:val="00751E8D"/>
    <w:rsid w:val="00754391"/>
    <w:rsid w:val="007546AD"/>
    <w:rsid w:val="007563D9"/>
    <w:rsid w:val="00756536"/>
    <w:rsid w:val="007572C3"/>
    <w:rsid w:val="00760A19"/>
    <w:rsid w:val="00761616"/>
    <w:rsid w:val="007616D8"/>
    <w:rsid w:val="00763A4A"/>
    <w:rsid w:val="00764C81"/>
    <w:rsid w:val="0076536E"/>
    <w:rsid w:val="00767707"/>
    <w:rsid w:val="00767DAA"/>
    <w:rsid w:val="0077041D"/>
    <w:rsid w:val="00771060"/>
    <w:rsid w:val="007712F2"/>
    <w:rsid w:val="00771BF3"/>
    <w:rsid w:val="007724C3"/>
    <w:rsid w:val="00772DE0"/>
    <w:rsid w:val="0077346D"/>
    <w:rsid w:val="00774674"/>
    <w:rsid w:val="007748DA"/>
    <w:rsid w:val="00774A01"/>
    <w:rsid w:val="007761CC"/>
    <w:rsid w:val="007765BF"/>
    <w:rsid w:val="00776CAE"/>
    <w:rsid w:val="00776D30"/>
    <w:rsid w:val="007772CE"/>
    <w:rsid w:val="00780E0F"/>
    <w:rsid w:val="00782E41"/>
    <w:rsid w:val="0078421A"/>
    <w:rsid w:val="00785368"/>
    <w:rsid w:val="0078579F"/>
    <w:rsid w:val="007857C9"/>
    <w:rsid w:val="007862AA"/>
    <w:rsid w:val="00786D86"/>
    <w:rsid w:val="007878D8"/>
    <w:rsid w:val="0079018F"/>
    <w:rsid w:val="00790765"/>
    <w:rsid w:val="00791911"/>
    <w:rsid w:val="00791BEA"/>
    <w:rsid w:val="00791DCB"/>
    <w:rsid w:val="00791DE6"/>
    <w:rsid w:val="00792AAD"/>
    <w:rsid w:val="00793652"/>
    <w:rsid w:val="007938F1"/>
    <w:rsid w:val="007958E8"/>
    <w:rsid w:val="00796DDF"/>
    <w:rsid w:val="007A1903"/>
    <w:rsid w:val="007A2D78"/>
    <w:rsid w:val="007A3B51"/>
    <w:rsid w:val="007A5C3D"/>
    <w:rsid w:val="007A6006"/>
    <w:rsid w:val="007A6E3D"/>
    <w:rsid w:val="007B22B6"/>
    <w:rsid w:val="007B3AEF"/>
    <w:rsid w:val="007B3B09"/>
    <w:rsid w:val="007B3D6E"/>
    <w:rsid w:val="007B43BB"/>
    <w:rsid w:val="007B4A57"/>
    <w:rsid w:val="007B53CA"/>
    <w:rsid w:val="007B618E"/>
    <w:rsid w:val="007B6BF1"/>
    <w:rsid w:val="007B7DE2"/>
    <w:rsid w:val="007C136B"/>
    <w:rsid w:val="007C1890"/>
    <w:rsid w:val="007C1FE0"/>
    <w:rsid w:val="007C414F"/>
    <w:rsid w:val="007C4462"/>
    <w:rsid w:val="007C59E1"/>
    <w:rsid w:val="007C76AD"/>
    <w:rsid w:val="007C7C5E"/>
    <w:rsid w:val="007D0237"/>
    <w:rsid w:val="007D1DDC"/>
    <w:rsid w:val="007D26F1"/>
    <w:rsid w:val="007D2DEE"/>
    <w:rsid w:val="007D3149"/>
    <w:rsid w:val="007D3497"/>
    <w:rsid w:val="007D35C3"/>
    <w:rsid w:val="007D3E02"/>
    <w:rsid w:val="007D433D"/>
    <w:rsid w:val="007D4380"/>
    <w:rsid w:val="007D56AF"/>
    <w:rsid w:val="007D5CE1"/>
    <w:rsid w:val="007D6800"/>
    <w:rsid w:val="007D6CB1"/>
    <w:rsid w:val="007D6D97"/>
    <w:rsid w:val="007D731C"/>
    <w:rsid w:val="007D7634"/>
    <w:rsid w:val="007E0840"/>
    <w:rsid w:val="007E100E"/>
    <w:rsid w:val="007E114C"/>
    <w:rsid w:val="007E2FDC"/>
    <w:rsid w:val="007E3FB9"/>
    <w:rsid w:val="007E49E1"/>
    <w:rsid w:val="007E5727"/>
    <w:rsid w:val="007E5F62"/>
    <w:rsid w:val="007E6B76"/>
    <w:rsid w:val="007E7482"/>
    <w:rsid w:val="007F00D9"/>
    <w:rsid w:val="007F0F84"/>
    <w:rsid w:val="007F162E"/>
    <w:rsid w:val="007F1B5E"/>
    <w:rsid w:val="007F2FE6"/>
    <w:rsid w:val="007F50CD"/>
    <w:rsid w:val="007F541B"/>
    <w:rsid w:val="007F670E"/>
    <w:rsid w:val="00800174"/>
    <w:rsid w:val="00800B9D"/>
    <w:rsid w:val="00800F4C"/>
    <w:rsid w:val="00800FE2"/>
    <w:rsid w:val="0080164F"/>
    <w:rsid w:val="00801F4F"/>
    <w:rsid w:val="008032FF"/>
    <w:rsid w:val="00803732"/>
    <w:rsid w:val="008039AD"/>
    <w:rsid w:val="00803D7B"/>
    <w:rsid w:val="0080490E"/>
    <w:rsid w:val="00804EE2"/>
    <w:rsid w:val="008057E7"/>
    <w:rsid w:val="0080589C"/>
    <w:rsid w:val="00805B02"/>
    <w:rsid w:val="008066E9"/>
    <w:rsid w:val="00806ECF"/>
    <w:rsid w:val="008070BA"/>
    <w:rsid w:val="008070C4"/>
    <w:rsid w:val="0081069E"/>
    <w:rsid w:val="00810BA5"/>
    <w:rsid w:val="008138AE"/>
    <w:rsid w:val="00814716"/>
    <w:rsid w:val="0081512A"/>
    <w:rsid w:val="00815D3D"/>
    <w:rsid w:val="00816384"/>
    <w:rsid w:val="008166F9"/>
    <w:rsid w:val="0081738F"/>
    <w:rsid w:val="008177B1"/>
    <w:rsid w:val="008200BE"/>
    <w:rsid w:val="00820105"/>
    <w:rsid w:val="00821FFE"/>
    <w:rsid w:val="00824061"/>
    <w:rsid w:val="00824345"/>
    <w:rsid w:val="00824418"/>
    <w:rsid w:val="008246D2"/>
    <w:rsid w:val="00824973"/>
    <w:rsid w:val="00824D3E"/>
    <w:rsid w:val="00824FBA"/>
    <w:rsid w:val="0082675E"/>
    <w:rsid w:val="008307EB"/>
    <w:rsid w:val="00832B6F"/>
    <w:rsid w:val="00833090"/>
    <w:rsid w:val="008335CE"/>
    <w:rsid w:val="00833685"/>
    <w:rsid w:val="0083384A"/>
    <w:rsid w:val="00833AE6"/>
    <w:rsid w:val="00834713"/>
    <w:rsid w:val="00835D32"/>
    <w:rsid w:val="0083732C"/>
    <w:rsid w:val="00837772"/>
    <w:rsid w:val="0084030D"/>
    <w:rsid w:val="00840AAA"/>
    <w:rsid w:val="0084294F"/>
    <w:rsid w:val="00842D2D"/>
    <w:rsid w:val="00842FD7"/>
    <w:rsid w:val="00843289"/>
    <w:rsid w:val="008432EC"/>
    <w:rsid w:val="00843478"/>
    <w:rsid w:val="008438B9"/>
    <w:rsid w:val="00844020"/>
    <w:rsid w:val="008444F5"/>
    <w:rsid w:val="00844D9C"/>
    <w:rsid w:val="00846609"/>
    <w:rsid w:val="00846CDF"/>
    <w:rsid w:val="00846F17"/>
    <w:rsid w:val="008514F7"/>
    <w:rsid w:val="008526EE"/>
    <w:rsid w:val="008527CE"/>
    <w:rsid w:val="00852CA2"/>
    <w:rsid w:val="008547AC"/>
    <w:rsid w:val="00854A53"/>
    <w:rsid w:val="00855498"/>
    <w:rsid w:val="008558E7"/>
    <w:rsid w:val="008560F5"/>
    <w:rsid w:val="008561D9"/>
    <w:rsid w:val="00856253"/>
    <w:rsid w:val="008567AC"/>
    <w:rsid w:val="0085688F"/>
    <w:rsid w:val="00857F8B"/>
    <w:rsid w:val="008606F9"/>
    <w:rsid w:val="00860BB4"/>
    <w:rsid w:val="008611CA"/>
    <w:rsid w:val="00862979"/>
    <w:rsid w:val="00862F2F"/>
    <w:rsid w:val="00863A26"/>
    <w:rsid w:val="0086400C"/>
    <w:rsid w:val="00864652"/>
    <w:rsid w:val="0086509E"/>
    <w:rsid w:val="008659CD"/>
    <w:rsid w:val="00866FBC"/>
    <w:rsid w:val="008679A8"/>
    <w:rsid w:val="00870E4E"/>
    <w:rsid w:val="00870F19"/>
    <w:rsid w:val="00871B7C"/>
    <w:rsid w:val="008730C3"/>
    <w:rsid w:val="00873758"/>
    <w:rsid w:val="00875344"/>
    <w:rsid w:val="00876D01"/>
    <w:rsid w:val="0087761A"/>
    <w:rsid w:val="00877896"/>
    <w:rsid w:val="00880686"/>
    <w:rsid w:val="00880848"/>
    <w:rsid w:val="00880DB3"/>
    <w:rsid w:val="00880E53"/>
    <w:rsid w:val="0088115F"/>
    <w:rsid w:val="00881A84"/>
    <w:rsid w:val="008826D0"/>
    <w:rsid w:val="00883B9B"/>
    <w:rsid w:val="00887522"/>
    <w:rsid w:val="00887C1F"/>
    <w:rsid w:val="00890B43"/>
    <w:rsid w:val="00890E5E"/>
    <w:rsid w:val="00891914"/>
    <w:rsid w:val="00891A2F"/>
    <w:rsid w:val="00891CC9"/>
    <w:rsid w:val="00891DFA"/>
    <w:rsid w:val="00893C5A"/>
    <w:rsid w:val="008949C1"/>
    <w:rsid w:val="00894B7F"/>
    <w:rsid w:val="00894F08"/>
    <w:rsid w:val="008955F7"/>
    <w:rsid w:val="008959F5"/>
    <w:rsid w:val="00895CB6"/>
    <w:rsid w:val="00895DFE"/>
    <w:rsid w:val="00896844"/>
    <w:rsid w:val="00896DBC"/>
    <w:rsid w:val="008979D8"/>
    <w:rsid w:val="00897BBF"/>
    <w:rsid w:val="00897C06"/>
    <w:rsid w:val="008A0389"/>
    <w:rsid w:val="008A0C1E"/>
    <w:rsid w:val="008A0CF5"/>
    <w:rsid w:val="008A0ED8"/>
    <w:rsid w:val="008A1577"/>
    <w:rsid w:val="008A263C"/>
    <w:rsid w:val="008A4264"/>
    <w:rsid w:val="008A473A"/>
    <w:rsid w:val="008A4C4D"/>
    <w:rsid w:val="008A5304"/>
    <w:rsid w:val="008A5667"/>
    <w:rsid w:val="008A56D4"/>
    <w:rsid w:val="008A6EFE"/>
    <w:rsid w:val="008A7F13"/>
    <w:rsid w:val="008B04F6"/>
    <w:rsid w:val="008B0A39"/>
    <w:rsid w:val="008B1626"/>
    <w:rsid w:val="008B16B8"/>
    <w:rsid w:val="008B271E"/>
    <w:rsid w:val="008B3D55"/>
    <w:rsid w:val="008B440E"/>
    <w:rsid w:val="008B45F6"/>
    <w:rsid w:val="008B5EFE"/>
    <w:rsid w:val="008B66F9"/>
    <w:rsid w:val="008B6F4A"/>
    <w:rsid w:val="008B75C2"/>
    <w:rsid w:val="008C0B4C"/>
    <w:rsid w:val="008C19FF"/>
    <w:rsid w:val="008C1AFA"/>
    <w:rsid w:val="008C22AC"/>
    <w:rsid w:val="008C22F0"/>
    <w:rsid w:val="008C23E5"/>
    <w:rsid w:val="008C472B"/>
    <w:rsid w:val="008C577C"/>
    <w:rsid w:val="008C5B97"/>
    <w:rsid w:val="008C5DDF"/>
    <w:rsid w:val="008C6275"/>
    <w:rsid w:val="008C70E7"/>
    <w:rsid w:val="008C7185"/>
    <w:rsid w:val="008C78F7"/>
    <w:rsid w:val="008D0DDF"/>
    <w:rsid w:val="008D4976"/>
    <w:rsid w:val="008D5281"/>
    <w:rsid w:val="008D5C42"/>
    <w:rsid w:val="008D5FB1"/>
    <w:rsid w:val="008D63CA"/>
    <w:rsid w:val="008D6D43"/>
    <w:rsid w:val="008D7710"/>
    <w:rsid w:val="008E054B"/>
    <w:rsid w:val="008E243A"/>
    <w:rsid w:val="008E2648"/>
    <w:rsid w:val="008E33D4"/>
    <w:rsid w:val="008E381C"/>
    <w:rsid w:val="008E38F5"/>
    <w:rsid w:val="008E3AF0"/>
    <w:rsid w:val="008E4926"/>
    <w:rsid w:val="008E5B54"/>
    <w:rsid w:val="008E5D2A"/>
    <w:rsid w:val="008E727E"/>
    <w:rsid w:val="008E7FAA"/>
    <w:rsid w:val="008F1DD5"/>
    <w:rsid w:val="008F2E0C"/>
    <w:rsid w:val="008F4922"/>
    <w:rsid w:val="008F5F4A"/>
    <w:rsid w:val="008F6CB8"/>
    <w:rsid w:val="00900900"/>
    <w:rsid w:val="0090100B"/>
    <w:rsid w:val="00901573"/>
    <w:rsid w:val="00903CAF"/>
    <w:rsid w:val="00904247"/>
    <w:rsid w:val="00904942"/>
    <w:rsid w:val="00904B42"/>
    <w:rsid w:val="00904CB0"/>
    <w:rsid w:val="00904E83"/>
    <w:rsid w:val="00905EEA"/>
    <w:rsid w:val="009068DE"/>
    <w:rsid w:val="00906CAC"/>
    <w:rsid w:val="009100D5"/>
    <w:rsid w:val="009107D6"/>
    <w:rsid w:val="0091088F"/>
    <w:rsid w:val="00910B5F"/>
    <w:rsid w:val="00911BEA"/>
    <w:rsid w:val="00911D0B"/>
    <w:rsid w:val="00911F01"/>
    <w:rsid w:val="009121D1"/>
    <w:rsid w:val="0091225C"/>
    <w:rsid w:val="00912385"/>
    <w:rsid w:val="00912434"/>
    <w:rsid w:val="009133AB"/>
    <w:rsid w:val="00913562"/>
    <w:rsid w:val="009144E6"/>
    <w:rsid w:val="009148D3"/>
    <w:rsid w:val="00914F88"/>
    <w:rsid w:val="00915413"/>
    <w:rsid w:val="009156CC"/>
    <w:rsid w:val="0091671A"/>
    <w:rsid w:val="00917C55"/>
    <w:rsid w:val="00917D08"/>
    <w:rsid w:val="0092008A"/>
    <w:rsid w:val="00920A1A"/>
    <w:rsid w:val="00922BC5"/>
    <w:rsid w:val="0092486E"/>
    <w:rsid w:val="0092518D"/>
    <w:rsid w:val="00925339"/>
    <w:rsid w:val="0092782A"/>
    <w:rsid w:val="009279AC"/>
    <w:rsid w:val="009314C6"/>
    <w:rsid w:val="009314D9"/>
    <w:rsid w:val="00931A1A"/>
    <w:rsid w:val="00931FCF"/>
    <w:rsid w:val="0093212C"/>
    <w:rsid w:val="00933645"/>
    <w:rsid w:val="00933694"/>
    <w:rsid w:val="00933EF5"/>
    <w:rsid w:val="009344A5"/>
    <w:rsid w:val="0093453E"/>
    <w:rsid w:val="00934593"/>
    <w:rsid w:val="009348AE"/>
    <w:rsid w:val="009356DE"/>
    <w:rsid w:val="009364DD"/>
    <w:rsid w:val="009366B4"/>
    <w:rsid w:val="00936A58"/>
    <w:rsid w:val="009371F6"/>
    <w:rsid w:val="00937C81"/>
    <w:rsid w:val="0094068A"/>
    <w:rsid w:val="00940EDD"/>
    <w:rsid w:val="0094206F"/>
    <w:rsid w:val="00942CE8"/>
    <w:rsid w:val="00943CED"/>
    <w:rsid w:val="009448B7"/>
    <w:rsid w:val="00945BE2"/>
    <w:rsid w:val="00950B2D"/>
    <w:rsid w:val="00952658"/>
    <w:rsid w:val="0095381D"/>
    <w:rsid w:val="0095467A"/>
    <w:rsid w:val="00954923"/>
    <w:rsid w:val="009549AC"/>
    <w:rsid w:val="00955352"/>
    <w:rsid w:val="00955762"/>
    <w:rsid w:val="009567DA"/>
    <w:rsid w:val="00956B9D"/>
    <w:rsid w:val="009570A8"/>
    <w:rsid w:val="009572A5"/>
    <w:rsid w:val="00957D3F"/>
    <w:rsid w:val="009610F8"/>
    <w:rsid w:val="00961610"/>
    <w:rsid w:val="00961DFF"/>
    <w:rsid w:val="0096231C"/>
    <w:rsid w:val="00962667"/>
    <w:rsid w:val="00962E5A"/>
    <w:rsid w:val="009631EF"/>
    <w:rsid w:val="009639E9"/>
    <w:rsid w:val="00963AAC"/>
    <w:rsid w:val="00964257"/>
    <w:rsid w:val="00965F30"/>
    <w:rsid w:val="00966EF8"/>
    <w:rsid w:val="00967AE6"/>
    <w:rsid w:val="0097045D"/>
    <w:rsid w:val="00971900"/>
    <w:rsid w:val="00971B5F"/>
    <w:rsid w:val="00971BFD"/>
    <w:rsid w:val="0097335D"/>
    <w:rsid w:val="00974D82"/>
    <w:rsid w:val="00974F90"/>
    <w:rsid w:val="00975259"/>
    <w:rsid w:val="00975748"/>
    <w:rsid w:val="00976A6F"/>
    <w:rsid w:val="00976FFD"/>
    <w:rsid w:val="00977479"/>
    <w:rsid w:val="00977691"/>
    <w:rsid w:val="009778A0"/>
    <w:rsid w:val="00980AFE"/>
    <w:rsid w:val="0098168F"/>
    <w:rsid w:val="0098261A"/>
    <w:rsid w:val="00982700"/>
    <w:rsid w:val="00985055"/>
    <w:rsid w:val="00985A63"/>
    <w:rsid w:val="00986061"/>
    <w:rsid w:val="00987776"/>
    <w:rsid w:val="00987965"/>
    <w:rsid w:val="00987B8F"/>
    <w:rsid w:val="00987EDF"/>
    <w:rsid w:val="00990615"/>
    <w:rsid w:val="009913DC"/>
    <w:rsid w:val="0099199B"/>
    <w:rsid w:val="009919E2"/>
    <w:rsid w:val="00991A0E"/>
    <w:rsid w:val="009938E4"/>
    <w:rsid w:val="00993EE5"/>
    <w:rsid w:val="00994708"/>
    <w:rsid w:val="0099483B"/>
    <w:rsid w:val="009949C8"/>
    <w:rsid w:val="00994A68"/>
    <w:rsid w:val="0099696A"/>
    <w:rsid w:val="00996BF1"/>
    <w:rsid w:val="00996D78"/>
    <w:rsid w:val="00996E8E"/>
    <w:rsid w:val="00997802"/>
    <w:rsid w:val="009A0AD1"/>
    <w:rsid w:val="009A0AF8"/>
    <w:rsid w:val="009A1410"/>
    <w:rsid w:val="009A192C"/>
    <w:rsid w:val="009A21D4"/>
    <w:rsid w:val="009A238C"/>
    <w:rsid w:val="009A2708"/>
    <w:rsid w:val="009A2B39"/>
    <w:rsid w:val="009A2D71"/>
    <w:rsid w:val="009A3895"/>
    <w:rsid w:val="009A3A6A"/>
    <w:rsid w:val="009A3E31"/>
    <w:rsid w:val="009A41C0"/>
    <w:rsid w:val="009A4B4D"/>
    <w:rsid w:val="009A4DEC"/>
    <w:rsid w:val="009A4EEA"/>
    <w:rsid w:val="009A50A9"/>
    <w:rsid w:val="009A60FA"/>
    <w:rsid w:val="009A6A90"/>
    <w:rsid w:val="009A6FF5"/>
    <w:rsid w:val="009A7B7E"/>
    <w:rsid w:val="009B0005"/>
    <w:rsid w:val="009B17C7"/>
    <w:rsid w:val="009B19A4"/>
    <w:rsid w:val="009B1EDC"/>
    <w:rsid w:val="009B2C89"/>
    <w:rsid w:val="009B465D"/>
    <w:rsid w:val="009B526B"/>
    <w:rsid w:val="009B52E3"/>
    <w:rsid w:val="009B5BFA"/>
    <w:rsid w:val="009B5E0F"/>
    <w:rsid w:val="009B67A2"/>
    <w:rsid w:val="009B67B1"/>
    <w:rsid w:val="009B73D8"/>
    <w:rsid w:val="009C053C"/>
    <w:rsid w:val="009C1EFD"/>
    <w:rsid w:val="009C1FCB"/>
    <w:rsid w:val="009C29F3"/>
    <w:rsid w:val="009C44EE"/>
    <w:rsid w:val="009C4961"/>
    <w:rsid w:val="009C4FE2"/>
    <w:rsid w:val="009C6D58"/>
    <w:rsid w:val="009C6EF7"/>
    <w:rsid w:val="009D0CE0"/>
    <w:rsid w:val="009D16EB"/>
    <w:rsid w:val="009D2609"/>
    <w:rsid w:val="009D3641"/>
    <w:rsid w:val="009D597F"/>
    <w:rsid w:val="009D5D05"/>
    <w:rsid w:val="009D6CE0"/>
    <w:rsid w:val="009D7086"/>
    <w:rsid w:val="009D7949"/>
    <w:rsid w:val="009D79FB"/>
    <w:rsid w:val="009D7E8D"/>
    <w:rsid w:val="009E0285"/>
    <w:rsid w:val="009E0DED"/>
    <w:rsid w:val="009E1B15"/>
    <w:rsid w:val="009E20F5"/>
    <w:rsid w:val="009E2542"/>
    <w:rsid w:val="009E2FA5"/>
    <w:rsid w:val="009E3B7C"/>
    <w:rsid w:val="009E4032"/>
    <w:rsid w:val="009E4D6C"/>
    <w:rsid w:val="009E50F1"/>
    <w:rsid w:val="009E570B"/>
    <w:rsid w:val="009E7819"/>
    <w:rsid w:val="009E7DC3"/>
    <w:rsid w:val="009F0E14"/>
    <w:rsid w:val="009F1757"/>
    <w:rsid w:val="009F1F93"/>
    <w:rsid w:val="009F2A40"/>
    <w:rsid w:val="009F2BA4"/>
    <w:rsid w:val="009F2E18"/>
    <w:rsid w:val="009F4875"/>
    <w:rsid w:val="009F4E35"/>
    <w:rsid w:val="009F5E60"/>
    <w:rsid w:val="009F683D"/>
    <w:rsid w:val="009F6DAA"/>
    <w:rsid w:val="009F7349"/>
    <w:rsid w:val="009F789E"/>
    <w:rsid w:val="00A00074"/>
    <w:rsid w:val="00A002DC"/>
    <w:rsid w:val="00A01A76"/>
    <w:rsid w:val="00A02976"/>
    <w:rsid w:val="00A03286"/>
    <w:rsid w:val="00A05959"/>
    <w:rsid w:val="00A0723B"/>
    <w:rsid w:val="00A077A9"/>
    <w:rsid w:val="00A115D8"/>
    <w:rsid w:val="00A1161F"/>
    <w:rsid w:val="00A11763"/>
    <w:rsid w:val="00A1281C"/>
    <w:rsid w:val="00A12D1E"/>
    <w:rsid w:val="00A13B95"/>
    <w:rsid w:val="00A13FCD"/>
    <w:rsid w:val="00A14427"/>
    <w:rsid w:val="00A14940"/>
    <w:rsid w:val="00A1559D"/>
    <w:rsid w:val="00A15A8C"/>
    <w:rsid w:val="00A15E56"/>
    <w:rsid w:val="00A1626B"/>
    <w:rsid w:val="00A173BF"/>
    <w:rsid w:val="00A17A76"/>
    <w:rsid w:val="00A20484"/>
    <w:rsid w:val="00A206A4"/>
    <w:rsid w:val="00A20A65"/>
    <w:rsid w:val="00A21D0D"/>
    <w:rsid w:val="00A21F69"/>
    <w:rsid w:val="00A2202D"/>
    <w:rsid w:val="00A223E4"/>
    <w:rsid w:val="00A22B40"/>
    <w:rsid w:val="00A22D15"/>
    <w:rsid w:val="00A22D66"/>
    <w:rsid w:val="00A23ED8"/>
    <w:rsid w:val="00A24490"/>
    <w:rsid w:val="00A246AA"/>
    <w:rsid w:val="00A24929"/>
    <w:rsid w:val="00A25A60"/>
    <w:rsid w:val="00A278B8"/>
    <w:rsid w:val="00A3028C"/>
    <w:rsid w:val="00A3042D"/>
    <w:rsid w:val="00A30AA0"/>
    <w:rsid w:val="00A30D22"/>
    <w:rsid w:val="00A3113D"/>
    <w:rsid w:val="00A314AC"/>
    <w:rsid w:val="00A32063"/>
    <w:rsid w:val="00A324FF"/>
    <w:rsid w:val="00A329C3"/>
    <w:rsid w:val="00A33E85"/>
    <w:rsid w:val="00A347F6"/>
    <w:rsid w:val="00A35F8A"/>
    <w:rsid w:val="00A400CD"/>
    <w:rsid w:val="00A40536"/>
    <w:rsid w:val="00A418C0"/>
    <w:rsid w:val="00A41A3B"/>
    <w:rsid w:val="00A41E9E"/>
    <w:rsid w:val="00A43795"/>
    <w:rsid w:val="00A439FC"/>
    <w:rsid w:val="00A4416C"/>
    <w:rsid w:val="00A45B16"/>
    <w:rsid w:val="00A467E6"/>
    <w:rsid w:val="00A46E02"/>
    <w:rsid w:val="00A47C04"/>
    <w:rsid w:val="00A47CE4"/>
    <w:rsid w:val="00A47D13"/>
    <w:rsid w:val="00A514FC"/>
    <w:rsid w:val="00A52BA9"/>
    <w:rsid w:val="00A53B20"/>
    <w:rsid w:val="00A558FC"/>
    <w:rsid w:val="00A55965"/>
    <w:rsid w:val="00A563BB"/>
    <w:rsid w:val="00A56612"/>
    <w:rsid w:val="00A56F15"/>
    <w:rsid w:val="00A575EF"/>
    <w:rsid w:val="00A5795D"/>
    <w:rsid w:val="00A601A9"/>
    <w:rsid w:val="00A60749"/>
    <w:rsid w:val="00A61876"/>
    <w:rsid w:val="00A61A25"/>
    <w:rsid w:val="00A62056"/>
    <w:rsid w:val="00A62874"/>
    <w:rsid w:val="00A63876"/>
    <w:rsid w:val="00A63CB2"/>
    <w:rsid w:val="00A64D10"/>
    <w:rsid w:val="00A65005"/>
    <w:rsid w:val="00A656FE"/>
    <w:rsid w:val="00A65F8B"/>
    <w:rsid w:val="00A660C0"/>
    <w:rsid w:val="00A669FD"/>
    <w:rsid w:val="00A66BF4"/>
    <w:rsid w:val="00A672FF"/>
    <w:rsid w:val="00A67E8A"/>
    <w:rsid w:val="00A67F59"/>
    <w:rsid w:val="00A70800"/>
    <w:rsid w:val="00A708C4"/>
    <w:rsid w:val="00A70BE2"/>
    <w:rsid w:val="00A71E74"/>
    <w:rsid w:val="00A7292A"/>
    <w:rsid w:val="00A730BF"/>
    <w:rsid w:val="00A73D48"/>
    <w:rsid w:val="00A74F74"/>
    <w:rsid w:val="00A76820"/>
    <w:rsid w:val="00A7715D"/>
    <w:rsid w:val="00A77343"/>
    <w:rsid w:val="00A77FC6"/>
    <w:rsid w:val="00A81624"/>
    <w:rsid w:val="00A82596"/>
    <w:rsid w:val="00A82739"/>
    <w:rsid w:val="00A8366E"/>
    <w:rsid w:val="00A860A9"/>
    <w:rsid w:val="00A87F05"/>
    <w:rsid w:val="00A901CE"/>
    <w:rsid w:val="00A9094E"/>
    <w:rsid w:val="00A90D59"/>
    <w:rsid w:val="00A91496"/>
    <w:rsid w:val="00A91F63"/>
    <w:rsid w:val="00A95D17"/>
    <w:rsid w:val="00A96080"/>
    <w:rsid w:val="00A96738"/>
    <w:rsid w:val="00A96FF0"/>
    <w:rsid w:val="00A977A7"/>
    <w:rsid w:val="00AA0033"/>
    <w:rsid w:val="00AA040A"/>
    <w:rsid w:val="00AA12EB"/>
    <w:rsid w:val="00AA1982"/>
    <w:rsid w:val="00AA222C"/>
    <w:rsid w:val="00AA314E"/>
    <w:rsid w:val="00AA388A"/>
    <w:rsid w:val="00AA470A"/>
    <w:rsid w:val="00AA5044"/>
    <w:rsid w:val="00AA5171"/>
    <w:rsid w:val="00AA56AC"/>
    <w:rsid w:val="00AA57CF"/>
    <w:rsid w:val="00AA5959"/>
    <w:rsid w:val="00AA6CE2"/>
    <w:rsid w:val="00AB0548"/>
    <w:rsid w:val="00AB0641"/>
    <w:rsid w:val="00AB103D"/>
    <w:rsid w:val="00AB20FE"/>
    <w:rsid w:val="00AB2748"/>
    <w:rsid w:val="00AB39EA"/>
    <w:rsid w:val="00AB3A5F"/>
    <w:rsid w:val="00AB4119"/>
    <w:rsid w:val="00AB4411"/>
    <w:rsid w:val="00AB6F66"/>
    <w:rsid w:val="00AB7423"/>
    <w:rsid w:val="00AC0A89"/>
    <w:rsid w:val="00AC0DC2"/>
    <w:rsid w:val="00AC2931"/>
    <w:rsid w:val="00AC314A"/>
    <w:rsid w:val="00AC4047"/>
    <w:rsid w:val="00AC45B8"/>
    <w:rsid w:val="00AC4A2E"/>
    <w:rsid w:val="00AC5093"/>
    <w:rsid w:val="00AC60E0"/>
    <w:rsid w:val="00AC6BA1"/>
    <w:rsid w:val="00AC6C88"/>
    <w:rsid w:val="00AC767C"/>
    <w:rsid w:val="00AD05A1"/>
    <w:rsid w:val="00AD07DF"/>
    <w:rsid w:val="00AD07FF"/>
    <w:rsid w:val="00AD145F"/>
    <w:rsid w:val="00AD194F"/>
    <w:rsid w:val="00AD359D"/>
    <w:rsid w:val="00AD35CD"/>
    <w:rsid w:val="00AD3BC6"/>
    <w:rsid w:val="00AD431B"/>
    <w:rsid w:val="00AD466C"/>
    <w:rsid w:val="00AD4759"/>
    <w:rsid w:val="00AD6C39"/>
    <w:rsid w:val="00AE007B"/>
    <w:rsid w:val="00AE018F"/>
    <w:rsid w:val="00AE0CDE"/>
    <w:rsid w:val="00AE3B18"/>
    <w:rsid w:val="00AE4DFB"/>
    <w:rsid w:val="00AE4F98"/>
    <w:rsid w:val="00AE55E9"/>
    <w:rsid w:val="00AE5859"/>
    <w:rsid w:val="00AE67EA"/>
    <w:rsid w:val="00AE71AC"/>
    <w:rsid w:val="00AE7B38"/>
    <w:rsid w:val="00AF0344"/>
    <w:rsid w:val="00AF2056"/>
    <w:rsid w:val="00AF3038"/>
    <w:rsid w:val="00AF3447"/>
    <w:rsid w:val="00AF351D"/>
    <w:rsid w:val="00AF36AD"/>
    <w:rsid w:val="00AF3797"/>
    <w:rsid w:val="00AF3974"/>
    <w:rsid w:val="00AF40A5"/>
    <w:rsid w:val="00AF4542"/>
    <w:rsid w:val="00AF4D1E"/>
    <w:rsid w:val="00AF54BE"/>
    <w:rsid w:val="00AF6A1A"/>
    <w:rsid w:val="00AF6B37"/>
    <w:rsid w:val="00AF7342"/>
    <w:rsid w:val="00AF7FA5"/>
    <w:rsid w:val="00B0004F"/>
    <w:rsid w:val="00B01AA8"/>
    <w:rsid w:val="00B01C81"/>
    <w:rsid w:val="00B02918"/>
    <w:rsid w:val="00B045E3"/>
    <w:rsid w:val="00B05D1C"/>
    <w:rsid w:val="00B10A7D"/>
    <w:rsid w:val="00B10DAE"/>
    <w:rsid w:val="00B112C6"/>
    <w:rsid w:val="00B11D39"/>
    <w:rsid w:val="00B1228C"/>
    <w:rsid w:val="00B128BC"/>
    <w:rsid w:val="00B13844"/>
    <w:rsid w:val="00B142FE"/>
    <w:rsid w:val="00B14344"/>
    <w:rsid w:val="00B15DCE"/>
    <w:rsid w:val="00B163EE"/>
    <w:rsid w:val="00B17370"/>
    <w:rsid w:val="00B20132"/>
    <w:rsid w:val="00B2049F"/>
    <w:rsid w:val="00B20F5D"/>
    <w:rsid w:val="00B21018"/>
    <w:rsid w:val="00B21BFD"/>
    <w:rsid w:val="00B22702"/>
    <w:rsid w:val="00B2287C"/>
    <w:rsid w:val="00B22A11"/>
    <w:rsid w:val="00B22F13"/>
    <w:rsid w:val="00B22F41"/>
    <w:rsid w:val="00B230E2"/>
    <w:rsid w:val="00B23605"/>
    <w:rsid w:val="00B24927"/>
    <w:rsid w:val="00B249C0"/>
    <w:rsid w:val="00B2546F"/>
    <w:rsid w:val="00B267D2"/>
    <w:rsid w:val="00B26A4E"/>
    <w:rsid w:val="00B30181"/>
    <w:rsid w:val="00B3060D"/>
    <w:rsid w:val="00B307BA"/>
    <w:rsid w:val="00B30C69"/>
    <w:rsid w:val="00B3203E"/>
    <w:rsid w:val="00B32F04"/>
    <w:rsid w:val="00B3468C"/>
    <w:rsid w:val="00B349E0"/>
    <w:rsid w:val="00B34A2D"/>
    <w:rsid w:val="00B34A5C"/>
    <w:rsid w:val="00B3545E"/>
    <w:rsid w:val="00B369C7"/>
    <w:rsid w:val="00B37093"/>
    <w:rsid w:val="00B40040"/>
    <w:rsid w:val="00B406D7"/>
    <w:rsid w:val="00B40A92"/>
    <w:rsid w:val="00B414E2"/>
    <w:rsid w:val="00B420E9"/>
    <w:rsid w:val="00B4269B"/>
    <w:rsid w:val="00B428AB"/>
    <w:rsid w:val="00B42AC9"/>
    <w:rsid w:val="00B42C12"/>
    <w:rsid w:val="00B42ECF"/>
    <w:rsid w:val="00B4333F"/>
    <w:rsid w:val="00B4346C"/>
    <w:rsid w:val="00B46539"/>
    <w:rsid w:val="00B46D76"/>
    <w:rsid w:val="00B500D0"/>
    <w:rsid w:val="00B502A6"/>
    <w:rsid w:val="00B505F7"/>
    <w:rsid w:val="00B528B5"/>
    <w:rsid w:val="00B530BE"/>
    <w:rsid w:val="00B53E65"/>
    <w:rsid w:val="00B53FEC"/>
    <w:rsid w:val="00B54958"/>
    <w:rsid w:val="00B55766"/>
    <w:rsid w:val="00B55C46"/>
    <w:rsid w:val="00B565B0"/>
    <w:rsid w:val="00B56CF5"/>
    <w:rsid w:val="00B572E4"/>
    <w:rsid w:val="00B57B54"/>
    <w:rsid w:val="00B60701"/>
    <w:rsid w:val="00B608DE"/>
    <w:rsid w:val="00B60FB4"/>
    <w:rsid w:val="00B61189"/>
    <w:rsid w:val="00B616C7"/>
    <w:rsid w:val="00B62870"/>
    <w:rsid w:val="00B62CD2"/>
    <w:rsid w:val="00B63770"/>
    <w:rsid w:val="00B63DD3"/>
    <w:rsid w:val="00B6423D"/>
    <w:rsid w:val="00B65CB6"/>
    <w:rsid w:val="00B67BE6"/>
    <w:rsid w:val="00B701F0"/>
    <w:rsid w:val="00B70A9D"/>
    <w:rsid w:val="00B717D4"/>
    <w:rsid w:val="00B728D0"/>
    <w:rsid w:val="00B72D5D"/>
    <w:rsid w:val="00B72E1C"/>
    <w:rsid w:val="00B73066"/>
    <w:rsid w:val="00B73EED"/>
    <w:rsid w:val="00B73FC6"/>
    <w:rsid w:val="00B74F8E"/>
    <w:rsid w:val="00B7569B"/>
    <w:rsid w:val="00B7600A"/>
    <w:rsid w:val="00B7628F"/>
    <w:rsid w:val="00B768F1"/>
    <w:rsid w:val="00B77698"/>
    <w:rsid w:val="00B778B0"/>
    <w:rsid w:val="00B80BAD"/>
    <w:rsid w:val="00B81608"/>
    <w:rsid w:val="00B81B53"/>
    <w:rsid w:val="00B81E64"/>
    <w:rsid w:val="00B82D14"/>
    <w:rsid w:val="00B85047"/>
    <w:rsid w:val="00B8547E"/>
    <w:rsid w:val="00B8556D"/>
    <w:rsid w:val="00B86268"/>
    <w:rsid w:val="00B8678A"/>
    <w:rsid w:val="00B8783B"/>
    <w:rsid w:val="00B87A66"/>
    <w:rsid w:val="00B90A25"/>
    <w:rsid w:val="00B91BE9"/>
    <w:rsid w:val="00B94CA3"/>
    <w:rsid w:val="00B95040"/>
    <w:rsid w:val="00B966F1"/>
    <w:rsid w:val="00B96A38"/>
    <w:rsid w:val="00B97016"/>
    <w:rsid w:val="00B9729A"/>
    <w:rsid w:val="00BA0AD5"/>
    <w:rsid w:val="00BA0B9D"/>
    <w:rsid w:val="00BA1FFA"/>
    <w:rsid w:val="00BA3513"/>
    <w:rsid w:val="00BA3D4A"/>
    <w:rsid w:val="00BA4756"/>
    <w:rsid w:val="00BA521A"/>
    <w:rsid w:val="00BA61FA"/>
    <w:rsid w:val="00BA65F5"/>
    <w:rsid w:val="00BA6D7B"/>
    <w:rsid w:val="00BA6EDB"/>
    <w:rsid w:val="00BA7A86"/>
    <w:rsid w:val="00BA7FDD"/>
    <w:rsid w:val="00BB0176"/>
    <w:rsid w:val="00BB0190"/>
    <w:rsid w:val="00BB0344"/>
    <w:rsid w:val="00BB0DC1"/>
    <w:rsid w:val="00BB1207"/>
    <w:rsid w:val="00BB1A79"/>
    <w:rsid w:val="00BB2296"/>
    <w:rsid w:val="00BB251E"/>
    <w:rsid w:val="00BB33CF"/>
    <w:rsid w:val="00BB352D"/>
    <w:rsid w:val="00BB3792"/>
    <w:rsid w:val="00BB3C28"/>
    <w:rsid w:val="00BB40D4"/>
    <w:rsid w:val="00BB4248"/>
    <w:rsid w:val="00BB4457"/>
    <w:rsid w:val="00BB4B7E"/>
    <w:rsid w:val="00BB5001"/>
    <w:rsid w:val="00BB50CF"/>
    <w:rsid w:val="00BB51D1"/>
    <w:rsid w:val="00BB5273"/>
    <w:rsid w:val="00BB59B3"/>
    <w:rsid w:val="00BB6E85"/>
    <w:rsid w:val="00BB7127"/>
    <w:rsid w:val="00BC09C1"/>
    <w:rsid w:val="00BC150C"/>
    <w:rsid w:val="00BC1FC2"/>
    <w:rsid w:val="00BC2001"/>
    <w:rsid w:val="00BC225E"/>
    <w:rsid w:val="00BC2619"/>
    <w:rsid w:val="00BC3E47"/>
    <w:rsid w:val="00BC3EE4"/>
    <w:rsid w:val="00BC4754"/>
    <w:rsid w:val="00BC4876"/>
    <w:rsid w:val="00BC56D7"/>
    <w:rsid w:val="00BC6292"/>
    <w:rsid w:val="00BC7FE7"/>
    <w:rsid w:val="00BD0DE5"/>
    <w:rsid w:val="00BD169F"/>
    <w:rsid w:val="00BD1F6A"/>
    <w:rsid w:val="00BD391D"/>
    <w:rsid w:val="00BD3B39"/>
    <w:rsid w:val="00BD77B8"/>
    <w:rsid w:val="00BD7B61"/>
    <w:rsid w:val="00BE045D"/>
    <w:rsid w:val="00BE0859"/>
    <w:rsid w:val="00BE0FD7"/>
    <w:rsid w:val="00BE19C6"/>
    <w:rsid w:val="00BE24C2"/>
    <w:rsid w:val="00BE304D"/>
    <w:rsid w:val="00BE3D09"/>
    <w:rsid w:val="00BE7591"/>
    <w:rsid w:val="00BF0259"/>
    <w:rsid w:val="00BF1186"/>
    <w:rsid w:val="00BF1AC6"/>
    <w:rsid w:val="00BF1B56"/>
    <w:rsid w:val="00BF2166"/>
    <w:rsid w:val="00BF21D1"/>
    <w:rsid w:val="00BF268B"/>
    <w:rsid w:val="00BF2838"/>
    <w:rsid w:val="00BF3701"/>
    <w:rsid w:val="00BF3F0B"/>
    <w:rsid w:val="00BF4478"/>
    <w:rsid w:val="00BF449B"/>
    <w:rsid w:val="00BF4870"/>
    <w:rsid w:val="00BF5D67"/>
    <w:rsid w:val="00BF5EEE"/>
    <w:rsid w:val="00BF613D"/>
    <w:rsid w:val="00BF65B4"/>
    <w:rsid w:val="00BF711C"/>
    <w:rsid w:val="00BF7D6C"/>
    <w:rsid w:val="00C000BD"/>
    <w:rsid w:val="00C01D5C"/>
    <w:rsid w:val="00C02A33"/>
    <w:rsid w:val="00C02DDF"/>
    <w:rsid w:val="00C03292"/>
    <w:rsid w:val="00C03812"/>
    <w:rsid w:val="00C03B20"/>
    <w:rsid w:val="00C044D6"/>
    <w:rsid w:val="00C04653"/>
    <w:rsid w:val="00C04DC7"/>
    <w:rsid w:val="00C053B6"/>
    <w:rsid w:val="00C05731"/>
    <w:rsid w:val="00C0585E"/>
    <w:rsid w:val="00C069C5"/>
    <w:rsid w:val="00C075C8"/>
    <w:rsid w:val="00C07F2B"/>
    <w:rsid w:val="00C104E0"/>
    <w:rsid w:val="00C11AC9"/>
    <w:rsid w:val="00C11C73"/>
    <w:rsid w:val="00C11EE3"/>
    <w:rsid w:val="00C122B3"/>
    <w:rsid w:val="00C12E16"/>
    <w:rsid w:val="00C139BE"/>
    <w:rsid w:val="00C160DC"/>
    <w:rsid w:val="00C1619C"/>
    <w:rsid w:val="00C165F3"/>
    <w:rsid w:val="00C167C2"/>
    <w:rsid w:val="00C16EF3"/>
    <w:rsid w:val="00C21307"/>
    <w:rsid w:val="00C21BBE"/>
    <w:rsid w:val="00C22D1D"/>
    <w:rsid w:val="00C2322E"/>
    <w:rsid w:val="00C245BD"/>
    <w:rsid w:val="00C24634"/>
    <w:rsid w:val="00C24A52"/>
    <w:rsid w:val="00C2519E"/>
    <w:rsid w:val="00C253A5"/>
    <w:rsid w:val="00C254B3"/>
    <w:rsid w:val="00C261E0"/>
    <w:rsid w:val="00C27098"/>
    <w:rsid w:val="00C271D3"/>
    <w:rsid w:val="00C27283"/>
    <w:rsid w:val="00C2736F"/>
    <w:rsid w:val="00C27648"/>
    <w:rsid w:val="00C30A6D"/>
    <w:rsid w:val="00C30CA0"/>
    <w:rsid w:val="00C311AD"/>
    <w:rsid w:val="00C31339"/>
    <w:rsid w:val="00C31A25"/>
    <w:rsid w:val="00C330D1"/>
    <w:rsid w:val="00C3314F"/>
    <w:rsid w:val="00C3387A"/>
    <w:rsid w:val="00C33E9A"/>
    <w:rsid w:val="00C36566"/>
    <w:rsid w:val="00C36E20"/>
    <w:rsid w:val="00C370E2"/>
    <w:rsid w:val="00C408EF"/>
    <w:rsid w:val="00C40E4E"/>
    <w:rsid w:val="00C40EA5"/>
    <w:rsid w:val="00C4136F"/>
    <w:rsid w:val="00C416B9"/>
    <w:rsid w:val="00C41CDF"/>
    <w:rsid w:val="00C42E75"/>
    <w:rsid w:val="00C43CE3"/>
    <w:rsid w:val="00C43F30"/>
    <w:rsid w:val="00C44045"/>
    <w:rsid w:val="00C44B98"/>
    <w:rsid w:val="00C45CD8"/>
    <w:rsid w:val="00C4637F"/>
    <w:rsid w:val="00C46A44"/>
    <w:rsid w:val="00C46CC8"/>
    <w:rsid w:val="00C50125"/>
    <w:rsid w:val="00C505CD"/>
    <w:rsid w:val="00C5150E"/>
    <w:rsid w:val="00C51C73"/>
    <w:rsid w:val="00C529A7"/>
    <w:rsid w:val="00C52F0D"/>
    <w:rsid w:val="00C52F84"/>
    <w:rsid w:val="00C555AE"/>
    <w:rsid w:val="00C55E4E"/>
    <w:rsid w:val="00C561CD"/>
    <w:rsid w:val="00C607D8"/>
    <w:rsid w:val="00C61008"/>
    <w:rsid w:val="00C61F31"/>
    <w:rsid w:val="00C62289"/>
    <w:rsid w:val="00C627AC"/>
    <w:rsid w:val="00C62B9A"/>
    <w:rsid w:val="00C62F58"/>
    <w:rsid w:val="00C637D5"/>
    <w:rsid w:val="00C64503"/>
    <w:rsid w:val="00C64E2F"/>
    <w:rsid w:val="00C6784B"/>
    <w:rsid w:val="00C71AA8"/>
    <w:rsid w:val="00C71E10"/>
    <w:rsid w:val="00C724A5"/>
    <w:rsid w:val="00C72933"/>
    <w:rsid w:val="00C72B13"/>
    <w:rsid w:val="00C72FCE"/>
    <w:rsid w:val="00C730D3"/>
    <w:rsid w:val="00C73648"/>
    <w:rsid w:val="00C73F87"/>
    <w:rsid w:val="00C750A0"/>
    <w:rsid w:val="00C755B8"/>
    <w:rsid w:val="00C75C3F"/>
    <w:rsid w:val="00C764DF"/>
    <w:rsid w:val="00C76877"/>
    <w:rsid w:val="00C77288"/>
    <w:rsid w:val="00C77EE7"/>
    <w:rsid w:val="00C80431"/>
    <w:rsid w:val="00C80885"/>
    <w:rsid w:val="00C82369"/>
    <w:rsid w:val="00C825F1"/>
    <w:rsid w:val="00C82865"/>
    <w:rsid w:val="00C835D9"/>
    <w:rsid w:val="00C83754"/>
    <w:rsid w:val="00C837E3"/>
    <w:rsid w:val="00C83898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03C8"/>
    <w:rsid w:val="00C90C2E"/>
    <w:rsid w:val="00C90FE2"/>
    <w:rsid w:val="00C9210B"/>
    <w:rsid w:val="00C92635"/>
    <w:rsid w:val="00C9350A"/>
    <w:rsid w:val="00C94A42"/>
    <w:rsid w:val="00C94BCF"/>
    <w:rsid w:val="00C953E6"/>
    <w:rsid w:val="00C958D0"/>
    <w:rsid w:val="00C95ECC"/>
    <w:rsid w:val="00C96177"/>
    <w:rsid w:val="00C96A57"/>
    <w:rsid w:val="00C9768C"/>
    <w:rsid w:val="00C97717"/>
    <w:rsid w:val="00CA0304"/>
    <w:rsid w:val="00CA07D4"/>
    <w:rsid w:val="00CA1D5D"/>
    <w:rsid w:val="00CA28DE"/>
    <w:rsid w:val="00CA3D70"/>
    <w:rsid w:val="00CA56A7"/>
    <w:rsid w:val="00CA5806"/>
    <w:rsid w:val="00CA6027"/>
    <w:rsid w:val="00CA6BDC"/>
    <w:rsid w:val="00CA6CAC"/>
    <w:rsid w:val="00CA79F7"/>
    <w:rsid w:val="00CA7C9A"/>
    <w:rsid w:val="00CB04F4"/>
    <w:rsid w:val="00CB0DF3"/>
    <w:rsid w:val="00CB10D4"/>
    <w:rsid w:val="00CB32E9"/>
    <w:rsid w:val="00CB36E3"/>
    <w:rsid w:val="00CB3B66"/>
    <w:rsid w:val="00CB4ECE"/>
    <w:rsid w:val="00CB503F"/>
    <w:rsid w:val="00CB5295"/>
    <w:rsid w:val="00CB5418"/>
    <w:rsid w:val="00CB649B"/>
    <w:rsid w:val="00CB6AE8"/>
    <w:rsid w:val="00CC1DB8"/>
    <w:rsid w:val="00CC3C06"/>
    <w:rsid w:val="00CC482E"/>
    <w:rsid w:val="00CC6116"/>
    <w:rsid w:val="00CC66D2"/>
    <w:rsid w:val="00CC6A36"/>
    <w:rsid w:val="00CD144A"/>
    <w:rsid w:val="00CD1550"/>
    <w:rsid w:val="00CD235C"/>
    <w:rsid w:val="00CD2B33"/>
    <w:rsid w:val="00CD419A"/>
    <w:rsid w:val="00CD4B71"/>
    <w:rsid w:val="00CD4FC1"/>
    <w:rsid w:val="00CD5615"/>
    <w:rsid w:val="00CD654E"/>
    <w:rsid w:val="00CD669B"/>
    <w:rsid w:val="00CD69FB"/>
    <w:rsid w:val="00CD703E"/>
    <w:rsid w:val="00CD7394"/>
    <w:rsid w:val="00CE0075"/>
    <w:rsid w:val="00CE0756"/>
    <w:rsid w:val="00CE0AA2"/>
    <w:rsid w:val="00CE0E14"/>
    <w:rsid w:val="00CE1271"/>
    <w:rsid w:val="00CE14B7"/>
    <w:rsid w:val="00CE1586"/>
    <w:rsid w:val="00CE2EE2"/>
    <w:rsid w:val="00CE3290"/>
    <w:rsid w:val="00CE3844"/>
    <w:rsid w:val="00CE5D0C"/>
    <w:rsid w:val="00CE74BE"/>
    <w:rsid w:val="00CE79AA"/>
    <w:rsid w:val="00CE7BC6"/>
    <w:rsid w:val="00CE7CD4"/>
    <w:rsid w:val="00CE7F20"/>
    <w:rsid w:val="00CF168E"/>
    <w:rsid w:val="00CF27C9"/>
    <w:rsid w:val="00CF29EA"/>
    <w:rsid w:val="00CF493B"/>
    <w:rsid w:val="00CF4A37"/>
    <w:rsid w:val="00CF5386"/>
    <w:rsid w:val="00CF5768"/>
    <w:rsid w:val="00CF58CB"/>
    <w:rsid w:val="00CF60D8"/>
    <w:rsid w:val="00CF7BB9"/>
    <w:rsid w:val="00CF7DEE"/>
    <w:rsid w:val="00D001FE"/>
    <w:rsid w:val="00D01D59"/>
    <w:rsid w:val="00D02F39"/>
    <w:rsid w:val="00D041EF"/>
    <w:rsid w:val="00D04D1C"/>
    <w:rsid w:val="00D05952"/>
    <w:rsid w:val="00D05984"/>
    <w:rsid w:val="00D05FD6"/>
    <w:rsid w:val="00D10E3C"/>
    <w:rsid w:val="00D12895"/>
    <w:rsid w:val="00D1296B"/>
    <w:rsid w:val="00D12A98"/>
    <w:rsid w:val="00D12D77"/>
    <w:rsid w:val="00D158B1"/>
    <w:rsid w:val="00D160E7"/>
    <w:rsid w:val="00D16EED"/>
    <w:rsid w:val="00D16F88"/>
    <w:rsid w:val="00D1737A"/>
    <w:rsid w:val="00D17F03"/>
    <w:rsid w:val="00D17F63"/>
    <w:rsid w:val="00D2013B"/>
    <w:rsid w:val="00D209EB"/>
    <w:rsid w:val="00D20C47"/>
    <w:rsid w:val="00D21B65"/>
    <w:rsid w:val="00D21DAF"/>
    <w:rsid w:val="00D2242B"/>
    <w:rsid w:val="00D227F5"/>
    <w:rsid w:val="00D22985"/>
    <w:rsid w:val="00D2299E"/>
    <w:rsid w:val="00D23DB6"/>
    <w:rsid w:val="00D242A8"/>
    <w:rsid w:val="00D24345"/>
    <w:rsid w:val="00D25580"/>
    <w:rsid w:val="00D25992"/>
    <w:rsid w:val="00D266A4"/>
    <w:rsid w:val="00D26B5F"/>
    <w:rsid w:val="00D27450"/>
    <w:rsid w:val="00D306A2"/>
    <w:rsid w:val="00D30BD1"/>
    <w:rsid w:val="00D31816"/>
    <w:rsid w:val="00D32946"/>
    <w:rsid w:val="00D32DCA"/>
    <w:rsid w:val="00D338DE"/>
    <w:rsid w:val="00D34ACA"/>
    <w:rsid w:val="00D34C71"/>
    <w:rsid w:val="00D361C1"/>
    <w:rsid w:val="00D367E4"/>
    <w:rsid w:val="00D4025E"/>
    <w:rsid w:val="00D40B45"/>
    <w:rsid w:val="00D40CAE"/>
    <w:rsid w:val="00D41AD2"/>
    <w:rsid w:val="00D42490"/>
    <w:rsid w:val="00D42503"/>
    <w:rsid w:val="00D42F8A"/>
    <w:rsid w:val="00D449E7"/>
    <w:rsid w:val="00D451E9"/>
    <w:rsid w:val="00D4537A"/>
    <w:rsid w:val="00D4619F"/>
    <w:rsid w:val="00D46B40"/>
    <w:rsid w:val="00D46C8B"/>
    <w:rsid w:val="00D46CC1"/>
    <w:rsid w:val="00D47BF7"/>
    <w:rsid w:val="00D47C96"/>
    <w:rsid w:val="00D50146"/>
    <w:rsid w:val="00D514DF"/>
    <w:rsid w:val="00D51921"/>
    <w:rsid w:val="00D51DEE"/>
    <w:rsid w:val="00D52F2D"/>
    <w:rsid w:val="00D53906"/>
    <w:rsid w:val="00D54193"/>
    <w:rsid w:val="00D542BB"/>
    <w:rsid w:val="00D54D33"/>
    <w:rsid w:val="00D55048"/>
    <w:rsid w:val="00D5772A"/>
    <w:rsid w:val="00D60EBD"/>
    <w:rsid w:val="00D615DA"/>
    <w:rsid w:val="00D61729"/>
    <w:rsid w:val="00D62851"/>
    <w:rsid w:val="00D63071"/>
    <w:rsid w:val="00D63823"/>
    <w:rsid w:val="00D64719"/>
    <w:rsid w:val="00D64F91"/>
    <w:rsid w:val="00D65BE2"/>
    <w:rsid w:val="00D6642B"/>
    <w:rsid w:val="00D66E49"/>
    <w:rsid w:val="00D670A5"/>
    <w:rsid w:val="00D67C06"/>
    <w:rsid w:val="00D707F3"/>
    <w:rsid w:val="00D70EB1"/>
    <w:rsid w:val="00D7153F"/>
    <w:rsid w:val="00D72DFA"/>
    <w:rsid w:val="00D73F91"/>
    <w:rsid w:val="00D746FC"/>
    <w:rsid w:val="00D74C9B"/>
    <w:rsid w:val="00D75274"/>
    <w:rsid w:val="00D7541B"/>
    <w:rsid w:val="00D7610F"/>
    <w:rsid w:val="00D76124"/>
    <w:rsid w:val="00D7728D"/>
    <w:rsid w:val="00D7791F"/>
    <w:rsid w:val="00D77BA0"/>
    <w:rsid w:val="00D80048"/>
    <w:rsid w:val="00D80109"/>
    <w:rsid w:val="00D8100E"/>
    <w:rsid w:val="00D82C61"/>
    <w:rsid w:val="00D83576"/>
    <w:rsid w:val="00D83B3F"/>
    <w:rsid w:val="00D84CEE"/>
    <w:rsid w:val="00D84DE9"/>
    <w:rsid w:val="00D84EEE"/>
    <w:rsid w:val="00D84F25"/>
    <w:rsid w:val="00D866A8"/>
    <w:rsid w:val="00D86E74"/>
    <w:rsid w:val="00D8750F"/>
    <w:rsid w:val="00D90A26"/>
    <w:rsid w:val="00D90D11"/>
    <w:rsid w:val="00D912A2"/>
    <w:rsid w:val="00D9186C"/>
    <w:rsid w:val="00D92F98"/>
    <w:rsid w:val="00D933C1"/>
    <w:rsid w:val="00D93B7F"/>
    <w:rsid w:val="00D94954"/>
    <w:rsid w:val="00D96B2A"/>
    <w:rsid w:val="00D96B52"/>
    <w:rsid w:val="00D97CE5"/>
    <w:rsid w:val="00DA10AC"/>
    <w:rsid w:val="00DA10F1"/>
    <w:rsid w:val="00DA2357"/>
    <w:rsid w:val="00DA2656"/>
    <w:rsid w:val="00DA4450"/>
    <w:rsid w:val="00DA63DC"/>
    <w:rsid w:val="00DA693B"/>
    <w:rsid w:val="00DA6DB0"/>
    <w:rsid w:val="00DA75FD"/>
    <w:rsid w:val="00DA7C5E"/>
    <w:rsid w:val="00DB008F"/>
    <w:rsid w:val="00DB11C8"/>
    <w:rsid w:val="00DB217C"/>
    <w:rsid w:val="00DB31C3"/>
    <w:rsid w:val="00DB36A3"/>
    <w:rsid w:val="00DB37C9"/>
    <w:rsid w:val="00DB3DC8"/>
    <w:rsid w:val="00DB4C58"/>
    <w:rsid w:val="00DB4FCD"/>
    <w:rsid w:val="00DB54F3"/>
    <w:rsid w:val="00DB589C"/>
    <w:rsid w:val="00DB64BA"/>
    <w:rsid w:val="00DB6949"/>
    <w:rsid w:val="00DB7073"/>
    <w:rsid w:val="00DB75DF"/>
    <w:rsid w:val="00DC168C"/>
    <w:rsid w:val="00DC202A"/>
    <w:rsid w:val="00DC3CE9"/>
    <w:rsid w:val="00DC5A55"/>
    <w:rsid w:val="00DC5FE9"/>
    <w:rsid w:val="00DC663A"/>
    <w:rsid w:val="00DC6651"/>
    <w:rsid w:val="00DC684C"/>
    <w:rsid w:val="00DC6AAA"/>
    <w:rsid w:val="00DC6C45"/>
    <w:rsid w:val="00DC70DE"/>
    <w:rsid w:val="00DC7C80"/>
    <w:rsid w:val="00DD0109"/>
    <w:rsid w:val="00DD16DA"/>
    <w:rsid w:val="00DD222C"/>
    <w:rsid w:val="00DD25F4"/>
    <w:rsid w:val="00DD2B14"/>
    <w:rsid w:val="00DD348F"/>
    <w:rsid w:val="00DD3A9F"/>
    <w:rsid w:val="00DD3B27"/>
    <w:rsid w:val="00DD60B9"/>
    <w:rsid w:val="00DD644A"/>
    <w:rsid w:val="00DE0C0F"/>
    <w:rsid w:val="00DE142D"/>
    <w:rsid w:val="00DE291D"/>
    <w:rsid w:val="00DE2A8B"/>
    <w:rsid w:val="00DE35AC"/>
    <w:rsid w:val="00DE4054"/>
    <w:rsid w:val="00DE4466"/>
    <w:rsid w:val="00DE5738"/>
    <w:rsid w:val="00DE6604"/>
    <w:rsid w:val="00DE7A8C"/>
    <w:rsid w:val="00DE7FDE"/>
    <w:rsid w:val="00DF1254"/>
    <w:rsid w:val="00DF16B1"/>
    <w:rsid w:val="00DF181E"/>
    <w:rsid w:val="00DF1866"/>
    <w:rsid w:val="00DF18DC"/>
    <w:rsid w:val="00DF1C12"/>
    <w:rsid w:val="00DF28EE"/>
    <w:rsid w:val="00DF2F4E"/>
    <w:rsid w:val="00DF3E5D"/>
    <w:rsid w:val="00DF4081"/>
    <w:rsid w:val="00DF4332"/>
    <w:rsid w:val="00DF4AAD"/>
    <w:rsid w:val="00DF4FDC"/>
    <w:rsid w:val="00DF50C0"/>
    <w:rsid w:val="00DF6D1E"/>
    <w:rsid w:val="00DF7F97"/>
    <w:rsid w:val="00E003F9"/>
    <w:rsid w:val="00E018F0"/>
    <w:rsid w:val="00E01FEE"/>
    <w:rsid w:val="00E02F33"/>
    <w:rsid w:val="00E04112"/>
    <w:rsid w:val="00E045E2"/>
    <w:rsid w:val="00E04A8E"/>
    <w:rsid w:val="00E051CB"/>
    <w:rsid w:val="00E071C4"/>
    <w:rsid w:val="00E07C6A"/>
    <w:rsid w:val="00E07F28"/>
    <w:rsid w:val="00E10E96"/>
    <w:rsid w:val="00E1229D"/>
    <w:rsid w:val="00E12E3D"/>
    <w:rsid w:val="00E12EB0"/>
    <w:rsid w:val="00E12EFB"/>
    <w:rsid w:val="00E13B31"/>
    <w:rsid w:val="00E143AE"/>
    <w:rsid w:val="00E15022"/>
    <w:rsid w:val="00E1525B"/>
    <w:rsid w:val="00E1557A"/>
    <w:rsid w:val="00E1608E"/>
    <w:rsid w:val="00E172B9"/>
    <w:rsid w:val="00E17CF0"/>
    <w:rsid w:val="00E2015C"/>
    <w:rsid w:val="00E201AF"/>
    <w:rsid w:val="00E2036F"/>
    <w:rsid w:val="00E2135C"/>
    <w:rsid w:val="00E2382C"/>
    <w:rsid w:val="00E24A6B"/>
    <w:rsid w:val="00E2506A"/>
    <w:rsid w:val="00E25738"/>
    <w:rsid w:val="00E26595"/>
    <w:rsid w:val="00E269DF"/>
    <w:rsid w:val="00E26C60"/>
    <w:rsid w:val="00E27137"/>
    <w:rsid w:val="00E271C5"/>
    <w:rsid w:val="00E27405"/>
    <w:rsid w:val="00E27EC1"/>
    <w:rsid w:val="00E301FA"/>
    <w:rsid w:val="00E30282"/>
    <w:rsid w:val="00E30A22"/>
    <w:rsid w:val="00E31184"/>
    <w:rsid w:val="00E32047"/>
    <w:rsid w:val="00E3233C"/>
    <w:rsid w:val="00E3245A"/>
    <w:rsid w:val="00E33830"/>
    <w:rsid w:val="00E3436E"/>
    <w:rsid w:val="00E34E37"/>
    <w:rsid w:val="00E363AF"/>
    <w:rsid w:val="00E3664D"/>
    <w:rsid w:val="00E36D49"/>
    <w:rsid w:val="00E36F2C"/>
    <w:rsid w:val="00E40668"/>
    <w:rsid w:val="00E40E16"/>
    <w:rsid w:val="00E415EC"/>
    <w:rsid w:val="00E4174B"/>
    <w:rsid w:val="00E437F0"/>
    <w:rsid w:val="00E44571"/>
    <w:rsid w:val="00E44581"/>
    <w:rsid w:val="00E44662"/>
    <w:rsid w:val="00E44EA6"/>
    <w:rsid w:val="00E467C6"/>
    <w:rsid w:val="00E46AC9"/>
    <w:rsid w:val="00E46B70"/>
    <w:rsid w:val="00E46FB3"/>
    <w:rsid w:val="00E502C9"/>
    <w:rsid w:val="00E5076E"/>
    <w:rsid w:val="00E5151A"/>
    <w:rsid w:val="00E51684"/>
    <w:rsid w:val="00E519E8"/>
    <w:rsid w:val="00E52BFB"/>
    <w:rsid w:val="00E52DD0"/>
    <w:rsid w:val="00E53B3A"/>
    <w:rsid w:val="00E53F17"/>
    <w:rsid w:val="00E544E6"/>
    <w:rsid w:val="00E54610"/>
    <w:rsid w:val="00E54774"/>
    <w:rsid w:val="00E555E1"/>
    <w:rsid w:val="00E5583C"/>
    <w:rsid w:val="00E55C95"/>
    <w:rsid w:val="00E55D01"/>
    <w:rsid w:val="00E5647C"/>
    <w:rsid w:val="00E56E3D"/>
    <w:rsid w:val="00E56FC5"/>
    <w:rsid w:val="00E573F1"/>
    <w:rsid w:val="00E57E71"/>
    <w:rsid w:val="00E60072"/>
    <w:rsid w:val="00E602B9"/>
    <w:rsid w:val="00E60376"/>
    <w:rsid w:val="00E60C5B"/>
    <w:rsid w:val="00E61758"/>
    <w:rsid w:val="00E61E82"/>
    <w:rsid w:val="00E63064"/>
    <w:rsid w:val="00E630FE"/>
    <w:rsid w:val="00E63C81"/>
    <w:rsid w:val="00E640BD"/>
    <w:rsid w:val="00E647AB"/>
    <w:rsid w:val="00E659F4"/>
    <w:rsid w:val="00E65B00"/>
    <w:rsid w:val="00E665AB"/>
    <w:rsid w:val="00E66F7C"/>
    <w:rsid w:val="00E67153"/>
    <w:rsid w:val="00E70634"/>
    <w:rsid w:val="00E71888"/>
    <w:rsid w:val="00E71E6F"/>
    <w:rsid w:val="00E723CC"/>
    <w:rsid w:val="00E72BE3"/>
    <w:rsid w:val="00E73A58"/>
    <w:rsid w:val="00E73DD3"/>
    <w:rsid w:val="00E74334"/>
    <w:rsid w:val="00E74DA5"/>
    <w:rsid w:val="00E753D2"/>
    <w:rsid w:val="00E757B4"/>
    <w:rsid w:val="00E75995"/>
    <w:rsid w:val="00E77627"/>
    <w:rsid w:val="00E8072D"/>
    <w:rsid w:val="00E80CBA"/>
    <w:rsid w:val="00E81D59"/>
    <w:rsid w:val="00E828A1"/>
    <w:rsid w:val="00E82F23"/>
    <w:rsid w:val="00E834DD"/>
    <w:rsid w:val="00E838EB"/>
    <w:rsid w:val="00E8529A"/>
    <w:rsid w:val="00E85F01"/>
    <w:rsid w:val="00E87044"/>
    <w:rsid w:val="00E907C1"/>
    <w:rsid w:val="00E91087"/>
    <w:rsid w:val="00E910E3"/>
    <w:rsid w:val="00E9119D"/>
    <w:rsid w:val="00E91306"/>
    <w:rsid w:val="00E926B4"/>
    <w:rsid w:val="00E933F7"/>
    <w:rsid w:val="00E93C40"/>
    <w:rsid w:val="00E93CD6"/>
    <w:rsid w:val="00E93E35"/>
    <w:rsid w:val="00E94779"/>
    <w:rsid w:val="00E9553F"/>
    <w:rsid w:val="00E97586"/>
    <w:rsid w:val="00EA07ED"/>
    <w:rsid w:val="00EA0F10"/>
    <w:rsid w:val="00EA1583"/>
    <w:rsid w:val="00EA21A2"/>
    <w:rsid w:val="00EA27F8"/>
    <w:rsid w:val="00EA4875"/>
    <w:rsid w:val="00EA61C0"/>
    <w:rsid w:val="00EA69D3"/>
    <w:rsid w:val="00EA7480"/>
    <w:rsid w:val="00EA782D"/>
    <w:rsid w:val="00EB05FC"/>
    <w:rsid w:val="00EB0C83"/>
    <w:rsid w:val="00EB1135"/>
    <w:rsid w:val="00EB1A82"/>
    <w:rsid w:val="00EB26BD"/>
    <w:rsid w:val="00EB26E4"/>
    <w:rsid w:val="00EB2FEE"/>
    <w:rsid w:val="00EB3852"/>
    <w:rsid w:val="00EB3D7B"/>
    <w:rsid w:val="00EB447F"/>
    <w:rsid w:val="00EB4A3C"/>
    <w:rsid w:val="00EB4C38"/>
    <w:rsid w:val="00EB4CE8"/>
    <w:rsid w:val="00EB4DD5"/>
    <w:rsid w:val="00EB52B5"/>
    <w:rsid w:val="00EB52C7"/>
    <w:rsid w:val="00EB5AB9"/>
    <w:rsid w:val="00EB6944"/>
    <w:rsid w:val="00EB737D"/>
    <w:rsid w:val="00EB7EA5"/>
    <w:rsid w:val="00EC0412"/>
    <w:rsid w:val="00EC1220"/>
    <w:rsid w:val="00EC12A5"/>
    <w:rsid w:val="00EC2085"/>
    <w:rsid w:val="00EC229F"/>
    <w:rsid w:val="00EC2A6A"/>
    <w:rsid w:val="00EC42BF"/>
    <w:rsid w:val="00EC4DB4"/>
    <w:rsid w:val="00EC5C3D"/>
    <w:rsid w:val="00EC64E6"/>
    <w:rsid w:val="00EC687E"/>
    <w:rsid w:val="00EC6B07"/>
    <w:rsid w:val="00EC733E"/>
    <w:rsid w:val="00ED0271"/>
    <w:rsid w:val="00ED0B38"/>
    <w:rsid w:val="00ED0C4B"/>
    <w:rsid w:val="00ED1A81"/>
    <w:rsid w:val="00ED1C15"/>
    <w:rsid w:val="00ED225A"/>
    <w:rsid w:val="00ED328D"/>
    <w:rsid w:val="00ED3309"/>
    <w:rsid w:val="00ED38FF"/>
    <w:rsid w:val="00ED41DC"/>
    <w:rsid w:val="00ED5FAC"/>
    <w:rsid w:val="00ED6251"/>
    <w:rsid w:val="00ED6599"/>
    <w:rsid w:val="00ED7080"/>
    <w:rsid w:val="00ED7A79"/>
    <w:rsid w:val="00ED7A7A"/>
    <w:rsid w:val="00ED7FDF"/>
    <w:rsid w:val="00EE047A"/>
    <w:rsid w:val="00EE0D19"/>
    <w:rsid w:val="00EE1077"/>
    <w:rsid w:val="00EE12C2"/>
    <w:rsid w:val="00EE3D62"/>
    <w:rsid w:val="00EE3DAC"/>
    <w:rsid w:val="00EE4B2B"/>
    <w:rsid w:val="00EE5033"/>
    <w:rsid w:val="00EE6521"/>
    <w:rsid w:val="00EE6761"/>
    <w:rsid w:val="00EE681E"/>
    <w:rsid w:val="00EE6CC2"/>
    <w:rsid w:val="00EF077F"/>
    <w:rsid w:val="00EF1476"/>
    <w:rsid w:val="00EF2DB2"/>
    <w:rsid w:val="00EF5E8D"/>
    <w:rsid w:val="00EF63FC"/>
    <w:rsid w:val="00EF723A"/>
    <w:rsid w:val="00EF7F25"/>
    <w:rsid w:val="00F00783"/>
    <w:rsid w:val="00F00CEF"/>
    <w:rsid w:val="00F02266"/>
    <w:rsid w:val="00F02A0D"/>
    <w:rsid w:val="00F0371E"/>
    <w:rsid w:val="00F04633"/>
    <w:rsid w:val="00F04A93"/>
    <w:rsid w:val="00F061B7"/>
    <w:rsid w:val="00F07B21"/>
    <w:rsid w:val="00F10369"/>
    <w:rsid w:val="00F10E94"/>
    <w:rsid w:val="00F1115E"/>
    <w:rsid w:val="00F1186D"/>
    <w:rsid w:val="00F127EF"/>
    <w:rsid w:val="00F1332F"/>
    <w:rsid w:val="00F138B0"/>
    <w:rsid w:val="00F14E9B"/>
    <w:rsid w:val="00F150E4"/>
    <w:rsid w:val="00F15547"/>
    <w:rsid w:val="00F15EFD"/>
    <w:rsid w:val="00F16D7E"/>
    <w:rsid w:val="00F16EC3"/>
    <w:rsid w:val="00F17C64"/>
    <w:rsid w:val="00F20F91"/>
    <w:rsid w:val="00F213D8"/>
    <w:rsid w:val="00F217A1"/>
    <w:rsid w:val="00F21BDD"/>
    <w:rsid w:val="00F229F5"/>
    <w:rsid w:val="00F234A9"/>
    <w:rsid w:val="00F235DA"/>
    <w:rsid w:val="00F23C7D"/>
    <w:rsid w:val="00F23E1F"/>
    <w:rsid w:val="00F241C6"/>
    <w:rsid w:val="00F2435E"/>
    <w:rsid w:val="00F25014"/>
    <w:rsid w:val="00F2502F"/>
    <w:rsid w:val="00F2554C"/>
    <w:rsid w:val="00F27F36"/>
    <w:rsid w:val="00F307C4"/>
    <w:rsid w:val="00F31D26"/>
    <w:rsid w:val="00F3360C"/>
    <w:rsid w:val="00F33EFB"/>
    <w:rsid w:val="00F3464F"/>
    <w:rsid w:val="00F35053"/>
    <w:rsid w:val="00F35BBA"/>
    <w:rsid w:val="00F35E85"/>
    <w:rsid w:val="00F35F36"/>
    <w:rsid w:val="00F361C0"/>
    <w:rsid w:val="00F367FB"/>
    <w:rsid w:val="00F37563"/>
    <w:rsid w:val="00F41B41"/>
    <w:rsid w:val="00F428DD"/>
    <w:rsid w:val="00F4296F"/>
    <w:rsid w:val="00F42C73"/>
    <w:rsid w:val="00F42D09"/>
    <w:rsid w:val="00F4300F"/>
    <w:rsid w:val="00F44033"/>
    <w:rsid w:val="00F44712"/>
    <w:rsid w:val="00F44CAB"/>
    <w:rsid w:val="00F4697A"/>
    <w:rsid w:val="00F46BC9"/>
    <w:rsid w:val="00F47430"/>
    <w:rsid w:val="00F47BDB"/>
    <w:rsid w:val="00F508C5"/>
    <w:rsid w:val="00F514E7"/>
    <w:rsid w:val="00F543EB"/>
    <w:rsid w:val="00F54B6D"/>
    <w:rsid w:val="00F550B4"/>
    <w:rsid w:val="00F5589F"/>
    <w:rsid w:val="00F562E6"/>
    <w:rsid w:val="00F56867"/>
    <w:rsid w:val="00F569EC"/>
    <w:rsid w:val="00F56A86"/>
    <w:rsid w:val="00F57169"/>
    <w:rsid w:val="00F61D49"/>
    <w:rsid w:val="00F620AE"/>
    <w:rsid w:val="00F62309"/>
    <w:rsid w:val="00F62540"/>
    <w:rsid w:val="00F631F6"/>
    <w:rsid w:val="00F645B1"/>
    <w:rsid w:val="00F64D65"/>
    <w:rsid w:val="00F65186"/>
    <w:rsid w:val="00F65A46"/>
    <w:rsid w:val="00F661E3"/>
    <w:rsid w:val="00F66A1F"/>
    <w:rsid w:val="00F675DA"/>
    <w:rsid w:val="00F679C4"/>
    <w:rsid w:val="00F67EE1"/>
    <w:rsid w:val="00F70E2C"/>
    <w:rsid w:val="00F715CA"/>
    <w:rsid w:val="00F71AF9"/>
    <w:rsid w:val="00F7281F"/>
    <w:rsid w:val="00F72F6A"/>
    <w:rsid w:val="00F7362D"/>
    <w:rsid w:val="00F740DB"/>
    <w:rsid w:val="00F746BB"/>
    <w:rsid w:val="00F75F2C"/>
    <w:rsid w:val="00F760E4"/>
    <w:rsid w:val="00F76798"/>
    <w:rsid w:val="00F770FA"/>
    <w:rsid w:val="00F7771F"/>
    <w:rsid w:val="00F802F2"/>
    <w:rsid w:val="00F80784"/>
    <w:rsid w:val="00F80897"/>
    <w:rsid w:val="00F80B10"/>
    <w:rsid w:val="00F81F9E"/>
    <w:rsid w:val="00F82156"/>
    <w:rsid w:val="00F82E38"/>
    <w:rsid w:val="00F82F66"/>
    <w:rsid w:val="00F8334D"/>
    <w:rsid w:val="00F837C6"/>
    <w:rsid w:val="00F84476"/>
    <w:rsid w:val="00F85745"/>
    <w:rsid w:val="00F85B00"/>
    <w:rsid w:val="00F85ED0"/>
    <w:rsid w:val="00F876D9"/>
    <w:rsid w:val="00F87D7B"/>
    <w:rsid w:val="00F90895"/>
    <w:rsid w:val="00F92954"/>
    <w:rsid w:val="00F92F30"/>
    <w:rsid w:val="00F941E0"/>
    <w:rsid w:val="00F9530A"/>
    <w:rsid w:val="00F95545"/>
    <w:rsid w:val="00F96285"/>
    <w:rsid w:val="00F9687F"/>
    <w:rsid w:val="00F97595"/>
    <w:rsid w:val="00F9761C"/>
    <w:rsid w:val="00F9764D"/>
    <w:rsid w:val="00FA0E3B"/>
    <w:rsid w:val="00FA1743"/>
    <w:rsid w:val="00FA1B00"/>
    <w:rsid w:val="00FA224C"/>
    <w:rsid w:val="00FA2536"/>
    <w:rsid w:val="00FA2C1B"/>
    <w:rsid w:val="00FA312A"/>
    <w:rsid w:val="00FA36A7"/>
    <w:rsid w:val="00FA3739"/>
    <w:rsid w:val="00FA5158"/>
    <w:rsid w:val="00FB0A47"/>
    <w:rsid w:val="00FB0E2D"/>
    <w:rsid w:val="00FB18DB"/>
    <w:rsid w:val="00FB349C"/>
    <w:rsid w:val="00FB3D67"/>
    <w:rsid w:val="00FB5AA0"/>
    <w:rsid w:val="00FB5BF8"/>
    <w:rsid w:val="00FB7256"/>
    <w:rsid w:val="00FC01B7"/>
    <w:rsid w:val="00FC0A20"/>
    <w:rsid w:val="00FC0D66"/>
    <w:rsid w:val="00FC189D"/>
    <w:rsid w:val="00FC238E"/>
    <w:rsid w:val="00FC3D21"/>
    <w:rsid w:val="00FC47BE"/>
    <w:rsid w:val="00FC5239"/>
    <w:rsid w:val="00FC5D53"/>
    <w:rsid w:val="00FC684A"/>
    <w:rsid w:val="00FC6915"/>
    <w:rsid w:val="00FD1280"/>
    <w:rsid w:val="00FD12B1"/>
    <w:rsid w:val="00FD3224"/>
    <w:rsid w:val="00FD3576"/>
    <w:rsid w:val="00FD4111"/>
    <w:rsid w:val="00FD432F"/>
    <w:rsid w:val="00FD4928"/>
    <w:rsid w:val="00FD4D06"/>
    <w:rsid w:val="00FE2532"/>
    <w:rsid w:val="00FE2B1F"/>
    <w:rsid w:val="00FE315B"/>
    <w:rsid w:val="00FE4585"/>
    <w:rsid w:val="00FE468E"/>
    <w:rsid w:val="00FE52DD"/>
    <w:rsid w:val="00FE59A0"/>
    <w:rsid w:val="00FE5D06"/>
    <w:rsid w:val="00FE5E88"/>
    <w:rsid w:val="00FE63D2"/>
    <w:rsid w:val="00FE64FC"/>
    <w:rsid w:val="00FE6EF0"/>
    <w:rsid w:val="00FE7324"/>
    <w:rsid w:val="00FE7589"/>
    <w:rsid w:val="00FF0C13"/>
    <w:rsid w:val="00FF109D"/>
    <w:rsid w:val="00FF162C"/>
    <w:rsid w:val="00FF16E5"/>
    <w:rsid w:val="00FF285C"/>
    <w:rsid w:val="00FF35F8"/>
    <w:rsid w:val="00FF43EE"/>
    <w:rsid w:val="00FF5754"/>
    <w:rsid w:val="00FF577B"/>
    <w:rsid w:val="00FF5DC1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ecimalSymbol w:val=","/>
  <w:listSeparator w:val=";"/>
  <w14:docId w14:val="06874E04"/>
  <w15:docId w15:val="{A81B9A3B-4A6F-42DC-AD70-93F4E488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  <w:style w:type="paragraph" w:customStyle="1" w:styleId="UnsichtbarBeschlText">
    <w:name w:val="UnsichtbarBeschlText"/>
    <w:basedOn w:val="Standard"/>
    <w:next w:val="BeschlText"/>
    <w:rsid w:val="009121D1"/>
    <w:pPr>
      <w:shd w:val="clear" w:color="auto" w:fill="CCFFCC"/>
      <w:jc w:val="center"/>
    </w:pPr>
    <w:rPr>
      <w:vanish/>
      <w:sz w:val="16"/>
      <w:szCs w:val="8"/>
      <w:lang w:eastAsia="en-US"/>
    </w:rPr>
  </w:style>
  <w:style w:type="paragraph" w:customStyle="1" w:styleId="UnsichtbarSachText">
    <w:name w:val="UnsichtbarSachText"/>
    <w:basedOn w:val="Standard"/>
    <w:next w:val="SachText"/>
    <w:rsid w:val="009121D1"/>
    <w:pPr>
      <w:shd w:val="clear" w:color="auto" w:fill="FFFF99"/>
      <w:jc w:val="center"/>
    </w:pPr>
    <w:rPr>
      <w:vanish/>
      <w:sz w:val="16"/>
      <w:szCs w:val="8"/>
      <w:lang w:eastAsia="en-US"/>
    </w:rPr>
  </w:style>
  <w:style w:type="paragraph" w:customStyle="1" w:styleId="BeschlText">
    <w:name w:val="BeschlText"/>
    <w:basedOn w:val="Standard"/>
    <w:qFormat/>
    <w:rsid w:val="009121D1"/>
    <w:pPr>
      <w:jc w:val="both"/>
    </w:pPr>
    <w:rPr>
      <w:rFonts w:cs="Arial"/>
      <w:b/>
    </w:rPr>
  </w:style>
  <w:style w:type="paragraph" w:customStyle="1" w:styleId="SachTextStrich">
    <w:name w:val="SachText_Strich"/>
    <w:basedOn w:val="SachText"/>
    <w:qFormat/>
    <w:rsid w:val="009121D1"/>
    <w:pPr>
      <w:numPr>
        <w:numId w:val="2"/>
      </w:numPr>
      <w:tabs>
        <w:tab w:val="clear" w:pos="709"/>
      </w:tabs>
    </w:pPr>
    <w:rPr>
      <w:rFonts w:cs="Arial"/>
    </w:rPr>
  </w:style>
  <w:style w:type="numbering" w:customStyle="1" w:styleId="ListeStrich">
    <w:name w:val="Liste_Strich"/>
    <w:basedOn w:val="KeineListe"/>
    <w:uiPriority w:val="99"/>
    <w:rsid w:val="009121D1"/>
    <w:pPr>
      <w:numPr>
        <w:numId w:val="2"/>
      </w:numPr>
    </w:pPr>
  </w:style>
  <w:style w:type="paragraph" w:styleId="Untertitel">
    <w:name w:val="Subtitle"/>
    <w:basedOn w:val="Standard"/>
    <w:link w:val="UntertitelZchn"/>
    <w:uiPriority w:val="11"/>
    <w:qFormat/>
    <w:rsid w:val="00327C55"/>
    <w:pPr>
      <w:spacing w:after="160" w:line="252" w:lineRule="auto"/>
    </w:pPr>
    <w:rPr>
      <w:rFonts w:ascii="Calibri" w:eastAsiaTheme="minorHAnsi" w:hAnsi="Calibri" w:cs="Calibri"/>
      <w:color w:val="5A5A5A"/>
      <w:spacing w:val="15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C55"/>
    <w:rPr>
      <w:rFonts w:ascii="Calibri" w:eastAsiaTheme="minorHAnsi" w:hAnsi="Calibri" w:cs="Calibri"/>
      <w:color w:val="5A5A5A"/>
      <w:spacing w:val="15"/>
      <w:sz w:val="22"/>
      <w:szCs w:val="22"/>
      <w:lang w:eastAsia="en-US"/>
    </w:rPr>
  </w:style>
  <w:style w:type="character" w:customStyle="1" w:styleId="object">
    <w:name w:val="object"/>
    <w:basedOn w:val="Absatz-Standardschriftart"/>
    <w:rsid w:val="00F72F6A"/>
  </w:style>
  <w:style w:type="character" w:styleId="NichtaufgelsteErwhnung">
    <w:name w:val="Unresolved Mention"/>
    <w:basedOn w:val="Absatz-Standardschriftart"/>
    <w:uiPriority w:val="99"/>
    <w:semiHidden/>
    <w:unhideWhenUsed/>
    <w:rsid w:val="00A977A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706B05"/>
  </w:style>
  <w:style w:type="character" w:customStyle="1" w:styleId="fadeinm1hgl8">
    <w:name w:val="_fadein_m1hgl_8"/>
    <w:basedOn w:val="Absatz-Standardschriftart"/>
    <w:rsid w:val="00E363AF"/>
  </w:style>
  <w:style w:type="paragraph" w:customStyle="1" w:styleId="Standard1">
    <w:name w:val="Standard1"/>
    <w:rsid w:val="00AA57CF"/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mb-1">
    <w:name w:val="mb-1"/>
    <w:basedOn w:val="Standard"/>
    <w:rsid w:val="0034754A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character" w:customStyle="1" w:styleId="apple-tab-span">
    <w:name w:val="apple-tab-span"/>
    <w:basedOn w:val="Absatz-Standardschriftart"/>
    <w:rsid w:val="0034754A"/>
  </w:style>
  <w:style w:type="character" w:customStyle="1" w:styleId="text-muted">
    <w:name w:val="text-muted"/>
    <w:basedOn w:val="Absatz-Standardschriftart"/>
    <w:rsid w:val="0034754A"/>
  </w:style>
  <w:style w:type="paragraph" w:customStyle="1" w:styleId="isselectedend">
    <w:name w:val="isselectedend"/>
    <w:basedOn w:val="Standard"/>
    <w:uiPriority w:val="99"/>
    <w:semiHidden/>
    <w:rsid w:val="00A96738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paragraph" w:customStyle="1" w:styleId="anreisserdetail">
    <w:name w:val="anreisser_detail"/>
    <w:basedOn w:val="Standard"/>
    <w:rsid w:val="003325F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aram50">
    <w:name w:val="param_50"/>
    <w:basedOn w:val="Absatz-Standardschriftart"/>
    <w:rsid w:val="003325F7"/>
  </w:style>
  <w:style w:type="character" w:customStyle="1" w:styleId="copyright">
    <w:name w:val="copyright"/>
    <w:basedOn w:val="Absatz-Standardschriftart"/>
    <w:rsid w:val="00332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62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4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lzbergen.de/portal/meldungen/dringende-verkehrsinformation-sofortige-sperrung-im-bereich-espel-in-holsten--900002414-31640.html?rubrik=9000000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589D3-2BDE-4C92-867B-05E12264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2</Pages>
  <Words>452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</dc:creator>
  <cp:keywords/>
  <dc:description/>
  <cp:lastModifiedBy>Anja Rohde</cp:lastModifiedBy>
  <cp:revision>2</cp:revision>
  <cp:lastPrinted>2024-09-26T14:59:00Z</cp:lastPrinted>
  <dcterms:created xsi:type="dcterms:W3CDTF">2026-08-25T07:44:00Z</dcterms:created>
  <dcterms:modified xsi:type="dcterms:W3CDTF">2026-08-25T07:44:00Z</dcterms:modified>
</cp:coreProperties>
</file>