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1193828B"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7F4CBA">
        <w:rPr>
          <w:noProof/>
        </w:rPr>
        <w:t>28. Oktober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24AD751A" w14:textId="62C8EFF8" w:rsidR="00EA1EB6" w:rsidRDefault="006A5189" w:rsidP="001C5D29">
      <w:pPr>
        <w:rPr>
          <w:b/>
          <w:sz w:val="28"/>
          <w:szCs w:val="28"/>
        </w:rPr>
      </w:pPr>
      <w:r w:rsidRPr="006A5189">
        <w:rPr>
          <w:b/>
          <w:sz w:val="28"/>
          <w:szCs w:val="28"/>
        </w:rPr>
        <w:t>Neues Spielmobil für Weiterstadt: Spiel, Spaß und Bewegung für Kinder</w:t>
      </w:r>
    </w:p>
    <w:p w14:paraId="3BBF5926" w14:textId="6101E3A6" w:rsidR="00C53C15" w:rsidRPr="00C53C15" w:rsidRDefault="006A5189" w:rsidP="001C5D29">
      <w:pPr>
        <w:rPr>
          <w:bCs/>
          <w:i/>
          <w:iCs/>
          <w:sz w:val="28"/>
          <w:szCs w:val="28"/>
        </w:rPr>
      </w:pPr>
      <w:r w:rsidRPr="006A5189">
        <w:rPr>
          <w:bCs/>
          <w:i/>
          <w:iCs/>
          <w:sz w:val="28"/>
          <w:szCs w:val="28"/>
        </w:rPr>
        <w:t>Bürgermeister Niklas Gehnich weiht neues Angebot der Jugendförderung persönlich ein</w:t>
      </w:r>
    </w:p>
    <w:p w14:paraId="3892E340" w14:textId="77777777" w:rsidR="006A5189" w:rsidRDefault="006A5189" w:rsidP="006A5189">
      <w:r>
        <w:t>Einsteigen, losspielen und gemeinsam aktiv sein: Weiterstadt hat ein neues Spielmobil! Bürgermeister Niklas Gehnich hat das neue Fahrzeug persönlich eingeweiht und damit den Startschuss für ein weiteres Angebot der städtischen Jugendförderung gegeben. Das Spielmobil soll Kindern Raum für Bewegung, Begegnung und gemeinsames Spielen bieten – unkompliziert, kostenfrei und ohne vorherige Anmeldung.</w:t>
      </w:r>
    </w:p>
    <w:p w14:paraId="01390869" w14:textId="77777777" w:rsidR="006A5189" w:rsidRDefault="006A5189" w:rsidP="006A5189">
      <w:r>
        <w:t xml:space="preserve">Die Anschaffung des Spielmobils wurde aus Mitteln der Integrationspauschale finanziert. Damit investiert die Stadt Weiterstadt in ein niedrigschwelliges Freizeitangebot, </w:t>
      </w:r>
      <w:proofErr w:type="spellStart"/>
      <w:r>
        <w:t>das</w:t>
      </w:r>
      <w:proofErr w:type="spellEnd"/>
      <w:r>
        <w:t xml:space="preserve"> Kinder unterschiedlicher Altersgruppen zusammenbringt und das Miteinander in den Stadtteilen stärkt.</w:t>
      </w:r>
    </w:p>
    <w:p w14:paraId="4EB63BD1" w14:textId="46888262" w:rsidR="006A5189" w:rsidRPr="006A5189" w:rsidRDefault="006A5189" w:rsidP="007F4CBA">
      <w:r w:rsidRPr="006A5189">
        <w:t>„Kinder sollen sich bewegen, gemeinsam spielen und Spaß haben können. Mit unserem neuen Spielmobil schaffen wir dafür ein unkompliziertes und kostenloses Angebot für alle Kinder. Denn Bewegung ist besser als Abhängen!“, betont Bürgermeister Niklas Gehnich</w:t>
      </w:r>
      <w:r w:rsidR="007F4CBA">
        <w:t xml:space="preserve"> und zeigt sich zufrieden, dass das Spielmobil nun „eigenständig in den Händen der Stadt“ fortgeführt wird.</w:t>
      </w:r>
      <w:r w:rsidRPr="006A5189">
        <w:t xml:space="preserve"> Zwei Mitarbeit</w:t>
      </w:r>
      <w:r w:rsidR="00AF72FC">
        <w:t>er</w:t>
      </w:r>
      <w:r w:rsidRPr="006A5189">
        <w:t xml:space="preserve"> der Jugendförderung betreuen das Spielmobil.</w:t>
      </w:r>
    </w:p>
    <w:p w14:paraId="4021A135" w14:textId="77777777" w:rsidR="006A5189" w:rsidRPr="006A5189" w:rsidRDefault="006A5189" w:rsidP="006A5189">
      <w:r w:rsidRPr="006A5189">
        <w:t>Das Angebot richtet sich insbesondere an Kinder zwischen vier und 14 Jahren. Auch jüngere und ältere Kinder sind willkommen. Eine Anmeldung ist nicht notwendig, die Teilnahme ist kostenlos. Die Aufsichtspflicht bleibt grundsätzlich bei den Eltern.</w:t>
      </w:r>
    </w:p>
    <w:p w14:paraId="653257C0" w14:textId="77777777" w:rsidR="006A5189" w:rsidRPr="006A5189" w:rsidRDefault="006A5189" w:rsidP="006A5189">
      <w:r w:rsidRPr="006A5189">
        <w:t>Sofern es das Wetter zulässt, soll das Spielmobil noch 2026 zum Einsatz kommen. Ab Frühjahr 2027 ist ein regelmäßiges Angebot im Stadtteil Riedbahn geplant. Weitere Einsatzmöglichkeiten in anderen Stadtteilen sowie eine Vermietung werden derzeit vorbereitet.</w:t>
      </w:r>
    </w:p>
    <w:p w14:paraId="30AEF747" w14:textId="28C07AC2" w:rsidR="00EA1EB6" w:rsidRDefault="00EA1EB6" w:rsidP="006A5189"/>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A7008"/>
    <w:rsid w:val="002B4470"/>
    <w:rsid w:val="002E198A"/>
    <w:rsid w:val="00341B27"/>
    <w:rsid w:val="0034586B"/>
    <w:rsid w:val="003540C8"/>
    <w:rsid w:val="0037743E"/>
    <w:rsid w:val="00380AED"/>
    <w:rsid w:val="00385302"/>
    <w:rsid w:val="0038770A"/>
    <w:rsid w:val="003A4172"/>
    <w:rsid w:val="003A7F8A"/>
    <w:rsid w:val="003B7CA8"/>
    <w:rsid w:val="003D6452"/>
    <w:rsid w:val="003E1DF1"/>
    <w:rsid w:val="00406ABE"/>
    <w:rsid w:val="004611CE"/>
    <w:rsid w:val="0047555E"/>
    <w:rsid w:val="005211BB"/>
    <w:rsid w:val="00532C3D"/>
    <w:rsid w:val="0059401F"/>
    <w:rsid w:val="005A56F6"/>
    <w:rsid w:val="005B04BC"/>
    <w:rsid w:val="005B4DE9"/>
    <w:rsid w:val="00603C8F"/>
    <w:rsid w:val="00610639"/>
    <w:rsid w:val="00621163"/>
    <w:rsid w:val="00671E11"/>
    <w:rsid w:val="00671E2B"/>
    <w:rsid w:val="00696DD7"/>
    <w:rsid w:val="006A5189"/>
    <w:rsid w:val="006D372F"/>
    <w:rsid w:val="006D701E"/>
    <w:rsid w:val="0072372F"/>
    <w:rsid w:val="007268E6"/>
    <w:rsid w:val="00730BEA"/>
    <w:rsid w:val="00770054"/>
    <w:rsid w:val="007B1BA9"/>
    <w:rsid w:val="007B62E5"/>
    <w:rsid w:val="007D1A91"/>
    <w:rsid w:val="007F4CBA"/>
    <w:rsid w:val="007F528D"/>
    <w:rsid w:val="00850ED4"/>
    <w:rsid w:val="00866AE5"/>
    <w:rsid w:val="0087103C"/>
    <w:rsid w:val="00872575"/>
    <w:rsid w:val="008743BE"/>
    <w:rsid w:val="0088461F"/>
    <w:rsid w:val="008A4944"/>
    <w:rsid w:val="008D33E6"/>
    <w:rsid w:val="008E26DC"/>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4079"/>
    <w:rsid w:val="00A3552E"/>
    <w:rsid w:val="00AA45C4"/>
    <w:rsid w:val="00AB7B3A"/>
    <w:rsid w:val="00AF72FC"/>
    <w:rsid w:val="00B04C5B"/>
    <w:rsid w:val="00B60D8E"/>
    <w:rsid w:val="00B61AC2"/>
    <w:rsid w:val="00B7652E"/>
    <w:rsid w:val="00BB3D09"/>
    <w:rsid w:val="00BB6E29"/>
    <w:rsid w:val="00BB7527"/>
    <w:rsid w:val="00BE1B9C"/>
    <w:rsid w:val="00BF078D"/>
    <w:rsid w:val="00BF36AD"/>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34B26"/>
    <w:rsid w:val="00E55FE3"/>
    <w:rsid w:val="00E675C4"/>
    <w:rsid w:val="00E879F7"/>
    <w:rsid w:val="00E96661"/>
    <w:rsid w:val="00EA1EB6"/>
    <w:rsid w:val="00EA4B04"/>
    <w:rsid w:val="00EA5066"/>
    <w:rsid w:val="00EF3042"/>
    <w:rsid w:val="00EF642C"/>
    <w:rsid w:val="00F249AE"/>
    <w:rsid w:val="00F30485"/>
    <w:rsid w:val="00F4447A"/>
    <w:rsid w:val="00F4567E"/>
    <w:rsid w:val="00F55EC5"/>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392789">
      <w:bodyDiv w:val="1"/>
      <w:marLeft w:val="0"/>
      <w:marRight w:val="0"/>
      <w:marTop w:val="0"/>
      <w:marBottom w:val="0"/>
      <w:divBdr>
        <w:top w:val="none" w:sz="0" w:space="0" w:color="auto"/>
        <w:left w:val="none" w:sz="0" w:space="0" w:color="auto"/>
        <w:bottom w:val="none" w:sz="0" w:space="0" w:color="auto"/>
        <w:right w:val="none" w:sz="0" w:space="0" w:color="auto"/>
      </w:divBdr>
    </w:div>
    <w:div w:id="128616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1</Pages>
  <Words>251</Words>
  <Characters>1587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3</cp:revision>
  <cp:lastPrinted>2026-03-25T13:01:00Z</cp:lastPrinted>
  <dcterms:created xsi:type="dcterms:W3CDTF">2026-10-20T15:19:00Z</dcterms:created>
  <dcterms:modified xsi:type="dcterms:W3CDTF">2026-10-28T10:32:00Z</dcterms:modified>
</cp:coreProperties>
</file>