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0374A" w14:textId="5A5A67E6" w:rsidR="004C0225" w:rsidRPr="00B21E54" w:rsidRDefault="00103ABA" w:rsidP="00B21E54">
      <w:pPr>
        <w:pStyle w:val="DatumSchreiben"/>
      </w:pPr>
      <w:r>
        <w:fldChar w:fldCharType="begin"/>
      </w:r>
      <w:r w:rsidR="004C0225">
        <w:instrText xml:space="preserve"> TIME \@ "dd.MM.yyyy" </w:instrText>
      </w:r>
      <w:r>
        <w:fldChar w:fldCharType="separate"/>
      </w:r>
      <w:r w:rsidR="005A382A">
        <w:rPr>
          <w:noProof/>
        </w:rPr>
        <w:t>07.09.2026</w:t>
      </w:r>
      <w:r>
        <w:fldChar w:fldCharType="end"/>
      </w:r>
    </w:p>
    <w:p w14:paraId="69660652" w14:textId="26BD9BBF" w:rsidR="00B64262" w:rsidRDefault="00BD1F4E" w:rsidP="00FE5AD7">
      <w:pPr>
        <w:pStyle w:val="berschrift"/>
        <w:spacing w:line="240" w:lineRule="auto"/>
      </w:pPr>
      <w:r>
        <w:t xml:space="preserve">„Gemeinsam Schritt für Schritt - </w:t>
      </w:r>
      <w:r w:rsidR="001E1AD8">
        <w:t xml:space="preserve">Walking / </w:t>
      </w:r>
      <w:r w:rsidR="007C320F">
        <w:t>Nordic Walking für pflegende An</w:t>
      </w:r>
      <w:r>
        <w:t>- und Zu</w:t>
      </w:r>
      <w:r w:rsidR="007C320F">
        <w:t>gehörige</w:t>
      </w:r>
      <w:r>
        <w:t>“</w:t>
      </w:r>
    </w:p>
    <w:p w14:paraId="0A0D5BF9" w14:textId="6DB20926" w:rsidR="00B21E54" w:rsidRPr="00B21E54" w:rsidRDefault="00192D3E" w:rsidP="00B21E54">
      <w:pPr>
        <w:pStyle w:val="Unterberschrift"/>
      </w:pPr>
      <w:r>
        <w:t xml:space="preserve">Amt für Soziales und Wohnen startet mit dem Sportverein LTV </w:t>
      </w:r>
      <w:r w:rsidR="00BD1F4E">
        <w:t>Walking / Nordic Walking</w:t>
      </w:r>
      <w:r w:rsidR="007C320F">
        <w:t xml:space="preserve"> </w:t>
      </w:r>
      <w:r>
        <w:t xml:space="preserve">für </w:t>
      </w:r>
      <w:r w:rsidR="007C320F">
        <w:t>pflegende An</w:t>
      </w:r>
      <w:r w:rsidR="00BD1F4E">
        <w:t>- und Zu</w:t>
      </w:r>
      <w:r w:rsidR="007C320F">
        <w:t xml:space="preserve">gehörige </w:t>
      </w:r>
    </w:p>
    <w:p w14:paraId="15E62266" w14:textId="28DE8A08" w:rsidR="001E1AD8" w:rsidRDefault="00BD1F4E" w:rsidP="006254B4">
      <w:pPr>
        <w:spacing w:line="360" w:lineRule="auto"/>
      </w:pPr>
      <w:r>
        <w:t xml:space="preserve">In Kooperation mit dem LTV wird ein regelmäßig stattfindendes, niedrigschwelliges Walking – Nordic Walking- Angebot für ältere pflegende und sorgende An -und Zugehörige eingerichtet. Das </w:t>
      </w:r>
      <w:r w:rsidR="00F91866">
        <w:t>GKV-Bündnis</w:t>
      </w:r>
      <w:r>
        <w:t xml:space="preserve"> für Gesundheit unterstützt diese Maßnahme im Rahmen des Projekts</w:t>
      </w:r>
      <w:r w:rsidR="00F91866">
        <w:t xml:space="preserve"> </w:t>
      </w:r>
      <w:r>
        <w:t>“Gesund Pflege</w:t>
      </w:r>
      <w:r w:rsidR="00F91866">
        <w:t>n“, welches beim Amt für Soziales und Wohnen verortet ist.</w:t>
      </w:r>
      <w:r w:rsidR="006431B2">
        <w:t xml:space="preserve"> </w:t>
      </w:r>
      <w:r w:rsidR="006431B2" w:rsidRPr="00886693">
        <w:rPr>
          <w:b/>
          <w:bCs/>
        </w:rPr>
        <w:t>Das Angebot ist kostenlos,</w:t>
      </w:r>
      <w:r w:rsidR="006431B2">
        <w:t xml:space="preserve"> </w:t>
      </w:r>
      <w:r w:rsidR="006431B2" w:rsidRPr="00886693">
        <w:rPr>
          <w:b/>
          <w:bCs/>
        </w:rPr>
        <w:t>gerne können sich</w:t>
      </w:r>
      <w:r w:rsidR="006431B2">
        <w:t xml:space="preserve"> </w:t>
      </w:r>
      <w:r w:rsidR="006431B2" w:rsidRPr="00886693">
        <w:rPr>
          <w:b/>
          <w:bCs/>
        </w:rPr>
        <w:t>weitere Seniorinnen und Senioren anschließen.</w:t>
      </w:r>
    </w:p>
    <w:p w14:paraId="0F5A0E23" w14:textId="38B613B7" w:rsidR="00F91866" w:rsidRDefault="00F91866" w:rsidP="006254B4">
      <w:pPr>
        <w:spacing w:line="360" w:lineRule="auto"/>
      </w:pPr>
      <w:r>
        <w:t xml:space="preserve">Ziel des Angebots ist es, ältere pflegende An- und Zugehörige zu regelmäßiger, gesundheitlich angemessener Bewegung zu motivieren, ihre </w:t>
      </w:r>
      <w:r w:rsidR="000953E3">
        <w:t>k</w:t>
      </w:r>
      <w:r>
        <w:t>örperlichen und psychosozialen Ressourcen zu stärken und ihnen einen Ausgleich zum belastenden Pflegealltag zu ermöglichen. Bewegung im Freien soll als alltagstaugliche Möglichkeit der Stressregulation, Erholung und Selbstfürsorge erlernt und nachhaltig in den persönlichen Alltag integriert werden.</w:t>
      </w:r>
    </w:p>
    <w:p w14:paraId="0D7C493D" w14:textId="055FB26B" w:rsidR="001E1AD8" w:rsidRDefault="00F91866" w:rsidP="006254B4">
      <w:pPr>
        <w:spacing w:line="360" w:lineRule="auto"/>
      </w:pPr>
      <w:r>
        <w:t>Das Angebot umfasst neben der Vermittlung einer sicheren und gelenkschonenden Nordic- Walking- Technik auch Übungen zur Mobilisation, Körperwahrnehmung, Atmung und Entspannung.</w:t>
      </w:r>
    </w:p>
    <w:p w14:paraId="651BF4B5" w14:textId="020E69B2" w:rsidR="00F91866" w:rsidRDefault="00F91866" w:rsidP="006254B4">
      <w:pPr>
        <w:spacing w:line="360" w:lineRule="auto"/>
      </w:pPr>
      <w:r>
        <w:t xml:space="preserve">Der </w:t>
      </w:r>
      <w:r w:rsidR="000953E3">
        <w:t>Gruppencharakter</w:t>
      </w:r>
      <w:r>
        <w:t xml:space="preserve"> fördert soziale Kontakte, gegenseitige Motivation</w:t>
      </w:r>
      <w:r w:rsidR="000953E3">
        <w:t xml:space="preserve"> </w:t>
      </w:r>
      <w:r>
        <w:t xml:space="preserve">und den Austausch mit Menschen in vergleichbaren Lebenssituationen. Damit </w:t>
      </w:r>
      <w:r w:rsidR="000953E3">
        <w:t>soll zugleich der durch die Pflegetätigkeit häufig eingeschränkten sozialen Teilhabe entgegengewirkt werden.</w:t>
      </w:r>
    </w:p>
    <w:p w14:paraId="798C4FAF" w14:textId="25CE74EF" w:rsidR="00960E24" w:rsidRDefault="000953E3" w:rsidP="006254B4">
      <w:pPr>
        <w:spacing w:line="360" w:lineRule="auto"/>
      </w:pPr>
      <w:r>
        <w:t>Die Förderung der Mobilität durch schonendes Ganzkörpertraining, stärkt das Herz-Kreislaufsystem</w:t>
      </w:r>
      <w:r w:rsidR="00960E24">
        <w:t xml:space="preserve"> und durch den Einsatz von Nordic- Walking- Stöcken wird das Gleichgewicht trainiert, es stärkt die Balance. </w:t>
      </w:r>
    </w:p>
    <w:p w14:paraId="5A7FB06E" w14:textId="60DADD69" w:rsidR="00960E24" w:rsidRDefault="00960E24" w:rsidP="006254B4">
      <w:pPr>
        <w:spacing w:line="360" w:lineRule="auto"/>
      </w:pPr>
      <w:r>
        <w:t>Die Bewegung in der freien Natur wirkt zudem Stimmungsaufhellend.</w:t>
      </w:r>
      <w:r w:rsidR="006431B2">
        <w:t xml:space="preserve"> Bei schlechtem Wetter trifft sich die Gruppe in der Geschäftsstelle des LTV</w:t>
      </w:r>
      <w:r w:rsidR="003720BB">
        <w:t xml:space="preserve"> und es findet ein Austausch mit Menschen in vergleichbaren Lebenssituationen statt.</w:t>
      </w:r>
    </w:p>
    <w:p w14:paraId="379930E0" w14:textId="415B787D" w:rsidR="003720BB" w:rsidRDefault="003720BB" w:rsidP="006254B4">
      <w:pPr>
        <w:spacing w:line="360" w:lineRule="auto"/>
      </w:pPr>
      <w:r>
        <w:lastRenderedPageBreak/>
        <w:t>Das Angebot wird kostenfrei, wohnortnah und ohne Verpflichtung zu einer Vereinsmitgliedschaft durchgeführt.</w:t>
      </w:r>
    </w:p>
    <w:p w14:paraId="0597BAE9" w14:textId="4D22AFFB" w:rsidR="001E1AD8" w:rsidRPr="005A382A" w:rsidRDefault="003720BB" w:rsidP="006254B4">
      <w:pPr>
        <w:spacing w:line="360" w:lineRule="auto"/>
      </w:pPr>
      <w:r>
        <w:t xml:space="preserve">Es berücksichtigt unterschiedliche körperliche Voraussetzungen, ermöglicht individuelle Pausen und </w:t>
      </w:r>
      <w:r w:rsidR="00886693">
        <w:t>stellt alternative Bewegungsformen sowie kürzere Strecken bereit.</w:t>
      </w:r>
    </w:p>
    <w:p w14:paraId="1247A082" w14:textId="2ABD0A2C" w:rsidR="007C320F" w:rsidRDefault="001E1AD8" w:rsidP="006254B4">
      <w:pPr>
        <w:spacing w:line="360" w:lineRule="auto"/>
      </w:pPr>
      <w:r w:rsidRPr="005A382A">
        <w:rPr>
          <w:b/>
          <w:bCs/>
        </w:rPr>
        <w:t>Treffpunkt:</w:t>
      </w:r>
      <w:r>
        <w:t xml:space="preserve"> </w:t>
      </w:r>
      <w:r w:rsidR="00960E24">
        <w:t>jeden Donnerstag von 10.00 – 11.00 Uh</w:t>
      </w:r>
      <w:r w:rsidR="00267F3D">
        <w:t xml:space="preserve">r </w:t>
      </w:r>
      <w:r w:rsidR="005A382A">
        <w:t xml:space="preserve">an der </w:t>
      </w:r>
      <w:r>
        <w:t>Sporthalle des Lintforter Turnverein</w:t>
      </w:r>
      <w:r w:rsidR="0014772E">
        <w:t xml:space="preserve"> 1927 e.V.- Eyller Straße 45</w:t>
      </w:r>
    </w:p>
    <w:p w14:paraId="261C514B" w14:textId="37592F39" w:rsidR="00267F3D" w:rsidRDefault="005A382A" w:rsidP="005A382A">
      <w:pPr>
        <w:spacing w:line="360" w:lineRule="auto"/>
      </w:pPr>
      <w:r>
        <w:t>Bitte bringen Sie zu den Terminen g</w:t>
      </w:r>
      <w:r w:rsidR="007C320F">
        <w:t xml:space="preserve">utes Schuhwerk </w:t>
      </w:r>
      <w:r w:rsidR="001E1AD8">
        <w:t xml:space="preserve">(bequeme </w:t>
      </w:r>
      <w:r w:rsidR="007C320F">
        <w:t>Sportschuhe</w:t>
      </w:r>
      <w:r w:rsidR="001E1AD8">
        <w:t>)</w:t>
      </w:r>
      <w:r>
        <w:t xml:space="preserve"> und - wenn bereits vorhanden - </w:t>
      </w:r>
      <w:r w:rsidR="001E1AD8">
        <w:t>Nordic</w:t>
      </w:r>
      <w:r w:rsidR="00267F3D">
        <w:t>-</w:t>
      </w:r>
      <w:r w:rsidR="001E1AD8">
        <w:t xml:space="preserve"> Walking </w:t>
      </w:r>
      <w:r w:rsidR="00267F3D">
        <w:t>-</w:t>
      </w:r>
      <w:r w:rsidR="001E1AD8">
        <w:t>Stöcke</w:t>
      </w:r>
      <w:r>
        <w:t xml:space="preserve"> mit.</w:t>
      </w:r>
      <w:r w:rsidR="0014772E">
        <w:t xml:space="preserve"> </w:t>
      </w:r>
      <w:r>
        <w:t>Z</w:t>
      </w:r>
      <w:r w:rsidR="0014772E">
        <w:t xml:space="preserve">um </w:t>
      </w:r>
      <w:r>
        <w:t>„</w:t>
      </w:r>
      <w:r w:rsidR="0014772E">
        <w:t>Reinschnuppern</w:t>
      </w:r>
      <w:r>
        <w:t>“</w:t>
      </w:r>
      <w:r w:rsidR="0014772E">
        <w:t xml:space="preserve"> </w:t>
      </w:r>
      <w:r w:rsidR="00267F3D">
        <w:t xml:space="preserve">und zur Übung werden </w:t>
      </w:r>
      <w:r>
        <w:t xml:space="preserve">bei Bedarf </w:t>
      </w:r>
      <w:r w:rsidR="00267F3D">
        <w:t xml:space="preserve">Nordic- Walking Stöcke </w:t>
      </w:r>
      <w:r>
        <w:t>gestellt.</w:t>
      </w:r>
    </w:p>
    <w:p w14:paraId="52BBAAE4" w14:textId="05703B9E" w:rsidR="00267F3D" w:rsidRDefault="00267F3D" w:rsidP="006254B4">
      <w:pPr>
        <w:spacing w:line="360" w:lineRule="auto"/>
      </w:pPr>
      <w:r>
        <w:t>Interessierte sollten ggfs. vorher mit ihrem Arzt sprechen.</w:t>
      </w:r>
    </w:p>
    <w:p w14:paraId="3D8E0D50" w14:textId="0F64E2F2" w:rsidR="006C28C8" w:rsidRPr="007A2D79" w:rsidRDefault="005A382A" w:rsidP="006254B4">
      <w:pPr>
        <w:spacing w:line="360" w:lineRule="auto"/>
      </w:pPr>
      <w:r>
        <w:t xml:space="preserve">Bitte melden Sie sich an unter </w:t>
      </w:r>
      <w:r w:rsidR="0042776F">
        <w:t xml:space="preserve">Lintforter Turnverein per Mail: </w:t>
      </w:r>
      <w:hyperlink r:id="rId8" w:history="1">
        <w:r w:rsidR="0042776F" w:rsidRPr="00E10DDA">
          <w:rPr>
            <w:rStyle w:val="Hyperlink"/>
          </w:rPr>
          <w:t>info@ltv1927.de</w:t>
        </w:r>
      </w:hyperlink>
      <w:r>
        <w:t xml:space="preserve"> oder bei </w:t>
      </w:r>
      <w:r w:rsidR="001E1AD8">
        <w:t>Iris Jentges. Amt für Soziales und Wohnen</w:t>
      </w:r>
      <w:r>
        <w:t xml:space="preserve"> (</w:t>
      </w:r>
      <w:r w:rsidR="0014772E">
        <w:t>Präventive Hausbesuche</w:t>
      </w:r>
      <w:r>
        <w:t xml:space="preserve">) </w:t>
      </w:r>
      <w:r w:rsidR="0014772E">
        <w:t xml:space="preserve">Telefon: 02842 </w:t>
      </w:r>
      <w:r>
        <w:t xml:space="preserve">/ </w:t>
      </w:r>
      <w:r w:rsidR="0014772E">
        <w:t>912</w:t>
      </w:r>
      <w:r w:rsidR="0042776F">
        <w:t>-</w:t>
      </w:r>
      <w:r w:rsidR="0014772E">
        <w:t xml:space="preserve"> 288 oder per Mail an: </w:t>
      </w:r>
      <w:hyperlink r:id="rId9" w:history="1">
        <w:r w:rsidR="0014772E" w:rsidRPr="00E10DDA">
          <w:rPr>
            <w:rStyle w:val="Hyperlink"/>
          </w:rPr>
          <w:t>iris.jentges@kamp-lintfort.de</w:t>
        </w:r>
      </w:hyperlink>
      <w:r w:rsidR="006254B4">
        <w:br/>
      </w:r>
      <w:r w:rsidR="006254B4">
        <w:br/>
      </w:r>
      <w:r w:rsidR="006254B4" w:rsidRPr="006254B4">
        <w:rPr>
          <w:b/>
        </w:rPr>
        <w:t>Presse</w:t>
      </w:r>
      <w:r w:rsidR="00AD3DFF">
        <w:rPr>
          <w:b/>
        </w:rPr>
        <w:t>kontakt</w:t>
      </w:r>
      <w:r w:rsidR="006254B4" w:rsidRPr="006254B4">
        <w:rPr>
          <w:b/>
        </w:rPr>
        <w:t>:</w:t>
      </w:r>
      <w:r w:rsidR="006254B4">
        <w:rPr>
          <w:b/>
        </w:rPr>
        <w:br/>
      </w:r>
      <w:r w:rsidR="006254B4">
        <w:t>Amt für Wirtschaftsförderung und Stadtmarketing,</w:t>
      </w:r>
      <w:r w:rsidR="006254B4">
        <w:br/>
        <w:t>Telefon: 02842 912-300.</w:t>
      </w:r>
      <w:r w:rsidR="006254B4">
        <w:br/>
      </w:r>
      <w:r w:rsidR="00A72066">
        <w:t>E-Mail: presse@kamp-lintfort.de</w:t>
      </w:r>
    </w:p>
    <w:sectPr w:rsidR="006C28C8" w:rsidRPr="007A2D79" w:rsidSect="003F3176">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78DC" w14:textId="77777777" w:rsidR="008F3001" w:rsidRDefault="008F3001" w:rsidP="00083F4C">
      <w:pPr>
        <w:spacing w:after="0" w:line="240" w:lineRule="auto"/>
      </w:pPr>
      <w:r>
        <w:separator/>
      </w:r>
    </w:p>
  </w:endnote>
  <w:endnote w:type="continuationSeparator" w:id="0">
    <w:p w14:paraId="53A0BE92" w14:textId="77777777" w:rsidR="008F3001" w:rsidRDefault="008F3001"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89E5"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97F5"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CCE70"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382CCE70"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C674"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7DDFAB"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5D7DDFAB"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B16F5" w14:textId="77777777" w:rsidR="008F3001" w:rsidRDefault="008F3001" w:rsidP="00083F4C">
      <w:pPr>
        <w:spacing w:after="0" w:line="240" w:lineRule="auto"/>
      </w:pPr>
      <w:r>
        <w:separator/>
      </w:r>
    </w:p>
  </w:footnote>
  <w:footnote w:type="continuationSeparator" w:id="0">
    <w:p w14:paraId="5EEBE433" w14:textId="77777777" w:rsidR="008F3001" w:rsidRDefault="008F3001"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ED868"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0363"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D1FD" w14:textId="77777777" w:rsidR="004C0225" w:rsidRDefault="004C0225" w:rsidP="002156A1">
    <w:pPr>
      <w:spacing w:line="360" w:lineRule="auto"/>
    </w:pPr>
  </w:p>
  <w:p w14:paraId="7F8497DF"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9C2B8" w14:textId="77777777" w:rsidR="006D3FA9" w:rsidRDefault="006D3FA9" w:rsidP="006D3FA9">
                          <w:pPr>
                            <w:pStyle w:val="Kontakt"/>
                          </w:pPr>
                          <w:r>
                            <w:t>Stadt Kamp-Lintfort</w:t>
                          </w:r>
                          <w:r>
                            <w:br/>
                            <w:t>Am Rathaus 2</w:t>
                          </w:r>
                          <w:r>
                            <w:br/>
                            <w:t xml:space="preserve">47475 </w:t>
                          </w:r>
                          <w:r w:rsidRPr="00F52133">
                            <w:t>Kamp</w:t>
                          </w:r>
                          <w:r>
                            <w:t>-Lintfort</w:t>
                          </w:r>
                        </w:p>
                        <w:p w14:paraId="5ACFE33C" w14:textId="77777777" w:rsidR="006D3FA9" w:rsidRDefault="006D3FA9" w:rsidP="006D3FA9">
                          <w:pPr>
                            <w:pStyle w:val="Kontakt"/>
                          </w:pPr>
                          <w:r>
                            <w:t>Telefon +49 2842 912-0</w:t>
                          </w:r>
                          <w:r>
                            <w:br/>
                            <w:t>Fax +49 2842 912-367</w:t>
                          </w:r>
                          <w:r>
                            <w:br/>
                          </w:r>
                          <w:r w:rsidRPr="00F52133">
                            <w:t>info@kamp-lintfort.de</w:t>
                          </w:r>
                          <w:r>
                            <w:br/>
                            <w:t>www.kamp-lintfort.de</w:t>
                          </w:r>
                        </w:p>
                        <w:p w14:paraId="744D5F3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5749D84E"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3999C2B8" w14:textId="77777777" w:rsidR="006D3FA9" w:rsidRDefault="006D3FA9" w:rsidP="006D3FA9">
                    <w:pPr>
                      <w:pStyle w:val="Kontakt"/>
                    </w:pPr>
                    <w:r>
                      <w:t>Stadt Kamp-Lintfort</w:t>
                    </w:r>
                    <w:r>
                      <w:br/>
                      <w:t>Am Rathaus 2</w:t>
                    </w:r>
                    <w:r>
                      <w:br/>
                      <w:t xml:space="preserve">47475 </w:t>
                    </w:r>
                    <w:r w:rsidRPr="00F52133">
                      <w:t>Kamp</w:t>
                    </w:r>
                    <w:r>
                      <w:t>-Lintfort</w:t>
                    </w:r>
                  </w:p>
                  <w:p w14:paraId="5ACFE33C" w14:textId="77777777" w:rsidR="006D3FA9" w:rsidRDefault="006D3FA9" w:rsidP="006D3FA9">
                    <w:pPr>
                      <w:pStyle w:val="Kontakt"/>
                    </w:pPr>
                    <w:r>
                      <w:t>Telefon +49 2842 912-0</w:t>
                    </w:r>
                    <w:r>
                      <w:br/>
                      <w:t>Fax +49 2842 912-367</w:t>
                    </w:r>
                    <w:r>
                      <w:br/>
                    </w:r>
                    <w:r w:rsidRPr="00F52133">
                      <w:t>info@kamp-lintfort.de</w:t>
                    </w:r>
                    <w:r>
                      <w:br/>
                      <w:t>www.kamp-lintfort.de</w:t>
                    </w:r>
                  </w:p>
                  <w:p w14:paraId="744D5F3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5749D84E"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5C3977" w14:textId="71D0CF6C" w:rsidR="00AC4093" w:rsidRDefault="00AC4093" w:rsidP="00AC4093">
                          <w:pPr>
                            <w:pStyle w:val="Absenderzeile"/>
                          </w:pPr>
                          <w:r>
                            <w:t>Stadtverwaltung Kamp-</w:t>
                          </w:r>
                          <w:r w:rsidR="0014772E">
                            <w:t>Lintfort.</w:t>
                          </w:r>
                          <w:r>
                            <w:t xml:space="preserve"> </w:t>
                          </w:r>
                          <w:r w:rsidR="00371CDA">
                            <w:t xml:space="preserve">Postfach 10 17 </w:t>
                          </w:r>
                          <w:r w:rsidR="0014772E">
                            <w:t>60.</w:t>
                          </w:r>
                          <w:r>
                            <w:t xml:space="preserve"> 474</w:t>
                          </w:r>
                          <w:r w:rsidR="00371CDA">
                            <w:t>62</w:t>
                          </w:r>
                          <w:r>
                            <w:t xml:space="preserve"> Kamp-Lintfort</w:t>
                          </w:r>
                        </w:p>
                        <w:p w14:paraId="43156D36"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4E5C3977" w14:textId="71D0CF6C" w:rsidR="00AC4093" w:rsidRDefault="00AC4093" w:rsidP="00AC4093">
                    <w:pPr>
                      <w:pStyle w:val="Absenderzeile"/>
                    </w:pPr>
                    <w:r>
                      <w:t>Stadtverwaltung Kamp-</w:t>
                    </w:r>
                    <w:r w:rsidR="0014772E">
                      <w:t>Lintfort.</w:t>
                    </w:r>
                    <w:r>
                      <w:t xml:space="preserve"> </w:t>
                    </w:r>
                    <w:r w:rsidR="00371CDA">
                      <w:t xml:space="preserve">Postfach 10 17 </w:t>
                    </w:r>
                    <w:r w:rsidR="0014772E">
                      <w:t>60.</w:t>
                    </w:r>
                    <w:r>
                      <w:t xml:space="preserve"> 474</w:t>
                    </w:r>
                    <w:r w:rsidR="00371CDA">
                      <w:t>62</w:t>
                    </w:r>
                    <w:r>
                      <w:t xml:space="preserve"> Kamp-Lintfort</w:t>
                    </w:r>
                  </w:p>
                  <w:p w14:paraId="43156D36"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1CC3325C" w14:textId="77777777" w:rsidR="002156A1" w:rsidRDefault="002156A1" w:rsidP="002156A1">
    <w:pPr>
      <w:spacing w:line="360" w:lineRule="auto"/>
    </w:pPr>
  </w:p>
  <w:p w14:paraId="076FC014" w14:textId="77777777" w:rsidR="002156A1" w:rsidRDefault="002156A1" w:rsidP="002156A1">
    <w:pPr>
      <w:spacing w:line="360" w:lineRule="auto"/>
    </w:pPr>
  </w:p>
  <w:p w14:paraId="65286BC5" w14:textId="77777777" w:rsidR="002156A1" w:rsidRDefault="002156A1" w:rsidP="002156A1">
    <w:pPr>
      <w:spacing w:line="360" w:lineRule="auto"/>
    </w:pPr>
  </w:p>
  <w:p w14:paraId="5ABB60B9"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DCC46C6"/>
    <w:multiLevelType w:val="hybridMultilevel"/>
    <w:tmpl w:val="76007A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 w:numId="11" w16cid:durableId="6771988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3C3"/>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953E3"/>
    <w:rsid w:val="000A60B6"/>
    <w:rsid w:val="000B5DB3"/>
    <w:rsid w:val="000C4F2D"/>
    <w:rsid w:val="000D376B"/>
    <w:rsid w:val="000E0EF5"/>
    <w:rsid w:val="000E3726"/>
    <w:rsid w:val="000E5445"/>
    <w:rsid w:val="000F63C3"/>
    <w:rsid w:val="00102BF0"/>
    <w:rsid w:val="00103ABA"/>
    <w:rsid w:val="00104F64"/>
    <w:rsid w:val="0010565B"/>
    <w:rsid w:val="001062B1"/>
    <w:rsid w:val="001212B3"/>
    <w:rsid w:val="00124627"/>
    <w:rsid w:val="0013442C"/>
    <w:rsid w:val="00134BED"/>
    <w:rsid w:val="001411C6"/>
    <w:rsid w:val="0014772E"/>
    <w:rsid w:val="001603D2"/>
    <w:rsid w:val="001733BF"/>
    <w:rsid w:val="00183BE3"/>
    <w:rsid w:val="00185113"/>
    <w:rsid w:val="00185D3A"/>
    <w:rsid w:val="00192D3E"/>
    <w:rsid w:val="001954D4"/>
    <w:rsid w:val="001A4B27"/>
    <w:rsid w:val="001A59A8"/>
    <w:rsid w:val="001A70E0"/>
    <w:rsid w:val="001A7286"/>
    <w:rsid w:val="001B151D"/>
    <w:rsid w:val="001B1F3E"/>
    <w:rsid w:val="001B3C1F"/>
    <w:rsid w:val="001D3D53"/>
    <w:rsid w:val="001E1AD8"/>
    <w:rsid w:val="00203E74"/>
    <w:rsid w:val="002147DF"/>
    <w:rsid w:val="00215670"/>
    <w:rsid w:val="002156A1"/>
    <w:rsid w:val="00225650"/>
    <w:rsid w:val="00233FE7"/>
    <w:rsid w:val="0023548B"/>
    <w:rsid w:val="002438CB"/>
    <w:rsid w:val="00254B0E"/>
    <w:rsid w:val="00267F3D"/>
    <w:rsid w:val="002721DA"/>
    <w:rsid w:val="00285221"/>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0BB"/>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2776F"/>
    <w:rsid w:val="0043458A"/>
    <w:rsid w:val="004423F9"/>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49BB"/>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382A"/>
    <w:rsid w:val="005A4632"/>
    <w:rsid w:val="005A5ABF"/>
    <w:rsid w:val="005A6AEE"/>
    <w:rsid w:val="005B40DD"/>
    <w:rsid w:val="005C4FD1"/>
    <w:rsid w:val="005C670F"/>
    <w:rsid w:val="005D4F6A"/>
    <w:rsid w:val="005E001A"/>
    <w:rsid w:val="005E7C78"/>
    <w:rsid w:val="00616136"/>
    <w:rsid w:val="00620CF3"/>
    <w:rsid w:val="006254B4"/>
    <w:rsid w:val="00636FDA"/>
    <w:rsid w:val="006431B2"/>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657AC"/>
    <w:rsid w:val="0077272F"/>
    <w:rsid w:val="007820C0"/>
    <w:rsid w:val="00783727"/>
    <w:rsid w:val="007853F4"/>
    <w:rsid w:val="00786804"/>
    <w:rsid w:val="007A2D79"/>
    <w:rsid w:val="007A3B1C"/>
    <w:rsid w:val="007A3CC7"/>
    <w:rsid w:val="007A70D8"/>
    <w:rsid w:val="007B5739"/>
    <w:rsid w:val="007C320F"/>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86693"/>
    <w:rsid w:val="00893500"/>
    <w:rsid w:val="008963DB"/>
    <w:rsid w:val="008A2CD1"/>
    <w:rsid w:val="008A3D96"/>
    <w:rsid w:val="008B066A"/>
    <w:rsid w:val="008B56B4"/>
    <w:rsid w:val="008D1F86"/>
    <w:rsid w:val="008E1481"/>
    <w:rsid w:val="008E2DFE"/>
    <w:rsid w:val="008F009E"/>
    <w:rsid w:val="008F1169"/>
    <w:rsid w:val="008F3001"/>
    <w:rsid w:val="00917CD4"/>
    <w:rsid w:val="00926D97"/>
    <w:rsid w:val="0092712E"/>
    <w:rsid w:val="00933F07"/>
    <w:rsid w:val="0093506E"/>
    <w:rsid w:val="00943D36"/>
    <w:rsid w:val="0094421A"/>
    <w:rsid w:val="009511E9"/>
    <w:rsid w:val="00953222"/>
    <w:rsid w:val="009533ED"/>
    <w:rsid w:val="0096064F"/>
    <w:rsid w:val="00960E24"/>
    <w:rsid w:val="009633FC"/>
    <w:rsid w:val="00963DAE"/>
    <w:rsid w:val="00964CCD"/>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47F1"/>
    <w:rsid w:val="00A05B38"/>
    <w:rsid w:val="00A05CCD"/>
    <w:rsid w:val="00A108E3"/>
    <w:rsid w:val="00A11D99"/>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2692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1F4E"/>
    <w:rsid w:val="00BD68FA"/>
    <w:rsid w:val="00BE5C48"/>
    <w:rsid w:val="00BF461D"/>
    <w:rsid w:val="00BF494E"/>
    <w:rsid w:val="00BF57BB"/>
    <w:rsid w:val="00BF717D"/>
    <w:rsid w:val="00C03684"/>
    <w:rsid w:val="00C12E39"/>
    <w:rsid w:val="00C3251F"/>
    <w:rsid w:val="00C32932"/>
    <w:rsid w:val="00C5485E"/>
    <w:rsid w:val="00C608F8"/>
    <w:rsid w:val="00C64C17"/>
    <w:rsid w:val="00C84316"/>
    <w:rsid w:val="00C974FD"/>
    <w:rsid w:val="00CA1E61"/>
    <w:rsid w:val="00CB0DE4"/>
    <w:rsid w:val="00CC394C"/>
    <w:rsid w:val="00CD3EEA"/>
    <w:rsid w:val="00CD6600"/>
    <w:rsid w:val="00CE264B"/>
    <w:rsid w:val="00CE7F62"/>
    <w:rsid w:val="00CF58B7"/>
    <w:rsid w:val="00CF7CC1"/>
    <w:rsid w:val="00D0682F"/>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1866"/>
    <w:rsid w:val="00F92E2A"/>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600DA"/>
  <w15:docId w15:val="{DCD3391F-17B3-431C-9905-BB206E51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14772E"/>
    <w:rPr>
      <w:color w:val="0000FF" w:themeColor="hyperlink"/>
      <w:u w:val="single"/>
    </w:rPr>
  </w:style>
  <w:style w:type="character" w:styleId="NichtaufgelsteErwhnung">
    <w:name w:val="Unresolved Mention"/>
    <w:basedOn w:val="Absatz-Standardschriftart"/>
    <w:uiPriority w:val="99"/>
    <w:semiHidden/>
    <w:unhideWhenUsed/>
    <w:rsid w:val="00147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tv1927.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ris.jentges@kamp-lintfort.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U:\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423</Words>
  <Characters>2666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Jentges, Iris</dc:creator>
  <cp:lastModifiedBy>Fritz, Jeannette</cp:lastModifiedBy>
  <cp:revision>2</cp:revision>
  <cp:lastPrinted>2026-09-02T12:04:00Z</cp:lastPrinted>
  <dcterms:created xsi:type="dcterms:W3CDTF">2026-09-07T08:59:00Z</dcterms:created>
  <dcterms:modified xsi:type="dcterms:W3CDTF">2026-09-07T08:59:00Z</dcterms:modified>
</cp:coreProperties>
</file>