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33"/>
        <w:gridCol w:w="213"/>
        <w:gridCol w:w="3827"/>
      </w:tblGrid>
      <w:tr w:rsidR="008C55E5" w14:paraId="670EA532" w14:textId="77777777">
        <w:trPr>
          <w:cantSplit/>
          <w:trHeight w:hRule="exact" w:val="100"/>
        </w:trPr>
        <w:tc>
          <w:tcPr>
            <w:tcW w:w="10773" w:type="dxa"/>
            <w:gridSpan w:val="3"/>
          </w:tcPr>
          <w:p w14:paraId="36E0BF10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noProof/>
                <w:sz w:val="16"/>
              </w:rPr>
              <w:pict w14:anchorId="3CC1A088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2053" type="#_x0000_t202" style="position:absolute;margin-left:50.45pt;margin-top:51.3pt;width:252pt;height:78.3pt;z-index:251658240;mso-position-horizontal-relative:page;mso-position-vertical-relative:page" o:allowincell="f" filled="f" stroked="f">
                  <o:lock v:ext="edit" aspectratio="t"/>
                  <v:textbox style="mso-next-textbox:#_x0000_s2053">
                    <w:txbxContent>
                      <w:p w14:paraId="491C6E55" w14:textId="77777777" w:rsidR="008C55E5" w:rsidRDefault="008C55E5">
                        <w:pPr>
                          <w:pStyle w:val="berschrift1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PRESSEMITTEILUNG</w:t>
                        </w:r>
                      </w:p>
                    </w:txbxContent>
                  </v:textbox>
                  <w10:wrap type="topAndBottom" anchorx="page" anchory="page"/>
                  <w10:anchorlock/>
                </v:shape>
              </w:pict>
            </w:r>
            <w:r>
              <w:rPr>
                <w:rFonts w:eastAsia="Times New Roman"/>
                <w:b/>
                <w:noProof/>
                <w:sz w:val="16"/>
              </w:rPr>
              <w:pict w14:anchorId="6B3855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style="position:absolute;margin-left:338.4pt;margin-top:50.4pt;width:212.9pt;height:51.45pt;z-index:251657216;mso-position-horizontal-relative:page;mso-position-vertical-relative:page" o:preferrelative="f" o:allowincell="f">
                  <v:imagedata r:id="rId7" o:title="Logo_Briefbogen"/>
                  <w10:wrap type="topAndBottom" anchorx="page" anchory="page"/>
                </v:shape>
              </w:pict>
            </w:r>
            <w:r w:rsidR="008C55E5">
              <w:rPr>
                <w:rFonts w:eastAsia="Times New Roman"/>
                <w:b/>
                <w:sz w:val="16"/>
              </w:rPr>
              <w:br/>
            </w:r>
          </w:p>
        </w:tc>
      </w:tr>
      <w:tr w:rsidR="008C55E5" w14:paraId="78224C7C" w14:textId="77777777">
        <w:tc>
          <w:tcPr>
            <w:tcW w:w="6733" w:type="dxa"/>
          </w:tcPr>
          <w:p w14:paraId="37E46DF2" w14:textId="77777777" w:rsidR="008C55E5" w:rsidRDefault="008C55E5">
            <w:pPr>
              <w:rPr>
                <w:sz w:val="28"/>
              </w:rPr>
            </w:pPr>
            <w:r>
              <w:rPr>
                <w:sz w:val="28"/>
              </w:rPr>
              <w:fldChar w:fldCharType="begin"/>
            </w:r>
            <w:r>
              <w:rPr>
                <w:sz w:val="28"/>
              </w:rPr>
              <w:instrText xml:space="preserve"> FILLIN  \* CHARFORMAT </w:instrText>
            </w:r>
            <w:r>
              <w:rPr>
                <w:sz w:val="28"/>
              </w:rPr>
              <w:fldChar w:fldCharType="separate"/>
            </w:r>
            <w:r w:rsidR="00263987">
              <w:rPr>
                <w:sz w:val="28"/>
              </w:rPr>
              <w:t>Martinszüge 2026:</w:t>
            </w:r>
            <w:r>
              <w:rPr>
                <w:sz w:val="28"/>
              </w:rPr>
              <w:fldChar w:fldCharType="end"/>
            </w:r>
          </w:p>
          <w:p w14:paraId="515A9D47" w14:textId="77777777" w:rsidR="008C55E5" w:rsidRDefault="008C55E5">
            <w:pPr>
              <w:rPr>
                <w:sz w:val="28"/>
              </w:rPr>
            </w:pPr>
          </w:p>
          <w:bookmarkStart w:id="0" w:name="head"/>
          <w:p w14:paraId="1C5087C2" w14:textId="77777777" w:rsidR="008C55E5" w:rsidRDefault="008C55E5">
            <w:pPr>
              <w:rPr>
                <w:b/>
                <w:sz w:val="32"/>
              </w:rPr>
            </w:pPr>
            <w:r>
              <w:rPr>
                <w:b/>
                <w:sz w:val="32"/>
              </w:rPr>
              <w:fldChar w:fldCharType="begin"/>
            </w:r>
            <w:r>
              <w:rPr>
                <w:b/>
                <w:sz w:val="32"/>
              </w:rPr>
              <w:instrText xml:space="preserve"> FILLIN \*CHARFORMAT </w:instrText>
            </w:r>
            <w:r>
              <w:rPr>
                <w:b/>
                <w:sz w:val="32"/>
              </w:rPr>
              <w:fldChar w:fldCharType="separate"/>
            </w:r>
            <w:r w:rsidR="00263987">
              <w:rPr>
                <w:b/>
                <w:sz w:val="32"/>
              </w:rPr>
              <w:t>Troisdorf im Laternenschein in der KW 46</w:t>
            </w:r>
            <w:r>
              <w:rPr>
                <w:b/>
                <w:sz w:val="32"/>
              </w:rPr>
              <w:fldChar w:fldCharType="end"/>
            </w:r>
            <w:bookmarkEnd w:id="0"/>
          </w:p>
          <w:p w14:paraId="5874E495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  <w:bookmarkStart w:id="1" w:name="text"/>
          </w:p>
          <w:p w14:paraId="009207BD" w14:textId="77777777" w:rsidR="00263987" w:rsidRPr="00595E63" w:rsidRDefault="00263987" w:rsidP="00263987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595E63">
              <w:rPr>
                <w:rFonts w:cs="Arial"/>
                <w:sz w:val="24"/>
                <w:szCs w:val="24"/>
              </w:rPr>
              <w:t>In Troisdorf finden Anfang November wieder zahlreiche Martinszüge statt. K</w:t>
            </w:r>
            <w:r>
              <w:rPr>
                <w:rFonts w:cs="Arial"/>
                <w:sz w:val="24"/>
                <w:szCs w:val="24"/>
              </w:rPr>
              <w:t>itas</w:t>
            </w:r>
            <w:r w:rsidRPr="00595E63">
              <w:rPr>
                <w:rFonts w:cs="Arial"/>
                <w:sz w:val="24"/>
                <w:szCs w:val="24"/>
              </w:rPr>
              <w:t>, Schulen</w:t>
            </w:r>
            <w:r>
              <w:rPr>
                <w:rFonts w:cs="Arial"/>
                <w:sz w:val="24"/>
                <w:szCs w:val="24"/>
              </w:rPr>
              <w:t xml:space="preserve">, </w:t>
            </w:r>
            <w:r w:rsidRPr="00595E63">
              <w:rPr>
                <w:rFonts w:cs="Arial"/>
                <w:sz w:val="24"/>
                <w:szCs w:val="24"/>
              </w:rPr>
              <w:t>Orts</w:t>
            </w:r>
            <w:r>
              <w:rPr>
                <w:rFonts w:cs="Arial"/>
                <w:sz w:val="24"/>
                <w:szCs w:val="24"/>
              </w:rPr>
              <w:t>vertreter oder lokale Initiativen l</w:t>
            </w:r>
            <w:r w:rsidRPr="00595E63">
              <w:rPr>
                <w:rFonts w:cs="Arial"/>
                <w:sz w:val="24"/>
                <w:szCs w:val="24"/>
              </w:rPr>
              <w:t xml:space="preserve">aden zu den traditionellen Umzügen ein. Die Martinszüge führen durch die verschiedenen Stadtteile und Wohngebiete. </w:t>
            </w:r>
          </w:p>
          <w:p w14:paraId="7D3F8212" w14:textId="386B2184" w:rsid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595E63">
              <w:rPr>
                <w:rFonts w:cs="Arial"/>
                <w:sz w:val="24"/>
                <w:szCs w:val="24"/>
              </w:rPr>
              <w:t xml:space="preserve">Die folgende Übersicht </w:t>
            </w:r>
            <w:r>
              <w:rPr>
                <w:rFonts w:cs="Arial"/>
                <w:sz w:val="24"/>
                <w:szCs w:val="24"/>
              </w:rPr>
              <w:t xml:space="preserve">führt </w:t>
            </w:r>
            <w:r w:rsidRPr="00595E63">
              <w:rPr>
                <w:rFonts w:cs="Arial"/>
                <w:sz w:val="24"/>
                <w:szCs w:val="24"/>
              </w:rPr>
              <w:t xml:space="preserve">chronologisch </w:t>
            </w:r>
            <w:r>
              <w:rPr>
                <w:rFonts w:cs="Arial"/>
                <w:sz w:val="24"/>
                <w:szCs w:val="24"/>
              </w:rPr>
              <w:t>die angemeldeten Termine in der Kalenderwoche 4</w:t>
            </w:r>
            <w:r>
              <w:rPr>
                <w:rFonts w:cs="Arial"/>
                <w:sz w:val="24"/>
                <w:szCs w:val="24"/>
              </w:rPr>
              <w:t>6</w:t>
            </w:r>
            <w:r>
              <w:rPr>
                <w:rFonts w:cs="Arial"/>
                <w:sz w:val="24"/>
                <w:szCs w:val="24"/>
              </w:rPr>
              <w:t xml:space="preserve"> vom </w:t>
            </w:r>
            <w:r>
              <w:rPr>
                <w:rFonts w:cs="Arial"/>
                <w:sz w:val="24"/>
                <w:szCs w:val="24"/>
              </w:rPr>
              <w:t>9</w:t>
            </w:r>
            <w:r>
              <w:rPr>
                <w:rFonts w:cs="Arial"/>
                <w:sz w:val="24"/>
                <w:szCs w:val="24"/>
              </w:rPr>
              <w:t xml:space="preserve">. bis </w:t>
            </w:r>
            <w:r>
              <w:rPr>
                <w:rFonts w:cs="Arial"/>
                <w:sz w:val="24"/>
                <w:szCs w:val="24"/>
              </w:rPr>
              <w:t>14</w:t>
            </w:r>
            <w:r>
              <w:rPr>
                <w:rFonts w:cs="Arial"/>
                <w:sz w:val="24"/>
                <w:szCs w:val="24"/>
              </w:rPr>
              <w:t xml:space="preserve">. November auf. Die Angaben stammen von den Veranstaltern und können sich ändern.  </w:t>
            </w:r>
          </w:p>
          <w:p w14:paraId="1772106F" w14:textId="77777777" w:rsidR="008C55E5" w:rsidRPr="00263987" w:rsidRDefault="008C55E5" w:rsidP="00263987">
            <w:pPr>
              <w:pStyle w:val="Textkrper"/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43331FB6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t>Montag, 9. November</w:t>
            </w:r>
          </w:p>
          <w:p w14:paraId="1B545519" w14:textId="77777777" w:rsidR="00263987" w:rsidRPr="00263987" w:rsidRDefault="00263987" w:rsidP="00263987">
            <w:pPr>
              <w:spacing w:line="360" w:lineRule="auto"/>
              <w:rPr>
                <w:rFonts w:cs="Arial"/>
                <w:color w:val="E97132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Kita Robert-Müller-Platz, Troisdorf-Friedrich-Wilhelms-Hütte</w:t>
            </w:r>
          </w:p>
          <w:p w14:paraId="0D515A9B" w14:textId="77777777" w:rsidR="00263987" w:rsidRPr="00263987" w:rsidRDefault="00263987" w:rsidP="00263987">
            <w:pPr>
              <w:numPr>
                <w:ilvl w:val="0"/>
                <w:numId w:val="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Uhr, Aufstellung um 17 Uhr</w:t>
            </w:r>
          </w:p>
          <w:p w14:paraId="050D9A78" w14:textId="77777777" w:rsidR="00263987" w:rsidRPr="00263987" w:rsidRDefault="00263987" w:rsidP="00263987">
            <w:pPr>
              <w:numPr>
                <w:ilvl w:val="0"/>
                <w:numId w:val="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Kita Robert-Müller-Platz</w:t>
            </w:r>
          </w:p>
          <w:p w14:paraId="75EB9CDF" w14:textId="77777777" w:rsidR="00263987" w:rsidRDefault="00263987" w:rsidP="00263987">
            <w:pPr>
              <w:numPr>
                <w:ilvl w:val="0"/>
                <w:numId w:val="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Robert-Müller-Platz – Siemensstraße – Windgassenplatz – Martinstraße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Bessemerstraße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Thomasstraße – Siemensstraße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Gilchriststraße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Bessemerstraße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Robert-Müller-Platz</w:t>
            </w:r>
          </w:p>
          <w:p w14:paraId="7B1D9BBF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6AEE0873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Kita St. Nikolaus – Troisdorf-Kriegsdorf</w:t>
            </w:r>
          </w:p>
          <w:p w14:paraId="48C72447" w14:textId="77777777" w:rsidR="00263987" w:rsidRPr="00263987" w:rsidRDefault="00263987" w:rsidP="00263987">
            <w:pPr>
              <w:numPr>
                <w:ilvl w:val="0"/>
                <w:numId w:val="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Uhr, Aufstellung um 17 Uhr</w:t>
            </w:r>
          </w:p>
          <w:p w14:paraId="1AC7A56A" w14:textId="77777777" w:rsidR="00263987" w:rsidRPr="00263987" w:rsidRDefault="00263987" w:rsidP="00263987">
            <w:pPr>
              <w:numPr>
                <w:ilvl w:val="0"/>
                <w:numId w:val="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St.-Antonius-Kirche</w:t>
            </w:r>
          </w:p>
          <w:p w14:paraId="7821A361" w14:textId="77777777" w:rsidR="00263987" w:rsidRPr="00263987" w:rsidRDefault="00263987" w:rsidP="00263987">
            <w:pPr>
              <w:numPr>
                <w:ilvl w:val="0"/>
                <w:numId w:val="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Reichensteinstraße – Sperberweg – Wachtelweg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Pirolweg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Bussardweg</w:t>
            </w:r>
          </w:p>
          <w:p w14:paraId="3D85B234" w14:textId="77777777" w:rsidR="00263987" w:rsidRPr="00263987" w:rsidRDefault="00263987" w:rsidP="00263987">
            <w:pPr>
              <w:spacing w:line="360" w:lineRule="auto"/>
              <w:ind w:left="360"/>
              <w:rPr>
                <w:rFonts w:cs="Arial"/>
                <w:sz w:val="24"/>
                <w:szCs w:val="24"/>
              </w:rPr>
            </w:pPr>
          </w:p>
          <w:p w14:paraId="4D12595E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lastRenderedPageBreak/>
              <w:t>Dienstag, 10. November</w:t>
            </w:r>
          </w:p>
          <w:p w14:paraId="53FB5B3E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 xml:space="preserve">Grundschule Blücherstraße, </w:t>
            </w:r>
            <w:proofErr w:type="spellStart"/>
            <w:r w:rsidRPr="00263987">
              <w:rPr>
                <w:rFonts w:cs="Arial"/>
                <w:sz w:val="24"/>
                <w:szCs w:val="24"/>
                <w:u w:val="single"/>
              </w:rPr>
              <w:t>Trosidorf</w:t>
            </w:r>
            <w:proofErr w:type="spellEnd"/>
            <w:r w:rsidRPr="00263987">
              <w:rPr>
                <w:rFonts w:cs="Arial"/>
                <w:sz w:val="24"/>
                <w:szCs w:val="24"/>
                <w:u w:val="single"/>
              </w:rPr>
              <w:t>-West</w:t>
            </w:r>
          </w:p>
          <w:p w14:paraId="6CE8292B" w14:textId="77777777" w:rsidR="00263987" w:rsidRPr="00263987" w:rsidRDefault="00263987" w:rsidP="00263987">
            <w:pPr>
              <w:numPr>
                <w:ilvl w:val="0"/>
                <w:numId w:val="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17.20 Uhr</w:t>
            </w:r>
          </w:p>
          <w:p w14:paraId="21805A0C" w14:textId="77777777" w:rsidR="00263987" w:rsidRPr="00263987" w:rsidRDefault="00263987" w:rsidP="00263987">
            <w:pPr>
              <w:numPr>
                <w:ilvl w:val="0"/>
                <w:numId w:val="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Kirche Sankt Maria Königin</w:t>
            </w:r>
          </w:p>
          <w:p w14:paraId="540B48EA" w14:textId="77777777" w:rsidR="00263987" w:rsidRPr="00263987" w:rsidRDefault="00263987" w:rsidP="00263987">
            <w:pPr>
              <w:numPr>
                <w:ilvl w:val="0"/>
                <w:numId w:val="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Querung Blücherstraße – Hans-Böckler-Straße – Bismarckstraße – Roonstraße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Parsevalstraße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Südstraße – Peter-Klöckner-Straße – Scharnhorststraße – Vom-Stein-Straße – Gneisenaustraße – Schulhof KGS Blücherstraße</w:t>
            </w:r>
          </w:p>
          <w:p w14:paraId="4FF90895" w14:textId="77777777" w:rsidR="00263987" w:rsidRDefault="00263987" w:rsidP="00263987">
            <w:pPr>
              <w:numPr>
                <w:ilvl w:val="0"/>
                <w:numId w:val="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18.30 Uhr auf dem Schulhof der KGS Blücherstraße</w:t>
            </w:r>
          </w:p>
          <w:p w14:paraId="4F4B0278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1FCB1239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Katholische Kita St. Monica, Troisdorf-Sieglar</w:t>
            </w:r>
          </w:p>
          <w:p w14:paraId="4C86E33B" w14:textId="77777777" w:rsidR="00263987" w:rsidRPr="00263987" w:rsidRDefault="00263987" w:rsidP="00263987">
            <w:pPr>
              <w:numPr>
                <w:ilvl w:val="0"/>
                <w:numId w:val="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17.45 Uhr, Aufstellung um 17.30 Uhr</w:t>
            </w:r>
          </w:p>
          <w:p w14:paraId="6DC8360F" w14:textId="77777777" w:rsidR="00263987" w:rsidRPr="00263987" w:rsidRDefault="00263987" w:rsidP="00263987">
            <w:pPr>
              <w:numPr>
                <w:ilvl w:val="0"/>
                <w:numId w:val="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Start: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Meindorfer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Straße 5</w:t>
            </w:r>
          </w:p>
          <w:p w14:paraId="34CEBF4E" w14:textId="77777777" w:rsidR="00263987" w:rsidRPr="00263987" w:rsidRDefault="00263987" w:rsidP="00263987">
            <w:pPr>
              <w:numPr>
                <w:ilvl w:val="0"/>
                <w:numId w:val="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Meindorfer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Straße – Marktplatz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Larstraße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Stichstraße – Mühlenstraße</w:t>
            </w:r>
          </w:p>
          <w:p w14:paraId="7A8DF5DD" w14:textId="77777777" w:rsidR="00263987" w:rsidRDefault="00263987" w:rsidP="00263987">
            <w:pPr>
              <w:numPr>
                <w:ilvl w:val="0"/>
                <w:numId w:val="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18.30 Uhr</w:t>
            </w:r>
          </w:p>
          <w:p w14:paraId="27509DE3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331E1A05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 xml:space="preserve">Kita </w:t>
            </w:r>
            <w:proofErr w:type="spellStart"/>
            <w:r w:rsidRPr="00263987">
              <w:rPr>
                <w:rFonts w:cs="Arial"/>
                <w:sz w:val="24"/>
                <w:szCs w:val="24"/>
                <w:u w:val="single"/>
              </w:rPr>
              <w:t>Evrystraße</w:t>
            </w:r>
            <w:proofErr w:type="spellEnd"/>
            <w:r w:rsidRPr="00263987">
              <w:rPr>
                <w:rFonts w:cs="Arial"/>
                <w:sz w:val="24"/>
                <w:szCs w:val="24"/>
                <w:u w:val="single"/>
              </w:rPr>
              <w:t>, Troisdorf-Sieglar</w:t>
            </w:r>
          </w:p>
          <w:p w14:paraId="24D8F9AD" w14:textId="77777777" w:rsidR="00263987" w:rsidRP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18 Uhr, Aufstellung um 17.45 Uhr</w:t>
            </w:r>
          </w:p>
          <w:p w14:paraId="32EF1CBE" w14:textId="77777777" w:rsidR="00263987" w:rsidRP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Start: Kita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Evrystraße</w:t>
            </w:r>
            <w:proofErr w:type="spellEnd"/>
          </w:p>
          <w:p w14:paraId="1A2E7606" w14:textId="77777777" w:rsid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Evrystraße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Freiburger Weg – Pfälzer Weg – Westfalenstraße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Bremerstraße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Europaplatz</w:t>
            </w:r>
          </w:p>
          <w:p w14:paraId="754A4CE0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03728539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 xml:space="preserve">Kita </w:t>
            </w:r>
            <w:proofErr w:type="spellStart"/>
            <w:r w:rsidRPr="00263987">
              <w:rPr>
                <w:rFonts w:cs="Arial"/>
                <w:sz w:val="24"/>
                <w:szCs w:val="24"/>
                <w:u w:val="single"/>
              </w:rPr>
              <w:t>Flachtenstraße</w:t>
            </w:r>
            <w:proofErr w:type="spellEnd"/>
            <w:r w:rsidRPr="00263987">
              <w:rPr>
                <w:rFonts w:cs="Arial"/>
                <w:sz w:val="24"/>
                <w:szCs w:val="24"/>
                <w:u w:val="single"/>
              </w:rPr>
              <w:t>, Troisdorf-Sieglar</w:t>
            </w:r>
          </w:p>
          <w:p w14:paraId="5B6D824B" w14:textId="77777777" w:rsidR="00263987" w:rsidRP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Startzeit: ca. 17:15 Uhr </w:t>
            </w:r>
          </w:p>
          <w:p w14:paraId="132C65FE" w14:textId="77777777" w:rsidR="00263987" w:rsidRP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Startpunkt: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Flachtenstraße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, Sieglar </w:t>
            </w:r>
          </w:p>
          <w:p w14:paraId="29518695" w14:textId="77777777" w:rsidR="00263987" w:rsidRPr="00263987" w:rsidRDefault="00263987" w:rsidP="00263987">
            <w:pPr>
              <w:numPr>
                <w:ilvl w:val="0"/>
                <w:numId w:val="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Traditioneller Zugweg: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Flachtenstraße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, Grabenstraße, Dechant-Wirtz-Straße, Wilhelm-Busch-Straße, Vorgebirgsblick, Grabenstraße, zurück zur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lastRenderedPageBreak/>
              <w:t>Flachtenstraße</w:t>
            </w:r>
            <w:proofErr w:type="spellEnd"/>
          </w:p>
          <w:p w14:paraId="37A4DCA5" w14:textId="77777777" w:rsidR="00263987" w:rsidRPr="00263987" w:rsidRDefault="00263987" w:rsidP="00263987">
            <w:pPr>
              <w:pStyle w:val="Listenabsatz"/>
              <w:spacing w:after="0" w:line="36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</w:p>
          <w:p w14:paraId="4AB1699A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Die kleinen Strolche e. V., Troisdorf-Bergheim</w:t>
            </w:r>
          </w:p>
          <w:p w14:paraId="132D139D" w14:textId="77777777" w:rsidR="00263987" w:rsidRPr="00263987" w:rsidRDefault="00263987" w:rsidP="00263987">
            <w:pPr>
              <w:numPr>
                <w:ilvl w:val="0"/>
                <w:numId w:val="6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17.10 Uhr, Aufstellung um 17 Uhr</w:t>
            </w:r>
          </w:p>
          <w:p w14:paraId="43561945" w14:textId="77777777" w:rsidR="00263987" w:rsidRPr="00263987" w:rsidRDefault="00263987" w:rsidP="00263987">
            <w:pPr>
              <w:numPr>
                <w:ilvl w:val="0"/>
                <w:numId w:val="6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Paul-Schürmann-Platz</w:t>
            </w:r>
          </w:p>
          <w:p w14:paraId="59143E7C" w14:textId="77777777" w:rsidR="00263987" w:rsidRDefault="00263987" w:rsidP="00263987">
            <w:pPr>
              <w:numPr>
                <w:ilvl w:val="0"/>
                <w:numId w:val="6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Zugweg: Paul-Schürmann-Platz – Bergstraße – Wanderparkplatz Bergstraße</w:t>
            </w:r>
          </w:p>
          <w:p w14:paraId="0956007B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78AE13C1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Kita St. Franziskus – Troisdorf-Rotter See</w:t>
            </w:r>
          </w:p>
          <w:p w14:paraId="4938C4DB" w14:textId="77777777" w:rsidR="00263987" w:rsidRPr="00263987" w:rsidRDefault="00263987" w:rsidP="00263987">
            <w:pPr>
              <w:numPr>
                <w:ilvl w:val="0"/>
                <w:numId w:val="7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18 Uhr</w:t>
            </w:r>
          </w:p>
          <w:p w14:paraId="21E4D536" w14:textId="77777777" w:rsidR="00263987" w:rsidRPr="00263987" w:rsidRDefault="00263987" w:rsidP="00263987">
            <w:pPr>
              <w:numPr>
                <w:ilvl w:val="0"/>
                <w:numId w:val="7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Gelände der Kindertagesstätte, Lübecker Weg</w:t>
            </w:r>
          </w:p>
          <w:p w14:paraId="62D42F50" w14:textId="77777777" w:rsidR="00263987" w:rsidRPr="00263987" w:rsidRDefault="00263987" w:rsidP="00263987">
            <w:pPr>
              <w:numPr>
                <w:ilvl w:val="0"/>
                <w:numId w:val="7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Lübecker Weg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Hohlsteiner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Ring – Taunusweg – Niedersachsenweg – Hannoversche Straße – Frieslandring – Europaplatz</w:t>
            </w:r>
          </w:p>
          <w:p w14:paraId="012800D5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76B4AD03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t>Mittwoch, 11. November</w:t>
            </w:r>
          </w:p>
          <w:p w14:paraId="0C5E50CB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Evangelisches Familienzentrum Pusteblume, Troisdorf-Mitte</w:t>
            </w:r>
          </w:p>
          <w:p w14:paraId="194E2EC6" w14:textId="77777777" w:rsidR="00263987" w:rsidRPr="00263987" w:rsidRDefault="00263987" w:rsidP="00263987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16.40 Uhr, Aufstellung um 16.30 Uhr</w:t>
            </w:r>
          </w:p>
          <w:p w14:paraId="67653027" w14:textId="77777777" w:rsidR="00263987" w:rsidRPr="00263987" w:rsidRDefault="00263987" w:rsidP="00263987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Parkplatz Gemeindezentrum Johanneshaus</w:t>
            </w:r>
          </w:p>
          <w:p w14:paraId="2FF53A49" w14:textId="77777777" w:rsidR="00263987" w:rsidRDefault="00263987" w:rsidP="00263987">
            <w:pPr>
              <w:numPr>
                <w:ilvl w:val="0"/>
                <w:numId w:val="8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Viktoriastraße – Pfarrer-Theiß-Straße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Görresplatz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Pfarrer-Theiß-Straße – Viktoriastraße – Familienzentrum</w:t>
            </w:r>
          </w:p>
          <w:p w14:paraId="666776E7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6DC9CE7F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t>Donnerstag, 12. November</w:t>
            </w:r>
          </w:p>
          <w:p w14:paraId="7203BF04" w14:textId="77777777" w:rsidR="00263987" w:rsidRPr="00263987" w:rsidRDefault="00263987" w:rsidP="00263987">
            <w:pPr>
              <w:tabs>
                <w:tab w:val="num" w:pos="720"/>
              </w:tabs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Evangelische Grundschule – Troisdorf- Mitte</w:t>
            </w:r>
          </w:p>
          <w:p w14:paraId="14C3F76A" w14:textId="77777777" w:rsidR="00263987" w:rsidRPr="00263987" w:rsidRDefault="00263987" w:rsidP="00263987">
            <w:pPr>
              <w:pStyle w:val="Listenabsatz"/>
              <w:numPr>
                <w:ilvl w:val="0"/>
                <w:numId w:val="16"/>
              </w:numPr>
              <w:tabs>
                <w:tab w:val="num" w:pos="720"/>
              </w:tabs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263987">
              <w:rPr>
                <w:rFonts w:ascii="Arial" w:hAnsi="Arial" w:cs="Arial"/>
                <w:sz w:val="24"/>
                <w:szCs w:val="24"/>
              </w:rPr>
              <w:t>Beginn: 18 Uhr, Aufstellung um 17.45 Uhr</w:t>
            </w:r>
          </w:p>
          <w:p w14:paraId="3CF753D5" w14:textId="77777777" w:rsidR="00263987" w:rsidRPr="00263987" w:rsidRDefault="00263987" w:rsidP="00263987">
            <w:pPr>
              <w:numPr>
                <w:ilvl w:val="0"/>
                <w:numId w:val="9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Schulhof, Matthias-Langen-Straße</w:t>
            </w:r>
          </w:p>
          <w:p w14:paraId="7757E04D" w14:textId="77777777" w:rsidR="00263987" w:rsidRPr="00263987" w:rsidRDefault="00263987" w:rsidP="00263987">
            <w:pPr>
              <w:numPr>
                <w:ilvl w:val="0"/>
                <w:numId w:val="9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Zugweg: Matthias-Langen-Straße – Lore-Agnes-Weg – Adolf-Friedrich-Straße – Am Fahr – Am Strandbad – Julius-Leber-Straße</w:t>
            </w:r>
          </w:p>
          <w:p w14:paraId="0144E695" w14:textId="77777777" w:rsidR="00263987" w:rsidRPr="00263987" w:rsidRDefault="00263987" w:rsidP="00263987">
            <w:pPr>
              <w:numPr>
                <w:ilvl w:val="0"/>
                <w:numId w:val="9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19.15 Uhr</w:t>
            </w:r>
          </w:p>
          <w:p w14:paraId="4B4E984D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2135A854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t>Freitag, 13. November</w:t>
            </w:r>
          </w:p>
          <w:p w14:paraId="2287621A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Waldorfkindergarten Troisdorf e. V., Troisdorf-Mitte</w:t>
            </w:r>
          </w:p>
          <w:p w14:paraId="3ECB5324" w14:textId="77777777" w:rsidR="00263987" w:rsidRPr="00263987" w:rsidRDefault="00263987" w:rsidP="00263987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</w:t>
            </w:r>
          </w:p>
          <w:p w14:paraId="194161CC" w14:textId="77777777" w:rsidR="00263987" w:rsidRPr="00263987" w:rsidRDefault="00263987" w:rsidP="00263987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Wendehammer Egerländer Straße</w:t>
            </w:r>
          </w:p>
          <w:p w14:paraId="7C51A127" w14:textId="77777777" w:rsidR="00263987" w:rsidRPr="00263987" w:rsidRDefault="00263987" w:rsidP="00263987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Zugweg: Egerländer Straße – Marienburgstraße – Stettiner Straße – Zum Alten Tor – Von-Hassell-Straße – Tilsiter Straße – Egerländer Straße</w:t>
            </w:r>
          </w:p>
          <w:p w14:paraId="62A05166" w14:textId="77777777" w:rsidR="00263987" w:rsidRDefault="00263987" w:rsidP="00263987">
            <w:pPr>
              <w:numPr>
                <w:ilvl w:val="0"/>
                <w:numId w:val="10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19 Uhr</w:t>
            </w:r>
          </w:p>
          <w:p w14:paraId="3CDD3931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3B5F9630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Roncalli-Schule, Troisdorf- Friedrich-Wilhelms-Hütte</w:t>
            </w:r>
          </w:p>
          <w:p w14:paraId="5D118B00" w14:textId="77777777" w:rsidR="00263987" w:rsidRPr="00263987" w:rsidRDefault="00263987" w:rsidP="00263987">
            <w:pPr>
              <w:numPr>
                <w:ilvl w:val="0"/>
                <w:numId w:val="1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Uhr, Aufstellung um 17.20 Uhr</w:t>
            </w:r>
          </w:p>
          <w:p w14:paraId="050E577F" w14:textId="77777777" w:rsidR="00263987" w:rsidRPr="00263987" w:rsidRDefault="00263987" w:rsidP="00263987">
            <w:pPr>
              <w:numPr>
                <w:ilvl w:val="0"/>
                <w:numId w:val="1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Schulhof</w:t>
            </w:r>
          </w:p>
          <w:p w14:paraId="123F441C" w14:textId="77777777" w:rsidR="00263987" w:rsidRPr="00263987" w:rsidRDefault="00263987" w:rsidP="00263987">
            <w:pPr>
              <w:numPr>
                <w:ilvl w:val="0"/>
                <w:numId w:val="1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Zugweg: Roncallistraße – Bonhoefferstraße – Daimlerstraße – Hermann-Ehlers-Straße – Kreuzung Roncallistraße – Roncallistraße – Pfarrer-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Wünneberg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-Straße – Kurt-Schumacher-Straße – Langenstraße – Dieselstraße – Windgassenplatz – Wattstraße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Bessemerstraße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Gilchriststraße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Siemensstraße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Bueckstraße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Helmholtzstraße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Lürmannstraße</w:t>
            </w:r>
            <w:proofErr w:type="spellEnd"/>
          </w:p>
          <w:p w14:paraId="202496A7" w14:textId="77777777" w:rsidR="00263987" w:rsidRDefault="00263987" w:rsidP="00263987">
            <w:pPr>
              <w:numPr>
                <w:ilvl w:val="0"/>
                <w:numId w:val="11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Auflösung: gegen 19 Uhr am Schulhof (Rückseite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Lürmannstraße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>)</w:t>
            </w:r>
          </w:p>
          <w:p w14:paraId="12FB451A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36B44C27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Ortsring Troisdorf-Bergheim, Kita Astrid-Lindgren-Straße</w:t>
            </w:r>
          </w:p>
          <w:p w14:paraId="3DDA3295" w14:textId="77777777" w:rsidR="00263987" w:rsidRPr="00263987" w:rsidRDefault="00263987" w:rsidP="00263987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Uhr, Aufstellung um 17 Uhr</w:t>
            </w:r>
          </w:p>
          <w:p w14:paraId="76D363BB" w14:textId="77777777" w:rsidR="00263987" w:rsidRPr="00263987" w:rsidRDefault="00263987" w:rsidP="00263987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Helene-Weber-Straße</w:t>
            </w:r>
          </w:p>
          <w:p w14:paraId="26A5E277" w14:textId="77777777" w:rsidR="00263987" w:rsidRPr="00263987" w:rsidRDefault="00263987" w:rsidP="00263987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Helene-Weber-Straße – Markusstraße – Am Mittelpfad – Pohlgasse – Zum Kalkofen – Buchenweg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Müllekovener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Straße – Krausgasse – Breite Straße – Fronstraße – Siegstraße – Bergstraße (alter Sportplatz)</w:t>
            </w:r>
          </w:p>
          <w:p w14:paraId="44EDA780" w14:textId="77777777" w:rsidR="00263987" w:rsidRDefault="00263987" w:rsidP="00263987">
            <w:pPr>
              <w:numPr>
                <w:ilvl w:val="0"/>
                <w:numId w:val="12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Bergstraße (alter Sportplatz)</w:t>
            </w:r>
          </w:p>
          <w:p w14:paraId="49EDA0D2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6C3FC326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r w:rsidRPr="00263987">
              <w:rPr>
                <w:rFonts w:cs="Arial"/>
                <w:sz w:val="24"/>
                <w:szCs w:val="24"/>
                <w:u w:val="single"/>
              </w:rPr>
              <w:t>Kita Ravensberger Weg, Troisdorf-Mitte</w:t>
            </w:r>
          </w:p>
          <w:p w14:paraId="652E66FD" w14:textId="77777777" w:rsidR="00263987" w:rsidRPr="00263987" w:rsidRDefault="00263987" w:rsidP="00263987">
            <w:pPr>
              <w:numPr>
                <w:ilvl w:val="0"/>
                <w:numId w:val="1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17.45 Uhr, Aufstellung um 17.30 Uhr</w:t>
            </w:r>
          </w:p>
          <w:p w14:paraId="4031DE30" w14:textId="77777777" w:rsidR="00263987" w:rsidRPr="00263987" w:rsidRDefault="00263987" w:rsidP="00263987">
            <w:pPr>
              <w:numPr>
                <w:ilvl w:val="0"/>
                <w:numId w:val="1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Ravensberger Weg</w:t>
            </w:r>
          </w:p>
          <w:p w14:paraId="5425AEF4" w14:textId="77777777" w:rsidR="00263987" w:rsidRPr="00263987" w:rsidRDefault="00263987" w:rsidP="00263987">
            <w:pPr>
              <w:numPr>
                <w:ilvl w:val="0"/>
                <w:numId w:val="13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Zugweg: Ravensberger Weg – Hohenzollernstraße – Schwarzstraße – Ravensberger Weg – Haus Elisabeth</w:t>
            </w:r>
          </w:p>
          <w:p w14:paraId="44B5A679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07C05603" w14:textId="77777777" w:rsidR="00263987" w:rsidRPr="00263987" w:rsidRDefault="00263987" w:rsidP="00263987">
            <w:pPr>
              <w:spacing w:line="360" w:lineRule="auto"/>
              <w:rPr>
                <w:rFonts w:cs="Arial"/>
                <w:b/>
                <w:bCs/>
                <w:sz w:val="24"/>
                <w:szCs w:val="24"/>
              </w:rPr>
            </w:pPr>
            <w:r w:rsidRPr="00263987">
              <w:rPr>
                <w:rFonts w:cs="Arial"/>
                <w:b/>
                <w:bCs/>
                <w:sz w:val="24"/>
                <w:szCs w:val="24"/>
              </w:rPr>
              <w:t>Samstag, 14. November</w:t>
            </w:r>
          </w:p>
          <w:p w14:paraId="78B073B3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proofErr w:type="spellStart"/>
            <w:r w:rsidRPr="00263987">
              <w:rPr>
                <w:rFonts w:cs="Arial"/>
                <w:sz w:val="24"/>
                <w:szCs w:val="24"/>
                <w:u w:val="single"/>
              </w:rPr>
              <w:t>Asselbachschule</w:t>
            </w:r>
            <w:proofErr w:type="spellEnd"/>
            <w:r w:rsidRPr="00263987">
              <w:rPr>
                <w:rFonts w:cs="Arial"/>
                <w:sz w:val="24"/>
                <w:szCs w:val="24"/>
                <w:u w:val="single"/>
              </w:rPr>
              <w:t xml:space="preserve"> und Sternenschule, Troisdorf-Spich</w:t>
            </w:r>
          </w:p>
          <w:p w14:paraId="2453863A" w14:textId="77777777" w:rsidR="00263987" w:rsidRPr="00263987" w:rsidRDefault="00263987" w:rsidP="00263987">
            <w:pPr>
              <w:numPr>
                <w:ilvl w:val="0"/>
                <w:numId w:val="1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 Uhr, Aufstellung um 16.30 Uhr</w:t>
            </w:r>
          </w:p>
          <w:p w14:paraId="33511DA3" w14:textId="77777777" w:rsidR="00263987" w:rsidRPr="00263987" w:rsidRDefault="00263987" w:rsidP="00263987">
            <w:pPr>
              <w:numPr>
                <w:ilvl w:val="0"/>
                <w:numId w:val="1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Bleimopsplatz sowie Niederkasseler Straße</w:t>
            </w:r>
          </w:p>
          <w:p w14:paraId="49EAC364" w14:textId="77777777" w:rsidR="00263987" w:rsidRPr="00263987" w:rsidRDefault="00263987" w:rsidP="00263987">
            <w:pPr>
              <w:numPr>
                <w:ilvl w:val="0"/>
                <w:numId w:val="1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Querung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Kochenholzstraße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sowie Hauptstraße – Waldstraße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Fliersbachstraße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Spicher Platz – Waldstraße – Auf dem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Lohmerich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Hans-Willy-Mertens-Straße – Freiheitsstraße – Asselbachstraße – Im Wiesengrund – Auf dem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Lohmerich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Waldstraße – Burgstraße</w:t>
            </w:r>
          </w:p>
          <w:p w14:paraId="4E56B09D" w14:textId="77777777" w:rsidR="00263987" w:rsidRDefault="00263987" w:rsidP="00263987">
            <w:pPr>
              <w:numPr>
                <w:ilvl w:val="0"/>
                <w:numId w:val="14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Auflösung: gegen 19 Uhr an drei Orten: Zur Hardt sowie Spicher Platz (Kinder der Sternenschule) und Burgstraße (Kinder der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Asselbachschule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>)</w:t>
            </w:r>
          </w:p>
          <w:p w14:paraId="6AC4D9BE" w14:textId="77777777" w:rsidR="00263987" w:rsidRPr="00263987" w:rsidRDefault="00263987" w:rsidP="00263987">
            <w:pPr>
              <w:spacing w:line="360" w:lineRule="auto"/>
              <w:ind w:left="720"/>
              <w:rPr>
                <w:rFonts w:cs="Arial"/>
                <w:sz w:val="24"/>
                <w:szCs w:val="24"/>
              </w:rPr>
            </w:pPr>
          </w:p>
          <w:p w14:paraId="6EC25657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  <w:u w:val="single"/>
              </w:rPr>
            </w:pPr>
            <w:proofErr w:type="spellStart"/>
            <w:r w:rsidRPr="00263987">
              <w:rPr>
                <w:rFonts w:cs="Arial"/>
                <w:sz w:val="24"/>
                <w:szCs w:val="24"/>
                <w:u w:val="single"/>
              </w:rPr>
              <w:t>Trosidorf</w:t>
            </w:r>
            <w:proofErr w:type="spellEnd"/>
            <w:r w:rsidRPr="00263987">
              <w:rPr>
                <w:rFonts w:cs="Arial"/>
                <w:sz w:val="24"/>
                <w:szCs w:val="24"/>
                <w:u w:val="single"/>
              </w:rPr>
              <w:t>-Altenrath</w:t>
            </w:r>
          </w:p>
          <w:p w14:paraId="3077499B" w14:textId="77777777" w:rsidR="00263987" w:rsidRPr="00263987" w:rsidRDefault="00263987" w:rsidP="00263987">
            <w:pPr>
              <w:numPr>
                <w:ilvl w:val="0"/>
                <w:numId w:val="1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Beginn: 17.30 Uhr, Aufstellung um 17 Uhr</w:t>
            </w:r>
          </w:p>
          <w:p w14:paraId="6B4F9ED7" w14:textId="77777777" w:rsidR="00263987" w:rsidRPr="00263987" w:rsidRDefault="00263987" w:rsidP="00263987">
            <w:pPr>
              <w:numPr>
                <w:ilvl w:val="0"/>
                <w:numId w:val="1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Start: Brandstraße, Ecke Zum Scharfenberg</w:t>
            </w:r>
          </w:p>
          <w:p w14:paraId="688D8EA5" w14:textId="77777777" w:rsidR="00263987" w:rsidRPr="00263987" w:rsidRDefault="00263987" w:rsidP="00263987">
            <w:pPr>
              <w:numPr>
                <w:ilvl w:val="0"/>
                <w:numId w:val="1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Zugweg: Brandstraße – Auf dem Dahl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Schickergassel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Zum Krötenpfuhl –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Längsbroich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Ziegenbergweg – Zum </w:t>
            </w:r>
            <w:proofErr w:type="spellStart"/>
            <w:r w:rsidRPr="00263987">
              <w:rPr>
                <w:rFonts w:cs="Arial"/>
                <w:sz w:val="24"/>
                <w:szCs w:val="24"/>
              </w:rPr>
              <w:t>Düffenbroich</w:t>
            </w:r>
            <w:proofErr w:type="spellEnd"/>
            <w:r w:rsidRPr="00263987">
              <w:rPr>
                <w:rFonts w:cs="Arial"/>
                <w:sz w:val="24"/>
                <w:szCs w:val="24"/>
              </w:rPr>
              <w:t xml:space="preserve"> – Heidegraben (zum Gerätehaus der Löschgruppe Altenrath)</w:t>
            </w:r>
          </w:p>
          <w:p w14:paraId="19A6498D" w14:textId="77777777" w:rsidR="00263987" w:rsidRPr="00263987" w:rsidRDefault="00263987" w:rsidP="00263987">
            <w:pPr>
              <w:numPr>
                <w:ilvl w:val="0"/>
                <w:numId w:val="15"/>
              </w:num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>Auflösung: 20 Uhr</w:t>
            </w:r>
          </w:p>
          <w:p w14:paraId="1B60787F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5EFB648B" w14:textId="77777777" w:rsidR="00263987" w:rsidRPr="00263987" w:rsidRDefault="00263987" w:rsidP="00263987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263987">
              <w:rPr>
                <w:rFonts w:cs="Arial"/>
                <w:sz w:val="24"/>
                <w:szCs w:val="24"/>
              </w:rPr>
              <w:t xml:space="preserve">Die Martinszüge verteilen sich auf zahlreiche Stadtteile und </w:t>
            </w:r>
            <w:r w:rsidRPr="00263987">
              <w:rPr>
                <w:rFonts w:cs="Arial"/>
                <w:sz w:val="24"/>
                <w:szCs w:val="24"/>
              </w:rPr>
              <w:lastRenderedPageBreak/>
              <w:t>Wohngebiete Troisdorfs. Die Stadtverwaltung bittet alle Verkehrsteilnehmenden, während der Umzüge besonders aufmerksam zu sein und Rücksicht auf die teilnehmenden Kinder und Familien zu nehmen.</w:t>
            </w:r>
          </w:p>
          <w:p w14:paraId="3C7DDA79" w14:textId="77777777" w:rsidR="00263987" w:rsidRPr="00263987" w:rsidRDefault="00263987" w:rsidP="00263987">
            <w:pPr>
              <w:pStyle w:val="Textkrper"/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0DED1FCF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5CEA057D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p w14:paraId="18E17C95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1D751063" w14:textId="77777777" w:rsidR="00922779" w:rsidRDefault="00922779">
            <w:pPr>
              <w:pStyle w:val="Textkrper"/>
              <w:spacing w:line="360" w:lineRule="auto"/>
              <w:rPr>
                <w:sz w:val="24"/>
              </w:rPr>
            </w:pPr>
          </w:p>
          <w:p w14:paraId="2F02588B" w14:textId="77777777" w:rsidR="008C55E5" w:rsidRDefault="008C55E5">
            <w:pPr>
              <w:pStyle w:val="Textkrper"/>
              <w:spacing w:line="360" w:lineRule="auto"/>
              <w:rPr>
                <w:sz w:val="24"/>
              </w:rPr>
            </w:pPr>
          </w:p>
          <w:bookmarkEnd w:id="1"/>
          <w:p w14:paraId="080B9747" w14:textId="77777777" w:rsidR="008C55E5" w:rsidRDefault="008C55E5" w:rsidP="00B57FAD">
            <w:pPr>
              <w:pStyle w:val="Textkrper"/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13" w:type="dxa"/>
          </w:tcPr>
          <w:p w14:paraId="3FB73CE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73A8805F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>Pressestelle</w:t>
            </w:r>
          </w:p>
          <w:p w14:paraId="2251B287" w14:textId="77777777" w:rsidR="00197E12" w:rsidRDefault="008C55E5" w:rsidP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Bearbeiter</w:t>
            </w:r>
            <w:r>
              <w:rPr>
                <w:rFonts w:eastAsia="Times New Roman"/>
                <w:sz w:val="16"/>
              </w:rPr>
              <w:tab/>
            </w:r>
            <w:r w:rsidR="0035507C">
              <w:rPr>
                <w:rFonts w:eastAsia="Times New Roman"/>
                <w:sz w:val="16"/>
              </w:rPr>
              <w:t>Christine Siefer</w:t>
            </w:r>
            <w:r w:rsidR="00197E12">
              <w:rPr>
                <w:rFonts w:eastAsia="Times New Roman"/>
                <w:sz w:val="16"/>
              </w:rPr>
              <w:t xml:space="preserve"> </w:t>
            </w:r>
          </w:p>
          <w:p w14:paraId="333A9BD1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Durchwahl</w:t>
            </w:r>
            <w:r>
              <w:rPr>
                <w:rFonts w:eastAsia="Times New Roman"/>
                <w:sz w:val="16"/>
              </w:rPr>
              <w:tab/>
              <w:t>(0 22 41) 900- 172</w:t>
            </w:r>
          </w:p>
          <w:p w14:paraId="6A78724C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Zentrale</w:t>
            </w:r>
            <w:r>
              <w:rPr>
                <w:rFonts w:eastAsia="Times New Roman"/>
                <w:sz w:val="16"/>
              </w:rPr>
              <w:tab/>
              <w:t>(0 22 41) 900- 0</w:t>
            </w:r>
          </w:p>
          <w:p w14:paraId="29C5B17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Te</w:t>
            </w:r>
            <w:r w:rsidR="00712E89">
              <w:rPr>
                <w:rFonts w:eastAsia="Times New Roman"/>
                <w:sz w:val="16"/>
              </w:rPr>
              <w:t>lefa</w:t>
            </w:r>
            <w:r w:rsidR="0035507C">
              <w:rPr>
                <w:rFonts w:eastAsia="Times New Roman"/>
                <w:sz w:val="16"/>
              </w:rPr>
              <w:t>x</w:t>
            </w:r>
            <w:r w:rsidR="0035507C">
              <w:rPr>
                <w:rFonts w:eastAsia="Times New Roman"/>
                <w:sz w:val="16"/>
              </w:rPr>
              <w:tab/>
              <w:t>(0 22 41) 900- 8172</w:t>
            </w:r>
          </w:p>
          <w:p w14:paraId="2036E71F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E-Mail</w:t>
            </w:r>
            <w:r>
              <w:rPr>
                <w:rFonts w:eastAsia="Times New Roman"/>
                <w:sz w:val="16"/>
              </w:rPr>
              <w:tab/>
              <w:t>SieferC</w:t>
            </w:r>
            <w:r w:rsidR="008C55E5">
              <w:rPr>
                <w:rFonts w:eastAsia="Times New Roman"/>
                <w:color w:val="000000"/>
                <w:sz w:val="16"/>
              </w:rPr>
              <w:t>@troisdorf.de</w:t>
            </w:r>
          </w:p>
          <w:p w14:paraId="754D5A83" w14:textId="77777777" w:rsidR="008C55E5" w:rsidRDefault="0035507C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Zimmer</w:t>
            </w:r>
            <w:r>
              <w:rPr>
                <w:rFonts w:eastAsia="Times New Roman"/>
                <w:sz w:val="16"/>
              </w:rPr>
              <w:tab/>
              <w:t>157</w:t>
            </w:r>
          </w:p>
          <w:p w14:paraId="3396540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b/>
                <w:sz w:val="16"/>
              </w:rPr>
            </w:pPr>
          </w:p>
          <w:p w14:paraId="2922042E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b/>
                <w:sz w:val="16"/>
              </w:rPr>
              <w:t>Sprechzeiten nach Vereinbarung</w:t>
            </w:r>
          </w:p>
          <w:p w14:paraId="190733AD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44563AF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Besuchen Sie uns im Internet:</w:t>
            </w:r>
          </w:p>
          <w:p w14:paraId="3B208AF1" w14:textId="77777777" w:rsidR="008C55E5" w:rsidRDefault="0029759D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color w:val="000000"/>
                <w:sz w:val="16"/>
              </w:rPr>
            </w:pPr>
            <w:hyperlink r:id="rId8" w:history="1">
              <w:r w:rsidR="008C55E5">
                <w:rPr>
                  <w:rStyle w:val="Hyperlink"/>
                  <w:color w:val="000000"/>
                  <w:sz w:val="16"/>
                  <w:u w:val="none"/>
                </w:rPr>
                <w:t>htt</w:t>
              </w:r>
              <w:bookmarkStart w:id="2" w:name="_Hlt491173748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p</w:t>
              </w:r>
              <w:bookmarkEnd w:id="2"/>
              <w:r w:rsidR="008C55E5">
                <w:rPr>
                  <w:rStyle w:val="Hyperlink"/>
                  <w:color w:val="000000"/>
                  <w:sz w:val="16"/>
                  <w:u w:val="none"/>
                </w:rPr>
                <w:t>://www.troisdorf.de</w:t>
              </w:r>
            </w:hyperlink>
          </w:p>
          <w:p w14:paraId="6A7F136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60" w:lineRule="exact"/>
              <w:rPr>
                <w:rFonts w:eastAsia="Times New Roman"/>
                <w:sz w:val="16"/>
              </w:rPr>
            </w:pPr>
          </w:p>
          <w:p w14:paraId="2817ED59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Mein Zeichen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proofErr w:type="spellStart"/>
            <w:r w:rsidR="0035507C">
              <w:rPr>
                <w:rFonts w:eastAsia="Times New Roman"/>
                <w:sz w:val="16"/>
              </w:rPr>
              <w:t>cs</w:t>
            </w:r>
            <w:proofErr w:type="spellEnd"/>
          </w:p>
          <w:p w14:paraId="38F93923" w14:textId="4300472B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  <w:r>
              <w:rPr>
                <w:rFonts w:eastAsia="Times New Roman"/>
                <w:sz w:val="16"/>
              </w:rPr>
              <w:t>Datum</w:t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r>
              <w:rPr>
                <w:rFonts w:eastAsia="Times New Roman"/>
                <w:sz w:val="16"/>
              </w:rPr>
              <w:tab/>
            </w:r>
            <w:bookmarkStart w:id="3" w:name="datum"/>
            <w:bookmarkEnd w:id="3"/>
            <w:r w:rsidR="00263987">
              <w:rPr>
                <w:rFonts w:eastAsia="Times New Roman"/>
                <w:sz w:val="16"/>
              </w:rPr>
              <w:t>03</w:t>
            </w:r>
            <w:r w:rsidR="000C2BB6">
              <w:rPr>
                <w:rFonts w:eastAsia="Times New Roman"/>
                <w:sz w:val="16"/>
              </w:rPr>
              <w:t>.</w:t>
            </w:r>
            <w:r w:rsidR="00263987">
              <w:rPr>
                <w:rFonts w:eastAsia="Times New Roman"/>
                <w:sz w:val="16"/>
              </w:rPr>
              <w:t>1</w:t>
            </w:r>
            <w:r w:rsidR="000C2BB6">
              <w:rPr>
                <w:rFonts w:eastAsia="Times New Roman"/>
                <w:sz w:val="16"/>
              </w:rPr>
              <w:t>1.202</w:t>
            </w:r>
            <w:r w:rsidR="00263987">
              <w:rPr>
                <w:rFonts w:eastAsia="Times New Roman"/>
                <w:sz w:val="16"/>
              </w:rPr>
              <w:t>6</w:t>
            </w:r>
          </w:p>
          <w:p w14:paraId="4C11CA55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618BF7D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51AEFE11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sz w:val="16"/>
              </w:rPr>
            </w:pPr>
          </w:p>
          <w:p w14:paraId="4155B6A8" w14:textId="2DAF7D8C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  <w:r>
              <w:rPr>
                <w:rFonts w:eastAsia="Times New Roman"/>
                <w:b/>
                <w:sz w:val="16"/>
              </w:rPr>
              <w:t xml:space="preserve">Seite </w:t>
            </w:r>
            <w:r>
              <w:rPr>
                <w:rFonts w:eastAsia="Times New Roman"/>
                <w:b/>
                <w:sz w:val="16"/>
              </w:rPr>
              <w:fldChar w:fldCharType="begin"/>
            </w:r>
            <w:r>
              <w:rPr>
                <w:rFonts w:eastAsia="Times New Roman"/>
                <w:b/>
                <w:sz w:val="16"/>
              </w:rPr>
              <w:instrText xml:space="preserve"> PAGE </w:instrText>
            </w:r>
            <w:r>
              <w:rPr>
                <w:rFonts w:eastAsia="Times New Roman"/>
                <w:b/>
                <w:sz w:val="16"/>
              </w:rPr>
              <w:fldChar w:fldCharType="separate"/>
            </w:r>
            <w:r>
              <w:rPr>
                <w:rFonts w:eastAsia="Times New Roman"/>
                <w:b/>
                <w:noProof/>
                <w:sz w:val="16"/>
              </w:rPr>
              <w:t>1</w:t>
            </w:r>
            <w:r>
              <w:rPr>
                <w:rFonts w:eastAsia="Times New Roman"/>
                <w:b/>
                <w:sz w:val="16"/>
              </w:rPr>
              <w:fldChar w:fldCharType="end"/>
            </w:r>
            <w:r>
              <w:rPr>
                <w:rFonts w:eastAsia="Times New Roman"/>
                <w:b/>
                <w:sz w:val="16"/>
              </w:rPr>
              <w:t>/</w:t>
            </w:r>
            <w:r w:rsidR="00263987">
              <w:rPr>
                <w:rFonts w:eastAsia="Times New Roman"/>
                <w:b/>
                <w:sz w:val="16"/>
              </w:rPr>
              <w:t>6</w:t>
            </w:r>
            <w:r>
              <w:rPr>
                <w:rFonts w:eastAsia="Times New Roman"/>
                <w:b/>
                <w:sz w:val="16"/>
              </w:rPr>
              <w:br/>
              <w:t xml:space="preserve">Nr.: </w:t>
            </w:r>
            <w:bookmarkStart w:id="4" w:name="nr"/>
            <w:bookmarkEnd w:id="4"/>
            <w:r w:rsidR="00263987">
              <w:rPr>
                <w:rFonts w:eastAsia="Times New Roman"/>
                <w:b/>
                <w:sz w:val="16"/>
              </w:rPr>
              <w:t>459</w:t>
            </w:r>
            <w:r w:rsidR="000C2BB6">
              <w:rPr>
                <w:rFonts w:eastAsia="Times New Roman"/>
                <w:b/>
                <w:sz w:val="16"/>
              </w:rPr>
              <w:t>/202</w:t>
            </w:r>
            <w:r w:rsidR="00263987">
              <w:rPr>
                <w:rFonts w:eastAsia="Times New Roman"/>
                <w:b/>
                <w:sz w:val="16"/>
              </w:rPr>
              <w:t>6</w:t>
            </w:r>
          </w:p>
          <w:p w14:paraId="104D14C4" w14:textId="77777777" w:rsidR="008C55E5" w:rsidRDefault="008C55E5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</w:pPr>
          </w:p>
        </w:tc>
      </w:tr>
      <w:tr w:rsidR="00197E12" w14:paraId="59177E80" w14:textId="77777777">
        <w:tc>
          <w:tcPr>
            <w:tcW w:w="6733" w:type="dxa"/>
          </w:tcPr>
          <w:p w14:paraId="56DD3478" w14:textId="77777777" w:rsidR="00197E12" w:rsidRDefault="00197E12">
            <w:pPr>
              <w:rPr>
                <w:sz w:val="28"/>
              </w:rPr>
            </w:pPr>
          </w:p>
        </w:tc>
        <w:tc>
          <w:tcPr>
            <w:tcW w:w="213" w:type="dxa"/>
          </w:tcPr>
          <w:p w14:paraId="7F32D082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  <w:tc>
          <w:tcPr>
            <w:tcW w:w="3827" w:type="dxa"/>
          </w:tcPr>
          <w:p w14:paraId="5B76012A" w14:textId="77777777" w:rsidR="00197E12" w:rsidRDefault="00197E12">
            <w:pPr>
              <w:tabs>
                <w:tab w:val="left" w:pos="1021"/>
                <w:tab w:val="left" w:pos="1134"/>
                <w:tab w:val="left" w:pos="1474"/>
              </w:tabs>
              <w:spacing w:line="190" w:lineRule="exact"/>
              <w:rPr>
                <w:rFonts w:eastAsia="Times New Roman"/>
                <w:b/>
                <w:sz w:val="16"/>
              </w:rPr>
            </w:pPr>
          </w:p>
        </w:tc>
      </w:tr>
    </w:tbl>
    <w:p w14:paraId="755CD0F5" w14:textId="77777777" w:rsidR="008C55E5" w:rsidRDefault="008C55E5">
      <w:pPr>
        <w:pStyle w:val="Textkrper"/>
        <w:rPr>
          <w:noProof/>
        </w:rPr>
      </w:pPr>
    </w:p>
    <w:p w14:paraId="04C94CC1" w14:textId="77777777" w:rsidR="008C55E5" w:rsidRDefault="008C55E5">
      <w:pPr>
        <w:pStyle w:val="Textkrper"/>
        <w:rPr>
          <w:noProof/>
        </w:rPr>
      </w:pPr>
    </w:p>
    <w:p w14:paraId="3992446E" w14:textId="77777777" w:rsidR="008C55E5" w:rsidRDefault="008C55E5">
      <w:pPr>
        <w:pStyle w:val="Textkrper"/>
        <w:rPr>
          <w:noProof/>
        </w:rPr>
      </w:pPr>
    </w:p>
    <w:p w14:paraId="3B581244" w14:textId="77777777" w:rsidR="008C55E5" w:rsidRDefault="008C55E5">
      <w:pPr>
        <w:pStyle w:val="Textkrper"/>
        <w:rPr>
          <w:noProof/>
        </w:rPr>
      </w:pPr>
    </w:p>
    <w:sectPr w:rsidR="008C55E5">
      <w:headerReference w:type="default" r:id="rId9"/>
      <w:footerReference w:type="default" r:id="rId10"/>
      <w:headerReference w:type="first" r:id="rId11"/>
      <w:pgSz w:w="11906" w:h="16838"/>
      <w:pgMar w:top="851" w:right="851" w:bottom="1985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831C4" w14:textId="77777777" w:rsidR="00263987" w:rsidRDefault="00263987">
      <w:r>
        <w:separator/>
      </w:r>
    </w:p>
  </w:endnote>
  <w:endnote w:type="continuationSeparator" w:id="0">
    <w:p w14:paraId="5DCD36E8" w14:textId="77777777" w:rsidR="00263987" w:rsidRDefault="0026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2CB35" w14:textId="77777777" w:rsidR="008C55E5" w:rsidRDefault="0029759D">
    <w:pPr>
      <w:pStyle w:val="Fuzeile"/>
    </w:pPr>
    <w:r>
      <w:rPr>
        <w:noProof/>
      </w:rPr>
      <w:pict w14:anchorId="362B35B8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50.45pt;margin-top:784.75pt;width:506.2pt;height:43.2pt;z-index:251661312;mso-position-horizontal-relative:page;mso-position-vertical-relative:page" o:allowincell="f" filled="f" stroked="f">
          <o:lock v:ext="edit" aspectratio="t"/>
          <v:textbox style="mso-next-textbox:#_x0000_s1036">
            <w:txbxContent>
              <w:p w14:paraId="1EA79095" w14:textId="77777777" w:rsidR="008C55E5" w:rsidRDefault="008C55E5">
                <w:pPr>
                  <w:pStyle w:val="berschrift3"/>
                  <w:tabs>
                    <w:tab w:val="clear" w:pos="7088"/>
                    <w:tab w:val="left" w:pos="6946"/>
                  </w:tabs>
                </w:pPr>
                <w:r>
                  <w:tab/>
                </w:r>
                <w:r>
                  <w:tab/>
                </w:r>
                <w:r>
                  <w:tab/>
                </w:r>
                <w:r>
                  <w:tab/>
                  <w:t>Zustelladresse Rathaus</w:t>
                </w:r>
              </w:p>
              <w:p w14:paraId="1D62610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STADT TROISDORF</w:t>
                </w:r>
              </w:p>
              <w:p w14:paraId="6231D6AF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Kölner Straße 176</w:t>
                </w:r>
              </w:p>
              <w:p w14:paraId="2D05E2CC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  <w:rPr>
                    <w:rFonts w:eastAsia="Times New Roman"/>
                    <w:sz w:val="14"/>
                  </w:rPr>
                </w:pP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</w:r>
                <w:r>
                  <w:rPr>
                    <w:rFonts w:eastAsia="Times New Roman"/>
                    <w:sz w:val="14"/>
                  </w:rPr>
                  <w:tab/>
                  <w:t>53840 Troisdorf</w:t>
                </w:r>
              </w:p>
              <w:p w14:paraId="55DA832D" w14:textId="77777777" w:rsidR="008C55E5" w:rsidRDefault="008C55E5">
                <w:pPr>
                  <w:tabs>
                    <w:tab w:val="left" w:pos="1871"/>
                    <w:tab w:val="left" w:pos="2835"/>
                    <w:tab w:val="left" w:pos="4253"/>
                    <w:tab w:val="left" w:pos="6946"/>
                  </w:tabs>
                </w:pP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BFC2A" w14:textId="77777777" w:rsidR="00263987" w:rsidRDefault="00263987">
      <w:r>
        <w:separator/>
      </w:r>
    </w:p>
  </w:footnote>
  <w:footnote w:type="continuationSeparator" w:id="0">
    <w:p w14:paraId="322D4CA1" w14:textId="77777777" w:rsidR="00263987" w:rsidRDefault="0026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3BD4E" w14:textId="77777777" w:rsidR="008C55E5" w:rsidRDefault="0029759D">
    <w:pPr>
      <w:pStyle w:val="Kopfzeile"/>
    </w:pPr>
    <w:r>
      <w:rPr>
        <w:noProof/>
      </w:rPr>
      <w:pict w14:anchorId="0C001361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50.45pt;margin-top:51.3pt;width:252pt;height:25.95pt;z-index:251663360;mso-position-horizontal-relative:page;mso-position-vertical-relative:page" o:allowincell="f" filled="f" stroked="f">
          <o:lock v:ext="edit" aspectratio="t"/>
          <v:textbox>
            <w:txbxContent>
              <w:p w14:paraId="4C4A4D93" w14:textId="77777777" w:rsidR="008C55E5" w:rsidRDefault="008C55E5">
                <w:pPr>
                  <w:pStyle w:val="berschrift1"/>
                  <w:rPr>
                    <w:sz w:val="28"/>
                  </w:rPr>
                </w:pPr>
                <w:r>
                  <w:rPr>
                    <w:sz w:val="28"/>
                  </w:rPr>
                  <w:t>PRESSEMITTEILUNG</w:t>
                </w:r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79F4304C">
        <v:shape id="_x0000_s1037" type="#_x0000_t202" style="position:absolute;margin-left:400.05pt;margin-top:108.2pt;width:158.7pt;height:50.05pt;z-index:251662336;mso-position-horizontal-relative:page;mso-position-vertical-relative:page" filled="f" stroked="f">
          <v:textbox style="mso-next-textbox:#_x0000_s1037">
            <w:txbxContent>
              <w:p w14:paraId="592644E2" w14:textId="77777777" w:rsidR="008C55E5" w:rsidRDefault="0029759D">
                <w:pPr>
                  <w:pStyle w:val="headseite2"/>
                  <w:keepNext/>
                  <w:widowControl w:val="0"/>
                </w:pPr>
                <w:fldSimple w:instr=" REF head \*CHARFORMAT ">
                  <w:r w:rsidR="00263987" w:rsidRPr="00263987">
                    <w:t>Troisdorf im Laternenschein in der KW 46</w:t>
                  </w:r>
                </w:fldSimple>
              </w:p>
            </w:txbxContent>
          </v:textbox>
          <w10:wrap anchorx="page" anchory="page"/>
          <w10:anchorlock/>
        </v:shape>
      </w:pict>
    </w:r>
    <w:r>
      <w:rPr>
        <w:noProof/>
      </w:rPr>
      <w:pict w14:anchorId="27EDDF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margin-left:338.5pt;margin-top:48.2pt;width:212.9pt;height:51.45pt;z-index:251660288;mso-position-horizontal-relative:page;mso-position-vertical-relative:page" o:preferrelative="f" o:allowincell="f">
          <v:imagedata r:id="rId1" o:title="Logo_Briefbogen"/>
          <w10:wrap type="topAndBottom" anchorx="page" anchory="page"/>
        </v:shape>
      </w:pict>
    </w:r>
    <w:r>
      <w:rPr>
        <w:noProof/>
      </w:rPr>
      <w:pict w14:anchorId="6BA13056">
        <v:line id="_x0000_s1033" style="position:absolute;z-index:251659264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21C847FC">
        <v:line id="_x0000_s1032" style="position:absolute;z-index:251658240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1B7E4206">
        <v:line id="_x0000_s1031" style="position:absolute;z-index:251657216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  <w:r>
      <w:rPr>
        <w:noProof/>
      </w:rPr>
      <w:pict w14:anchorId="55B7B1DA">
        <v:shape id="_x0000_s1026" type="#_x0000_t202" style="position:absolute;margin-left:-6.3pt;margin-top:50.45pt;width:252pt;height:43.2pt;z-index:251653120;mso-position-vertical-relative:page" o:allowincell="f" filled="f" stroked="f">
          <v:textbox style="mso-next-textbox:#_x0000_s1026">
            <w:txbxContent>
              <w:p w14:paraId="67087D68" w14:textId="77777777" w:rsidR="008C55E5" w:rsidRDefault="008C55E5">
                <w:pPr>
                  <w:pStyle w:val="berschrift1"/>
                  <w:rPr>
                    <w:color w:val="000000"/>
                  </w:rPr>
                </w:pPr>
              </w:p>
            </w:txbxContent>
          </v:textbox>
          <w10:wrap anchory="page"/>
          <w10:anchorlock/>
        </v:shape>
      </w:pict>
    </w:r>
    <w:r>
      <w:rPr>
        <w:noProof/>
      </w:rPr>
      <w:pict w14:anchorId="032ED197">
        <v:shape id="_x0000_s1025" type="#_x0000_t202" style="position:absolute;margin-left:-7.65pt;margin-top:81.2pt;width:252pt;height:21.45pt;z-index:251652096;mso-position-vertical-relative:page" filled="f" stroked="f">
          <v:textbox style="mso-next-textbox:#_x0000_s1025">
            <w:txbxContent>
              <w:p w14:paraId="1FC859AB" w14:textId="77777777" w:rsidR="008C55E5" w:rsidRDefault="008C55E5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  <w:r>
                  <w:rPr>
                    <w:rFonts w:eastAsia="Times New Roman"/>
                    <w:sz w:val="16"/>
                  </w:rPr>
                  <w:t>Seite</w:t>
                </w:r>
                <w:r>
                  <w:rPr>
                    <w:rFonts w:eastAsia="Times New Roman"/>
                    <w:sz w:val="16"/>
                  </w:rPr>
                  <w:tab/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PAGE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F55D7D">
                  <w:rPr>
                    <w:rFonts w:eastAsia="Times New Roman"/>
                    <w:noProof/>
                    <w:sz w:val="16"/>
                  </w:rPr>
                  <w:t>2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  <w:r>
                  <w:rPr>
                    <w:rFonts w:eastAsia="Times New Roman"/>
                    <w:sz w:val="16"/>
                  </w:rPr>
                  <w:t>/</w:t>
                </w:r>
                <w:r>
                  <w:rPr>
                    <w:rFonts w:eastAsia="Times New Roman"/>
                    <w:sz w:val="16"/>
                  </w:rPr>
                  <w:fldChar w:fldCharType="begin"/>
                </w:r>
                <w:r>
                  <w:rPr>
                    <w:rFonts w:eastAsia="Times New Roman"/>
                    <w:sz w:val="16"/>
                  </w:rPr>
                  <w:instrText xml:space="preserve"> NUMPAGES </w:instrText>
                </w:r>
                <w:r>
                  <w:rPr>
                    <w:rFonts w:eastAsia="Times New Roman"/>
                    <w:sz w:val="16"/>
                  </w:rPr>
                  <w:fldChar w:fldCharType="separate"/>
                </w:r>
                <w:r w:rsidR="0035507C">
                  <w:rPr>
                    <w:rFonts w:eastAsia="Times New Roman"/>
                    <w:noProof/>
                    <w:sz w:val="16"/>
                  </w:rPr>
                  <w:t>1</w:t>
                </w:r>
                <w:r>
                  <w:rPr>
                    <w:rFonts w:eastAsia="Times New Roman"/>
                    <w:sz w:val="16"/>
                  </w:rPr>
                  <w:fldChar w:fldCharType="end"/>
                </w:r>
              </w:p>
              <w:p w14:paraId="6424C36B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7169D8F4" w14:textId="77777777" w:rsidR="00922779" w:rsidRDefault="00922779">
                <w:pPr>
                  <w:tabs>
                    <w:tab w:val="left" w:pos="709"/>
                  </w:tabs>
                  <w:rPr>
                    <w:rFonts w:eastAsia="Times New Roman"/>
                    <w:sz w:val="16"/>
                  </w:rPr>
                </w:pPr>
              </w:p>
              <w:p w14:paraId="04B4F6DD" w14:textId="77777777" w:rsidR="00922779" w:rsidRDefault="00922779">
                <w:pPr>
                  <w:tabs>
                    <w:tab w:val="left" w:pos="709"/>
                  </w:tabs>
                </w:pPr>
              </w:p>
            </w:txbxContent>
          </v:textbox>
          <w10:wrap anchory="page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7FB83" w14:textId="77777777" w:rsidR="008C55E5" w:rsidRDefault="0029759D">
    <w:pPr>
      <w:pStyle w:val="Kopfzeile"/>
    </w:pPr>
    <w:r>
      <w:rPr>
        <w:noProof/>
      </w:rPr>
      <w:pict w14:anchorId="32B89F9A">
        <v:line id="_x0000_s1030" style="position:absolute;z-index:251656192;mso-position-horizontal-relative:margin;mso-position-vertical-relative:page" from="-56.7pt,595.35pt" to="-28.35pt,595.35pt" o:allowincell="f" strokeweight=".25pt">
          <w10:wrap anchorx="margin" anchory="page"/>
          <w10:anchorlock/>
        </v:line>
      </w:pict>
    </w:r>
    <w:r>
      <w:rPr>
        <w:noProof/>
      </w:rPr>
      <w:pict w14:anchorId="6FCF938F">
        <v:line id="_x0000_s1029" style="position:absolute;z-index:251655168;mso-position-horizontal-relative:margin;mso-position-vertical-relative:page" from="-56.7pt,421pt" to="-28.35pt,421pt" o:allowincell="f" strokeweight=".25pt">
          <w10:wrap anchorx="margin" anchory="page"/>
          <w10:anchorlock/>
        </v:line>
      </w:pict>
    </w:r>
    <w:r>
      <w:rPr>
        <w:noProof/>
      </w:rPr>
      <w:pict w14:anchorId="095CD322">
        <v:line id="_x0000_s1028" style="position:absolute;z-index:251654144;mso-position-horizontal-relative:margin;mso-position-vertical-relative:page" from="-56.7pt,297.7pt" to="-28.35pt,297.7pt" o:allowincell="f" strokeweight=".25pt">
          <w10:wrap anchorx="margin" anchory="page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1567"/>
    <w:multiLevelType w:val="multilevel"/>
    <w:tmpl w:val="6FE2C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8007A"/>
    <w:multiLevelType w:val="multilevel"/>
    <w:tmpl w:val="0BD2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A706F1"/>
    <w:multiLevelType w:val="multilevel"/>
    <w:tmpl w:val="F05A4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484DC9"/>
    <w:multiLevelType w:val="multilevel"/>
    <w:tmpl w:val="976E0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86265"/>
    <w:multiLevelType w:val="multilevel"/>
    <w:tmpl w:val="F034A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2518EE"/>
    <w:multiLevelType w:val="multilevel"/>
    <w:tmpl w:val="2FD69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E07AE8"/>
    <w:multiLevelType w:val="multilevel"/>
    <w:tmpl w:val="D9726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6B385E"/>
    <w:multiLevelType w:val="multilevel"/>
    <w:tmpl w:val="773CC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322EAC"/>
    <w:multiLevelType w:val="multilevel"/>
    <w:tmpl w:val="89F0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6C162F"/>
    <w:multiLevelType w:val="hybridMultilevel"/>
    <w:tmpl w:val="5D8643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C04FB"/>
    <w:multiLevelType w:val="multilevel"/>
    <w:tmpl w:val="5BF05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851F8C"/>
    <w:multiLevelType w:val="multilevel"/>
    <w:tmpl w:val="DD90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1832B0"/>
    <w:multiLevelType w:val="multilevel"/>
    <w:tmpl w:val="A8844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F63F89"/>
    <w:multiLevelType w:val="multilevel"/>
    <w:tmpl w:val="35FED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14C2A"/>
    <w:multiLevelType w:val="multilevel"/>
    <w:tmpl w:val="4EF4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883DC5"/>
    <w:multiLevelType w:val="multilevel"/>
    <w:tmpl w:val="E51AD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877426">
    <w:abstractNumId w:val="14"/>
  </w:num>
  <w:num w:numId="2" w16cid:durableId="437025411">
    <w:abstractNumId w:val="4"/>
  </w:num>
  <w:num w:numId="3" w16cid:durableId="1673724293">
    <w:abstractNumId w:val="1"/>
  </w:num>
  <w:num w:numId="4" w16cid:durableId="1279216870">
    <w:abstractNumId w:val="5"/>
  </w:num>
  <w:num w:numId="5" w16cid:durableId="1144349874">
    <w:abstractNumId w:val="11"/>
  </w:num>
  <w:num w:numId="6" w16cid:durableId="189028650">
    <w:abstractNumId w:val="13"/>
  </w:num>
  <w:num w:numId="7" w16cid:durableId="1818837386">
    <w:abstractNumId w:val="15"/>
  </w:num>
  <w:num w:numId="8" w16cid:durableId="1637025949">
    <w:abstractNumId w:val="3"/>
  </w:num>
  <w:num w:numId="9" w16cid:durableId="130441080">
    <w:abstractNumId w:val="2"/>
  </w:num>
  <w:num w:numId="10" w16cid:durableId="863858287">
    <w:abstractNumId w:val="8"/>
  </w:num>
  <w:num w:numId="11" w16cid:durableId="1153061361">
    <w:abstractNumId w:val="6"/>
  </w:num>
  <w:num w:numId="12" w16cid:durableId="524632886">
    <w:abstractNumId w:val="0"/>
  </w:num>
  <w:num w:numId="13" w16cid:durableId="1366102683">
    <w:abstractNumId w:val="7"/>
  </w:num>
  <w:num w:numId="14" w16cid:durableId="1907958792">
    <w:abstractNumId w:val="12"/>
  </w:num>
  <w:num w:numId="15" w16cid:durableId="1231189782">
    <w:abstractNumId w:val="10"/>
  </w:num>
  <w:num w:numId="16" w16cid:durableId="16219117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3987"/>
    <w:rsid w:val="000841CB"/>
    <w:rsid w:val="000C2BB6"/>
    <w:rsid w:val="00197E12"/>
    <w:rsid w:val="00263987"/>
    <w:rsid w:val="00290CC3"/>
    <w:rsid w:val="0029759D"/>
    <w:rsid w:val="0035507C"/>
    <w:rsid w:val="00381FA5"/>
    <w:rsid w:val="003C4AAF"/>
    <w:rsid w:val="0040242C"/>
    <w:rsid w:val="004D6AD7"/>
    <w:rsid w:val="005F7FDC"/>
    <w:rsid w:val="00603280"/>
    <w:rsid w:val="006B7339"/>
    <w:rsid w:val="00712E89"/>
    <w:rsid w:val="008C55E5"/>
    <w:rsid w:val="00922779"/>
    <w:rsid w:val="00B57FAD"/>
    <w:rsid w:val="00CE3911"/>
    <w:rsid w:val="00F55D7D"/>
    <w:rsid w:val="00F87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  <w14:docId w14:val="1A6ABF6F"/>
  <w15:chartTrackingRefBased/>
  <w15:docId w15:val="{5B8F403F-EA9F-4D94-873E-0178DB40E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6577"/>
        <w:tab w:val="left" w:pos="7598"/>
        <w:tab w:val="left" w:pos="8278"/>
      </w:tabs>
      <w:spacing w:before="240"/>
      <w:ind w:left="1418" w:hanging="1418"/>
      <w:outlineLvl w:val="1"/>
    </w:pPr>
    <w:rPr>
      <w:b/>
      <w:sz w:val="16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1871"/>
        <w:tab w:val="left" w:pos="2835"/>
        <w:tab w:val="left" w:pos="4253"/>
        <w:tab w:val="left" w:pos="7088"/>
      </w:tabs>
      <w:outlineLvl w:val="2"/>
    </w:pPr>
    <w:rPr>
      <w:rFonts w:eastAsia="Times New Roman"/>
      <w:b/>
      <w:sz w:val="1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Briefkopfadresse">
    <w:name w:val="Briefkopfadresse"/>
    <w:basedOn w:val="Standard"/>
  </w:style>
  <w:style w:type="paragraph" w:customStyle="1" w:styleId="Bezugszeichentext">
    <w:name w:val="Bezugszeichentext"/>
    <w:basedOn w:val="Standard"/>
  </w:style>
  <w:style w:type="paragraph" w:customStyle="1" w:styleId="Betreffzeile">
    <w:name w:val="Betreffzeile"/>
    <w:basedOn w:val="Standard"/>
  </w:style>
  <w:style w:type="paragraph" w:styleId="Anrede">
    <w:name w:val="Salutation"/>
    <w:basedOn w:val="Standard"/>
    <w:next w:val="Standard"/>
  </w:style>
  <w:style w:type="paragraph" w:styleId="Textkrper">
    <w:name w:val="Body Text"/>
    <w:basedOn w:val="Standard"/>
  </w:style>
  <w:style w:type="paragraph" w:styleId="Datum">
    <w:name w:val="Date"/>
    <w:basedOn w:val="Standard"/>
    <w:next w:val="Standard"/>
  </w:style>
  <w:style w:type="paragraph" w:styleId="Gruformel">
    <w:name w:val="Closing"/>
    <w:basedOn w:val="Standard"/>
  </w:style>
  <w:style w:type="paragraph" w:styleId="Unterschrift">
    <w:name w:val="Signature"/>
    <w:basedOn w:val="Standard"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Geneva" w:hAnsi="Geneva"/>
    </w:rPr>
  </w:style>
  <w:style w:type="paragraph" w:customStyle="1" w:styleId="headseite2">
    <w:name w:val="head seite 2"/>
    <w:basedOn w:val="Standard"/>
    <w:pPr>
      <w:tabs>
        <w:tab w:val="left" w:pos="1021"/>
        <w:tab w:val="left" w:pos="1134"/>
        <w:tab w:val="left" w:pos="1474"/>
      </w:tabs>
    </w:pPr>
    <w:rPr>
      <w:b/>
      <w:sz w:val="16"/>
    </w:rPr>
  </w:style>
  <w:style w:type="paragraph" w:styleId="Listenabsatz">
    <w:name w:val="List Paragraph"/>
    <w:basedOn w:val="Standard"/>
    <w:uiPriority w:val="34"/>
    <w:qFormat/>
    <w:rsid w:val="00263987"/>
    <w:pPr>
      <w:spacing w:after="160" w:line="259" w:lineRule="auto"/>
      <w:ind w:left="720"/>
      <w:contextualSpacing/>
    </w:pPr>
    <w:rPr>
      <w:rFonts w:ascii="Aptos" w:eastAsia="Aptos" w:hAnsi="Aptos"/>
      <w:kern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roisdorf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mt01\01.3%20Pressestelle\Pressemitteilungen%202010-2026\Pressemitteilungen%202026\Pressemeldung%20Siefer%202025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Pressemeldung Siefer 2025.dot</Template>
  <TotalTime>0</TotalTime>
  <Pages>6</Pages>
  <Words>826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CD Werbeagentur GmbH</Company>
  <LinksUpToDate>false</LinksUpToDate>
  <CharactersWithSpaces>6018</CharactersWithSpaces>
  <SharedDoc>false</SharedDoc>
  <HLinks>
    <vt:vector size="6" baseType="variant">
      <vt:variant>
        <vt:i4>65558</vt:i4>
      </vt:variant>
      <vt:variant>
        <vt:i4>6</vt:i4>
      </vt:variant>
      <vt:variant>
        <vt:i4>0</vt:i4>
      </vt:variant>
      <vt:variant>
        <vt:i4>5</vt:i4>
      </vt:variant>
      <vt:variant>
        <vt:lpwstr>http://www.troisdorf.de/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Siefer, Christine</dc:creator>
  <cp:keywords/>
  <cp:lastModifiedBy>Siefer, Christine</cp:lastModifiedBy>
  <cp:revision>1</cp:revision>
  <cp:lastPrinted>2003-09-29T13:52:00Z</cp:lastPrinted>
  <dcterms:created xsi:type="dcterms:W3CDTF">2026-11-03T10:46:00Z</dcterms:created>
  <dcterms:modified xsi:type="dcterms:W3CDTF">2026-11-03T10:51:00Z</dcterms:modified>
</cp:coreProperties>
</file>