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06386" w14:textId="77777777" w:rsidR="008011B8" w:rsidRDefault="008011B8" w:rsidP="00B21E54">
      <w:pPr>
        <w:pStyle w:val="DatumSchreiben"/>
      </w:pPr>
      <w:permStart w:id="1634491310" w:edGrp="everyone"/>
    </w:p>
    <w:p w14:paraId="3D8776BC" w14:textId="77777777" w:rsidR="008011B8" w:rsidRDefault="008011B8" w:rsidP="00B21E54">
      <w:pPr>
        <w:pStyle w:val="DatumSchreiben"/>
      </w:pPr>
    </w:p>
    <w:p w14:paraId="6C62385B" w14:textId="77777777" w:rsidR="008011B8" w:rsidRDefault="008011B8" w:rsidP="00B21E54">
      <w:pPr>
        <w:pStyle w:val="DatumSchreiben"/>
      </w:pPr>
    </w:p>
    <w:p w14:paraId="4C692B4A" w14:textId="77777777" w:rsidR="008011B8" w:rsidRDefault="008011B8" w:rsidP="00B21E54">
      <w:pPr>
        <w:pStyle w:val="DatumSchreiben"/>
      </w:pPr>
    </w:p>
    <w:p w14:paraId="3B6FFF7D" w14:textId="77777777" w:rsidR="008011B8" w:rsidRDefault="008011B8" w:rsidP="00B21E54">
      <w:pPr>
        <w:pStyle w:val="DatumSchreiben"/>
      </w:pPr>
    </w:p>
    <w:p w14:paraId="3F6A11BC" w14:textId="77777777" w:rsidR="008011B8" w:rsidRDefault="008011B8" w:rsidP="00B21E54">
      <w:pPr>
        <w:pStyle w:val="DatumSchreiben"/>
      </w:pPr>
    </w:p>
    <w:p w14:paraId="041AF08D" w14:textId="488AE4F9" w:rsidR="004C0225" w:rsidRPr="00B21E54" w:rsidRDefault="00103ABA" w:rsidP="00B21E54">
      <w:pPr>
        <w:pStyle w:val="DatumSchreiben"/>
      </w:pPr>
      <w:r>
        <w:fldChar w:fldCharType="begin"/>
      </w:r>
      <w:r w:rsidR="004C0225">
        <w:instrText xml:space="preserve"> TIME \@ "dd.MM.yyyy" </w:instrText>
      </w:r>
      <w:r>
        <w:fldChar w:fldCharType="separate"/>
      </w:r>
      <w:r w:rsidR="008F3404">
        <w:rPr>
          <w:noProof/>
        </w:rPr>
        <w:t>19.10.2026</w:t>
      </w:r>
      <w:r>
        <w:fldChar w:fldCharType="end"/>
      </w:r>
    </w:p>
    <w:p w14:paraId="188AF0D8" w14:textId="77777777" w:rsidR="008C31B7" w:rsidRPr="00453175" w:rsidRDefault="008C31B7" w:rsidP="008C31B7">
      <w:pPr>
        <w:pStyle w:val="berschrift"/>
      </w:pPr>
      <w:r>
        <w:t>Sekundarschule, Gesamtschule oder Gymnasium?</w:t>
      </w:r>
    </w:p>
    <w:p w14:paraId="25465AF9" w14:textId="08DC7711" w:rsidR="008C31B7" w:rsidRPr="00B21E54" w:rsidRDefault="008C31B7" w:rsidP="008C31B7">
      <w:pPr>
        <w:pStyle w:val="Unterberschrift"/>
      </w:pPr>
      <w:r>
        <w:t>Anmeldung der jetzigen Kamp-Lintforter Viertklässler an den weiterführenden Schulen für das Schuljahr 20</w:t>
      </w:r>
      <w:r w:rsidR="00A563D2">
        <w:t>2</w:t>
      </w:r>
      <w:r w:rsidR="008F3404">
        <w:t>7</w:t>
      </w:r>
      <w:r>
        <w:t>/202</w:t>
      </w:r>
      <w:r w:rsidR="008F3404">
        <w:t>8</w:t>
      </w:r>
    </w:p>
    <w:p w14:paraId="171CC765" w14:textId="171C5404" w:rsidR="00A563D2" w:rsidRDefault="00FB5965" w:rsidP="008C31B7">
      <w:r>
        <w:t>Anfang nächsten Jahres</w:t>
      </w:r>
      <w:r w:rsidR="008C31B7">
        <w:t xml:space="preserve"> steht in vielen Familien wieder die Entscheidung an, wie es nach der Grundschule weitergehen soll. Welche Schule und welche Schulform die richtige für das jeweilige Kind sind, ist nicht immer leicht zu entscheiden. Die Stadt Kamp-Lintfort bietet mit einer Broschüre, die die Konzepte und Organisation der weiterführenden Schulen vorstellt, Unterstützung. Die Broschüre erhalten alle Schülerinnen und Schüler, die mit Abschluss des Schuljahres </w:t>
      </w:r>
      <w:r w:rsidR="00A563D2">
        <w:t>202</w:t>
      </w:r>
      <w:r w:rsidR="008F3404">
        <w:t>6</w:t>
      </w:r>
      <w:r w:rsidR="008C31B7">
        <w:t>/20</w:t>
      </w:r>
      <w:r w:rsidR="00A563D2">
        <w:t>2</w:t>
      </w:r>
      <w:r w:rsidR="008F3404">
        <w:t>7</w:t>
      </w:r>
      <w:r w:rsidR="008C31B7">
        <w:t xml:space="preserve"> die Grundschule verlassen und dann eine weiterführende Schule besuchen</w:t>
      </w:r>
      <w:r w:rsidR="00A563D2">
        <w:t>, in Kürze</w:t>
      </w:r>
      <w:r w:rsidR="008C31B7">
        <w:t xml:space="preserve"> von ihren Grundschulen zusam</w:t>
      </w:r>
      <w:r w:rsidR="00A563D2">
        <w:t>men mit einem Elternanschreiben</w:t>
      </w:r>
      <w:r w:rsidR="001E3C96">
        <w:t xml:space="preserve"> per elektronischer Post</w:t>
      </w:r>
      <w:r w:rsidR="00A563D2">
        <w:t>.</w:t>
      </w:r>
    </w:p>
    <w:p w14:paraId="461A255D" w14:textId="77777777" w:rsidR="008C31B7" w:rsidRDefault="008C31B7" w:rsidP="008C31B7">
      <w:pPr>
        <w:rPr>
          <w:snapToGrid w:val="0"/>
        </w:rPr>
      </w:pPr>
      <w:r>
        <w:t>Mit diesem Gesamtpaket informieren Stadt und Schulen die Eltern darüber, dass die Grundschulen zusammen mit dem Zeugnis eine Empfehlung herausgeben, welche Schulform für ihr Kind geeignet ist. Seit der Schulgesetzänderung Ende 2010 ist die Empfehlung nicht mehr verbindlich, sondern stellt eine Entscheidungshilfe für die Eltern dar.</w:t>
      </w:r>
      <w:r w:rsidRPr="006A791B">
        <w:rPr>
          <w:snapToGrid w:val="0"/>
        </w:rPr>
        <w:t xml:space="preserve"> </w:t>
      </w:r>
      <w:r>
        <w:rPr>
          <w:snapToGrid w:val="0"/>
        </w:rPr>
        <w:t xml:space="preserve">Das heißt, die Eltern können nach einer Beratung durch die aufnehmende Schule selbst entscheiden, bei welcher Schulform sie ihr Kind anmelden. </w:t>
      </w:r>
    </w:p>
    <w:p w14:paraId="7418390C" w14:textId="26865CB1" w:rsidR="008C31B7" w:rsidRDefault="008C31B7" w:rsidP="008C31B7">
      <w:pPr>
        <w:jc w:val="center"/>
      </w:pPr>
      <w:r>
        <w:rPr>
          <w:b/>
          <w:snapToGrid w:val="0"/>
          <w:sz w:val="22"/>
        </w:rPr>
        <w:t xml:space="preserve">Anmeldezeitraum ist der </w:t>
      </w:r>
      <w:r w:rsidR="00EA764F">
        <w:rPr>
          <w:b/>
          <w:snapToGrid w:val="0"/>
          <w:sz w:val="22"/>
        </w:rPr>
        <w:t>1</w:t>
      </w:r>
      <w:r>
        <w:rPr>
          <w:b/>
          <w:snapToGrid w:val="0"/>
          <w:sz w:val="22"/>
        </w:rPr>
        <w:t>. bis</w:t>
      </w:r>
      <w:r w:rsidRPr="00723F6C">
        <w:rPr>
          <w:b/>
          <w:snapToGrid w:val="0"/>
          <w:sz w:val="22"/>
        </w:rPr>
        <w:t xml:space="preserve"> </w:t>
      </w:r>
      <w:r w:rsidR="00EA764F">
        <w:rPr>
          <w:b/>
          <w:snapToGrid w:val="0"/>
          <w:sz w:val="22"/>
        </w:rPr>
        <w:t>5</w:t>
      </w:r>
      <w:r w:rsidRPr="00723F6C">
        <w:rPr>
          <w:b/>
          <w:snapToGrid w:val="0"/>
          <w:sz w:val="22"/>
        </w:rPr>
        <w:t xml:space="preserve">. </w:t>
      </w:r>
      <w:r w:rsidR="00EA764F">
        <w:rPr>
          <w:b/>
          <w:snapToGrid w:val="0"/>
          <w:sz w:val="22"/>
        </w:rPr>
        <w:t>März</w:t>
      </w:r>
      <w:r w:rsidRPr="00723F6C">
        <w:rPr>
          <w:b/>
          <w:snapToGrid w:val="0"/>
          <w:sz w:val="22"/>
        </w:rPr>
        <w:t xml:space="preserve"> </w:t>
      </w:r>
      <w:r w:rsidR="009B2669">
        <w:rPr>
          <w:b/>
          <w:snapToGrid w:val="0"/>
          <w:sz w:val="22"/>
        </w:rPr>
        <w:t>202</w:t>
      </w:r>
      <w:r w:rsidR="00EA764F">
        <w:rPr>
          <w:b/>
          <w:snapToGrid w:val="0"/>
          <w:sz w:val="22"/>
        </w:rPr>
        <w:t>7</w:t>
      </w:r>
    </w:p>
    <w:p w14:paraId="60518083" w14:textId="77777777" w:rsidR="008C31B7" w:rsidRDefault="008C31B7" w:rsidP="008C31B7">
      <w:r>
        <w:t>Zusätzlich zu den Informationsmaterialien können sich Eltern und Kinder an folgenden Terminen über die Schulen und ihre Angebote informieren:</w:t>
      </w:r>
    </w:p>
    <w:p w14:paraId="31BC04DF" w14:textId="1F1CEB52" w:rsidR="0009785B" w:rsidRDefault="008C31B7" w:rsidP="00992B41">
      <w:r>
        <w:t>UNESCO-Schule (Gesamtschule):</w:t>
      </w:r>
      <w:r w:rsidR="00EA764F">
        <w:t xml:space="preserve">      </w:t>
      </w:r>
      <w:r>
        <w:br/>
      </w:r>
      <w:r w:rsidR="00FB5965">
        <w:t>2</w:t>
      </w:r>
      <w:r w:rsidR="00EA764F">
        <w:t>8</w:t>
      </w:r>
      <w:r>
        <w:t xml:space="preserve">. </w:t>
      </w:r>
      <w:r w:rsidR="001E3C96">
        <w:t>November</w:t>
      </w:r>
      <w:r w:rsidR="009B2669">
        <w:t xml:space="preserve"> 202</w:t>
      </w:r>
      <w:r w:rsidR="00EA764F">
        <w:t>6</w:t>
      </w:r>
      <w:r w:rsidR="00A563D2">
        <w:t>,</w:t>
      </w:r>
      <w:r w:rsidR="00A563D2">
        <w:tab/>
      </w:r>
      <w:r w:rsidR="00811AB5">
        <w:t>9</w:t>
      </w:r>
      <w:r>
        <w:t>.</w:t>
      </w:r>
      <w:r w:rsidR="00811AB5">
        <w:t>3</w:t>
      </w:r>
      <w:r>
        <w:t>0</w:t>
      </w:r>
      <w:r w:rsidR="001E3C96">
        <w:t xml:space="preserve"> bis 1</w:t>
      </w:r>
      <w:r w:rsidR="00811AB5">
        <w:t>3</w:t>
      </w:r>
      <w:r w:rsidR="001E3C96">
        <w:t>.</w:t>
      </w:r>
      <w:r w:rsidR="00811AB5">
        <w:t>0</w:t>
      </w:r>
      <w:r w:rsidR="001E3C96">
        <w:t xml:space="preserve">0 Uhr </w:t>
      </w:r>
      <w:r w:rsidR="001E3C96">
        <w:tab/>
      </w:r>
      <w:r>
        <w:t xml:space="preserve">Tag der offenen Tür und </w:t>
      </w:r>
      <w:r>
        <w:tab/>
      </w:r>
      <w:r>
        <w:tab/>
      </w:r>
      <w:r>
        <w:tab/>
      </w:r>
      <w:r>
        <w:tab/>
      </w:r>
      <w:r>
        <w:tab/>
      </w:r>
      <w:r>
        <w:tab/>
      </w:r>
      <w:r>
        <w:tab/>
        <w:t>Mitmachaktionen</w:t>
      </w:r>
      <w:r w:rsidR="00992B41">
        <w:t xml:space="preserve"> in Kleingruppen</w:t>
      </w:r>
      <w:r>
        <w:br/>
        <w:t>Georg-Forster-Gymnasium:</w:t>
      </w:r>
      <w:r>
        <w:br/>
      </w:r>
      <w:r w:rsidR="00811AB5">
        <w:t>29</w:t>
      </w:r>
      <w:r>
        <w:t>. Januar 20</w:t>
      </w:r>
      <w:r w:rsidR="009B2669">
        <w:t>2</w:t>
      </w:r>
      <w:r w:rsidR="00811AB5">
        <w:t>7</w:t>
      </w:r>
      <w:r>
        <w:tab/>
      </w:r>
      <w:r w:rsidR="00A563D2">
        <w:tab/>
      </w:r>
      <w:r w:rsidR="00A563D2">
        <w:tab/>
      </w:r>
      <w:r>
        <w:tab/>
        <w:t>Tag der offenen Tür</w:t>
      </w:r>
      <w:r w:rsidR="00A563D2">
        <w:br/>
        <w:t>Details zum Tagesablauf entnehmen Sie bitte der Homepage der Schule</w:t>
      </w:r>
      <w:r>
        <w:br/>
      </w:r>
      <w:r w:rsidR="00FB5965">
        <w:br/>
      </w:r>
      <w:r w:rsidR="00992B41">
        <w:t>Europaschule</w:t>
      </w:r>
      <w:r w:rsidR="00EA764F">
        <w:t xml:space="preserve"> (Sekundarschule)</w:t>
      </w:r>
      <w:r w:rsidR="00992B41">
        <w:br/>
      </w:r>
      <w:r w:rsidR="00EA764F">
        <w:t>30</w:t>
      </w:r>
      <w:r w:rsidR="00992B41" w:rsidRPr="00992B41">
        <w:t>.</w:t>
      </w:r>
      <w:r w:rsidR="00992B41">
        <w:t xml:space="preserve"> </w:t>
      </w:r>
      <w:r w:rsidR="00EA764F">
        <w:t xml:space="preserve">November </w:t>
      </w:r>
      <w:proofErr w:type="gramStart"/>
      <w:r w:rsidR="00EA764F">
        <w:t>2026</w:t>
      </w:r>
      <w:r w:rsidR="001E3C96">
        <w:t xml:space="preserve">, </w:t>
      </w:r>
      <w:r w:rsidR="00811AB5">
        <w:t xml:space="preserve">  </w:t>
      </w:r>
      <w:proofErr w:type="gramEnd"/>
      <w:r w:rsidR="00811AB5">
        <w:t xml:space="preserve">  </w:t>
      </w:r>
      <w:r w:rsidR="001E3C96">
        <w:t>16.00 Uhr</w:t>
      </w:r>
      <w:r w:rsidR="00FB5965">
        <w:tab/>
      </w:r>
      <w:r w:rsidR="00992B41" w:rsidRPr="00992B41">
        <w:t xml:space="preserve"> </w:t>
      </w:r>
      <w:r w:rsidR="00992B41">
        <w:t xml:space="preserve">        </w:t>
      </w:r>
      <w:r w:rsidR="00992B41">
        <w:tab/>
      </w:r>
      <w:r w:rsidR="008011B8">
        <w:t>I</w:t>
      </w:r>
      <w:r w:rsidR="001E3C96">
        <w:t>nformation</w:t>
      </w:r>
      <w:r w:rsidR="008011B8">
        <w:t>snachmittag</w:t>
      </w:r>
      <w:r w:rsidR="001E3C96">
        <w:br/>
        <w:t xml:space="preserve">Details zum Tagesablauf entnehmen Sie bitte der Homepage der Schule </w:t>
      </w:r>
    </w:p>
    <w:p w14:paraId="1513AC57" w14:textId="77777777" w:rsidR="00992B41" w:rsidRPr="00C60E63" w:rsidRDefault="00992B41" w:rsidP="00992B41">
      <w:pPr>
        <w:rPr>
          <w:snapToGrid w:val="0"/>
        </w:rPr>
      </w:pPr>
      <w:r>
        <w:rPr>
          <w:snapToGrid w:val="0"/>
        </w:rPr>
        <w:t>D</w:t>
      </w:r>
      <w:r w:rsidRPr="00C60E63">
        <w:rPr>
          <w:snapToGrid w:val="0"/>
        </w:rPr>
        <w:t xml:space="preserve">ie Grundschulen </w:t>
      </w:r>
      <w:r>
        <w:rPr>
          <w:snapToGrid w:val="0"/>
        </w:rPr>
        <w:t xml:space="preserve">laden zudem </w:t>
      </w:r>
      <w:r w:rsidRPr="00C60E63">
        <w:rPr>
          <w:snapToGrid w:val="0"/>
        </w:rPr>
        <w:t xml:space="preserve">gemeinsam mit den Weiterführenden Schulen alle Eltern der Grundschulabgänger zu gemeinsame </w:t>
      </w:r>
      <w:r w:rsidRPr="00C60E63">
        <w:rPr>
          <w:snapToGrid w:val="0"/>
          <w:u w:val="single"/>
        </w:rPr>
        <w:t>Infoveranstaltung</w:t>
      </w:r>
      <w:r>
        <w:rPr>
          <w:snapToGrid w:val="0"/>
          <w:u w:val="single"/>
        </w:rPr>
        <w:t>en</w:t>
      </w:r>
      <w:r w:rsidRPr="00C60E63">
        <w:rPr>
          <w:snapToGrid w:val="0"/>
        </w:rPr>
        <w:t xml:space="preserve"> ein.</w:t>
      </w:r>
    </w:p>
    <w:p w14:paraId="2EC74A77" w14:textId="58B5EFC2" w:rsidR="00992B41" w:rsidRDefault="00992B41" w:rsidP="00992B41">
      <w:pPr>
        <w:rPr>
          <w:b/>
          <w:snapToGrid w:val="0"/>
        </w:rPr>
      </w:pPr>
      <w:r w:rsidRPr="00C60E63">
        <w:rPr>
          <w:snapToGrid w:val="0"/>
        </w:rPr>
        <w:lastRenderedPageBreak/>
        <w:t>Diese finde</w:t>
      </w:r>
      <w:r>
        <w:rPr>
          <w:snapToGrid w:val="0"/>
        </w:rPr>
        <w:t>n</w:t>
      </w:r>
      <w:r w:rsidRPr="00C60E63">
        <w:rPr>
          <w:snapToGrid w:val="0"/>
        </w:rPr>
        <w:t xml:space="preserve"> statt </w:t>
      </w:r>
      <w:r>
        <w:rPr>
          <w:snapToGrid w:val="0"/>
        </w:rPr>
        <w:t>am</w:t>
      </w:r>
      <w:r w:rsidR="00FB5965">
        <w:rPr>
          <w:snapToGrid w:val="0"/>
        </w:rPr>
        <w:t xml:space="preserve"> </w:t>
      </w:r>
      <w:r>
        <w:rPr>
          <w:b/>
          <w:snapToGrid w:val="0"/>
        </w:rPr>
        <w:t>2</w:t>
      </w:r>
      <w:r w:rsidR="008011B8">
        <w:rPr>
          <w:b/>
          <w:snapToGrid w:val="0"/>
        </w:rPr>
        <w:t>4</w:t>
      </w:r>
      <w:r w:rsidRPr="00C60E63">
        <w:rPr>
          <w:b/>
          <w:snapToGrid w:val="0"/>
        </w:rPr>
        <w:t xml:space="preserve">. </w:t>
      </w:r>
      <w:r w:rsidR="00FB5965">
        <w:rPr>
          <w:b/>
          <w:snapToGrid w:val="0"/>
        </w:rPr>
        <w:t>November</w:t>
      </w:r>
      <w:r w:rsidRPr="00C60E63">
        <w:rPr>
          <w:b/>
          <w:snapToGrid w:val="0"/>
        </w:rPr>
        <w:t xml:space="preserve"> 20</w:t>
      </w:r>
      <w:r>
        <w:rPr>
          <w:b/>
          <w:snapToGrid w:val="0"/>
        </w:rPr>
        <w:t>2</w:t>
      </w:r>
      <w:r w:rsidR="00EA764F">
        <w:rPr>
          <w:b/>
          <w:snapToGrid w:val="0"/>
        </w:rPr>
        <w:t>6</w:t>
      </w:r>
      <w:r w:rsidRPr="00C60E63">
        <w:rPr>
          <w:b/>
          <w:snapToGrid w:val="0"/>
        </w:rPr>
        <w:t xml:space="preserve"> um 19</w:t>
      </w:r>
      <w:r w:rsidR="008011B8">
        <w:rPr>
          <w:b/>
          <w:snapToGrid w:val="0"/>
        </w:rPr>
        <w:t>.00</w:t>
      </w:r>
      <w:r w:rsidRPr="00C60E63">
        <w:rPr>
          <w:b/>
          <w:snapToGrid w:val="0"/>
        </w:rPr>
        <w:t xml:space="preserve"> Uhr</w:t>
      </w:r>
      <w:r w:rsidR="00FB5965">
        <w:rPr>
          <w:b/>
          <w:snapToGrid w:val="0"/>
        </w:rPr>
        <w:t>.</w:t>
      </w:r>
      <w:r w:rsidRPr="00C60E63">
        <w:rPr>
          <w:b/>
          <w:snapToGrid w:val="0"/>
        </w:rPr>
        <w:t xml:space="preserve"> </w:t>
      </w:r>
    </w:p>
    <w:p w14:paraId="2E808E4C" w14:textId="395D16E0" w:rsidR="00992B41" w:rsidRDefault="00992B41" w:rsidP="00992B41">
      <w:pPr>
        <w:rPr>
          <w:b/>
          <w:snapToGrid w:val="0"/>
        </w:rPr>
      </w:pPr>
      <w:r>
        <w:rPr>
          <w:b/>
          <w:snapToGrid w:val="0"/>
        </w:rPr>
        <w:t>Veranstaltungsort ist das Foyer der</w:t>
      </w:r>
      <w:r w:rsidRPr="00C60E63">
        <w:rPr>
          <w:b/>
          <w:snapToGrid w:val="0"/>
        </w:rPr>
        <w:t xml:space="preserve"> Stadthalle Kamp-Lintfort</w:t>
      </w:r>
      <w:r w:rsidRPr="00C60E63">
        <w:rPr>
          <w:snapToGrid w:val="0"/>
        </w:rPr>
        <w:t xml:space="preserve">, </w:t>
      </w:r>
      <w:r w:rsidRPr="00C60E63">
        <w:rPr>
          <w:b/>
          <w:snapToGrid w:val="0"/>
        </w:rPr>
        <w:t>Moerser Straße 167.</w:t>
      </w:r>
    </w:p>
    <w:p w14:paraId="0DC62208" w14:textId="77777777" w:rsidR="008011B8" w:rsidRDefault="008011B8" w:rsidP="00992B41">
      <w:pPr>
        <w:rPr>
          <w:b/>
          <w:snapToGrid w:val="0"/>
        </w:rPr>
      </w:pPr>
    </w:p>
    <w:p w14:paraId="14DFD600" w14:textId="77777777" w:rsidR="006C28C8" w:rsidRPr="007A2D79" w:rsidRDefault="006254B4" w:rsidP="0009785B">
      <w:r w:rsidRPr="006254B4">
        <w:rPr>
          <w:b/>
        </w:rPr>
        <w:t>Presse</w:t>
      </w:r>
      <w:r w:rsidR="00AD3DFF">
        <w:rPr>
          <w:b/>
        </w:rPr>
        <w:t>kontakt</w:t>
      </w:r>
      <w:r w:rsidRPr="006254B4">
        <w:rPr>
          <w:b/>
        </w:rPr>
        <w:t>:</w:t>
      </w:r>
      <w:r>
        <w:rPr>
          <w:b/>
        </w:rPr>
        <w:br/>
      </w:r>
      <w:r>
        <w:t>Amt für Wirtschaftsförderung und Stadtmarketing,</w:t>
      </w:r>
      <w:r>
        <w:br/>
        <w:t>Telefon: 02842 912-300.</w:t>
      </w:r>
      <w:r>
        <w:br/>
      </w:r>
      <w:r w:rsidR="00A72066">
        <w:t>E-Mail: presse@kamp-lintfort.de</w:t>
      </w:r>
      <w:permEnd w:id="1634491310"/>
    </w:p>
    <w:sectPr w:rsidR="006C28C8" w:rsidRPr="007A2D79" w:rsidSect="003F3176">
      <w:headerReference w:type="default" r:id="rId8"/>
      <w:footerReference w:type="default" r:id="rId9"/>
      <w:headerReference w:type="first" r:id="rId10"/>
      <w:footerReference w:type="first" r:id="rId11"/>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DB8C7" w14:textId="77777777" w:rsidR="00681C20" w:rsidRDefault="00681C20" w:rsidP="00083F4C">
      <w:pPr>
        <w:spacing w:after="0" w:line="240" w:lineRule="auto"/>
      </w:pPr>
      <w:r>
        <w:separator/>
      </w:r>
    </w:p>
  </w:endnote>
  <w:endnote w:type="continuationSeparator" w:id="0">
    <w:p w14:paraId="67A15FB0" w14:textId="77777777" w:rsidR="00681C20" w:rsidRDefault="00681C20"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DEF4"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1806F36" wp14:editId="273746A2">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B6D56"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FB5965">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FB5965">
                            <w:rPr>
                              <w:noProof/>
                            </w:rPr>
                            <w:t>2</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1806F36"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0CBB6D56"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FB5965">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FB5965">
                      <w:rPr>
                        <w:noProof/>
                      </w:rPr>
                      <w:t>2</w:t>
                    </w:r>
                    <w:r w:rsidR="00DD49B5">
                      <w:rPr>
                        <w:noProof/>
                      </w:rPr>
                      <w:fldChar w:fldCharType="end"/>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586CC"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0A6D6398" wp14:editId="21928314">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9EC9D7"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FB5965">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FB5965">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6D6398"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2E9EC9D7"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FB5965">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FB5965">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AF271" w14:textId="77777777" w:rsidR="00681C20" w:rsidRDefault="00681C20" w:rsidP="00083F4C">
      <w:pPr>
        <w:spacing w:after="0" w:line="240" w:lineRule="auto"/>
      </w:pPr>
      <w:r>
        <w:separator/>
      </w:r>
    </w:p>
  </w:footnote>
  <w:footnote w:type="continuationSeparator" w:id="0">
    <w:p w14:paraId="4EC825ED" w14:textId="77777777" w:rsidR="00681C20" w:rsidRDefault="00681C20"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0036" w14:textId="77777777" w:rsidR="008E2DFE" w:rsidRDefault="008E2DFE" w:rsidP="004E4FF9">
    <w:r>
      <w:rPr>
        <w:noProof/>
        <w:lang w:eastAsia="de-DE"/>
      </w:rPr>
      <w:drawing>
        <wp:anchor distT="0" distB="0" distL="114300" distR="114300" simplePos="0" relativeHeight="251659264" behindDoc="0" locked="1" layoutInCell="0" allowOverlap="1" wp14:anchorId="272EEFA2" wp14:editId="4EABD7BE">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C9F1" w14:textId="77777777" w:rsidR="004C0225" w:rsidRDefault="004C0225" w:rsidP="002156A1">
    <w:pPr>
      <w:spacing w:line="360" w:lineRule="auto"/>
    </w:pPr>
  </w:p>
  <w:p w14:paraId="0846260E"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0E9D6A6E" wp14:editId="4808AC9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B331E" w14:textId="77777777" w:rsidR="006D3FA9" w:rsidRDefault="006D3FA9" w:rsidP="006D3FA9">
                          <w:pPr>
                            <w:pStyle w:val="Kontakt"/>
                          </w:pPr>
                          <w:r>
                            <w:t>Stadt Kamp-Lintfort</w:t>
                          </w:r>
                          <w:r>
                            <w:br/>
                            <w:t>Am Rathaus 2</w:t>
                          </w:r>
                          <w:r>
                            <w:br/>
                            <w:t xml:space="preserve">47475 </w:t>
                          </w:r>
                          <w:r w:rsidRPr="00F52133">
                            <w:t>Kamp</w:t>
                          </w:r>
                          <w:r>
                            <w:t>-Lintfort</w:t>
                          </w:r>
                        </w:p>
                        <w:p w14:paraId="35A4ECA0" w14:textId="77777777" w:rsidR="006D3FA9" w:rsidRDefault="006D3FA9" w:rsidP="006D3FA9">
                          <w:pPr>
                            <w:pStyle w:val="Kontakt"/>
                          </w:pPr>
                          <w:r>
                            <w:t>Telefon +49 2842 912-0</w:t>
                          </w:r>
                          <w:r>
                            <w:br/>
                            <w:t>Fax +49 2842 912-367</w:t>
                          </w:r>
                          <w:r>
                            <w:br/>
                          </w:r>
                          <w:r w:rsidRPr="00F52133">
                            <w:t>info@kamp-lintfort.de</w:t>
                          </w:r>
                          <w:r>
                            <w:br/>
                            <w:t>www.kamp-lintfort.de</w:t>
                          </w:r>
                        </w:p>
                        <w:p w14:paraId="1316912A"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63CBC655"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9D6A6E"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71BB331E" w14:textId="77777777" w:rsidR="006D3FA9" w:rsidRDefault="006D3FA9" w:rsidP="006D3FA9">
                    <w:pPr>
                      <w:pStyle w:val="Kontakt"/>
                    </w:pPr>
                    <w:r>
                      <w:t>Stadt Kamp-Lintfort</w:t>
                    </w:r>
                    <w:r>
                      <w:br/>
                      <w:t>Am Rathaus 2</w:t>
                    </w:r>
                    <w:r>
                      <w:br/>
                      <w:t xml:space="preserve">47475 </w:t>
                    </w:r>
                    <w:r w:rsidRPr="00F52133">
                      <w:t>Kamp</w:t>
                    </w:r>
                    <w:r>
                      <w:t>-Lintfort</w:t>
                    </w:r>
                  </w:p>
                  <w:p w14:paraId="35A4ECA0" w14:textId="77777777" w:rsidR="006D3FA9" w:rsidRDefault="006D3FA9" w:rsidP="006D3FA9">
                    <w:pPr>
                      <w:pStyle w:val="Kontakt"/>
                    </w:pPr>
                    <w:r>
                      <w:t>Telefon +49 2842 912-0</w:t>
                    </w:r>
                    <w:r>
                      <w:br/>
                      <w:t>Fax +49 2842 912-367</w:t>
                    </w:r>
                    <w:r>
                      <w:br/>
                    </w:r>
                    <w:r w:rsidRPr="00F52133">
                      <w:t>info@kamp-lintfort.de</w:t>
                    </w:r>
                    <w:r>
                      <w:br/>
                      <w:t>www.kamp-lintfort.de</w:t>
                    </w:r>
                  </w:p>
                  <w:p w14:paraId="1316912A"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63CBC655"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0FD10FC5" wp14:editId="6256AAEB">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1E7D59C" wp14:editId="25FA8C27">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7106AB"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5619AE41"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7D59C"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477106AB"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5619AE41"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062E922C" w14:textId="77777777" w:rsidR="002156A1" w:rsidRDefault="002156A1" w:rsidP="002156A1">
    <w:pPr>
      <w:spacing w:line="360" w:lineRule="auto"/>
    </w:pPr>
  </w:p>
  <w:p w14:paraId="43AA6678" w14:textId="77777777" w:rsidR="002156A1" w:rsidRDefault="002156A1" w:rsidP="002156A1">
    <w:pPr>
      <w:spacing w:line="360" w:lineRule="auto"/>
    </w:pPr>
  </w:p>
  <w:p w14:paraId="7B29E42E" w14:textId="77777777" w:rsidR="002156A1" w:rsidRDefault="002156A1" w:rsidP="002156A1">
    <w:pPr>
      <w:spacing w:line="360" w:lineRule="auto"/>
    </w:pPr>
  </w:p>
  <w:p w14:paraId="1123A9B5"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17DF7CC7" wp14:editId="73C29224">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80010520">
    <w:abstractNumId w:val="9"/>
  </w:num>
  <w:num w:numId="2" w16cid:durableId="1350334101">
    <w:abstractNumId w:val="7"/>
  </w:num>
  <w:num w:numId="3" w16cid:durableId="327826315">
    <w:abstractNumId w:val="6"/>
  </w:num>
  <w:num w:numId="4" w16cid:durableId="810368726">
    <w:abstractNumId w:val="5"/>
  </w:num>
  <w:num w:numId="5" w16cid:durableId="2017615903">
    <w:abstractNumId w:val="4"/>
  </w:num>
  <w:num w:numId="6" w16cid:durableId="1296329755">
    <w:abstractNumId w:val="8"/>
  </w:num>
  <w:num w:numId="7" w16cid:durableId="259917699">
    <w:abstractNumId w:val="3"/>
  </w:num>
  <w:num w:numId="8" w16cid:durableId="841317643">
    <w:abstractNumId w:val="2"/>
  </w:num>
  <w:num w:numId="9" w16cid:durableId="708577797">
    <w:abstractNumId w:val="1"/>
  </w:num>
  <w:num w:numId="10" w16cid:durableId="1822192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Full" w:cryptAlgorithmClass="hash" w:cryptAlgorithmType="typeAny" w:cryptAlgorithmSid="4" w:cryptSpinCount="100000" w:hash="VoxG5Gy2kxVXTasxAcbfPsY4vtM=" w:salt="gKTDtjhv82D7jGbKONb7Ug=="/>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1B7"/>
    <w:rsid w:val="000042A6"/>
    <w:rsid w:val="000178F7"/>
    <w:rsid w:val="00021639"/>
    <w:rsid w:val="000238E6"/>
    <w:rsid w:val="00023B9A"/>
    <w:rsid w:val="000248AB"/>
    <w:rsid w:val="00024ECB"/>
    <w:rsid w:val="000273AC"/>
    <w:rsid w:val="00033D3E"/>
    <w:rsid w:val="00036A6C"/>
    <w:rsid w:val="000465E1"/>
    <w:rsid w:val="00050267"/>
    <w:rsid w:val="00053E0E"/>
    <w:rsid w:val="00066B00"/>
    <w:rsid w:val="00072617"/>
    <w:rsid w:val="00072DA3"/>
    <w:rsid w:val="0007505D"/>
    <w:rsid w:val="00076F8A"/>
    <w:rsid w:val="00083F4C"/>
    <w:rsid w:val="0008486D"/>
    <w:rsid w:val="00091887"/>
    <w:rsid w:val="0009785B"/>
    <w:rsid w:val="000A60B6"/>
    <w:rsid w:val="000B5DB3"/>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1E3C96"/>
    <w:rsid w:val="00203E74"/>
    <w:rsid w:val="002147DF"/>
    <w:rsid w:val="00215670"/>
    <w:rsid w:val="002156A1"/>
    <w:rsid w:val="00225650"/>
    <w:rsid w:val="00233FE7"/>
    <w:rsid w:val="0023548B"/>
    <w:rsid w:val="002438CB"/>
    <w:rsid w:val="00254B0E"/>
    <w:rsid w:val="00285221"/>
    <w:rsid w:val="00293A83"/>
    <w:rsid w:val="00296D62"/>
    <w:rsid w:val="002A348A"/>
    <w:rsid w:val="002B22DA"/>
    <w:rsid w:val="002B30CB"/>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C2E"/>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1E56"/>
    <w:rsid w:val="005A4632"/>
    <w:rsid w:val="005A5ABF"/>
    <w:rsid w:val="005A6AEE"/>
    <w:rsid w:val="005B40DD"/>
    <w:rsid w:val="005C4FD1"/>
    <w:rsid w:val="005C670F"/>
    <w:rsid w:val="005D4F6A"/>
    <w:rsid w:val="005E001A"/>
    <w:rsid w:val="005E7C78"/>
    <w:rsid w:val="00620CF3"/>
    <w:rsid w:val="006254B4"/>
    <w:rsid w:val="00636FDA"/>
    <w:rsid w:val="0064606C"/>
    <w:rsid w:val="00666AA9"/>
    <w:rsid w:val="00675E2C"/>
    <w:rsid w:val="006806AE"/>
    <w:rsid w:val="00681C20"/>
    <w:rsid w:val="00685074"/>
    <w:rsid w:val="006853B9"/>
    <w:rsid w:val="006A544C"/>
    <w:rsid w:val="006B0E10"/>
    <w:rsid w:val="006C28C8"/>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F5A65"/>
    <w:rsid w:val="008011B8"/>
    <w:rsid w:val="008053D8"/>
    <w:rsid w:val="00805456"/>
    <w:rsid w:val="00811AB5"/>
    <w:rsid w:val="00812967"/>
    <w:rsid w:val="00814D3F"/>
    <w:rsid w:val="00817C7B"/>
    <w:rsid w:val="00831598"/>
    <w:rsid w:val="0083518A"/>
    <w:rsid w:val="00844277"/>
    <w:rsid w:val="00850F3B"/>
    <w:rsid w:val="00862A15"/>
    <w:rsid w:val="00866A2D"/>
    <w:rsid w:val="00866D8C"/>
    <w:rsid w:val="00877B90"/>
    <w:rsid w:val="00877E8B"/>
    <w:rsid w:val="00893500"/>
    <w:rsid w:val="008963DB"/>
    <w:rsid w:val="008A2CD1"/>
    <w:rsid w:val="008A3D96"/>
    <w:rsid w:val="008B066A"/>
    <w:rsid w:val="008B56B4"/>
    <w:rsid w:val="008C31B7"/>
    <w:rsid w:val="008D1F86"/>
    <w:rsid w:val="008E1481"/>
    <w:rsid w:val="008E2DFE"/>
    <w:rsid w:val="008F009E"/>
    <w:rsid w:val="008F1169"/>
    <w:rsid w:val="008F3404"/>
    <w:rsid w:val="00917CD4"/>
    <w:rsid w:val="00926D97"/>
    <w:rsid w:val="0092712E"/>
    <w:rsid w:val="00933F07"/>
    <w:rsid w:val="0093506E"/>
    <w:rsid w:val="00943D36"/>
    <w:rsid w:val="0094421A"/>
    <w:rsid w:val="009511E9"/>
    <w:rsid w:val="00953222"/>
    <w:rsid w:val="009533ED"/>
    <w:rsid w:val="0096064F"/>
    <w:rsid w:val="009633FC"/>
    <w:rsid w:val="00963DAE"/>
    <w:rsid w:val="009720CD"/>
    <w:rsid w:val="00977163"/>
    <w:rsid w:val="009905C6"/>
    <w:rsid w:val="0099212C"/>
    <w:rsid w:val="00992B41"/>
    <w:rsid w:val="00995E4D"/>
    <w:rsid w:val="009A4B10"/>
    <w:rsid w:val="009B0DFA"/>
    <w:rsid w:val="009B2669"/>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5016F"/>
    <w:rsid w:val="00A563D2"/>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354F0"/>
    <w:rsid w:val="00B43CEE"/>
    <w:rsid w:val="00B55F04"/>
    <w:rsid w:val="00B64262"/>
    <w:rsid w:val="00B73610"/>
    <w:rsid w:val="00B83324"/>
    <w:rsid w:val="00BA51C1"/>
    <w:rsid w:val="00BB583F"/>
    <w:rsid w:val="00BB58A8"/>
    <w:rsid w:val="00BB7DF1"/>
    <w:rsid w:val="00BC0BE8"/>
    <w:rsid w:val="00BC432E"/>
    <w:rsid w:val="00BD05B7"/>
    <w:rsid w:val="00BD68FA"/>
    <w:rsid w:val="00BE5C48"/>
    <w:rsid w:val="00BF461D"/>
    <w:rsid w:val="00BF494E"/>
    <w:rsid w:val="00BF57BB"/>
    <w:rsid w:val="00BF717D"/>
    <w:rsid w:val="00C03684"/>
    <w:rsid w:val="00C12E39"/>
    <w:rsid w:val="00C3251F"/>
    <w:rsid w:val="00C5485E"/>
    <w:rsid w:val="00C608F8"/>
    <w:rsid w:val="00C64C17"/>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35CA8"/>
    <w:rsid w:val="00D36F6D"/>
    <w:rsid w:val="00D377B2"/>
    <w:rsid w:val="00D42AFB"/>
    <w:rsid w:val="00D472AC"/>
    <w:rsid w:val="00D62B19"/>
    <w:rsid w:val="00D66B8B"/>
    <w:rsid w:val="00D74F37"/>
    <w:rsid w:val="00D916C7"/>
    <w:rsid w:val="00D918BD"/>
    <w:rsid w:val="00DA01A5"/>
    <w:rsid w:val="00DB378C"/>
    <w:rsid w:val="00DD49B5"/>
    <w:rsid w:val="00DF62E0"/>
    <w:rsid w:val="00DF74CA"/>
    <w:rsid w:val="00E150E9"/>
    <w:rsid w:val="00E21B09"/>
    <w:rsid w:val="00E2200C"/>
    <w:rsid w:val="00E37874"/>
    <w:rsid w:val="00E41C7A"/>
    <w:rsid w:val="00E4533B"/>
    <w:rsid w:val="00E6710B"/>
    <w:rsid w:val="00E75FB4"/>
    <w:rsid w:val="00E764F7"/>
    <w:rsid w:val="00E77C20"/>
    <w:rsid w:val="00E80D89"/>
    <w:rsid w:val="00E86076"/>
    <w:rsid w:val="00E90F97"/>
    <w:rsid w:val="00EA764F"/>
    <w:rsid w:val="00ED0AA5"/>
    <w:rsid w:val="00EE1B74"/>
    <w:rsid w:val="00EE492D"/>
    <w:rsid w:val="00EE7CCF"/>
    <w:rsid w:val="00EF2AB9"/>
    <w:rsid w:val="00EF48C9"/>
    <w:rsid w:val="00EF66E6"/>
    <w:rsid w:val="00EF6CB7"/>
    <w:rsid w:val="00F03EF9"/>
    <w:rsid w:val="00F05D66"/>
    <w:rsid w:val="00F103CD"/>
    <w:rsid w:val="00F20F32"/>
    <w:rsid w:val="00F2456C"/>
    <w:rsid w:val="00F24D6B"/>
    <w:rsid w:val="00F440A6"/>
    <w:rsid w:val="00F52133"/>
    <w:rsid w:val="00F71CBE"/>
    <w:rsid w:val="00F75D0B"/>
    <w:rsid w:val="00F85E97"/>
    <w:rsid w:val="00F87478"/>
    <w:rsid w:val="00F87F9A"/>
    <w:rsid w:val="00F92E2A"/>
    <w:rsid w:val="00FA3796"/>
    <w:rsid w:val="00FB5965"/>
    <w:rsid w:val="00FC468D"/>
    <w:rsid w:val="00FC7A67"/>
    <w:rsid w:val="00FD0E92"/>
    <w:rsid w:val="00FE439D"/>
    <w:rsid w:val="00FF1C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95C65"/>
  <w15:docId w15:val="{2F389916-1BDE-43F2-A4E3-A4282BBF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uiPriority w:val="4"/>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m060d1s1\datenE$\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E2FB6E-FB17-4654-B7B5-7DECA07B7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321</Words>
  <Characters>2023</Characters>
  <Application>Microsoft Office Word</Application>
  <DocSecurity>8</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m400004</dc:creator>
  <cp:lastModifiedBy>Friedhoff, Peter</cp:lastModifiedBy>
  <cp:revision>3</cp:revision>
  <cp:lastPrinted>2013-09-24T13:24:00Z</cp:lastPrinted>
  <dcterms:created xsi:type="dcterms:W3CDTF">2025-11-04T14:12:00Z</dcterms:created>
  <dcterms:modified xsi:type="dcterms:W3CDTF">2026-10-19T08:10:00Z</dcterms:modified>
</cp:coreProperties>
</file>