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6BBF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3B9D4E69" w14:textId="78336B31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D30ACE">
        <w:t>212</w:t>
      </w:r>
    </w:p>
    <w:p w14:paraId="1CD5EBB0" w14:textId="77777777" w:rsidR="00593D64" w:rsidRDefault="00593D64" w:rsidP="00AE33E9"/>
    <w:p w14:paraId="55BF74BC" w14:textId="046C5670" w:rsidR="00AA2459" w:rsidRPr="003D5FAC" w:rsidRDefault="00D30ACE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2CEE3A2C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A3A76B6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3FE8FDF5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686371AC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4A0CD33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6910996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3CD936B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7414FCD1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6433E52B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35EB9D94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2B091361" w14:textId="3659E665" w:rsidR="00AC5F36" w:rsidRDefault="00AA2459" w:rsidP="00231CBE">
      <w:pPr>
        <w:pStyle w:val="Betreff"/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6885AE5" wp14:editId="7813D409">
                <wp:simplePos x="0" y="0"/>
                <wp:positionH relativeFrom="column">
                  <wp:posOffset>4598759</wp:posOffset>
                </wp:positionH>
                <wp:positionV relativeFrom="paragraph">
                  <wp:posOffset>-64246</wp:posOffset>
                </wp:positionV>
                <wp:extent cx="1436400" cy="414000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400" cy="4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94DDC" w14:textId="203F40F5" w:rsidR="001D0E6E" w:rsidRPr="00DA1B04" w:rsidRDefault="00EC13C8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CREATEDATE  \@ "d. MMMM yyyy"  \* MERGEFORMAT </w:instrText>
                            </w:r>
                            <w:r>
                              <w:fldChar w:fldCharType="separate"/>
                            </w:r>
                            <w:r w:rsidR="0053702C">
                              <w:rPr>
                                <w:noProof/>
                              </w:rPr>
                              <w:t>26</w:t>
                            </w:r>
                            <w:r w:rsidR="000C30DD">
                              <w:rPr>
                                <w:noProof/>
                              </w:rPr>
                              <w:t xml:space="preserve">. </w:t>
                            </w:r>
                            <w:r w:rsidR="0053702C">
                              <w:rPr>
                                <w:noProof/>
                              </w:rPr>
                              <w:t>Oktober</w:t>
                            </w:r>
                            <w:r w:rsidR="000C30DD">
                              <w:rPr>
                                <w:noProof/>
                              </w:rPr>
                              <w:t xml:space="preserve"> 2026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85AE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2.1pt;margin-top:-5.05pt;width:113.1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" stroked="f">
                <v:textbox>
                  <w:txbxContent>
                    <w:p w14:paraId="0A294DDC" w14:textId="203F40F5" w:rsidR="001D0E6E" w:rsidRPr="00DA1B04" w:rsidRDefault="00EC13C8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CREATEDATE  \@ "d. MMMM yyyy"  \* MERGEFORMAT </w:instrText>
                      </w:r>
                      <w:r>
                        <w:fldChar w:fldCharType="separate"/>
                      </w:r>
                      <w:r w:rsidR="0053702C">
                        <w:rPr>
                          <w:noProof/>
                        </w:rPr>
                        <w:t>26</w:t>
                      </w:r>
                      <w:r w:rsidR="000C30DD">
                        <w:rPr>
                          <w:noProof/>
                        </w:rPr>
                        <w:t xml:space="preserve">. </w:t>
                      </w:r>
                      <w:r w:rsidR="0053702C">
                        <w:rPr>
                          <w:noProof/>
                        </w:rPr>
                        <w:t>Oktober</w:t>
                      </w:r>
                      <w:r w:rsidR="000C30DD">
                        <w:rPr>
                          <w:noProof/>
                        </w:rPr>
                        <w:t xml:space="preserve"> 2026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0C30DD">
        <w:rPr>
          <w:sz w:val="28"/>
          <w:szCs w:val="28"/>
        </w:rPr>
        <w:t>Kreisstraße 47</w:t>
      </w:r>
      <w:r w:rsidR="0053702C">
        <w:rPr>
          <w:sz w:val="28"/>
          <w:szCs w:val="28"/>
        </w:rPr>
        <w:t>3</w:t>
      </w:r>
      <w:r w:rsidR="00731E50">
        <w:rPr>
          <w:sz w:val="28"/>
          <w:szCs w:val="28"/>
        </w:rPr>
        <w:t>2</w:t>
      </w:r>
      <w:r w:rsidR="000C30DD">
        <w:rPr>
          <w:sz w:val="28"/>
          <w:szCs w:val="28"/>
        </w:rPr>
        <w:t xml:space="preserve"> </w:t>
      </w:r>
      <w:proofErr w:type="spellStart"/>
      <w:r w:rsidR="0053702C">
        <w:rPr>
          <w:sz w:val="28"/>
          <w:szCs w:val="28"/>
        </w:rPr>
        <w:t>Omersbach</w:t>
      </w:r>
      <w:proofErr w:type="spellEnd"/>
      <w:r w:rsidR="000C30DD">
        <w:rPr>
          <w:sz w:val="28"/>
          <w:szCs w:val="28"/>
        </w:rPr>
        <w:t xml:space="preserve"> gesperrt</w:t>
      </w:r>
    </w:p>
    <w:p w14:paraId="16393733" w14:textId="77777777" w:rsidR="00AC5F36" w:rsidRPr="003B36A2" w:rsidRDefault="00AC5F36" w:rsidP="00534934"/>
    <w:p w14:paraId="057DA94F" w14:textId="77777777" w:rsidR="00D30ACE" w:rsidRDefault="00D30ACE" w:rsidP="000C30DD"/>
    <w:p w14:paraId="0C08E67D" w14:textId="085E1328" w:rsidR="000C30DD" w:rsidRDefault="000C30DD" w:rsidP="00D30ACE">
      <w:r>
        <w:t xml:space="preserve">Das Landratsamt Freudenstadt führt ab </w:t>
      </w:r>
      <w:r w:rsidR="0053702C">
        <w:t>Mittwoch</w:t>
      </w:r>
      <w:r>
        <w:t>, 2</w:t>
      </w:r>
      <w:r w:rsidR="006F4B83">
        <w:t>8</w:t>
      </w:r>
      <w:r>
        <w:t xml:space="preserve">. </w:t>
      </w:r>
      <w:r w:rsidR="006F4B83">
        <w:t>Oktober</w:t>
      </w:r>
      <w:r>
        <w:t xml:space="preserve"> 2026</w:t>
      </w:r>
      <w:r w:rsidR="00D30ACE">
        <w:t xml:space="preserve">, </w:t>
      </w:r>
      <w:r>
        <w:t>auf der K 47</w:t>
      </w:r>
      <w:r w:rsidR="00EE4D18">
        <w:t>32</w:t>
      </w:r>
      <w:r>
        <w:t xml:space="preserve"> zwischen de</w:t>
      </w:r>
      <w:r w:rsidR="00731E50">
        <w:t xml:space="preserve">r </w:t>
      </w:r>
      <w:r w:rsidR="00D30ACE">
        <w:br/>
      </w:r>
      <w:r w:rsidR="00731E50">
        <w:t>L</w:t>
      </w:r>
      <w:r w:rsidR="00D30ACE">
        <w:t> </w:t>
      </w:r>
      <w:r w:rsidR="00731E50">
        <w:t>36</w:t>
      </w:r>
      <w:r w:rsidR="00EE4D18">
        <w:t>2</w:t>
      </w:r>
      <w:r w:rsidR="00731E50">
        <w:t xml:space="preserve"> </w:t>
      </w:r>
      <w:r>
        <w:t>und de</w:t>
      </w:r>
      <w:r w:rsidR="00EE4D18">
        <w:t>r</w:t>
      </w:r>
      <w:r>
        <w:t xml:space="preserve"> </w:t>
      </w:r>
      <w:r w:rsidR="00EE4D18">
        <w:t>Kropfmühle</w:t>
      </w:r>
      <w:r>
        <w:t xml:space="preserve"> </w:t>
      </w:r>
      <w:r w:rsidR="006F4B83">
        <w:t xml:space="preserve">in </w:t>
      </w:r>
      <w:proofErr w:type="spellStart"/>
      <w:r w:rsidR="006F4B83">
        <w:t>Omersbach</w:t>
      </w:r>
      <w:proofErr w:type="spellEnd"/>
      <w:r w:rsidR="006F4B83">
        <w:t xml:space="preserve"> </w:t>
      </w:r>
      <w:r>
        <w:t xml:space="preserve">dringend erforderliche Sanierungsarbeiten an der Fahrbahn durch. </w:t>
      </w:r>
    </w:p>
    <w:p w14:paraId="6B4FC613" w14:textId="77777777" w:rsidR="00D30ACE" w:rsidRDefault="00D30ACE" w:rsidP="00D30ACE"/>
    <w:p w14:paraId="61DCB1E4" w14:textId="77777777" w:rsidR="00FF34A2" w:rsidRPr="00FF34A2" w:rsidRDefault="00FF34A2" w:rsidP="00FF34A2">
      <w:r w:rsidRPr="00FF34A2">
        <w:t>Dabei wird der bestehende Fahrbahnbelag abgefräst und eine neue Deckschicht aufgebracht. Zudem werden Schadstellen tiefer ausgefräst, die Tragschicht erneuert und die bestehenden Schächte ausgetauscht.</w:t>
      </w:r>
    </w:p>
    <w:p w14:paraId="4C7EF11F" w14:textId="77777777" w:rsidR="000C30DD" w:rsidRDefault="000C30DD" w:rsidP="00D30ACE"/>
    <w:p w14:paraId="216AC146" w14:textId="500B49EB" w:rsidR="000C30DD" w:rsidRDefault="000C30DD" w:rsidP="00D30ACE">
      <w:pPr>
        <w:rPr>
          <w:bCs/>
        </w:rPr>
      </w:pPr>
      <w:r>
        <w:t xml:space="preserve">Für die Ausführung dieser Arbeiten muss die Kreisstraße </w:t>
      </w:r>
      <w:r w:rsidR="00EE4D18">
        <w:t>bis zum 13. November</w:t>
      </w:r>
      <w:r>
        <w:t xml:space="preserve"> </w:t>
      </w:r>
      <w:r w:rsidR="00D30ACE">
        <w:t xml:space="preserve">2026 </w:t>
      </w:r>
      <w:r>
        <w:t>voll gesperrt werden.</w:t>
      </w:r>
      <w:r w:rsidR="004C545F">
        <w:t xml:space="preserve"> </w:t>
      </w:r>
      <w:r>
        <w:t xml:space="preserve">Die Umleitung wird in beiden Richtungen über </w:t>
      </w:r>
      <w:r w:rsidR="00EE4D18">
        <w:t xml:space="preserve">Erzgrube und </w:t>
      </w:r>
      <w:proofErr w:type="spellStart"/>
      <w:r w:rsidR="00EE4D18">
        <w:t>Schernbach</w:t>
      </w:r>
      <w:proofErr w:type="spellEnd"/>
      <w:r>
        <w:t xml:space="preserve"> ausgewiesen.</w:t>
      </w:r>
      <w:r w:rsidR="004C545F">
        <w:t xml:space="preserve"> </w:t>
      </w:r>
      <w:r w:rsidR="006F4B83" w:rsidRPr="006F4B83">
        <w:rPr>
          <w:bCs/>
        </w:rPr>
        <w:t>Der Anliegerverkehr ist während der gesamten Bauzeit eingeschränkt möglich.</w:t>
      </w:r>
      <w:r w:rsidR="006F4B83">
        <w:rPr>
          <w:bCs/>
        </w:rPr>
        <w:t xml:space="preserve"> Die Eventlocation Kropfmühle ist </w:t>
      </w:r>
      <w:r w:rsidR="00D30ACE">
        <w:rPr>
          <w:bCs/>
        </w:rPr>
        <w:t xml:space="preserve">während der Bauarbeiten </w:t>
      </w:r>
      <w:r w:rsidR="006F4B83">
        <w:rPr>
          <w:bCs/>
        </w:rPr>
        <w:t xml:space="preserve">nur aus Richtung </w:t>
      </w:r>
      <w:proofErr w:type="spellStart"/>
      <w:r w:rsidR="006F4B83">
        <w:rPr>
          <w:bCs/>
        </w:rPr>
        <w:t>Göttelfingen</w:t>
      </w:r>
      <w:proofErr w:type="spellEnd"/>
      <w:r w:rsidR="006F4B83">
        <w:rPr>
          <w:bCs/>
        </w:rPr>
        <w:t xml:space="preserve"> erreichbar. Auch dort ist mit Behinderungen zu rechnen.</w:t>
      </w:r>
    </w:p>
    <w:p w14:paraId="1F6A2423" w14:textId="77777777" w:rsidR="006F4B83" w:rsidRDefault="006F4B83" w:rsidP="00D30ACE"/>
    <w:p w14:paraId="17855434" w14:textId="436DBD9A" w:rsidR="000C30DD" w:rsidRDefault="000C30DD" w:rsidP="00D30ACE">
      <w:r>
        <w:t>Das Landratsamt bittet</w:t>
      </w:r>
      <w:r w:rsidR="00D30ACE">
        <w:t xml:space="preserve"> alle</w:t>
      </w:r>
      <w:r>
        <w:t xml:space="preserve"> Anlieger und Verkehrsteilnehmer</w:t>
      </w:r>
      <w:r w:rsidR="00D30ACE">
        <w:t xml:space="preserve"> um Verständnis für die mit den Bauarbeiten verbundenen Einschränkungen. </w:t>
      </w:r>
      <w:r>
        <w:t xml:space="preserve"> </w:t>
      </w:r>
    </w:p>
    <w:p w14:paraId="301C3E22" w14:textId="6F675BFE" w:rsidR="0022418F" w:rsidRDefault="0022418F" w:rsidP="00AA2459"/>
    <w:sectPr w:rsidR="0022418F" w:rsidSect="00EC13C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4EB34" w14:textId="77777777" w:rsidR="00FD1A89" w:rsidRDefault="00FD1A89">
      <w:pPr>
        <w:spacing w:line="240" w:lineRule="auto"/>
      </w:pPr>
      <w:r>
        <w:separator/>
      </w:r>
    </w:p>
  </w:endnote>
  <w:endnote w:type="continuationSeparator" w:id="0">
    <w:p w14:paraId="5C93E02D" w14:textId="77777777" w:rsidR="00FD1A89" w:rsidRDefault="00FD1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18BFE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94BF5" w14:textId="77777777" w:rsidR="00FD1A89" w:rsidRDefault="00FD1A89">
      <w:pPr>
        <w:spacing w:line="240" w:lineRule="auto"/>
      </w:pPr>
      <w:r>
        <w:separator/>
      </w:r>
    </w:p>
  </w:footnote>
  <w:footnote w:type="continuationSeparator" w:id="0">
    <w:p w14:paraId="356C0D1A" w14:textId="77777777" w:rsidR="00FD1A89" w:rsidRDefault="00FD1A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C052F" w14:textId="77777777" w:rsidR="00AC5F36" w:rsidRDefault="00FF34A2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218B8C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1065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3F6FA80D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9DD4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192DD3D" wp14:editId="7A3E3084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32A3A8" w14:textId="77777777" w:rsidR="00AC5F36" w:rsidRDefault="00AC5F36">
    <w:pPr>
      <w:pStyle w:val="Kopfzeile"/>
    </w:pPr>
  </w:p>
  <w:p w14:paraId="34BD5579" w14:textId="77777777" w:rsidR="00AC5F36" w:rsidRDefault="00AC5F36">
    <w:pPr>
      <w:pStyle w:val="Kopfzeile"/>
    </w:pPr>
  </w:p>
  <w:p w14:paraId="5E84DCF2" w14:textId="77777777" w:rsidR="00AE33E9" w:rsidRDefault="00AE33E9">
    <w:pPr>
      <w:pStyle w:val="Kopfzeile"/>
    </w:pPr>
  </w:p>
  <w:p w14:paraId="2A1D0F86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6B3AD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3ED84379" wp14:editId="09A14038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461919204">
    <w:abstractNumId w:val="1"/>
  </w:num>
  <w:num w:numId="2" w16cid:durableId="242761435">
    <w:abstractNumId w:val="5"/>
  </w:num>
  <w:num w:numId="3" w16cid:durableId="1468547677">
    <w:abstractNumId w:val="3"/>
  </w:num>
  <w:num w:numId="4" w16cid:durableId="2129735119">
    <w:abstractNumId w:val="4"/>
  </w:num>
  <w:num w:numId="5" w16cid:durableId="471752431">
    <w:abstractNumId w:val="0"/>
  </w:num>
  <w:num w:numId="6" w16cid:durableId="222058445">
    <w:abstractNumId w:val="8"/>
  </w:num>
  <w:num w:numId="7" w16cid:durableId="1937706562">
    <w:abstractNumId w:val="6"/>
  </w:num>
  <w:num w:numId="8" w16cid:durableId="1103846761">
    <w:abstractNumId w:val="2"/>
  </w:num>
  <w:num w:numId="9" w16cid:durableId="4752691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DD"/>
    <w:rsid w:val="0000230D"/>
    <w:rsid w:val="000077DA"/>
    <w:rsid w:val="00022803"/>
    <w:rsid w:val="00073858"/>
    <w:rsid w:val="000A0E44"/>
    <w:rsid w:val="000C30DD"/>
    <w:rsid w:val="000D0E30"/>
    <w:rsid w:val="000E2AFF"/>
    <w:rsid w:val="000F3911"/>
    <w:rsid w:val="0010326D"/>
    <w:rsid w:val="00145F7E"/>
    <w:rsid w:val="00147726"/>
    <w:rsid w:val="00152EE7"/>
    <w:rsid w:val="00157AE6"/>
    <w:rsid w:val="001A41DA"/>
    <w:rsid w:val="001D0E6E"/>
    <w:rsid w:val="001E4609"/>
    <w:rsid w:val="001E7B48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80332"/>
    <w:rsid w:val="00290848"/>
    <w:rsid w:val="002B18CC"/>
    <w:rsid w:val="002C0E30"/>
    <w:rsid w:val="0031564A"/>
    <w:rsid w:val="00320968"/>
    <w:rsid w:val="00322B72"/>
    <w:rsid w:val="003477F6"/>
    <w:rsid w:val="00350757"/>
    <w:rsid w:val="003978DB"/>
    <w:rsid w:val="003B36A2"/>
    <w:rsid w:val="003D5FAC"/>
    <w:rsid w:val="00401392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C545F"/>
    <w:rsid w:val="004D5F0E"/>
    <w:rsid w:val="00510FB8"/>
    <w:rsid w:val="005111EE"/>
    <w:rsid w:val="00527773"/>
    <w:rsid w:val="00534934"/>
    <w:rsid w:val="0053702C"/>
    <w:rsid w:val="00593D64"/>
    <w:rsid w:val="005A7CF1"/>
    <w:rsid w:val="005D339F"/>
    <w:rsid w:val="006036BA"/>
    <w:rsid w:val="00610F91"/>
    <w:rsid w:val="006A1974"/>
    <w:rsid w:val="006B7760"/>
    <w:rsid w:val="006C1064"/>
    <w:rsid w:val="006D3766"/>
    <w:rsid w:val="006F4B83"/>
    <w:rsid w:val="00703878"/>
    <w:rsid w:val="007160FE"/>
    <w:rsid w:val="00717A35"/>
    <w:rsid w:val="00722FD7"/>
    <w:rsid w:val="007268E2"/>
    <w:rsid w:val="00731E50"/>
    <w:rsid w:val="007340EC"/>
    <w:rsid w:val="00737FC7"/>
    <w:rsid w:val="007555EE"/>
    <w:rsid w:val="00761270"/>
    <w:rsid w:val="00781F90"/>
    <w:rsid w:val="00797738"/>
    <w:rsid w:val="007E5769"/>
    <w:rsid w:val="007F2BBA"/>
    <w:rsid w:val="008044B5"/>
    <w:rsid w:val="008138F8"/>
    <w:rsid w:val="00814134"/>
    <w:rsid w:val="00817E00"/>
    <w:rsid w:val="00851AFD"/>
    <w:rsid w:val="00876330"/>
    <w:rsid w:val="008D6E4E"/>
    <w:rsid w:val="008F0D07"/>
    <w:rsid w:val="00904896"/>
    <w:rsid w:val="00933548"/>
    <w:rsid w:val="00937C62"/>
    <w:rsid w:val="009477C4"/>
    <w:rsid w:val="00950ACA"/>
    <w:rsid w:val="00964B22"/>
    <w:rsid w:val="009C105C"/>
    <w:rsid w:val="009C568E"/>
    <w:rsid w:val="009C64E6"/>
    <w:rsid w:val="009C7361"/>
    <w:rsid w:val="009E08B3"/>
    <w:rsid w:val="009F7A0A"/>
    <w:rsid w:val="00A06645"/>
    <w:rsid w:val="00A2699E"/>
    <w:rsid w:val="00A36CC3"/>
    <w:rsid w:val="00A618E8"/>
    <w:rsid w:val="00A70A60"/>
    <w:rsid w:val="00A756C2"/>
    <w:rsid w:val="00A955DC"/>
    <w:rsid w:val="00AA1656"/>
    <w:rsid w:val="00AA2459"/>
    <w:rsid w:val="00AB43C0"/>
    <w:rsid w:val="00AC5F36"/>
    <w:rsid w:val="00AE1F2C"/>
    <w:rsid w:val="00AE33E9"/>
    <w:rsid w:val="00AF2570"/>
    <w:rsid w:val="00B07D62"/>
    <w:rsid w:val="00B40604"/>
    <w:rsid w:val="00B73D13"/>
    <w:rsid w:val="00B95E79"/>
    <w:rsid w:val="00C6649A"/>
    <w:rsid w:val="00C90777"/>
    <w:rsid w:val="00C96E73"/>
    <w:rsid w:val="00CA04F1"/>
    <w:rsid w:val="00CD17FA"/>
    <w:rsid w:val="00CD7DB9"/>
    <w:rsid w:val="00CF1110"/>
    <w:rsid w:val="00D009CA"/>
    <w:rsid w:val="00D30ACE"/>
    <w:rsid w:val="00D43C51"/>
    <w:rsid w:val="00D5137B"/>
    <w:rsid w:val="00D63B87"/>
    <w:rsid w:val="00D70643"/>
    <w:rsid w:val="00D925D5"/>
    <w:rsid w:val="00DA1B04"/>
    <w:rsid w:val="00DB4B69"/>
    <w:rsid w:val="00DC1CAF"/>
    <w:rsid w:val="00DD6325"/>
    <w:rsid w:val="00DE3A42"/>
    <w:rsid w:val="00E43DCE"/>
    <w:rsid w:val="00E52DFB"/>
    <w:rsid w:val="00E77E4D"/>
    <w:rsid w:val="00EB73BA"/>
    <w:rsid w:val="00EC13C8"/>
    <w:rsid w:val="00EE12F4"/>
    <w:rsid w:val="00EE4D18"/>
    <w:rsid w:val="00F017A7"/>
    <w:rsid w:val="00FB7DCD"/>
    <w:rsid w:val="00FD1A89"/>
    <w:rsid w:val="00FD7B88"/>
    <w:rsid w:val="00FF1A9A"/>
    <w:rsid w:val="00FF34A2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1A9B11"/>
  <w15:docId w15:val="{5511F92F-5A16-4CEA-B3A2-2FE0FF41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  <w:ind w:left="0" w:firstLine="0"/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A008\Desktop\Medieninformation%20Vorlage%20ab%2001.07.202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5FA4-C69D-40C6-9B82-B53688D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Medieninformation Vorlage ab 01.07.2025.dotx</Template>
  <TotalTime>0</TotalTime>
  <Pages>1</Pages>
  <Words>144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1137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Gaiser, Thomas</dc:creator>
  <cp:lastModifiedBy>Kroll, Maike BdL</cp:lastModifiedBy>
  <cp:revision>4</cp:revision>
  <cp:lastPrinted>2025-06-24T08:14:00Z</cp:lastPrinted>
  <dcterms:created xsi:type="dcterms:W3CDTF">2026-10-26T08:30:00Z</dcterms:created>
  <dcterms:modified xsi:type="dcterms:W3CDTF">2026-10-26T08:36:00Z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