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7D7B" w14:textId="77777777" w:rsidR="00794802" w:rsidRDefault="00F80DC0" w:rsidP="00B252A1">
      <w:pPr>
        <w:pStyle w:val="07Flietex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DA1685" wp14:editId="5B9EBF7C">
            <wp:simplePos x="0" y="0"/>
            <wp:positionH relativeFrom="column">
              <wp:posOffset>-53340</wp:posOffset>
            </wp:positionH>
            <wp:positionV relativeFrom="paragraph">
              <wp:posOffset>-988695</wp:posOffset>
            </wp:positionV>
            <wp:extent cx="3657600" cy="120015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0F992B" w14:textId="77777777" w:rsidR="00794802" w:rsidRDefault="00794802" w:rsidP="00B252A1">
      <w:pPr>
        <w:pStyle w:val="07Flietext"/>
      </w:pPr>
    </w:p>
    <w:p w14:paraId="0C73FD63" w14:textId="77777777" w:rsidR="00DD6D27" w:rsidRPr="00646166" w:rsidRDefault="00BE56DA" w:rsidP="00B252A1">
      <w:pPr>
        <w:pStyle w:val="07Flietext"/>
        <w:rPr>
          <w:rFonts w:cstheme="minorBidi"/>
          <w:sz w:val="14"/>
          <w:szCs w:val="14"/>
        </w:rPr>
      </w:pPr>
      <w:r w:rsidRPr="00646166">
        <w:rPr>
          <w:noProof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7424E9B6" wp14:editId="4726DA03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5A9" w:rsidRPr="00646166">
        <w:rPr>
          <w:rFonts w:cstheme="minorBidi"/>
          <w:sz w:val="14"/>
          <w:szCs w:val="14"/>
        </w:rPr>
        <w:t xml:space="preserve"> </w:t>
      </w:r>
    </w:p>
    <w:p w14:paraId="58CC6E9E" w14:textId="77777777" w:rsidR="00B369A3" w:rsidRDefault="00B369A3" w:rsidP="00B252A1">
      <w:pPr>
        <w:pStyle w:val="07Flietext"/>
      </w:pPr>
    </w:p>
    <w:p w14:paraId="35BC9152" w14:textId="77777777" w:rsidR="007C7814" w:rsidRDefault="007C7814" w:rsidP="00B252A1">
      <w:pPr>
        <w:pStyle w:val="07Flietext"/>
      </w:pPr>
    </w:p>
    <w:p w14:paraId="1E1FBC2D" w14:textId="77777777" w:rsidR="00646166" w:rsidRDefault="00646166" w:rsidP="00B252A1">
      <w:pPr>
        <w:pStyle w:val="07Flietext"/>
      </w:pPr>
    </w:p>
    <w:p w14:paraId="4282C577" w14:textId="77777777" w:rsidR="0013540F" w:rsidRPr="0013540F" w:rsidRDefault="00C24BB6" w:rsidP="00820894">
      <w:pPr>
        <w:pStyle w:val="02Pressemitteilung"/>
        <w:rPr>
          <w:sz w:val="20"/>
          <w:szCs w:val="20"/>
        </w:rPr>
      </w:pPr>
      <w:r w:rsidRPr="00C24BB6">
        <w:t>Pressemitteilung</w:t>
      </w:r>
    </w:p>
    <w:tbl>
      <w:tblPr>
        <w:tblStyle w:val="Tabellenraster"/>
        <w:tblpPr w:vertAnchor="text" w:horzAnchor="page" w:tblpX="1135" w:tblpY="1"/>
        <w:tblW w:w="3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20"/>
      </w:tblGrid>
      <w:tr w:rsidR="0040316A" w:rsidRPr="00D95160" w14:paraId="7058BD67" w14:textId="77777777" w:rsidTr="0040316A">
        <w:trPr>
          <w:trHeight w:val="454"/>
        </w:trPr>
        <w:tc>
          <w:tcPr>
            <w:tcW w:w="3126" w:type="dxa"/>
          </w:tcPr>
          <w:sdt>
            <w:sdtPr>
              <w:id w:val="-807014119"/>
              <w:placeholder>
                <w:docPart w:val="0D4AEF6C402148D7970420B95227EDE9"/>
              </w:placeholder>
              <w:date w:fullDate="2026-10-13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2DDE4C22" w14:textId="3D940F8E" w:rsidR="0040316A" w:rsidRPr="0055762A" w:rsidRDefault="00A01AEA" w:rsidP="003207E9">
                <w:pPr>
                  <w:pStyle w:val="03Datum"/>
                  <w:framePr w:wrap="auto" w:vAnchor="margin" w:hAnchor="text" w:xAlign="left" w:yAlign="inline"/>
                </w:pPr>
                <w:r>
                  <w:t>Dienstag, 13. Oktober 2026</w:t>
                </w:r>
              </w:p>
            </w:sdtContent>
          </w:sdt>
        </w:tc>
        <w:tc>
          <w:tcPr>
            <w:tcW w:w="20" w:type="dxa"/>
            <w:tcBorders>
              <w:left w:val="nil"/>
            </w:tcBorders>
          </w:tcPr>
          <w:p w14:paraId="441B8F64" w14:textId="77777777" w:rsidR="0040316A" w:rsidRPr="00CB01C3" w:rsidRDefault="0040316A" w:rsidP="009446B7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1766FC9A" w14:textId="77777777" w:rsidR="008228DB" w:rsidRPr="0013540F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64F54DE0" w14:textId="77777777" w:rsidR="008228DB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31B9717A" w14:textId="77777777" w:rsidR="00715993" w:rsidRDefault="00715993" w:rsidP="00B252A1">
      <w:pPr>
        <w:pStyle w:val="07Flietext"/>
      </w:pPr>
    </w:p>
    <w:p w14:paraId="0E296D70" w14:textId="77777777" w:rsidR="003932D1" w:rsidRDefault="003932D1" w:rsidP="00B252A1">
      <w:pPr>
        <w:pStyle w:val="07Flietext"/>
      </w:pPr>
    </w:p>
    <w:p w14:paraId="48002EC0" w14:textId="77777777" w:rsidR="003932D1" w:rsidRPr="00B252A1" w:rsidRDefault="003932D1" w:rsidP="00B252A1">
      <w:pPr>
        <w:pStyle w:val="07Flietext"/>
      </w:pPr>
    </w:p>
    <w:p w14:paraId="56190DB4" w14:textId="24748508" w:rsidR="0013540F" w:rsidRDefault="00A01AEA" w:rsidP="0013540F">
      <w:pPr>
        <w:pStyle w:val="Flietext"/>
        <w:rPr>
          <w:rFonts w:ascii="Calibri" w:hAnsi="Calibri"/>
          <w:b/>
          <w:sz w:val="25"/>
          <w:szCs w:val="20"/>
        </w:rPr>
      </w:pPr>
      <w:r>
        <w:rPr>
          <w:rFonts w:ascii="Calibri" w:hAnsi="Calibri"/>
          <w:b/>
          <w:sz w:val="25"/>
          <w:szCs w:val="20"/>
        </w:rPr>
        <w:t>Anlieger sind zum Winterdienst verpflichtet</w:t>
      </w:r>
    </w:p>
    <w:p w14:paraId="18DD97ED" w14:textId="77777777" w:rsidR="00785C5C" w:rsidRPr="00785C5C" w:rsidRDefault="00785C5C" w:rsidP="0013540F">
      <w:pPr>
        <w:pStyle w:val="Flietext"/>
        <w:rPr>
          <w:rFonts w:asciiTheme="minorHAnsi" w:hAnsiTheme="minorHAnsi" w:cstheme="minorHAnsi"/>
          <w:sz w:val="20"/>
          <w:szCs w:val="20"/>
        </w:rPr>
      </w:pPr>
    </w:p>
    <w:p w14:paraId="2F9628EA" w14:textId="40CA2E16" w:rsidR="0013540F" w:rsidRPr="0013540F" w:rsidRDefault="00A01AEA" w:rsidP="00A01AEA">
      <w:pPr>
        <w:pStyle w:val="07Flietext"/>
        <w:spacing w:line="240" w:lineRule="auto"/>
      </w:pPr>
      <w:r>
        <w:rPr>
          <w:rFonts w:ascii="Calibri Light" w:hAnsi="Calibri Light" w:cs="Gotham Light"/>
          <w:color w:val="221E1F"/>
          <w:sz w:val="46"/>
          <w:szCs w:val="44"/>
        </w:rPr>
        <w:t>Schneeräumen und Streuen von Gehwegflächen durch Anlieger</w:t>
      </w:r>
    </w:p>
    <w:p w14:paraId="559E495C" w14:textId="77777777" w:rsidR="00A01AEA" w:rsidRDefault="00A01AEA" w:rsidP="006F64B9">
      <w:pPr>
        <w:pStyle w:val="07Flietext"/>
      </w:pPr>
    </w:p>
    <w:p w14:paraId="35CD0C3F" w14:textId="706FB047" w:rsidR="00A01AEA" w:rsidRPr="001E683A" w:rsidRDefault="007171F0" w:rsidP="00A01AEA">
      <w:pPr>
        <w:pStyle w:val="07Flietext"/>
      </w:pPr>
      <w:r w:rsidRPr="00B5250D">
        <w:t>(stp)</w:t>
      </w:r>
      <w:r>
        <w:t>.</w:t>
      </w:r>
      <w:r w:rsidR="00A01AEA">
        <w:t xml:space="preserve"> Da in</w:t>
      </w:r>
      <w:r w:rsidR="00A01AEA" w:rsidRPr="001E683A">
        <w:t xml:space="preserve"> den kommenden Monaten stets mit Schneefall und Glatteis zu rech</w:t>
      </w:r>
      <w:r w:rsidR="00A01AEA" w:rsidRPr="001E683A">
        <w:softHyphen/>
        <w:t>nen ist, wird auf die Verpflichtung der Anlieger (zum Beispiel Eigentümer, Mie</w:t>
      </w:r>
      <w:r w:rsidR="00A01AEA" w:rsidRPr="001E683A">
        <w:softHyphen/>
        <w:t>ter und Pächter) von bebauten und unbebauten Grundstücken hingewiesen, die an den Grundstücken entlang</w:t>
      </w:r>
      <w:r w:rsidR="00A01AEA" w:rsidRPr="001E683A">
        <w:softHyphen/>
        <w:t xml:space="preserve"> führenden Geh</w:t>
      </w:r>
      <w:r w:rsidR="00A01AEA" w:rsidRPr="001E683A">
        <w:softHyphen/>
        <w:t>flächen von Schnee und Eis zu räu</w:t>
      </w:r>
      <w:r w:rsidR="00A01AEA" w:rsidRPr="001E683A">
        <w:softHyphen/>
        <w:t>men und sie bei winterlicher Straßen</w:t>
      </w:r>
      <w:r w:rsidR="00A01AEA" w:rsidRPr="001E683A">
        <w:softHyphen/>
        <w:t>glätte zu streuen.</w:t>
      </w:r>
    </w:p>
    <w:p w14:paraId="165B9233" w14:textId="77777777" w:rsidR="00A01AEA" w:rsidRPr="001E683A" w:rsidRDefault="00A01AEA" w:rsidP="00A01AEA">
      <w:pPr>
        <w:pStyle w:val="07Flietext"/>
      </w:pPr>
    </w:p>
    <w:p w14:paraId="520462AD" w14:textId="6C54772A" w:rsidR="00A01AEA" w:rsidRPr="001E683A" w:rsidRDefault="00A01AEA" w:rsidP="00A01AEA">
      <w:pPr>
        <w:pStyle w:val="07Flietext"/>
      </w:pPr>
      <w:r w:rsidRPr="001E683A">
        <w:t>Zur allgemeinen Räum- und Streupflicht wird darauf hingewiesen, dass nach der Streupf</w:t>
      </w:r>
      <w:r w:rsidRPr="001E683A">
        <w:softHyphen/>
        <w:t>lichtsatzung der Stadt Pforzheim Gehflächen auf ein</w:t>
      </w:r>
      <w:r>
        <w:t>er</w:t>
      </w:r>
      <w:r w:rsidRPr="001E683A">
        <w:t xml:space="preserve"> solch</w:t>
      </w:r>
      <w:r>
        <w:t>en</w:t>
      </w:r>
      <w:r w:rsidRPr="001E683A">
        <w:t xml:space="preserve"> Breite von Schnee- oder winterlicher Straßenglätte zu befreien sind, dass die Sicherheit und Flüssigkeit des öffentli</w:t>
      </w:r>
      <w:r w:rsidRPr="001E683A">
        <w:softHyphen/>
        <w:t>chen Fußgängerverkehrs gewähr</w:t>
      </w:r>
      <w:r w:rsidRPr="001E683A">
        <w:softHyphen/>
        <w:t>leistet ist. Hierzu darf der Schnee aber nicht auf die Fahrbahn geschoben werden. Wird der Schnee auf die Fahrbahn geworfen, droht dem Verursacher ein Bußgeldverfahren.</w:t>
      </w:r>
    </w:p>
    <w:p w14:paraId="0D4A70E0" w14:textId="77777777" w:rsidR="00A01AEA" w:rsidRPr="001E683A" w:rsidRDefault="00A01AEA" w:rsidP="00A01AEA">
      <w:pPr>
        <w:pStyle w:val="07Flietext"/>
      </w:pPr>
    </w:p>
    <w:p w14:paraId="7BD8F5AC" w14:textId="77777777" w:rsidR="00A01AEA" w:rsidRPr="001E683A" w:rsidRDefault="00A01AEA" w:rsidP="00A01AEA">
      <w:pPr>
        <w:pStyle w:val="07Flietext"/>
      </w:pPr>
      <w:r w:rsidRPr="001E683A">
        <w:t>Als Geh</w:t>
      </w:r>
      <w:r w:rsidRPr="001E683A">
        <w:softHyphen/>
        <w:t>flächen im Sinne der Streupflichtsat</w:t>
      </w:r>
      <w:r w:rsidRPr="001E683A">
        <w:softHyphen/>
        <w:t>zung gelten folgen</w:t>
      </w:r>
      <w:r w:rsidRPr="001E683A">
        <w:softHyphen/>
        <w:t>de öffentliche Ver</w:t>
      </w:r>
      <w:r w:rsidRPr="001E683A">
        <w:softHyphen/>
        <w:t>kehrsflächen:</w:t>
      </w:r>
    </w:p>
    <w:p w14:paraId="4D55BF72" w14:textId="77777777" w:rsidR="00A01AEA" w:rsidRPr="001E683A" w:rsidRDefault="00A01AEA" w:rsidP="00A01AEA">
      <w:pPr>
        <w:pStyle w:val="07Flietext"/>
      </w:pPr>
    </w:p>
    <w:p w14:paraId="6D9E4AE8" w14:textId="617FC50E" w:rsidR="00A01AEA" w:rsidRPr="001E683A" w:rsidRDefault="00A01AEA" w:rsidP="00A01AEA">
      <w:pPr>
        <w:pStyle w:val="07Flietext"/>
      </w:pPr>
      <w:r w:rsidRPr="001E683A">
        <w:t>1.</w:t>
      </w:r>
      <w:r w:rsidRPr="001E683A">
        <w:tab/>
        <w:t>Gehwe</w:t>
      </w:r>
      <w:r>
        <w:t>ge</w:t>
      </w:r>
      <w:r w:rsidRPr="001E683A">
        <w:t xml:space="preserve"> </w:t>
      </w:r>
      <w:r>
        <w:t>en</w:t>
      </w:r>
      <w:r w:rsidRPr="001E683A">
        <w:t>tlang von Fahrbahnen.</w:t>
      </w:r>
    </w:p>
    <w:p w14:paraId="366795A0" w14:textId="635F19C6" w:rsidR="00A01AEA" w:rsidRPr="001E683A" w:rsidRDefault="00A01AEA" w:rsidP="00A01AEA">
      <w:pPr>
        <w:pStyle w:val="07Flietext"/>
        <w:ind w:left="720" w:hanging="720"/>
      </w:pPr>
      <w:r w:rsidRPr="001E683A">
        <w:lastRenderedPageBreak/>
        <w:t xml:space="preserve">2. </w:t>
      </w:r>
      <w:r w:rsidRPr="001E683A">
        <w:tab/>
        <w:t>Die seitlichen Flächen am Rande der Fahrbahn in einer Breite von</w:t>
      </w:r>
      <w:r>
        <w:t xml:space="preserve"> </w:t>
      </w:r>
      <w:r w:rsidRPr="001E683A">
        <w:t>1,2 Mete</w:t>
      </w:r>
      <w:r>
        <w:t>rn,</w:t>
      </w:r>
      <w:r w:rsidRPr="001E683A">
        <w:t xml:space="preserve"> falls Gehwege auf keiner Straßenseite vorhanden sind.</w:t>
      </w:r>
    </w:p>
    <w:p w14:paraId="3EE3EB13" w14:textId="12103A1A" w:rsidR="00A01AEA" w:rsidRPr="001E683A" w:rsidRDefault="00A01AEA" w:rsidP="00A01AEA">
      <w:pPr>
        <w:pStyle w:val="07Flietext"/>
        <w:ind w:left="720" w:hanging="720"/>
      </w:pPr>
      <w:r w:rsidRPr="001E683A">
        <w:t xml:space="preserve">3. </w:t>
      </w:r>
      <w:r w:rsidRPr="001E683A">
        <w:tab/>
        <w:t>Die seitlichen Flächen am Rande von Fußgängerbereichen entlang der bebauten Front in einer angemessenen Breite, wobei die Streupflichtsatzung grundsätzlich</w:t>
      </w:r>
      <w:r>
        <w:t xml:space="preserve"> von vier Metern ausgeht.</w:t>
      </w:r>
    </w:p>
    <w:p w14:paraId="48BE0A79" w14:textId="77777777" w:rsidR="00A01AEA" w:rsidRPr="001E683A" w:rsidRDefault="00A01AEA" w:rsidP="00A01AEA">
      <w:pPr>
        <w:pStyle w:val="07Flietext"/>
      </w:pPr>
      <w:r w:rsidRPr="001E683A">
        <w:t>4.</w:t>
      </w:r>
      <w:r w:rsidRPr="001E683A">
        <w:tab/>
        <w:t>Sonderwege für Fußgänger oder gemeinsame Sonderwege für Fußgänger und Rad</w:t>
      </w:r>
      <w:r w:rsidRPr="001E683A">
        <w:softHyphen/>
        <w:t>fahrer.</w:t>
      </w:r>
    </w:p>
    <w:p w14:paraId="3DA4A43E" w14:textId="77777777" w:rsidR="00A01AEA" w:rsidRPr="001E683A" w:rsidRDefault="00A01AEA" w:rsidP="00A01AEA">
      <w:pPr>
        <w:pStyle w:val="07Flietext"/>
      </w:pPr>
    </w:p>
    <w:p w14:paraId="050801E6" w14:textId="7BFC21CA" w:rsidR="00A01AEA" w:rsidRPr="001E683A" w:rsidRDefault="00A01AEA" w:rsidP="00A01AEA">
      <w:pPr>
        <w:pStyle w:val="07Flietext"/>
      </w:pPr>
      <w:r w:rsidRPr="001E683A">
        <w:t>An Treppenanlagen und Staffelwegen genügt es, wenn auf jeder Seite eine für den Fuß</w:t>
      </w:r>
      <w:r w:rsidRPr="001E683A">
        <w:softHyphen/>
        <w:t>gängerverkehr ausreichende Gehfläche in einer Breite von 1,2 Mete</w:t>
      </w:r>
      <w:r>
        <w:t>rn</w:t>
      </w:r>
      <w:r w:rsidRPr="001E683A">
        <w:t xml:space="preserve"> vom Schnee geräumt und gestreut wird.</w:t>
      </w:r>
      <w:r>
        <w:t xml:space="preserve"> </w:t>
      </w:r>
      <w:r w:rsidRPr="001E683A">
        <w:t>Die Gehflächen müssen werktags bis 6.30 Uhr, an Sonn- und Feiertagen bis 8 Uhr geräumt und gestreut werden.</w:t>
      </w:r>
      <w:r>
        <w:t xml:space="preserve"> </w:t>
      </w:r>
      <w:r w:rsidRPr="001E683A">
        <w:t>Fällt nach diesem Zeitpunkt Schnee oder tritt Schnee- oder winterliche Straßenglätte auf, so ist unverzüglich, bei Bedarf auch wiederhol</w:t>
      </w:r>
      <w:r>
        <w:t>t,</w:t>
      </w:r>
      <w:r w:rsidRPr="001E683A">
        <w:t xml:space="preserve"> zu räu</w:t>
      </w:r>
      <w:r w:rsidRPr="001E683A">
        <w:softHyphen/>
        <w:t xml:space="preserve">men und zu streuen. Die Räum- und Streupflicht endet um 20 </w:t>
      </w:r>
      <w:r>
        <w:t xml:space="preserve">Uhr. </w:t>
      </w:r>
      <w:r w:rsidRPr="001E683A">
        <w:t>Falls nach Lage und Bedeutung der Straße oder auch eines einzelnen Grund</w:t>
      </w:r>
      <w:r w:rsidRPr="001E683A">
        <w:softHyphen/>
        <w:t>stückes der allgemeine Verkehr früher einsetzt oder später endet, sind Schnee und Glätte auch außer</w:t>
      </w:r>
      <w:r w:rsidRPr="001E683A">
        <w:softHyphen/>
        <w:t>halb der oben genannten Zeiten zu beseitigen.</w:t>
      </w:r>
    </w:p>
    <w:p w14:paraId="1F3D973E" w14:textId="77777777" w:rsidR="00A01AEA" w:rsidRPr="001E683A" w:rsidRDefault="00A01AEA" w:rsidP="00A01AEA">
      <w:pPr>
        <w:pStyle w:val="07Flietext"/>
      </w:pPr>
    </w:p>
    <w:p w14:paraId="20C2BCEC" w14:textId="790CB9EF" w:rsidR="00A01AEA" w:rsidRPr="001E683A" w:rsidRDefault="00A01AEA" w:rsidP="00A01AEA">
      <w:pPr>
        <w:pStyle w:val="07Flietext"/>
      </w:pPr>
      <w:r w:rsidRPr="001E683A">
        <w:t>Bei Schnee- und winterlicher Straßenglätte sind die Flächen mit Sand, Splitt oder ähnlichen um</w:t>
      </w:r>
      <w:r w:rsidRPr="001E683A">
        <w:softHyphen/>
        <w:t>weltverträglichen Stoffen zu streuen. Das Bestreuen mit Salz ist wegen der damit ver</w:t>
      </w:r>
      <w:r w:rsidRPr="001E683A">
        <w:softHyphen/>
        <w:t>bundenen Umweltgefahren grundsätzlich zu unter</w:t>
      </w:r>
      <w:r w:rsidRPr="001E683A">
        <w:softHyphen/>
        <w:t>las</w:t>
      </w:r>
      <w:r w:rsidRPr="001E683A">
        <w:softHyphen/>
        <w:t>sen. Ausnahmen hiervon sind auf Gefällstrecken und an Treppenanla</w:t>
      </w:r>
      <w:r w:rsidRPr="001E683A">
        <w:softHyphen/>
        <w:t>gen nur dann zugelassen, wenn dort ohne diese Mittel die Glatteisgefahr nur mit unverhältnismäßig hohem Aufwand beseitigt werden kann. Auch in diesen Fäl</w:t>
      </w:r>
      <w:r w:rsidRPr="001E683A">
        <w:softHyphen/>
        <w:t>len ist die Verwendung von Streusalz auf das unumgänglich notwendi</w:t>
      </w:r>
      <w:r w:rsidRPr="001E683A">
        <w:softHyphen/>
        <w:t>ge Maß zu beschränken.</w:t>
      </w:r>
      <w:r>
        <w:t xml:space="preserve"> </w:t>
      </w:r>
      <w:r w:rsidRPr="001E683A">
        <w:t>Stehen auf oder an einem Gehweg Bäume oder Sträucher, die durch salzhalti</w:t>
      </w:r>
      <w:r w:rsidRPr="001E683A">
        <w:softHyphen/>
        <w:t>ges Schmelz</w:t>
      </w:r>
      <w:r w:rsidRPr="001E683A">
        <w:softHyphen/>
        <w:t>wasser gefährdet werden können, ist das Bestreuen mit Salz oder salzhaltigen Stoffen verboten.</w:t>
      </w:r>
    </w:p>
    <w:p w14:paraId="69D65D22" w14:textId="77777777" w:rsidR="00A01AEA" w:rsidRPr="001E683A" w:rsidRDefault="00A01AEA" w:rsidP="00A01AEA">
      <w:pPr>
        <w:pStyle w:val="07Flietext"/>
      </w:pPr>
    </w:p>
    <w:p w14:paraId="3864ED74" w14:textId="092E5477" w:rsidR="00A01AEA" w:rsidRPr="001E683A" w:rsidRDefault="00A01AEA" w:rsidP="00A01AEA">
      <w:pPr>
        <w:pStyle w:val="07Flietext"/>
      </w:pPr>
      <w:r w:rsidRPr="001E683A">
        <w:t>Die Stadt Pforzheim weist darauf hin, dass bei der Durchfüh</w:t>
      </w:r>
      <w:r w:rsidRPr="001E683A">
        <w:softHyphen/>
        <w:t>rung des Winterdienstes vordringlich die Buslinien geräumt und gestreut werden. Es wird empfohlen, bei winterlicher Straßen</w:t>
      </w:r>
      <w:r w:rsidRPr="001E683A">
        <w:softHyphen/>
        <w:t>glätte und Schneefall die öffentlichen Verkehrsmittel zu benutzen und das Privatfahrzeug in der Garage stehen zu lassen.</w:t>
      </w:r>
      <w:r>
        <w:t xml:space="preserve"> </w:t>
      </w:r>
      <w:r w:rsidRPr="001E683A">
        <w:t>Wegen der Haftung, der Vermeidung von Unfällen, aber auch zur Vermeidung von Buß</w:t>
      </w:r>
      <w:r w:rsidRPr="001E683A">
        <w:softHyphen/>
        <w:t>geldern, empfiehlt das Amt für öffentliche Ordnung die genaue Be</w:t>
      </w:r>
      <w:r w:rsidRPr="001E683A">
        <w:softHyphen/>
        <w:t>achtung der Bestim</w:t>
      </w:r>
      <w:r w:rsidRPr="001E683A">
        <w:softHyphen/>
        <w:t>mungen der Streupflichtsatzung der Stadt Pforzheim.</w:t>
      </w:r>
    </w:p>
    <w:p w14:paraId="12F64A6B" w14:textId="77777777" w:rsidR="00A01AEA" w:rsidRPr="001E683A" w:rsidRDefault="00A01AEA" w:rsidP="00A01AEA">
      <w:pPr>
        <w:pStyle w:val="07Flietext"/>
      </w:pPr>
    </w:p>
    <w:p w14:paraId="0D91A518" w14:textId="77777777" w:rsidR="00A01AEA" w:rsidRPr="001E683A" w:rsidRDefault="00A01AEA" w:rsidP="00A01AEA">
      <w:pPr>
        <w:pStyle w:val="07Flietext"/>
      </w:pPr>
      <w:r w:rsidRPr="001E683A">
        <w:t xml:space="preserve">Zusätzliche Auskünfte über das Schneeräumen und Streuen erteilt das Amt für öffentliche Ordnung, </w:t>
      </w:r>
      <w:r>
        <w:t>Abteilung Gemeindevollzugsdienst</w:t>
      </w:r>
      <w:r w:rsidRPr="001E683A">
        <w:t>, Durch</w:t>
      </w:r>
      <w:r w:rsidRPr="001E683A">
        <w:softHyphen/>
        <w:t xml:space="preserve">wahlnummer 39 </w:t>
      </w:r>
      <w:r>
        <w:t>17 08</w:t>
      </w:r>
      <w:r w:rsidRPr="001E683A">
        <w:t>.</w:t>
      </w:r>
    </w:p>
    <w:p w14:paraId="2539CFEA" w14:textId="76F00F1A" w:rsidR="00A01AEA" w:rsidRPr="001E683A" w:rsidRDefault="00A01AEA" w:rsidP="00A01AEA">
      <w:pPr>
        <w:pStyle w:val="07Flietext"/>
      </w:pPr>
      <w:r w:rsidRPr="001E683A">
        <w:lastRenderedPageBreak/>
        <w:t xml:space="preserve">Die </w:t>
      </w:r>
      <w:r w:rsidRPr="001E683A">
        <w:rPr>
          <w:bCs/>
        </w:rPr>
        <w:t>Satzung der Stadt Pforzheim über die Verpflichtung der Straßenanlieger zum Reinigen, Schneeräumen und Bestreuen der Gehflächen kann auch auf der Internetseite der Stadt Pforzheim (www.pforzheim.de) über die Linkfolge – Bürger - Rathaus – Stadtrecht – 1 Öffentliche Sicherheit und Ordnung -</w:t>
      </w:r>
      <w:r w:rsidRPr="001E683A">
        <w:t xml:space="preserve"> </w:t>
      </w:r>
      <w:r w:rsidRPr="001E683A">
        <w:rPr>
          <w:bCs/>
        </w:rPr>
        <w:t>Satzung der Stadt Pforzheim über die Verpflichtung der Straßenanlieger zum Reinig</w:t>
      </w:r>
      <w:r>
        <w:rPr>
          <w:bCs/>
        </w:rPr>
        <w:t>en</w:t>
      </w:r>
      <w:r w:rsidRPr="001E683A">
        <w:rPr>
          <w:bCs/>
        </w:rPr>
        <w:t xml:space="preserve">, Schneeräumen und Bestreuen der Gehflächen - abgerufen werden. Zum Auffinden der Satzung kann auch im Suchfeld oben rechts eingegeben werden: </w:t>
      </w:r>
      <w:r>
        <w:rPr>
          <w:bCs/>
        </w:rPr>
        <w:t>„</w:t>
      </w:r>
      <w:r w:rsidRPr="001E683A">
        <w:rPr>
          <w:bCs/>
        </w:rPr>
        <w:t>Reinigung, Schneeräumen und Bestreuen der Gehflächen</w:t>
      </w:r>
      <w:r>
        <w:rPr>
          <w:bCs/>
        </w:rPr>
        <w:t>“.</w:t>
      </w:r>
    </w:p>
    <w:p w14:paraId="6D50F7E5" w14:textId="35EA0D97" w:rsidR="00344CFE" w:rsidRDefault="00344CFE" w:rsidP="00A01AEA">
      <w:pPr>
        <w:pStyle w:val="07Flietext"/>
      </w:pPr>
    </w:p>
    <w:p w14:paraId="4B03A02E" w14:textId="77777777" w:rsidR="00344CFE" w:rsidRPr="007171F0" w:rsidRDefault="00344CFE" w:rsidP="006F64B9">
      <w:pPr>
        <w:pStyle w:val="07Flietext"/>
      </w:pPr>
    </w:p>
    <w:sectPr w:rsidR="00344CFE" w:rsidRPr="007171F0" w:rsidSect="007171F0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2127" w:right="1134" w:bottom="2410" w:left="1134" w:header="720" w:footer="397" w:gutter="0"/>
      <w:pgNumType w:start="1" w:chapStyle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2C3B7" w14:textId="77777777" w:rsidR="00DE2E70" w:rsidRDefault="00DE2E70" w:rsidP="00D01E14">
      <w:pPr>
        <w:spacing w:line="240" w:lineRule="auto"/>
      </w:pPr>
      <w:r>
        <w:separator/>
      </w:r>
    </w:p>
  </w:endnote>
  <w:endnote w:type="continuationSeparator" w:id="0">
    <w:p w14:paraId="1BB225E7" w14:textId="77777777" w:rsidR="00DE2E70" w:rsidRDefault="00DE2E70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-Book">
    <w:altName w:val="Times New Roman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9D4C" w14:textId="77777777" w:rsidR="00F30D2A" w:rsidRPr="005D1D21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Calibri" w:hAnsi="Calibri" w:cs="Calibri"/>
        <w:sz w:val="23"/>
        <w:szCs w:val="23"/>
      </w:rPr>
    </w:pPr>
    <w:r w:rsidRPr="005D1D21">
      <w:rPr>
        <w:rFonts w:ascii="Calibri" w:hAnsi="Calibri" w:cs="Calibri"/>
        <w:sz w:val="23"/>
        <w:szCs w:val="23"/>
      </w:rPr>
      <w:tab/>
    </w:r>
    <w:r w:rsidR="00EA2CDA" w:rsidRPr="005D1D21">
      <w:rPr>
        <w:rFonts w:ascii="Calibri" w:hAnsi="Calibri" w:cs="Calibri"/>
        <w:sz w:val="23"/>
        <w:szCs w:val="23"/>
      </w:rPr>
      <w:t xml:space="preserve">Seite 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PAGE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  <w:r w:rsidR="00EA2CDA" w:rsidRPr="005D1D21">
      <w:rPr>
        <w:rFonts w:ascii="Calibri" w:hAnsi="Calibri" w:cs="Calibri"/>
        <w:sz w:val="23"/>
        <w:szCs w:val="23"/>
      </w:rPr>
      <w:t>/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NUMPAGES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737B" w14:textId="77777777" w:rsidR="009446B7" w:rsidRDefault="00F80DC0">
    <w:r>
      <w:rPr>
        <w:noProof/>
      </w:rPr>
      <w:drawing>
        <wp:anchor distT="0" distB="0" distL="114300" distR="114300" simplePos="0" relativeHeight="251661824" behindDoc="0" locked="0" layoutInCell="1" allowOverlap="1" wp14:anchorId="7E230BB2" wp14:editId="01F92CF4">
          <wp:simplePos x="0" y="0"/>
          <wp:positionH relativeFrom="column">
            <wp:posOffset>13335</wp:posOffset>
          </wp:positionH>
          <wp:positionV relativeFrom="paragraph">
            <wp:posOffset>-657860</wp:posOffset>
          </wp:positionV>
          <wp:extent cx="1714500" cy="10668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B7EB55" w14:textId="77777777" w:rsidR="009B7298" w:rsidRDefault="009B7298" w:rsidP="00F80DC0">
    <w:pPr>
      <w:pStyle w:val="Fuzeile"/>
      <w:tabs>
        <w:tab w:val="clear" w:pos="4536"/>
        <w:tab w:val="clear" w:pos="9072"/>
        <w:tab w:val="left" w:pos="1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7BD03DCD" wp14:editId="7EDFD5E8">
              <wp:simplePos x="0" y="0"/>
              <wp:positionH relativeFrom="rightMargin">
                <wp:posOffset>-822020</wp:posOffset>
              </wp:positionH>
              <wp:positionV relativeFrom="page">
                <wp:posOffset>10220446</wp:posOffset>
              </wp:positionV>
              <wp:extent cx="1269518" cy="306000"/>
              <wp:effectExtent l="0" t="0" r="6985" b="0"/>
              <wp:wrapNone/>
              <wp:docPr id="7" name="Rechtec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9518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60759" w14:textId="77777777" w:rsidR="009B7298" w:rsidRPr="00D45D38" w:rsidRDefault="009B7298" w:rsidP="004631EF">
                          <w:pPr>
                            <w:pStyle w:val="01Seitenzahl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D45D38">
                            <w:t xml:space="preserve">Seite </w:t>
                          </w:r>
                          <w:r w:rsidRPr="00D45D38">
                            <w:fldChar w:fldCharType="begin"/>
                          </w:r>
                          <w:r w:rsidRPr="00D45D38">
                            <w:instrText>PAGE  \* Arabic  \* MERGEFORMAT</w:instrText>
                          </w:r>
                          <w:r w:rsidRPr="00D45D38"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Pr="00D45D38">
                            <w:fldChar w:fldCharType="end"/>
                          </w:r>
                          <w:r w:rsidRPr="00D45D38">
                            <w:t>/</w:t>
                          </w:r>
                          <w:r w:rsidR="003B65B8">
                            <w:rPr>
                              <w:noProof/>
                            </w:rPr>
                            <w:fldChar w:fldCharType="begin"/>
                          </w:r>
                          <w:r w:rsidR="003B65B8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3B65B8">
                            <w:rPr>
                              <w:noProof/>
                            </w:rPr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="003B65B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47C4AF7C" w14:textId="77777777" w:rsidR="009B7298" w:rsidRDefault="009B7298" w:rsidP="009B7298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D03DCD" id="Rechteck 7" o:spid="_x0000_s1027" style="position:absolute;margin-left:-64.75pt;margin-top:804.75pt;width:99.95pt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" o:allowincell="f" stroked="f">
              <v:textbox>
                <w:txbxContent>
                  <w:p w14:paraId="24360759" w14:textId="77777777" w:rsidR="009B7298" w:rsidRPr="00D45D38" w:rsidRDefault="009B7298" w:rsidP="004631EF">
                    <w:pPr>
                      <w:pStyle w:val="01Seitenzahl"/>
                      <w:rPr>
                        <w:rFonts w:asciiTheme="majorHAnsi" w:eastAsiaTheme="majorEastAsia" w:hAnsiTheme="majorHAnsi" w:cstheme="majorBidi"/>
                      </w:rPr>
                    </w:pPr>
                    <w:r w:rsidRPr="00D45D38">
                      <w:t xml:space="preserve">Seite </w:t>
                    </w:r>
                    <w:r w:rsidRPr="00D45D38">
                      <w:fldChar w:fldCharType="begin"/>
                    </w:r>
                    <w:r w:rsidRPr="00D45D38">
                      <w:instrText>PAGE  \* Arabic  \* MERGEFORMAT</w:instrText>
                    </w:r>
                    <w:r w:rsidRPr="00D45D38"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Pr="00D45D38">
                      <w:fldChar w:fldCharType="end"/>
                    </w:r>
                    <w:r w:rsidRPr="00D45D38">
                      <w:t>/</w:t>
                    </w:r>
                    <w:r w:rsidR="003B65B8">
                      <w:rPr>
                        <w:noProof/>
                      </w:rPr>
                      <w:fldChar w:fldCharType="begin"/>
                    </w:r>
                    <w:r w:rsidR="003B65B8">
                      <w:rPr>
                        <w:noProof/>
                      </w:rPr>
                      <w:instrText>NUMPAGES  \* Arabic  \* MERGEFORMAT</w:instrText>
                    </w:r>
                    <w:r w:rsidR="003B65B8">
                      <w:rPr>
                        <w:noProof/>
                      </w:rPr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="003B65B8">
                      <w:rPr>
                        <w:noProof/>
                      </w:rPr>
                      <w:fldChar w:fldCharType="end"/>
                    </w:r>
                  </w:p>
                  <w:p w14:paraId="47C4AF7C" w14:textId="77777777" w:rsidR="009B7298" w:rsidRDefault="009B7298" w:rsidP="009B7298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F80DC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4155C" w14:textId="77777777" w:rsidR="00DE2E70" w:rsidRDefault="00DE2E70" w:rsidP="00D01E14">
      <w:pPr>
        <w:spacing w:line="240" w:lineRule="auto"/>
      </w:pPr>
      <w:r>
        <w:separator/>
      </w:r>
    </w:p>
  </w:footnote>
  <w:footnote w:type="continuationSeparator" w:id="0">
    <w:p w14:paraId="07DD2A83" w14:textId="77777777" w:rsidR="00DE2E70" w:rsidRDefault="00DE2E70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F809A" w14:textId="77777777" w:rsidR="00C736D1" w:rsidRDefault="007171F0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E3F595B" wp14:editId="3F53E754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436400" cy="522000"/>
          <wp:effectExtent l="0" t="0" r="0" b="0"/>
          <wp:wrapNone/>
          <wp:docPr id="13" name="Grafik 13" descr="C:\Users\Anja\AppData\Local\Microsoft\Windows\INetCache\Content.Word\02a PF kurz 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Anja\AppData\Local\Microsoft\Windows\INetCache\Content.Word\02a PF kurz s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4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0DE513E" wp14:editId="3BDF7531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E7D11F" id="Gerader Verbinder 4" o:spid="_x0000_s1026" style="position:absolute;z-index:-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069F9F16" wp14:editId="34A6D101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0031AE2" id="Gerader Verbinder 5" o:spid="_x0000_s1026" style="position:absolute;z-index:-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A3C5" w14:textId="77777777" w:rsidR="00CA1A96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EACEE2C" wp14:editId="4B3A13E2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73DBA5E" id="Gerader Verbinder 2" o:spid="_x0000_s1026" style="position:absolute;z-index:-251659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E198F5C" wp14:editId="059D702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5C0AE20" id="Gerader Verbinder 3" o:spid="_x0000_s1026" style="position:absolute;z-index:-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  <w:r w:rsidR="00CA1A96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03E33BD8" wp14:editId="3F7B7422">
              <wp:simplePos x="0" y="0"/>
              <wp:positionH relativeFrom="rightMargin">
                <wp:posOffset>-299085</wp:posOffset>
              </wp:positionH>
              <wp:positionV relativeFrom="page">
                <wp:posOffset>3553460</wp:posOffset>
              </wp:positionV>
              <wp:extent cx="748800" cy="306000"/>
              <wp:effectExtent l="0" t="0" r="0" b="0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C803F" w14:textId="77777777" w:rsidR="00CA1A96" w:rsidRPr="008C0D85" w:rsidRDefault="00CA1A96" w:rsidP="00CA1A96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color w:val="FFFFFF" w:themeColor="background1"/>
                              <w:szCs w:val="20"/>
                            </w:rPr>
                          </w:pP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 xml:space="preserve">Seite 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PAGE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/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NUMPAGES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</w:p>
                        <w:p w14:paraId="4FE0E1BA" w14:textId="77777777" w:rsidR="00CA1A96" w:rsidRPr="008C0D85" w:rsidRDefault="00CA1A96" w:rsidP="00CA1A96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E33BD8" id="Rechteck 1" o:spid="_x0000_s1026" style="position:absolute;margin-left:-23.55pt;margin-top:279.8pt;width:58.95pt;height:24.1pt;z-index:251654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" o:allowincell="f" stroked="f">
              <v:textbox>
                <w:txbxContent>
                  <w:p w14:paraId="564C803F" w14:textId="77777777" w:rsidR="00CA1A96" w:rsidRPr="008C0D85" w:rsidRDefault="00CA1A96" w:rsidP="00CA1A96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color w:val="FFFFFF" w:themeColor="background1"/>
                        <w:szCs w:val="20"/>
                      </w:rPr>
                    </w:pP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 xml:space="preserve">Seite 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PAGE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/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NUMPAGES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</w:p>
                  <w:p w14:paraId="4FE0E1BA" w14:textId="77777777" w:rsidR="00CA1A96" w:rsidRPr="008C0D85" w:rsidRDefault="00CA1A96" w:rsidP="00CA1A96">
                    <w:pPr>
                      <w:jc w:val="center"/>
                      <w:rPr>
                        <w:rFonts w:asciiTheme="majorHAnsi" w:eastAsiaTheme="majorEastAsia" w:hAnsiTheme="majorHAnsi" w:cstheme="majorBidi"/>
                        <w:color w:val="FFFFFF" w:themeColor="background1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949892">
    <w:abstractNumId w:val="0"/>
  </w:num>
  <w:num w:numId="2" w16cid:durableId="703479421">
    <w:abstractNumId w:val="1"/>
  </w:num>
  <w:num w:numId="3" w16cid:durableId="907418294">
    <w:abstractNumId w:val="1"/>
  </w:num>
  <w:num w:numId="4" w16cid:durableId="90322307">
    <w:abstractNumId w:val="2"/>
  </w:num>
  <w:num w:numId="5" w16cid:durableId="1003705062">
    <w:abstractNumId w:val="2"/>
    <w:lvlOverride w:ilvl="0">
      <w:startOverride w:val="1"/>
    </w:lvlOverride>
  </w:num>
  <w:num w:numId="6" w16cid:durableId="719061567">
    <w:abstractNumId w:val="2"/>
    <w:lvlOverride w:ilvl="0">
      <w:startOverride w:val="1"/>
    </w:lvlOverride>
  </w:num>
  <w:num w:numId="7" w16cid:durableId="1487894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2E"/>
    <w:rsid w:val="000029F8"/>
    <w:rsid w:val="00003B71"/>
    <w:rsid w:val="00010256"/>
    <w:rsid w:val="00013064"/>
    <w:rsid w:val="000165B8"/>
    <w:rsid w:val="000209BC"/>
    <w:rsid w:val="00020A18"/>
    <w:rsid w:val="00020E44"/>
    <w:rsid w:val="00024E0F"/>
    <w:rsid w:val="00026571"/>
    <w:rsid w:val="00026851"/>
    <w:rsid w:val="00033932"/>
    <w:rsid w:val="000408CF"/>
    <w:rsid w:val="00041759"/>
    <w:rsid w:val="00044E1E"/>
    <w:rsid w:val="00046D8D"/>
    <w:rsid w:val="00055736"/>
    <w:rsid w:val="00060467"/>
    <w:rsid w:val="00080769"/>
    <w:rsid w:val="00080BC0"/>
    <w:rsid w:val="00080CA3"/>
    <w:rsid w:val="0008251F"/>
    <w:rsid w:val="00086225"/>
    <w:rsid w:val="000904C9"/>
    <w:rsid w:val="000909CB"/>
    <w:rsid w:val="000D4645"/>
    <w:rsid w:val="000D7E71"/>
    <w:rsid w:val="000E6797"/>
    <w:rsid w:val="000E7584"/>
    <w:rsid w:val="000F2454"/>
    <w:rsid w:val="000F561F"/>
    <w:rsid w:val="000F7655"/>
    <w:rsid w:val="00103EC1"/>
    <w:rsid w:val="00110294"/>
    <w:rsid w:val="00113227"/>
    <w:rsid w:val="00122B4E"/>
    <w:rsid w:val="00126EEA"/>
    <w:rsid w:val="00132CCE"/>
    <w:rsid w:val="0013540F"/>
    <w:rsid w:val="00136223"/>
    <w:rsid w:val="001379FD"/>
    <w:rsid w:val="00146B1C"/>
    <w:rsid w:val="00153964"/>
    <w:rsid w:val="00155B0F"/>
    <w:rsid w:val="001608F5"/>
    <w:rsid w:val="0016505B"/>
    <w:rsid w:val="00167DA3"/>
    <w:rsid w:val="001722AD"/>
    <w:rsid w:val="00172C14"/>
    <w:rsid w:val="00175ABB"/>
    <w:rsid w:val="001803BD"/>
    <w:rsid w:val="001838E1"/>
    <w:rsid w:val="00184620"/>
    <w:rsid w:val="00186E96"/>
    <w:rsid w:val="00193C17"/>
    <w:rsid w:val="001A44E2"/>
    <w:rsid w:val="001A7C0C"/>
    <w:rsid w:val="001B3ADF"/>
    <w:rsid w:val="001C05D4"/>
    <w:rsid w:val="001C16CC"/>
    <w:rsid w:val="001C3A13"/>
    <w:rsid w:val="001C4FB8"/>
    <w:rsid w:val="001D1F89"/>
    <w:rsid w:val="001E0839"/>
    <w:rsid w:val="001E1C2C"/>
    <w:rsid w:val="001E2020"/>
    <w:rsid w:val="001E2C71"/>
    <w:rsid w:val="001E31F6"/>
    <w:rsid w:val="001E335C"/>
    <w:rsid w:val="001E743B"/>
    <w:rsid w:val="00205DDB"/>
    <w:rsid w:val="0020737B"/>
    <w:rsid w:val="002126AC"/>
    <w:rsid w:val="00222700"/>
    <w:rsid w:val="0022556B"/>
    <w:rsid w:val="0022677C"/>
    <w:rsid w:val="00226D64"/>
    <w:rsid w:val="00232479"/>
    <w:rsid w:val="002331FB"/>
    <w:rsid w:val="00240C9D"/>
    <w:rsid w:val="0024270B"/>
    <w:rsid w:val="0024422D"/>
    <w:rsid w:val="00245ECC"/>
    <w:rsid w:val="0024781D"/>
    <w:rsid w:val="00253879"/>
    <w:rsid w:val="00255BEA"/>
    <w:rsid w:val="00256766"/>
    <w:rsid w:val="00260068"/>
    <w:rsid w:val="002630EC"/>
    <w:rsid w:val="00264E86"/>
    <w:rsid w:val="0026569C"/>
    <w:rsid w:val="0026726D"/>
    <w:rsid w:val="0027366F"/>
    <w:rsid w:val="0027386B"/>
    <w:rsid w:val="00276FE6"/>
    <w:rsid w:val="00281A7E"/>
    <w:rsid w:val="00284800"/>
    <w:rsid w:val="00290914"/>
    <w:rsid w:val="00294865"/>
    <w:rsid w:val="00295697"/>
    <w:rsid w:val="002A6026"/>
    <w:rsid w:val="002E311A"/>
    <w:rsid w:val="002E3736"/>
    <w:rsid w:val="002E5EB9"/>
    <w:rsid w:val="002E5FAD"/>
    <w:rsid w:val="002E7504"/>
    <w:rsid w:val="002F05F2"/>
    <w:rsid w:val="002F69C9"/>
    <w:rsid w:val="003022F0"/>
    <w:rsid w:val="003028DC"/>
    <w:rsid w:val="00305B3E"/>
    <w:rsid w:val="0030779C"/>
    <w:rsid w:val="0031010D"/>
    <w:rsid w:val="00310519"/>
    <w:rsid w:val="003132A6"/>
    <w:rsid w:val="00313D12"/>
    <w:rsid w:val="003142D3"/>
    <w:rsid w:val="00316B49"/>
    <w:rsid w:val="003207E9"/>
    <w:rsid w:val="00323B5F"/>
    <w:rsid w:val="00323EC6"/>
    <w:rsid w:val="00330AD0"/>
    <w:rsid w:val="00331575"/>
    <w:rsid w:val="003318E6"/>
    <w:rsid w:val="003329FA"/>
    <w:rsid w:val="00341348"/>
    <w:rsid w:val="003414D1"/>
    <w:rsid w:val="00342A59"/>
    <w:rsid w:val="00344069"/>
    <w:rsid w:val="00344CFE"/>
    <w:rsid w:val="003531FE"/>
    <w:rsid w:val="003538CC"/>
    <w:rsid w:val="003548C1"/>
    <w:rsid w:val="00355192"/>
    <w:rsid w:val="0035563D"/>
    <w:rsid w:val="00357DF8"/>
    <w:rsid w:val="00360F4B"/>
    <w:rsid w:val="00361BE0"/>
    <w:rsid w:val="00362EA2"/>
    <w:rsid w:val="00363BBA"/>
    <w:rsid w:val="00365331"/>
    <w:rsid w:val="00373DA3"/>
    <w:rsid w:val="00384E71"/>
    <w:rsid w:val="003879D0"/>
    <w:rsid w:val="003932D1"/>
    <w:rsid w:val="003A01DF"/>
    <w:rsid w:val="003A70C8"/>
    <w:rsid w:val="003B15CB"/>
    <w:rsid w:val="003B3CE0"/>
    <w:rsid w:val="003B56DB"/>
    <w:rsid w:val="003B65B8"/>
    <w:rsid w:val="003C6532"/>
    <w:rsid w:val="003D48BB"/>
    <w:rsid w:val="003E1CC3"/>
    <w:rsid w:val="003E5592"/>
    <w:rsid w:val="003E6673"/>
    <w:rsid w:val="0040316A"/>
    <w:rsid w:val="00412664"/>
    <w:rsid w:val="00413F1F"/>
    <w:rsid w:val="00415609"/>
    <w:rsid w:val="00416196"/>
    <w:rsid w:val="00416ABF"/>
    <w:rsid w:val="00422437"/>
    <w:rsid w:val="00423A8B"/>
    <w:rsid w:val="00436EFC"/>
    <w:rsid w:val="0044029E"/>
    <w:rsid w:val="0044184E"/>
    <w:rsid w:val="004432E1"/>
    <w:rsid w:val="00443529"/>
    <w:rsid w:val="00446B06"/>
    <w:rsid w:val="00450DF6"/>
    <w:rsid w:val="00460B17"/>
    <w:rsid w:val="004631DF"/>
    <w:rsid w:val="004631EF"/>
    <w:rsid w:val="004703F9"/>
    <w:rsid w:val="00476E02"/>
    <w:rsid w:val="00480DCB"/>
    <w:rsid w:val="004825ED"/>
    <w:rsid w:val="00486705"/>
    <w:rsid w:val="00491CC5"/>
    <w:rsid w:val="0049576C"/>
    <w:rsid w:val="004A36FB"/>
    <w:rsid w:val="004B4577"/>
    <w:rsid w:val="004C0831"/>
    <w:rsid w:val="004C22DB"/>
    <w:rsid w:val="004C5518"/>
    <w:rsid w:val="004C6D5C"/>
    <w:rsid w:val="004C7E12"/>
    <w:rsid w:val="004D0724"/>
    <w:rsid w:val="004D0BA9"/>
    <w:rsid w:val="004D2652"/>
    <w:rsid w:val="004D3962"/>
    <w:rsid w:val="004D616F"/>
    <w:rsid w:val="004E378B"/>
    <w:rsid w:val="004E43F0"/>
    <w:rsid w:val="004F4BA9"/>
    <w:rsid w:val="00506399"/>
    <w:rsid w:val="00513DCA"/>
    <w:rsid w:val="0051542F"/>
    <w:rsid w:val="005176E3"/>
    <w:rsid w:val="005354F1"/>
    <w:rsid w:val="00542705"/>
    <w:rsid w:val="0054274B"/>
    <w:rsid w:val="005549F2"/>
    <w:rsid w:val="0055762A"/>
    <w:rsid w:val="00560218"/>
    <w:rsid w:val="00567FEC"/>
    <w:rsid w:val="00575377"/>
    <w:rsid w:val="005753BD"/>
    <w:rsid w:val="00582C57"/>
    <w:rsid w:val="00586478"/>
    <w:rsid w:val="00590F37"/>
    <w:rsid w:val="005A19B5"/>
    <w:rsid w:val="005A5D06"/>
    <w:rsid w:val="005A6265"/>
    <w:rsid w:val="005A6BB0"/>
    <w:rsid w:val="005B35A0"/>
    <w:rsid w:val="005B5013"/>
    <w:rsid w:val="005C2061"/>
    <w:rsid w:val="005C28BE"/>
    <w:rsid w:val="005C29BA"/>
    <w:rsid w:val="005C3FEA"/>
    <w:rsid w:val="005D067F"/>
    <w:rsid w:val="005D1D21"/>
    <w:rsid w:val="005D42A5"/>
    <w:rsid w:val="005D5937"/>
    <w:rsid w:val="005E29A3"/>
    <w:rsid w:val="005E2E2B"/>
    <w:rsid w:val="005E36A0"/>
    <w:rsid w:val="005E401A"/>
    <w:rsid w:val="005F15A9"/>
    <w:rsid w:val="005F4983"/>
    <w:rsid w:val="005F57F9"/>
    <w:rsid w:val="005F764F"/>
    <w:rsid w:val="005F7911"/>
    <w:rsid w:val="005F7ADB"/>
    <w:rsid w:val="006021D1"/>
    <w:rsid w:val="0060272E"/>
    <w:rsid w:val="00603394"/>
    <w:rsid w:val="006046B6"/>
    <w:rsid w:val="00606825"/>
    <w:rsid w:val="0061134D"/>
    <w:rsid w:val="00613662"/>
    <w:rsid w:val="00616359"/>
    <w:rsid w:val="00620832"/>
    <w:rsid w:val="00620CE0"/>
    <w:rsid w:val="006236C9"/>
    <w:rsid w:val="006238A5"/>
    <w:rsid w:val="00634F83"/>
    <w:rsid w:val="006431F7"/>
    <w:rsid w:val="00646166"/>
    <w:rsid w:val="006505DE"/>
    <w:rsid w:val="00650E3C"/>
    <w:rsid w:val="006710AA"/>
    <w:rsid w:val="00673F07"/>
    <w:rsid w:val="0067703E"/>
    <w:rsid w:val="0068287C"/>
    <w:rsid w:val="0068433E"/>
    <w:rsid w:val="00687E10"/>
    <w:rsid w:val="006978DF"/>
    <w:rsid w:val="006A1240"/>
    <w:rsid w:val="006A511F"/>
    <w:rsid w:val="006A513A"/>
    <w:rsid w:val="006A586E"/>
    <w:rsid w:val="006A7763"/>
    <w:rsid w:val="006B1CF0"/>
    <w:rsid w:val="006C2EF4"/>
    <w:rsid w:val="006C3E9E"/>
    <w:rsid w:val="006C6CF0"/>
    <w:rsid w:val="006C793E"/>
    <w:rsid w:val="006D36FC"/>
    <w:rsid w:val="006E0B25"/>
    <w:rsid w:val="006E197C"/>
    <w:rsid w:val="006E2622"/>
    <w:rsid w:val="006E64ED"/>
    <w:rsid w:val="006E6952"/>
    <w:rsid w:val="006F3BE0"/>
    <w:rsid w:val="006F64B9"/>
    <w:rsid w:val="006F66C3"/>
    <w:rsid w:val="006F78DF"/>
    <w:rsid w:val="0070178F"/>
    <w:rsid w:val="0071374E"/>
    <w:rsid w:val="00714D6F"/>
    <w:rsid w:val="00714F50"/>
    <w:rsid w:val="00715993"/>
    <w:rsid w:val="00717171"/>
    <w:rsid w:val="007171F0"/>
    <w:rsid w:val="00720739"/>
    <w:rsid w:val="007239A0"/>
    <w:rsid w:val="00724F59"/>
    <w:rsid w:val="00740923"/>
    <w:rsid w:val="00742005"/>
    <w:rsid w:val="00744B1D"/>
    <w:rsid w:val="00745C3E"/>
    <w:rsid w:val="0075407E"/>
    <w:rsid w:val="0076222D"/>
    <w:rsid w:val="007639EE"/>
    <w:rsid w:val="0076437C"/>
    <w:rsid w:val="00766234"/>
    <w:rsid w:val="00774B4D"/>
    <w:rsid w:val="007760BC"/>
    <w:rsid w:val="0078259B"/>
    <w:rsid w:val="00782BD5"/>
    <w:rsid w:val="00785C5C"/>
    <w:rsid w:val="00794802"/>
    <w:rsid w:val="00796E9A"/>
    <w:rsid w:val="00796F32"/>
    <w:rsid w:val="0079735B"/>
    <w:rsid w:val="007B020B"/>
    <w:rsid w:val="007B165B"/>
    <w:rsid w:val="007B24DB"/>
    <w:rsid w:val="007C0AC5"/>
    <w:rsid w:val="007C3BEE"/>
    <w:rsid w:val="007C670B"/>
    <w:rsid w:val="007C7814"/>
    <w:rsid w:val="007D094A"/>
    <w:rsid w:val="007D0FA4"/>
    <w:rsid w:val="007D7084"/>
    <w:rsid w:val="007E39E0"/>
    <w:rsid w:val="007E7F4B"/>
    <w:rsid w:val="007F138B"/>
    <w:rsid w:val="007F3651"/>
    <w:rsid w:val="007F5B3F"/>
    <w:rsid w:val="007F5F23"/>
    <w:rsid w:val="007F60F0"/>
    <w:rsid w:val="00803224"/>
    <w:rsid w:val="008076F0"/>
    <w:rsid w:val="0080780B"/>
    <w:rsid w:val="008109D1"/>
    <w:rsid w:val="00811367"/>
    <w:rsid w:val="00816F19"/>
    <w:rsid w:val="00817659"/>
    <w:rsid w:val="00820894"/>
    <w:rsid w:val="008228DB"/>
    <w:rsid w:val="008427C9"/>
    <w:rsid w:val="0085207E"/>
    <w:rsid w:val="008523B5"/>
    <w:rsid w:val="008629EA"/>
    <w:rsid w:val="00871A2F"/>
    <w:rsid w:val="00876722"/>
    <w:rsid w:val="00880D3E"/>
    <w:rsid w:val="0088176B"/>
    <w:rsid w:val="00887EB5"/>
    <w:rsid w:val="008A2AA4"/>
    <w:rsid w:val="008B3342"/>
    <w:rsid w:val="008C0A90"/>
    <w:rsid w:val="008C0D85"/>
    <w:rsid w:val="008C0E9A"/>
    <w:rsid w:val="008C259A"/>
    <w:rsid w:val="008C3B1C"/>
    <w:rsid w:val="008D1A6D"/>
    <w:rsid w:val="008D1AE3"/>
    <w:rsid w:val="008D365C"/>
    <w:rsid w:val="008D3C37"/>
    <w:rsid w:val="008D4AC6"/>
    <w:rsid w:val="008E6F00"/>
    <w:rsid w:val="008E7DD2"/>
    <w:rsid w:val="008F5C9D"/>
    <w:rsid w:val="00901F8A"/>
    <w:rsid w:val="00910DB8"/>
    <w:rsid w:val="00911881"/>
    <w:rsid w:val="00927FB5"/>
    <w:rsid w:val="009326BA"/>
    <w:rsid w:val="00933E5E"/>
    <w:rsid w:val="00933E80"/>
    <w:rsid w:val="0093423F"/>
    <w:rsid w:val="0093795A"/>
    <w:rsid w:val="009420F0"/>
    <w:rsid w:val="00942DDA"/>
    <w:rsid w:val="009446B7"/>
    <w:rsid w:val="00961259"/>
    <w:rsid w:val="00962D4A"/>
    <w:rsid w:val="009640D5"/>
    <w:rsid w:val="009664F0"/>
    <w:rsid w:val="0097160F"/>
    <w:rsid w:val="00972064"/>
    <w:rsid w:val="00976498"/>
    <w:rsid w:val="00976912"/>
    <w:rsid w:val="00984F2E"/>
    <w:rsid w:val="00985B9F"/>
    <w:rsid w:val="00991A94"/>
    <w:rsid w:val="009956EE"/>
    <w:rsid w:val="009A07AF"/>
    <w:rsid w:val="009A0E0F"/>
    <w:rsid w:val="009A3817"/>
    <w:rsid w:val="009A56C2"/>
    <w:rsid w:val="009A6DEF"/>
    <w:rsid w:val="009B0873"/>
    <w:rsid w:val="009B107F"/>
    <w:rsid w:val="009B7298"/>
    <w:rsid w:val="009C03C5"/>
    <w:rsid w:val="009C0620"/>
    <w:rsid w:val="009C06F8"/>
    <w:rsid w:val="009C5907"/>
    <w:rsid w:val="009C6ED0"/>
    <w:rsid w:val="009D5C97"/>
    <w:rsid w:val="009E070B"/>
    <w:rsid w:val="009E109B"/>
    <w:rsid w:val="009E21F0"/>
    <w:rsid w:val="009E3374"/>
    <w:rsid w:val="009E4301"/>
    <w:rsid w:val="00A01AEA"/>
    <w:rsid w:val="00A03B4F"/>
    <w:rsid w:val="00A05AFD"/>
    <w:rsid w:val="00A0681E"/>
    <w:rsid w:val="00A24022"/>
    <w:rsid w:val="00A249C6"/>
    <w:rsid w:val="00A35AA0"/>
    <w:rsid w:val="00A36C81"/>
    <w:rsid w:val="00A41AB7"/>
    <w:rsid w:val="00A4379C"/>
    <w:rsid w:val="00A43F99"/>
    <w:rsid w:val="00A44D76"/>
    <w:rsid w:val="00A45F44"/>
    <w:rsid w:val="00A50CA4"/>
    <w:rsid w:val="00A53E33"/>
    <w:rsid w:val="00A563A5"/>
    <w:rsid w:val="00A57A45"/>
    <w:rsid w:val="00A61EA6"/>
    <w:rsid w:val="00A67DBE"/>
    <w:rsid w:val="00A822A0"/>
    <w:rsid w:val="00A825E5"/>
    <w:rsid w:val="00A86957"/>
    <w:rsid w:val="00A90F1F"/>
    <w:rsid w:val="00AA017D"/>
    <w:rsid w:val="00AA6182"/>
    <w:rsid w:val="00AB4E94"/>
    <w:rsid w:val="00AB6A9D"/>
    <w:rsid w:val="00AB77A5"/>
    <w:rsid w:val="00AC2A77"/>
    <w:rsid w:val="00AC4F15"/>
    <w:rsid w:val="00AC73F7"/>
    <w:rsid w:val="00AD1714"/>
    <w:rsid w:val="00AD3925"/>
    <w:rsid w:val="00AE057C"/>
    <w:rsid w:val="00AE7850"/>
    <w:rsid w:val="00AF0419"/>
    <w:rsid w:val="00B0291D"/>
    <w:rsid w:val="00B15C1A"/>
    <w:rsid w:val="00B15FED"/>
    <w:rsid w:val="00B20652"/>
    <w:rsid w:val="00B20917"/>
    <w:rsid w:val="00B24698"/>
    <w:rsid w:val="00B252A1"/>
    <w:rsid w:val="00B264A8"/>
    <w:rsid w:val="00B279F9"/>
    <w:rsid w:val="00B3370D"/>
    <w:rsid w:val="00B33F2F"/>
    <w:rsid w:val="00B369A3"/>
    <w:rsid w:val="00B421CF"/>
    <w:rsid w:val="00B47844"/>
    <w:rsid w:val="00B57AFE"/>
    <w:rsid w:val="00B662DC"/>
    <w:rsid w:val="00B770BD"/>
    <w:rsid w:val="00B808D0"/>
    <w:rsid w:val="00B91CB3"/>
    <w:rsid w:val="00B955CF"/>
    <w:rsid w:val="00B9686A"/>
    <w:rsid w:val="00B97077"/>
    <w:rsid w:val="00BA2B18"/>
    <w:rsid w:val="00BA2F3F"/>
    <w:rsid w:val="00BB65B5"/>
    <w:rsid w:val="00BC1900"/>
    <w:rsid w:val="00BC7BA1"/>
    <w:rsid w:val="00BD29A2"/>
    <w:rsid w:val="00BD5B7F"/>
    <w:rsid w:val="00BD6010"/>
    <w:rsid w:val="00BE1951"/>
    <w:rsid w:val="00BE56DA"/>
    <w:rsid w:val="00BF2495"/>
    <w:rsid w:val="00BF563A"/>
    <w:rsid w:val="00C01EE8"/>
    <w:rsid w:val="00C027D5"/>
    <w:rsid w:val="00C13A78"/>
    <w:rsid w:val="00C21952"/>
    <w:rsid w:val="00C24BB6"/>
    <w:rsid w:val="00C267D0"/>
    <w:rsid w:val="00C40223"/>
    <w:rsid w:val="00C4049A"/>
    <w:rsid w:val="00C42AB6"/>
    <w:rsid w:val="00C464CC"/>
    <w:rsid w:val="00C62F3F"/>
    <w:rsid w:val="00C70202"/>
    <w:rsid w:val="00C72410"/>
    <w:rsid w:val="00C736D1"/>
    <w:rsid w:val="00C74E58"/>
    <w:rsid w:val="00C8512C"/>
    <w:rsid w:val="00C870F7"/>
    <w:rsid w:val="00CA1A96"/>
    <w:rsid w:val="00CA2D55"/>
    <w:rsid w:val="00CA5082"/>
    <w:rsid w:val="00CA5D3C"/>
    <w:rsid w:val="00CB01C3"/>
    <w:rsid w:val="00CB035E"/>
    <w:rsid w:val="00CC3FA2"/>
    <w:rsid w:val="00CC77C0"/>
    <w:rsid w:val="00CD1EB1"/>
    <w:rsid w:val="00CD223B"/>
    <w:rsid w:val="00CE1A3A"/>
    <w:rsid w:val="00CE3AA7"/>
    <w:rsid w:val="00CE7756"/>
    <w:rsid w:val="00CE7940"/>
    <w:rsid w:val="00CF4958"/>
    <w:rsid w:val="00D01E14"/>
    <w:rsid w:val="00D03086"/>
    <w:rsid w:val="00D03DE4"/>
    <w:rsid w:val="00D0406A"/>
    <w:rsid w:val="00D051A4"/>
    <w:rsid w:val="00D054E7"/>
    <w:rsid w:val="00D11485"/>
    <w:rsid w:val="00D14541"/>
    <w:rsid w:val="00D146F1"/>
    <w:rsid w:val="00D14DBD"/>
    <w:rsid w:val="00D231C4"/>
    <w:rsid w:val="00D40DF7"/>
    <w:rsid w:val="00D548C3"/>
    <w:rsid w:val="00D55E41"/>
    <w:rsid w:val="00D57023"/>
    <w:rsid w:val="00D57260"/>
    <w:rsid w:val="00D62806"/>
    <w:rsid w:val="00D62C81"/>
    <w:rsid w:val="00D65AAA"/>
    <w:rsid w:val="00D71AE2"/>
    <w:rsid w:val="00D811AE"/>
    <w:rsid w:val="00D90BCB"/>
    <w:rsid w:val="00D94187"/>
    <w:rsid w:val="00D95160"/>
    <w:rsid w:val="00D96180"/>
    <w:rsid w:val="00DA0F3A"/>
    <w:rsid w:val="00DA16BF"/>
    <w:rsid w:val="00DB76E9"/>
    <w:rsid w:val="00DB7F13"/>
    <w:rsid w:val="00DC078E"/>
    <w:rsid w:val="00DC3A56"/>
    <w:rsid w:val="00DC41F7"/>
    <w:rsid w:val="00DC446B"/>
    <w:rsid w:val="00DC6C16"/>
    <w:rsid w:val="00DC7FAE"/>
    <w:rsid w:val="00DD337F"/>
    <w:rsid w:val="00DD3D90"/>
    <w:rsid w:val="00DD6D27"/>
    <w:rsid w:val="00DE2E70"/>
    <w:rsid w:val="00DF5863"/>
    <w:rsid w:val="00DF5CD3"/>
    <w:rsid w:val="00E10AF8"/>
    <w:rsid w:val="00E141F5"/>
    <w:rsid w:val="00E15302"/>
    <w:rsid w:val="00E24F7A"/>
    <w:rsid w:val="00E260E4"/>
    <w:rsid w:val="00E27548"/>
    <w:rsid w:val="00E3534E"/>
    <w:rsid w:val="00E37F32"/>
    <w:rsid w:val="00E45FAE"/>
    <w:rsid w:val="00E46AB7"/>
    <w:rsid w:val="00E47E86"/>
    <w:rsid w:val="00E6755C"/>
    <w:rsid w:val="00E6777C"/>
    <w:rsid w:val="00E677CF"/>
    <w:rsid w:val="00E723F7"/>
    <w:rsid w:val="00E8388B"/>
    <w:rsid w:val="00EA1A69"/>
    <w:rsid w:val="00EA2CDA"/>
    <w:rsid w:val="00EA3E96"/>
    <w:rsid w:val="00EA64DC"/>
    <w:rsid w:val="00EB2892"/>
    <w:rsid w:val="00EB348B"/>
    <w:rsid w:val="00EB55B3"/>
    <w:rsid w:val="00EC1B57"/>
    <w:rsid w:val="00EC2981"/>
    <w:rsid w:val="00EC7CD5"/>
    <w:rsid w:val="00ED34A7"/>
    <w:rsid w:val="00ED5D82"/>
    <w:rsid w:val="00ED5F15"/>
    <w:rsid w:val="00EE0880"/>
    <w:rsid w:val="00EE620A"/>
    <w:rsid w:val="00EE6E95"/>
    <w:rsid w:val="00EF05D1"/>
    <w:rsid w:val="00EF1CDA"/>
    <w:rsid w:val="00EF2960"/>
    <w:rsid w:val="00EF70DA"/>
    <w:rsid w:val="00F01792"/>
    <w:rsid w:val="00F060C7"/>
    <w:rsid w:val="00F15ABA"/>
    <w:rsid w:val="00F17658"/>
    <w:rsid w:val="00F231F1"/>
    <w:rsid w:val="00F24E67"/>
    <w:rsid w:val="00F30D2A"/>
    <w:rsid w:val="00F30F6C"/>
    <w:rsid w:val="00F3494A"/>
    <w:rsid w:val="00F437AB"/>
    <w:rsid w:val="00F538F0"/>
    <w:rsid w:val="00F65259"/>
    <w:rsid w:val="00F71A2E"/>
    <w:rsid w:val="00F80DC0"/>
    <w:rsid w:val="00F819C4"/>
    <w:rsid w:val="00F85F7B"/>
    <w:rsid w:val="00F9701D"/>
    <w:rsid w:val="00FA518C"/>
    <w:rsid w:val="00FA6273"/>
    <w:rsid w:val="00FA72B7"/>
    <w:rsid w:val="00FA73F9"/>
    <w:rsid w:val="00FB1A9D"/>
    <w:rsid w:val="00FB1B56"/>
    <w:rsid w:val="00FC12AE"/>
    <w:rsid w:val="00FD5117"/>
    <w:rsid w:val="00FD5695"/>
    <w:rsid w:val="00FE02F7"/>
    <w:rsid w:val="00FE0A77"/>
    <w:rsid w:val="00FE20BC"/>
    <w:rsid w:val="00FE4C15"/>
    <w:rsid w:val="00FE53DF"/>
    <w:rsid w:val="00FF01ED"/>
    <w:rsid w:val="00FF154D"/>
    <w:rsid w:val="00FF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DB763C"/>
  <w14:defaultImageDpi w14:val="96"/>
  <w15:docId w15:val="{0E3636A5-18CB-4AF7-AF67-3E8D6F8B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E7F4B"/>
    <w:pPr>
      <w:spacing w:after="0" w:line="270" w:lineRule="exact"/>
    </w:pPr>
    <w:rPr>
      <w:rFonts w:ascii="Gotham Book" w:hAnsi="Gotham Book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">
    <w:name w:val="Ü 1"/>
    <w:basedOn w:val="CM19"/>
    <w:link w:val="1Zchn"/>
    <w:rsid w:val="0044029E"/>
    <w:pPr>
      <w:pageBreakBefore/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Zchn">
    <w:name w:val="Ü 1 Zchn"/>
    <w:basedOn w:val="CM19Zchn"/>
    <w:link w:val="1"/>
    <w:rsid w:val="0044029E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4">
    <w:name w:val="Ü 4"/>
    <w:basedOn w:val="Text1"/>
    <w:link w:val="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line="240" w:lineRule="auto"/>
    </w:pPr>
    <w:rPr>
      <w:rFonts w:ascii="Gotham-Bold" w:hAnsi="Gotham-Bold" w:cs="Gotham-Bold"/>
      <w:bCs/>
      <w:szCs w:val="20"/>
    </w:rPr>
  </w:style>
  <w:style w:type="character" w:customStyle="1" w:styleId="4Zchn">
    <w:name w:val="Ü 4 Zchn"/>
    <w:basedOn w:val="Text1Zchn"/>
    <w:link w:val="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line="220" w:lineRule="exact"/>
    </w:pPr>
    <w:rPr>
      <w:rFonts w:ascii="Gotham-Book" w:hAnsi="Gotham-Book" w:cs="Gotham-Book"/>
      <w:sz w:val="16"/>
      <w:szCs w:val="16"/>
    </w:rPr>
  </w:style>
  <w:style w:type="paragraph" w:customStyle="1" w:styleId="3ohneAbstand">
    <w:name w:val="Ü 3 ohne Abstand"/>
    <w:basedOn w:val="3"/>
    <w:link w:val="3ohneAbstand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2ohneAbstand">
    <w:name w:val="Ü 2 ohne Abstand"/>
    <w:basedOn w:val="2"/>
    <w:link w:val="2ohneAbstandZchn"/>
    <w:qFormat/>
    <w:rsid w:val="00B252A1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3ohneAbstandZchn">
    <w:name w:val="Ü 3 ohne Abstand Zchn"/>
    <w:basedOn w:val="3Zchn"/>
    <w:link w:val="3ohneAbstand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2ohneAbstandZchn">
    <w:name w:val="Ü 2 ohne Abstand Zchn"/>
    <w:basedOn w:val="2Zchn"/>
    <w:link w:val="2ohneAbstand"/>
    <w:rsid w:val="00B252A1"/>
    <w:rPr>
      <w:rFonts w:ascii="Calibri Light" w:hAnsi="Calibri Light" w:cs="Gotham Light"/>
      <w:color w:val="221E1F"/>
      <w:sz w:val="4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line="240" w:lineRule="auto"/>
    </w:pPr>
    <w:rPr>
      <w:rFonts w:ascii="Gotham Bold" w:eastAsiaTheme="minorHAnsi" w:hAnsi="Gotham Bold" w:cs="Gotham-Bold"/>
      <w:bCs/>
      <w:szCs w:val="20"/>
      <w:lang w:eastAsia="en-US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line="240" w:lineRule="auto"/>
    </w:pPr>
    <w:rPr>
      <w:rFonts w:ascii="Gotham-Light" w:eastAsiaTheme="minorHAnsi" w:hAnsi="Gotham-Light" w:cs="Gotham-Light"/>
      <w:sz w:val="44"/>
      <w:szCs w:val="44"/>
      <w:lang w:eastAsia="en-US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line="160" w:lineRule="exact"/>
    </w:pPr>
    <w:rPr>
      <w:rFonts w:ascii="Gotham Narrow Book" w:hAnsi="Gotham Narrow Book"/>
      <w:sz w:val="14"/>
      <w:szCs w:val="14"/>
    </w:rPr>
  </w:style>
  <w:style w:type="paragraph" w:customStyle="1" w:styleId="03Adressfeld">
    <w:name w:val="03 Adressfeld"/>
    <w:basedOn w:val="Bildunterschrift"/>
    <w:link w:val="03AdressfeldZchn"/>
    <w:rsid w:val="009C5907"/>
    <w:pPr>
      <w:spacing w:line="270" w:lineRule="atLeast"/>
    </w:pPr>
    <w:rPr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9C5907"/>
    <w:rPr>
      <w:rFonts w:ascii="Gotham-Book" w:hAnsi="Gotham-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646166"/>
    <w:pPr>
      <w:spacing w:line="360" w:lineRule="auto"/>
    </w:pPr>
    <w:rPr>
      <w:rFonts w:ascii="Calibri" w:hAnsi="Calibr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qFormat/>
    <w:rsid w:val="00A53E33"/>
  </w:style>
  <w:style w:type="character" w:customStyle="1" w:styleId="07FlietextZchn">
    <w:name w:val="07 Fließtext Zchn"/>
    <w:basedOn w:val="03AdressfeldZchn"/>
    <w:link w:val="07Flietext"/>
    <w:rsid w:val="00646166"/>
    <w:rPr>
      <w:rFonts w:ascii="Calibri" w:hAnsi="Calibri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E56DA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E56DA"/>
    <w:rPr>
      <w:rFonts w:ascii="Gotham-Book" w:hAnsi="Gotham-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Flietext">
    <w:name w:val="Fließtext"/>
    <w:basedOn w:val="Standard"/>
    <w:link w:val="FlietextZchn"/>
    <w:uiPriority w:val="3"/>
    <w:rsid w:val="0013540F"/>
    <w:rPr>
      <w:rFonts w:eastAsiaTheme="minorHAnsi"/>
      <w:color w:val="000000" w:themeColor="text1"/>
      <w:sz w:val="21"/>
      <w:lang w:eastAsia="en-US"/>
    </w:rPr>
  </w:style>
  <w:style w:type="paragraph" w:customStyle="1" w:styleId="mter">
    <w:name w:val="Ämter"/>
    <w:basedOn w:val="Standard"/>
    <w:rsid w:val="004A36FB"/>
    <w:pPr>
      <w:spacing w:line="320" w:lineRule="exact"/>
    </w:pPr>
    <w:rPr>
      <w:rFonts w:eastAsiaTheme="minorHAnsi"/>
      <w:color w:val="000000" w:themeColor="text1"/>
      <w:sz w:val="28"/>
      <w:lang w:eastAsia="en-US"/>
    </w:rPr>
  </w:style>
  <w:style w:type="character" w:styleId="Hyperlink">
    <w:name w:val="Hyperlink"/>
    <w:basedOn w:val="Absatz-Standardschriftart"/>
    <w:uiPriority w:val="99"/>
    <w:unhideWhenUsed/>
    <w:rsid w:val="008228DB"/>
    <w:rPr>
      <w:color w:val="0000FF" w:themeColor="hyperlink"/>
      <w:u w:val="single"/>
    </w:rPr>
  </w:style>
  <w:style w:type="character" w:styleId="SchwacheHervorhebung">
    <w:name w:val="Subtle Emphasis"/>
    <w:basedOn w:val="Absatz-Standardschriftart"/>
    <w:uiPriority w:val="19"/>
    <w:rsid w:val="00DC6C16"/>
    <w:rPr>
      <w:i/>
      <w:iCs/>
      <w:color w:val="404040" w:themeColor="text1" w:themeTint="BF"/>
    </w:rPr>
  </w:style>
  <w:style w:type="paragraph" w:customStyle="1" w:styleId="Kontaktinformation">
    <w:name w:val="Kontaktinformation"/>
    <w:basedOn w:val="Standard"/>
    <w:uiPriority w:val="1"/>
    <w:rsid w:val="00DC41F7"/>
    <w:pPr>
      <w:spacing w:line="170" w:lineRule="exact"/>
    </w:pPr>
    <w:rPr>
      <w:rFonts w:ascii="Microsoft Sans Serif" w:eastAsiaTheme="minorHAnsi" w:hAnsi="Microsoft Sans Serif"/>
      <w:color w:val="000000" w:themeColor="text1"/>
      <w:sz w:val="14"/>
      <w:szCs w:val="14"/>
      <w:lang w:eastAsia="en-US"/>
    </w:rPr>
  </w:style>
  <w:style w:type="paragraph" w:customStyle="1" w:styleId="08FussTabelle">
    <w:name w:val="08 Fuss Tabelle"/>
    <w:basedOn w:val="Standard"/>
    <w:rsid w:val="00DC41F7"/>
    <w:pPr>
      <w:framePr w:wrap="around" w:vAnchor="page" w:hAnchor="margin" w:y="14941"/>
      <w:spacing w:line="170" w:lineRule="atLeast"/>
    </w:pPr>
    <w:rPr>
      <w:rFonts w:ascii="Gotham Narrow Book" w:eastAsiaTheme="minorHAnsi" w:hAnsi="Gotham Narrow Book"/>
      <w:sz w:val="14"/>
      <w:szCs w:val="14"/>
      <w:lang w:eastAsia="en-US"/>
    </w:rPr>
  </w:style>
  <w:style w:type="paragraph" w:customStyle="1" w:styleId="01Pressemitteilung">
    <w:name w:val="01 Pressemitteilung"/>
    <w:basedOn w:val="Flietext"/>
    <w:link w:val="01PressemitteilungZchn"/>
    <w:rsid w:val="004631EF"/>
    <w:pPr>
      <w:spacing w:line="240" w:lineRule="auto"/>
    </w:pPr>
    <w:rPr>
      <w:rFonts w:ascii="Gotham Light" w:eastAsiaTheme="minorEastAsia" w:hAnsi="Gotham Light" w:cs="Gotham-Book"/>
      <w:color w:val="auto"/>
      <w:sz w:val="44"/>
      <w:szCs w:val="44"/>
      <w:lang w:eastAsia="de-DE"/>
    </w:rPr>
  </w:style>
  <w:style w:type="paragraph" w:customStyle="1" w:styleId="021">
    <w:name w:val="02 Ü1"/>
    <w:basedOn w:val="Flietext"/>
    <w:link w:val="021Zchn"/>
    <w:qFormat/>
    <w:rsid w:val="00B252A1"/>
    <w:rPr>
      <w:rFonts w:ascii="Calibri" w:hAnsi="Calibri"/>
      <w:b/>
      <w:sz w:val="25"/>
      <w:szCs w:val="20"/>
    </w:rPr>
  </w:style>
  <w:style w:type="paragraph" w:customStyle="1" w:styleId="01Seitenzahl">
    <w:name w:val="01 Seitenzahl"/>
    <w:basedOn w:val="Standard"/>
    <w:link w:val="01SeitenzahlZchn"/>
    <w:qFormat/>
    <w:rsid w:val="006E6952"/>
    <w:pPr>
      <w:jc w:val="right"/>
    </w:pPr>
    <w:rPr>
      <w:rFonts w:ascii="Calibri" w:hAnsi="Calibri"/>
      <w:sz w:val="23"/>
      <w:szCs w:val="20"/>
    </w:rPr>
  </w:style>
  <w:style w:type="character" w:customStyle="1" w:styleId="FlietextZchn">
    <w:name w:val="Fließtext Zchn"/>
    <w:basedOn w:val="Absatz-Standardschriftart"/>
    <w:link w:val="Flietext"/>
    <w:uiPriority w:val="3"/>
    <w:rsid w:val="004631E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021Zchn">
    <w:name w:val="02 Ü1 Zchn"/>
    <w:basedOn w:val="FlietextZchn"/>
    <w:link w:val="021"/>
    <w:rsid w:val="00B252A1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01Pressemitteilung"/>
    <w:link w:val="02PressemitteilungZchn"/>
    <w:qFormat/>
    <w:rsid w:val="007C7814"/>
    <w:rPr>
      <w:rFonts w:ascii="Calibri Light" w:hAnsi="Calibri Light"/>
      <w:sz w:val="54"/>
    </w:rPr>
  </w:style>
  <w:style w:type="character" w:customStyle="1" w:styleId="01SeitenzahlZchn">
    <w:name w:val="01 Seitenzahl Zchn"/>
    <w:basedOn w:val="Absatz-Standardschriftart"/>
    <w:link w:val="01Seitenzahl"/>
    <w:rsid w:val="006E6952"/>
    <w:rPr>
      <w:rFonts w:ascii="Calibri" w:hAnsi="Calibri"/>
      <w:sz w:val="23"/>
      <w:szCs w:val="20"/>
    </w:rPr>
  </w:style>
  <w:style w:type="character" w:customStyle="1" w:styleId="01PressemitteilungZchn">
    <w:name w:val="01 Pressemitteilung Zchn"/>
    <w:basedOn w:val="FlietextZchn"/>
    <w:link w:val="01Pressemitteilung"/>
    <w:rsid w:val="00820894"/>
    <w:rPr>
      <w:rFonts w:ascii="Gotham Light" w:eastAsiaTheme="minorHAnsi" w:hAnsi="Gotham Light" w:cs="Gotham-Book"/>
      <w:color w:val="000000" w:themeColor="text1"/>
      <w:sz w:val="44"/>
      <w:szCs w:val="44"/>
      <w:lang w:eastAsia="en-US"/>
    </w:rPr>
  </w:style>
  <w:style w:type="character" w:customStyle="1" w:styleId="02PressemitteilungZchn">
    <w:name w:val="02 Pressemitteilung Zchn"/>
    <w:basedOn w:val="01PressemitteilungZchn"/>
    <w:link w:val="02Pressemitteilung"/>
    <w:rsid w:val="007C7814"/>
    <w:rPr>
      <w:rFonts w:ascii="Calibri Light" w:eastAsiaTheme="minorHAnsi" w:hAnsi="Calibri Light" w:cs="Gotham-Book"/>
      <w:color w:val="000000" w:themeColor="text1"/>
      <w:sz w:val="54"/>
      <w:szCs w:val="44"/>
      <w:lang w:eastAsia="en-US"/>
    </w:rPr>
  </w:style>
  <w:style w:type="paragraph" w:customStyle="1" w:styleId="03Datum">
    <w:name w:val="03 Datum"/>
    <w:basedOn w:val="07Flietext"/>
    <w:link w:val="03DatumZchn"/>
    <w:qFormat/>
    <w:rsid w:val="003207E9"/>
    <w:pPr>
      <w:framePr w:wrap="around" w:vAnchor="text" w:hAnchor="page" w:x="1135" w:y="1"/>
    </w:pPr>
    <w:rPr>
      <w:rFonts w:eastAsiaTheme="minorHAnsi"/>
      <w:sz w:val="25"/>
      <w:szCs w:val="25"/>
      <w:lang w:eastAsia="en-US"/>
    </w:rPr>
  </w:style>
  <w:style w:type="character" w:customStyle="1" w:styleId="03DatumZchn">
    <w:name w:val="03 Datum Zchn"/>
    <w:basedOn w:val="07FlietextZchn"/>
    <w:link w:val="03Datum"/>
    <w:rsid w:val="003207E9"/>
    <w:rPr>
      <w:rFonts w:ascii="Calibri" w:eastAsiaTheme="minorHAnsi" w:hAnsi="Calibri" w:cs="Gotham-Book"/>
      <w:sz w:val="25"/>
      <w:szCs w:val="25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0DC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B770BD"/>
    <w:pPr>
      <w:spacing w:after="0" w:line="240" w:lineRule="auto"/>
    </w:pPr>
    <w:rPr>
      <w:rFonts w:ascii="Gotham Book" w:hAnsi="Gotham Book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770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770B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770BD"/>
    <w:rPr>
      <w:rFonts w:ascii="Gotham Book" w:hAnsi="Gotham Book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770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770BD"/>
    <w:rPr>
      <w:rFonts w:ascii="Gotham Book" w:hAnsi="Gotham Boo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ckf\Downloads\Pressemitteilung_GB_K_ne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4AEF6C402148D7970420B95227ED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FEAB89-4A01-42CD-99A4-0BEF465A41F4}"/>
      </w:docPartPr>
      <w:docPartBody>
        <w:p w:rsidR="007D38A7" w:rsidRDefault="007D38A7">
          <w:pPr>
            <w:pStyle w:val="0D4AEF6C402148D7970420B95227EDE9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-Book">
    <w:altName w:val="Times New Roman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A7"/>
    <w:rsid w:val="00080BC0"/>
    <w:rsid w:val="001F1F68"/>
    <w:rsid w:val="00256766"/>
    <w:rsid w:val="00281A7E"/>
    <w:rsid w:val="00472623"/>
    <w:rsid w:val="0051542F"/>
    <w:rsid w:val="0058236D"/>
    <w:rsid w:val="00620832"/>
    <w:rsid w:val="006828F0"/>
    <w:rsid w:val="006C2EF4"/>
    <w:rsid w:val="0071161E"/>
    <w:rsid w:val="0075265F"/>
    <w:rsid w:val="00766E6A"/>
    <w:rsid w:val="007D38A7"/>
    <w:rsid w:val="008076F0"/>
    <w:rsid w:val="00860D20"/>
    <w:rsid w:val="008B32D3"/>
    <w:rsid w:val="008E228B"/>
    <w:rsid w:val="009E4301"/>
    <w:rsid w:val="009F7131"/>
    <w:rsid w:val="00A67DBE"/>
    <w:rsid w:val="00B3370D"/>
    <w:rsid w:val="00B4387B"/>
    <w:rsid w:val="00BD5B7F"/>
    <w:rsid w:val="00BD6010"/>
    <w:rsid w:val="00C70202"/>
    <w:rsid w:val="00D973FA"/>
    <w:rsid w:val="00DA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paragraph" w:customStyle="1" w:styleId="0D4AEF6C402148D7970420B95227EDE9">
    <w:name w:val="0D4AEF6C402148D7970420B95227ED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72654-2DEE-4235-921C-75A0BE5E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Pressemitteilung_GB_K_neu.dotx</Template>
  <TotalTime>0</TotalTime>
  <Pages>3</Pages>
  <Words>581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Brock, Fabian</dc:creator>
  <cp:keywords/>
  <dc:description/>
  <cp:lastModifiedBy>Schweizer, Christian</cp:lastModifiedBy>
  <cp:revision>3</cp:revision>
  <cp:lastPrinted>2026-10-07T12:45:00Z</cp:lastPrinted>
  <dcterms:created xsi:type="dcterms:W3CDTF">2026-10-13T08:11:00Z</dcterms:created>
  <dcterms:modified xsi:type="dcterms:W3CDTF">2026-10-13T08:12:00Z</dcterms:modified>
</cp:coreProperties>
</file>