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4EB8E931" w:rsidR="0034015D" w:rsidRPr="00592439" w:rsidRDefault="00553937" w:rsidP="00592439">
      <w:pPr>
        <w:pStyle w:val="KeinLeerraum"/>
      </w:pPr>
      <w:r w:rsidRPr="00592439">
        <w:t>2</w:t>
      </w:r>
      <w:r w:rsidR="004F21ED" w:rsidRPr="00592439">
        <w:t>7</w:t>
      </w:r>
      <w:r w:rsidR="00C71FC6" w:rsidRPr="00592439">
        <w:t>. Oktober</w:t>
      </w:r>
      <w:r w:rsidR="000F48DE" w:rsidRPr="00592439">
        <w:t xml:space="preserve"> 2026</w:t>
      </w:r>
    </w:p>
    <w:p w14:paraId="0F787F07" w14:textId="77777777" w:rsidR="009F6744" w:rsidRPr="00592439" w:rsidRDefault="009F6744" w:rsidP="00592439">
      <w:pPr>
        <w:pStyle w:val="KeinLeerraum"/>
      </w:pPr>
    </w:p>
    <w:p w14:paraId="39327FF5" w14:textId="425DCB45" w:rsidR="00C22E3D" w:rsidRPr="00592439" w:rsidRDefault="00C22E3D" w:rsidP="00592439">
      <w:pPr>
        <w:pStyle w:val="KeinLeerraum"/>
      </w:pPr>
    </w:p>
    <w:p w14:paraId="239F15EE" w14:textId="77777777" w:rsidR="004F21ED" w:rsidRPr="00592439" w:rsidRDefault="004F21ED" w:rsidP="00592439">
      <w:pPr>
        <w:pStyle w:val="KeinLeerraum"/>
      </w:pPr>
    </w:p>
    <w:p w14:paraId="29190E39" w14:textId="16976842" w:rsidR="004F21ED" w:rsidRPr="00592439" w:rsidRDefault="00592439" w:rsidP="00592439">
      <w:pPr>
        <w:pStyle w:val="KeinLeerraum"/>
        <w:rPr>
          <w:b/>
          <w:bCs/>
        </w:rPr>
      </w:pPr>
      <w:r w:rsidRPr="00592439">
        <w:rPr>
          <w:b/>
          <w:bCs/>
        </w:rPr>
        <w:t>Aus den Ausschüssen</w:t>
      </w:r>
    </w:p>
    <w:p w14:paraId="05483545" w14:textId="6B517237" w:rsidR="00592439" w:rsidRPr="00592439" w:rsidRDefault="00592439" w:rsidP="00592439">
      <w:pPr>
        <w:pStyle w:val="KeinLeerraum"/>
        <w:rPr>
          <w:b/>
          <w:bCs/>
          <w:sz w:val="32"/>
          <w:szCs w:val="32"/>
        </w:rPr>
      </w:pPr>
      <w:r w:rsidRPr="00592439">
        <w:rPr>
          <w:b/>
          <w:bCs/>
          <w:sz w:val="32"/>
          <w:szCs w:val="32"/>
        </w:rPr>
        <w:t>Bike+Ride-Ausbau am S-Bahnhof abgeschlossen – Gesamtprojekt rund 58 Prozent günstiger als geplant</w:t>
      </w:r>
    </w:p>
    <w:p w14:paraId="5498620E" w14:textId="77777777" w:rsidR="00592439" w:rsidRPr="00592439" w:rsidRDefault="00592439" w:rsidP="00592439">
      <w:pPr>
        <w:pStyle w:val="KeinLeerraum"/>
        <w:rPr>
          <w:b/>
          <w:bCs/>
        </w:rPr>
      </w:pPr>
    </w:p>
    <w:p w14:paraId="115CAEB3" w14:textId="4E74FB9E" w:rsidR="00592439" w:rsidRDefault="00592439" w:rsidP="00592439">
      <w:pPr>
        <w:pStyle w:val="KeinLeerraum"/>
      </w:pPr>
      <w:r w:rsidRPr="00592439">
        <w:rPr>
          <w:b/>
          <w:bCs/>
        </w:rPr>
        <w:t>Kriftel.</w:t>
      </w:r>
      <w:r>
        <w:t xml:space="preserve"> </w:t>
      </w:r>
      <w:r w:rsidRPr="00592439">
        <w:t>Die Erneuerung und Erweiterung der Fahrradabstellanlagen am S-Bahnhof Kriftel ist abgeschlossen: Das Projekt wurde mit Gesamtkosten von 129.109</w:t>
      </w:r>
      <w:r>
        <w:t xml:space="preserve"> Euro</w:t>
      </w:r>
      <w:r w:rsidRPr="00592439">
        <w:t xml:space="preserve"> realisiert und lag damit rund 58 Prozent unter der ursprünglichen Kostenschätzung. Den Löwenanteil der Kosten trägt dabei der Bund: Im Rahmen des Bundesförderprogramms „Bike+Ride-Offensive" wurde die Förderung mit Schlussbescheid der Projektträgerin Zukunft – Umwelt – Gesellschaft (ZUG) GmbH vom 21. Oktober 2025 auf 88.07</w:t>
      </w:r>
      <w:r>
        <w:t>4 Euro</w:t>
      </w:r>
      <w:r w:rsidRPr="00592439">
        <w:t xml:space="preserve"> festgesetzt. </w:t>
      </w:r>
    </w:p>
    <w:p w14:paraId="1DE686D8" w14:textId="77777777" w:rsidR="00592439" w:rsidRPr="00592439" w:rsidRDefault="00592439" w:rsidP="00592439">
      <w:pPr>
        <w:pStyle w:val="KeinLeerraum"/>
      </w:pPr>
    </w:p>
    <w:p w14:paraId="7E3B6025" w14:textId="77777777" w:rsidR="00592439" w:rsidRDefault="00592439" w:rsidP="00592439">
      <w:pPr>
        <w:pStyle w:val="KeinLeerraum"/>
      </w:pPr>
      <w:r w:rsidRPr="00592439">
        <w:t xml:space="preserve">Ausgangspunkt der Maßnahme war die in die Jahre gekommene Fahrradabstellanlage nordöstlich des S-Bahnhofs mit unzureichender Stellplatzanzahl. Im Zuge des Projekts wurden die Anlagen modernisiert, zusätzliche Fahrradstellplätze geschaffen, ein Akkuladeschrank installiert sowie eine gesicherte Fahrradsammelschließanlage errichtet. </w:t>
      </w:r>
    </w:p>
    <w:p w14:paraId="41BAE4DE" w14:textId="77777777" w:rsidR="00592439" w:rsidRDefault="00592439" w:rsidP="00592439">
      <w:pPr>
        <w:pStyle w:val="KeinLeerraum"/>
      </w:pPr>
    </w:p>
    <w:p w14:paraId="2729E61C" w14:textId="506FF3A9" w:rsidR="00C30A83" w:rsidRPr="00592439" w:rsidRDefault="00592439" w:rsidP="00592439">
      <w:pPr>
        <w:pStyle w:val="KeinLeerraum"/>
      </w:pPr>
      <w:r w:rsidRPr="00592439">
        <w:t xml:space="preserve">Durch die Beibehaltung der vorhandenen Überdachungen konnten Eingriffe in den Baum- und Wurzelbestand vermieden werden, und der Standort der Sammelschließanlage wurde in Abstimmung mit der Deutschen Bahn aus Sicherheitsgründen verlegt. </w:t>
      </w:r>
      <w:r>
        <w:t>„</w:t>
      </w:r>
      <w:r w:rsidRPr="00592439">
        <w:t>Die Projektziele wurden dennoch vollständig erreicht</w:t>
      </w:r>
      <w:r>
        <w:t>“, so der Erste Beigeordnete Martin Mohr</w:t>
      </w:r>
      <w:r w:rsidR="008E2F8E">
        <w:t xml:space="preserve"> in den Ausschussitzungen dieser Woche</w:t>
      </w:r>
      <w:r>
        <w:t xml:space="preserve">. „Der </w:t>
      </w:r>
      <w:r w:rsidRPr="00592439">
        <w:t xml:space="preserve">S-Bahnhof Kriftel </w:t>
      </w:r>
      <w:r>
        <w:t xml:space="preserve">verfügt damit </w:t>
      </w:r>
      <w:r w:rsidRPr="00592439">
        <w:t>über ein deutlich verbessertes Angebot für Radfahrende</w:t>
      </w:r>
      <w:r>
        <w:t xml:space="preserve">. Die </w:t>
      </w:r>
      <w:r w:rsidRPr="00592439">
        <w:t>klimafreundliche</w:t>
      </w:r>
      <w:r>
        <w:t xml:space="preserve"> </w:t>
      </w:r>
      <w:r w:rsidRPr="00592439">
        <w:t>Mobilität und Attraktivität des ÖPNV für Pendlerinnen und Pendler</w:t>
      </w:r>
      <w:r>
        <w:t xml:space="preserve"> haben wir so gestärkt.“ </w:t>
      </w:r>
      <w:r w:rsidRPr="00592439">
        <w:t>Allerdings w</w:t>
      </w:r>
      <w:r>
        <w:t xml:space="preserve">erde </w:t>
      </w:r>
      <w:r w:rsidRPr="00592439">
        <w:t xml:space="preserve">die neue Sammelschließanlage bislang noch nicht im gewünschten Umfang angenommen. </w:t>
      </w:r>
      <w:r>
        <w:t>Daher soll die Anlage künftig durch Informationen in Presse und Social Media bekannter gemacht werden.</w:t>
      </w:r>
    </w:p>
    <w:sectPr w:rsidR="00C30A83" w:rsidRPr="00592439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513D8" w14:textId="77777777" w:rsidR="007D33DC" w:rsidRDefault="007D33DC">
      <w:r>
        <w:separator/>
      </w:r>
    </w:p>
  </w:endnote>
  <w:endnote w:type="continuationSeparator" w:id="0">
    <w:p w14:paraId="1851745B" w14:textId="77777777" w:rsidR="007D33DC" w:rsidRDefault="007D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75903" w14:textId="77777777" w:rsidR="007D33DC" w:rsidRDefault="007D33DC">
      <w:r>
        <w:separator/>
      </w:r>
    </w:p>
  </w:footnote>
  <w:footnote w:type="continuationSeparator" w:id="0">
    <w:p w14:paraId="282C7890" w14:textId="77777777" w:rsidR="007D33DC" w:rsidRDefault="007D3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513A"/>
    <w:multiLevelType w:val="multilevel"/>
    <w:tmpl w:val="E7F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77AB4"/>
    <w:multiLevelType w:val="multilevel"/>
    <w:tmpl w:val="2B0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7A5278"/>
    <w:multiLevelType w:val="hybridMultilevel"/>
    <w:tmpl w:val="2EA6F6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22FB3"/>
    <w:multiLevelType w:val="hybridMultilevel"/>
    <w:tmpl w:val="3274E7C4"/>
    <w:lvl w:ilvl="0" w:tplc="04070001">
      <w:start w:val="1"/>
      <w:numFmt w:val="bullet"/>
      <w:lvlText w:val=""/>
      <w:lvlJc w:val="left"/>
      <w:pPr>
        <w:ind w:left="2486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9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5"/>
  </w:num>
  <w:num w:numId="2" w16cid:durableId="219437411">
    <w:abstractNumId w:val="0"/>
  </w:num>
  <w:num w:numId="3" w16cid:durableId="543834327">
    <w:abstractNumId w:val="10"/>
  </w:num>
  <w:num w:numId="4" w16cid:durableId="1131942878">
    <w:abstractNumId w:val="12"/>
  </w:num>
  <w:num w:numId="5" w16cid:durableId="617373229">
    <w:abstractNumId w:val="14"/>
  </w:num>
  <w:num w:numId="6" w16cid:durableId="1158498963">
    <w:abstractNumId w:val="4"/>
  </w:num>
  <w:num w:numId="7" w16cid:durableId="673918274">
    <w:abstractNumId w:val="11"/>
  </w:num>
  <w:num w:numId="8" w16cid:durableId="1332638116">
    <w:abstractNumId w:val="9"/>
  </w:num>
  <w:num w:numId="9" w16cid:durableId="1322277052">
    <w:abstractNumId w:val="13"/>
  </w:num>
  <w:num w:numId="10" w16cid:durableId="471601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3"/>
  </w:num>
  <w:num w:numId="12" w16cid:durableId="864565268">
    <w:abstractNumId w:val="7"/>
  </w:num>
  <w:num w:numId="13" w16cid:durableId="2034727220">
    <w:abstractNumId w:val="2"/>
  </w:num>
  <w:num w:numId="14" w16cid:durableId="1708066006">
    <w:abstractNumId w:val="6"/>
  </w:num>
  <w:num w:numId="15" w16cid:durableId="2035767627">
    <w:abstractNumId w:val="1"/>
  </w:num>
  <w:num w:numId="16" w16cid:durableId="216204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0B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4E1C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403E"/>
    <w:rsid w:val="00055077"/>
    <w:rsid w:val="00055376"/>
    <w:rsid w:val="0005571F"/>
    <w:rsid w:val="00055EDD"/>
    <w:rsid w:val="0005614D"/>
    <w:rsid w:val="0005688B"/>
    <w:rsid w:val="00056A1C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701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442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61E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6045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761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792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184"/>
    <w:rsid w:val="001C3759"/>
    <w:rsid w:val="001C37E5"/>
    <w:rsid w:val="001C382A"/>
    <w:rsid w:val="001C39E0"/>
    <w:rsid w:val="001C39F2"/>
    <w:rsid w:val="001C4197"/>
    <w:rsid w:val="001C451D"/>
    <w:rsid w:val="001C4B47"/>
    <w:rsid w:val="001C5AAC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1F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5F4"/>
    <w:rsid w:val="00246702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A1"/>
    <w:rsid w:val="002601B8"/>
    <w:rsid w:val="00260D37"/>
    <w:rsid w:val="00260E87"/>
    <w:rsid w:val="00262593"/>
    <w:rsid w:val="00262CF4"/>
    <w:rsid w:val="00263229"/>
    <w:rsid w:val="002632AC"/>
    <w:rsid w:val="00263558"/>
    <w:rsid w:val="002638F0"/>
    <w:rsid w:val="00264453"/>
    <w:rsid w:val="002652E9"/>
    <w:rsid w:val="00265797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6D5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26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654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E707A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52F"/>
    <w:rsid w:val="002F492B"/>
    <w:rsid w:val="002F4937"/>
    <w:rsid w:val="002F49DF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4F3F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AD5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AC0"/>
    <w:rsid w:val="00387ACB"/>
    <w:rsid w:val="00387B3C"/>
    <w:rsid w:val="003919B2"/>
    <w:rsid w:val="00391BFE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12C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CA6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1F0B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0A6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DF3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280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27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8E8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1ED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050"/>
    <w:rsid w:val="005141AF"/>
    <w:rsid w:val="00514434"/>
    <w:rsid w:val="00514585"/>
    <w:rsid w:val="00514F5D"/>
    <w:rsid w:val="0051646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CAA"/>
    <w:rsid w:val="00552EDC"/>
    <w:rsid w:val="00553801"/>
    <w:rsid w:val="00553937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67FEE"/>
    <w:rsid w:val="00571362"/>
    <w:rsid w:val="0057186F"/>
    <w:rsid w:val="00571C74"/>
    <w:rsid w:val="0057262E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439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B26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27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1F3A"/>
    <w:rsid w:val="005E29CC"/>
    <w:rsid w:val="005E2D8D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29D"/>
    <w:rsid w:val="00616421"/>
    <w:rsid w:val="006166C3"/>
    <w:rsid w:val="0061703E"/>
    <w:rsid w:val="0061717C"/>
    <w:rsid w:val="006172F2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3A51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BCD"/>
    <w:rsid w:val="00662FB2"/>
    <w:rsid w:val="00663006"/>
    <w:rsid w:val="00663578"/>
    <w:rsid w:val="0066367E"/>
    <w:rsid w:val="00663C9E"/>
    <w:rsid w:val="00664700"/>
    <w:rsid w:val="00664B7C"/>
    <w:rsid w:val="00665589"/>
    <w:rsid w:val="006655B7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6AA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105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262C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BDF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830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AB4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2BF5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3FE7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7B"/>
    <w:rsid w:val="007D238F"/>
    <w:rsid w:val="007D2544"/>
    <w:rsid w:val="007D28C6"/>
    <w:rsid w:val="007D28D0"/>
    <w:rsid w:val="007D2EB7"/>
    <w:rsid w:val="007D316B"/>
    <w:rsid w:val="007D33DC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834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1E3"/>
    <w:rsid w:val="00832364"/>
    <w:rsid w:val="008323C8"/>
    <w:rsid w:val="008324A5"/>
    <w:rsid w:val="0083279A"/>
    <w:rsid w:val="008329E7"/>
    <w:rsid w:val="00832E73"/>
    <w:rsid w:val="00833AAF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1C0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ADF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50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AD7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303"/>
    <w:rsid w:val="008E27F1"/>
    <w:rsid w:val="008E2C2F"/>
    <w:rsid w:val="008E2F8E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3C10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2EA8"/>
    <w:rsid w:val="009133B3"/>
    <w:rsid w:val="00913504"/>
    <w:rsid w:val="00913CC8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8FF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9E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3E1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7EE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ADC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CCA"/>
    <w:rsid w:val="00A54D53"/>
    <w:rsid w:val="00A55F42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566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3676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17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018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35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191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260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44A"/>
    <w:rsid w:val="00B9777A"/>
    <w:rsid w:val="00B97B37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3F51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1BA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1622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3E5A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0860"/>
    <w:rsid w:val="00C30A83"/>
    <w:rsid w:val="00C31146"/>
    <w:rsid w:val="00C31471"/>
    <w:rsid w:val="00C31A2C"/>
    <w:rsid w:val="00C32331"/>
    <w:rsid w:val="00C3273A"/>
    <w:rsid w:val="00C32FAD"/>
    <w:rsid w:val="00C33261"/>
    <w:rsid w:val="00C333EE"/>
    <w:rsid w:val="00C343F4"/>
    <w:rsid w:val="00C344A8"/>
    <w:rsid w:val="00C34CB4"/>
    <w:rsid w:val="00C34EF7"/>
    <w:rsid w:val="00C3504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1CCA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A58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1FC6"/>
    <w:rsid w:val="00C74BDF"/>
    <w:rsid w:val="00C74D0C"/>
    <w:rsid w:val="00C7516C"/>
    <w:rsid w:val="00C759E1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4727"/>
    <w:rsid w:val="00C85014"/>
    <w:rsid w:val="00C8537D"/>
    <w:rsid w:val="00C85F1D"/>
    <w:rsid w:val="00C86EE9"/>
    <w:rsid w:val="00C873BD"/>
    <w:rsid w:val="00C87F37"/>
    <w:rsid w:val="00C87FDF"/>
    <w:rsid w:val="00C90F30"/>
    <w:rsid w:val="00C90F5F"/>
    <w:rsid w:val="00C910E0"/>
    <w:rsid w:val="00C923F0"/>
    <w:rsid w:val="00C9249E"/>
    <w:rsid w:val="00C933C9"/>
    <w:rsid w:val="00C9402B"/>
    <w:rsid w:val="00C94685"/>
    <w:rsid w:val="00C948DF"/>
    <w:rsid w:val="00C950FD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574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6E9B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1AB9"/>
    <w:rsid w:val="00D32411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4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608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504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CE9"/>
    <w:rsid w:val="00D80D0D"/>
    <w:rsid w:val="00D814C5"/>
    <w:rsid w:val="00D81CC2"/>
    <w:rsid w:val="00D8318C"/>
    <w:rsid w:val="00D8336F"/>
    <w:rsid w:val="00D8366D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6DC3"/>
    <w:rsid w:val="00DB71D6"/>
    <w:rsid w:val="00DC07AC"/>
    <w:rsid w:val="00DC08D4"/>
    <w:rsid w:val="00DC0A35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1D9B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035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225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849"/>
    <w:rsid w:val="00E51DA9"/>
    <w:rsid w:val="00E52200"/>
    <w:rsid w:val="00E52B86"/>
    <w:rsid w:val="00E52CB8"/>
    <w:rsid w:val="00E52D36"/>
    <w:rsid w:val="00E53576"/>
    <w:rsid w:val="00E535D0"/>
    <w:rsid w:val="00E53CE8"/>
    <w:rsid w:val="00E53E6A"/>
    <w:rsid w:val="00E54036"/>
    <w:rsid w:val="00E5403D"/>
    <w:rsid w:val="00E5454F"/>
    <w:rsid w:val="00E5482A"/>
    <w:rsid w:val="00E5539A"/>
    <w:rsid w:val="00E55607"/>
    <w:rsid w:val="00E56C32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6F14"/>
    <w:rsid w:val="00E87BE3"/>
    <w:rsid w:val="00E87E80"/>
    <w:rsid w:val="00E90183"/>
    <w:rsid w:val="00E9029A"/>
    <w:rsid w:val="00E902D4"/>
    <w:rsid w:val="00E9046B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6F9F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6D3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2DCD"/>
    <w:rsid w:val="00F2307A"/>
    <w:rsid w:val="00F2313D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BFB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0AE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239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3</cp:revision>
  <cp:lastPrinted>2026-05-12T07:36:00Z</cp:lastPrinted>
  <dcterms:created xsi:type="dcterms:W3CDTF">2026-10-28T11:50:00Z</dcterms:created>
  <dcterms:modified xsi:type="dcterms:W3CDTF">2026-10-28T11:52:00Z</dcterms:modified>
</cp:coreProperties>
</file>