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1E46" w14:textId="77777777" w:rsidR="004E6393" w:rsidRPr="00241001" w:rsidRDefault="004E6393" w:rsidP="00057CFA">
      <w:pPr>
        <w:pStyle w:val="Anschrift"/>
        <w:framePr w:w="4536" w:h="1831" w:hSpace="142" w:wrap="around" w:vAnchor="page" w:hAnchor="page" w:x="1333" w:y="2978"/>
        <w:spacing w:after="0" w:line="288" w:lineRule="auto"/>
        <w:rPr>
          <w:rFonts w:ascii="Arial" w:hAnsi="Arial" w:cs="Arial"/>
          <w:sz w:val="22"/>
          <w:szCs w:val="22"/>
        </w:rPr>
      </w:pPr>
    </w:p>
    <w:p w14:paraId="70FA2EBB" w14:textId="4B0559F9" w:rsidR="00B614BD" w:rsidRPr="00241001" w:rsidRDefault="00B614BD" w:rsidP="00057CFA">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w:t>
      </w:r>
      <w:r w:rsidR="00702A0E">
        <w:rPr>
          <w:rFonts w:eastAsia="Times New Roman" w:cs="Arial"/>
          <w:sz w:val="32"/>
          <w:shd w:val="clear" w:color="auto" w:fill="FFFFFF"/>
          <w:lang w:eastAsia="de-DE"/>
        </w:rPr>
        <w:t>MITTEILUNG</w:t>
      </w:r>
    </w:p>
    <w:p w14:paraId="48DFAAD4" w14:textId="77777777" w:rsidR="00B614BD" w:rsidRPr="00241001" w:rsidRDefault="00B614BD" w:rsidP="00057CFA">
      <w:pPr>
        <w:rPr>
          <w:rFonts w:eastAsia="Times New Roman" w:cs="Arial"/>
          <w:shd w:val="clear" w:color="auto" w:fill="FFFFFF"/>
          <w:lang w:eastAsia="de-DE"/>
        </w:rPr>
      </w:pPr>
    </w:p>
    <w:p w14:paraId="47A95A43" w14:textId="61E6905C" w:rsidR="00B614BD" w:rsidRPr="004E0187" w:rsidRDefault="00A9603F" w:rsidP="00057CFA">
      <w:pPr>
        <w:rPr>
          <w:sz w:val="24"/>
        </w:rPr>
      </w:pPr>
      <w:r>
        <w:rPr>
          <w:sz w:val="24"/>
        </w:rPr>
        <w:t xml:space="preserve">Nr. </w:t>
      </w:r>
      <w:r w:rsidR="005215C6">
        <w:rPr>
          <w:sz w:val="24"/>
        </w:rPr>
        <w:t>133</w:t>
      </w:r>
      <w:r w:rsidR="00D76A18" w:rsidRPr="00747E16">
        <w:rPr>
          <w:color w:val="FF0000"/>
          <w:sz w:val="24"/>
        </w:rPr>
        <w:t xml:space="preserve"> </w:t>
      </w:r>
      <w:r w:rsidR="004359AB" w:rsidRPr="00CB00C6">
        <w:rPr>
          <w:sz w:val="24"/>
        </w:rPr>
        <w:t xml:space="preserve">vom </w:t>
      </w:r>
      <w:r w:rsidR="00BF4D7A">
        <w:rPr>
          <w:sz w:val="24"/>
        </w:rPr>
        <w:t>0</w:t>
      </w:r>
      <w:r w:rsidR="005215C6">
        <w:rPr>
          <w:sz w:val="24"/>
        </w:rPr>
        <w:t>7</w:t>
      </w:r>
      <w:r w:rsidR="00D76A18">
        <w:rPr>
          <w:sz w:val="24"/>
        </w:rPr>
        <w:t>.09</w:t>
      </w:r>
      <w:r w:rsidR="00BC58F8">
        <w:rPr>
          <w:sz w:val="24"/>
        </w:rPr>
        <w:t>.2</w:t>
      </w:r>
      <w:r w:rsidR="00D169FB" w:rsidRPr="00CB00C6">
        <w:rPr>
          <w:sz w:val="24"/>
        </w:rPr>
        <w:t>02</w:t>
      </w:r>
      <w:r w:rsidR="00BF4D7A">
        <w:rPr>
          <w:sz w:val="24"/>
        </w:rPr>
        <w:t>6</w:t>
      </w:r>
      <w:r w:rsidR="00DD0B69" w:rsidRPr="00CB00C6">
        <w:rPr>
          <w:sz w:val="24"/>
        </w:rPr>
        <w:t xml:space="preserve">  </w:t>
      </w:r>
      <w:r w:rsidR="00B22DF1" w:rsidRPr="00CB00C6">
        <w:rPr>
          <w:sz w:val="24"/>
        </w:rPr>
        <w:t xml:space="preserve">      </w:t>
      </w:r>
    </w:p>
    <w:p w14:paraId="46F88E9C" w14:textId="77777777" w:rsidR="002714E0" w:rsidRPr="001A7426" w:rsidRDefault="00B614BD" w:rsidP="00057CFA">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1312" behindDoc="0" locked="0" layoutInCell="1" allowOverlap="1" wp14:anchorId="3E23A4D0" wp14:editId="787688FD">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3AFFAB" id="Gerade Verbindung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59B9403F" w14:textId="2CE1705E" w:rsidR="004E0448" w:rsidRPr="0012433C" w:rsidRDefault="004E0448" w:rsidP="00057CFA">
      <w:pPr>
        <w:rPr>
          <w:b/>
          <w:sz w:val="28"/>
          <w:szCs w:val="26"/>
        </w:rPr>
        <w:sectPr w:rsidR="004E0448" w:rsidRPr="0012433C" w:rsidSect="004E64C9">
          <w:headerReference w:type="even" r:id="rId8"/>
          <w:headerReference w:type="default" r:id="rId9"/>
          <w:footerReference w:type="even" r:id="rId10"/>
          <w:footerReference w:type="default" r:id="rId11"/>
          <w:headerReference w:type="first" r:id="rId12"/>
          <w:footerReference w:type="first" r:id="rId13"/>
          <w:type w:val="continuous"/>
          <w:pgSz w:w="11906" w:h="16838"/>
          <w:pgMar w:top="6238" w:right="567" w:bottom="1134" w:left="1332" w:header="709" w:footer="1417" w:gutter="0"/>
          <w:cols w:space="708"/>
          <w:docGrid w:linePitch="360"/>
        </w:sectPr>
      </w:pPr>
    </w:p>
    <w:p w14:paraId="133E5949" w14:textId="32CA160C" w:rsidR="00AE74CF" w:rsidRPr="00156940" w:rsidRDefault="00AE74CF" w:rsidP="002B2A17">
      <w:pPr>
        <w:rPr>
          <w:sz w:val="32"/>
          <w:szCs w:val="32"/>
        </w:rPr>
      </w:pPr>
    </w:p>
    <w:p w14:paraId="328150BC" w14:textId="643A1C1A" w:rsidR="00B37E9B" w:rsidRPr="005048BA" w:rsidRDefault="005215C6" w:rsidP="00156940">
      <w:pPr>
        <w:rPr>
          <w:rFonts w:cs="Arial"/>
        </w:rPr>
      </w:pPr>
      <w:r>
        <w:rPr>
          <w:rFonts w:cs="Arial"/>
          <w:b/>
          <w:sz w:val="32"/>
          <w:szCs w:val="32"/>
        </w:rPr>
        <w:t xml:space="preserve">Kommunalwahl am 13. September: Cloppenburg ruft alle Wahlberechtigten zur Stimmabgabe auf </w:t>
      </w:r>
    </w:p>
    <w:p w14:paraId="5DFD6CD8" w14:textId="77777777" w:rsidR="005215C6" w:rsidRPr="006C6B4C" w:rsidRDefault="005215C6" w:rsidP="005215C6">
      <w:pPr>
        <w:rPr>
          <w:b/>
        </w:rPr>
      </w:pPr>
    </w:p>
    <w:p w14:paraId="5E4590EE" w14:textId="77777777" w:rsidR="005215C6" w:rsidRPr="009A65D7" w:rsidRDefault="005215C6" w:rsidP="005215C6">
      <w:pPr>
        <w:rPr>
          <w:rFonts w:cs="Arial"/>
          <w:b/>
          <w:bCs/>
          <w:sz w:val="21"/>
          <w:szCs w:val="21"/>
          <w:shd w:val="clear" w:color="auto" w:fill="FFFFFF"/>
        </w:rPr>
      </w:pPr>
      <w:r w:rsidRPr="009A65D7">
        <w:rPr>
          <w:rFonts w:cs="Arial"/>
          <w:b/>
          <w:bCs/>
          <w:sz w:val="21"/>
          <w:szCs w:val="21"/>
          <w:shd w:val="clear" w:color="auto" w:fill="FFFFFF"/>
        </w:rPr>
        <w:t>Ihre Stimme zählt für Cloppenburg: Denn eine starke Kommunalpolitik und Demokratie vor Ort brauchen Beteiligung, nicht bloß Zuschauer. Deshalb ruft die Stadt Cloppenburg alle Wahlberechtigten dazu auf, am Sonntag, 13. September 2026, von ihrem Stimmrecht Gebrauch zu machen – ob im Wahllokal oder</w:t>
      </w:r>
      <w:r>
        <w:rPr>
          <w:rFonts w:cs="Arial"/>
          <w:b/>
          <w:bCs/>
          <w:sz w:val="21"/>
          <w:szCs w:val="21"/>
          <w:shd w:val="clear" w:color="auto" w:fill="FFFFFF"/>
        </w:rPr>
        <w:t xml:space="preserve"> vorab</w:t>
      </w:r>
      <w:r w:rsidRPr="009A65D7">
        <w:rPr>
          <w:rFonts w:cs="Arial"/>
          <w:b/>
          <w:bCs/>
          <w:sz w:val="21"/>
          <w:szCs w:val="21"/>
          <w:shd w:val="clear" w:color="auto" w:fill="FFFFFF"/>
        </w:rPr>
        <w:t xml:space="preserve"> per Briefwahl.</w:t>
      </w:r>
    </w:p>
    <w:p w14:paraId="2DD5DAF8" w14:textId="77777777" w:rsidR="005215C6" w:rsidRDefault="005215C6" w:rsidP="005215C6">
      <w:pPr>
        <w:rPr>
          <w:rFonts w:cs="Arial"/>
          <w:sz w:val="21"/>
          <w:szCs w:val="21"/>
          <w:shd w:val="clear" w:color="auto" w:fill="FFFFFF"/>
        </w:rPr>
      </w:pPr>
    </w:p>
    <w:p w14:paraId="003E3424" w14:textId="77777777" w:rsidR="005215C6" w:rsidRDefault="005215C6" w:rsidP="005215C6">
      <w:pPr>
        <w:shd w:val="clear" w:color="auto" w:fill="FFFFFF"/>
        <w:spacing w:after="180"/>
        <w:rPr>
          <w:rFonts w:eastAsia="Times New Roman" w:cs="Arial"/>
          <w:sz w:val="21"/>
          <w:szCs w:val="21"/>
          <w:lang w:eastAsia="de-DE"/>
        </w:rPr>
      </w:pPr>
      <w:r>
        <w:rPr>
          <w:rFonts w:cs="Arial"/>
          <w:sz w:val="21"/>
          <w:szCs w:val="21"/>
          <w:shd w:val="clear" w:color="auto" w:fill="FFFFFF"/>
        </w:rPr>
        <w:t>Wer nicht wählen geht, verzichtet auf Mitbestimmung – und zwar genau dort, wo es um den Alltag in unserer Stadt geht.</w:t>
      </w:r>
      <w:r w:rsidRPr="009A65D7">
        <w:rPr>
          <w:rFonts w:eastAsia="Times New Roman" w:cs="Arial"/>
          <w:sz w:val="21"/>
          <w:szCs w:val="21"/>
          <w:lang w:eastAsia="de-DE"/>
        </w:rPr>
        <w:t xml:space="preserve"> Deshalb ruft die Stadt Cloppenburg alle Bürgerinnen und Bürger dazu auf, an der Kommunalwahl am kommenden Sonntag, 13. September 2026, teilzunehmen.</w:t>
      </w:r>
    </w:p>
    <w:p w14:paraId="6D62E699" w14:textId="77777777" w:rsidR="005215C6" w:rsidRPr="009A65D7" w:rsidRDefault="005215C6" w:rsidP="005215C6">
      <w:pPr>
        <w:shd w:val="clear" w:color="auto" w:fill="FFFFFF"/>
        <w:spacing w:after="180"/>
        <w:rPr>
          <w:rFonts w:eastAsia="Times New Roman" w:cs="Arial"/>
          <w:sz w:val="21"/>
          <w:szCs w:val="21"/>
          <w:lang w:eastAsia="de-DE"/>
        </w:rPr>
      </w:pPr>
      <w:r w:rsidRPr="009A65D7">
        <w:rPr>
          <w:rFonts w:eastAsia="Times New Roman" w:cs="Arial"/>
          <w:sz w:val="21"/>
          <w:szCs w:val="21"/>
          <w:lang w:eastAsia="de-DE"/>
        </w:rPr>
        <w:t xml:space="preserve">Gerade die Kommunalpolitik entscheidet über viele Themen, die man tagtäglich spürt: von Kitas, Schulen und Spielplätzen über Straßen, Radwege und den ÖPNV bis hin zu Sport, Kultur, Grünflächen, Klima- und Stadtentwicklung. Eine hohe Wahlbeteiligung stärkt die demokratische Legitimation des Rates und sorgt dafür, dass unterschiedliche Meinungen und Lebensrealitäten in den </w:t>
      </w:r>
      <w:r>
        <w:rPr>
          <w:rFonts w:eastAsia="Times New Roman" w:cs="Arial"/>
          <w:sz w:val="21"/>
          <w:szCs w:val="21"/>
          <w:lang w:eastAsia="de-DE"/>
        </w:rPr>
        <w:t>politischen Gremien</w:t>
      </w:r>
      <w:r w:rsidRPr="009A65D7">
        <w:rPr>
          <w:rFonts w:eastAsia="Times New Roman" w:cs="Arial"/>
          <w:sz w:val="21"/>
          <w:szCs w:val="21"/>
          <w:lang w:eastAsia="de-DE"/>
        </w:rPr>
        <w:t xml:space="preserve"> besser abgebildet werden.</w:t>
      </w:r>
    </w:p>
    <w:p w14:paraId="06356B28" w14:textId="77777777" w:rsidR="005215C6" w:rsidRDefault="005215C6" w:rsidP="005215C6">
      <w:pPr>
        <w:pStyle w:val="mb-3"/>
        <w:shd w:val="clear" w:color="auto" w:fill="FFFFFF"/>
        <w:spacing w:before="0" w:beforeAutospacing="0" w:after="0" w:afterAutospacing="0"/>
        <w:rPr>
          <w:rFonts w:ascii="Arial" w:hAnsi="Arial" w:cs="Arial"/>
          <w:sz w:val="21"/>
          <w:szCs w:val="21"/>
        </w:rPr>
      </w:pPr>
      <w:r>
        <w:rPr>
          <w:rFonts w:ascii="Arial" w:hAnsi="Arial" w:cs="Arial"/>
          <w:sz w:val="21"/>
          <w:szCs w:val="21"/>
        </w:rPr>
        <w:t xml:space="preserve">Wer seine Stimmen per Briefwahl abgeben möchte, sollte sich sputen. Denn viel Zeit bliebt dafür nicht mehr.  Die Möglichkeit, die Briefwahlunterlagen online zu beantragen, endet am Mittwoch, 9. September, um 12 Uhr – sonst klappt es mit der postalischen Zusendung der Wahlunterlagen nicht mehr. Persönlich im Bürgeramt des Rathauses in Zimmer 0.18 kann man seine Briefwahlunterlagen noch bis zum Freitag, 11. September, beantragen und mitnehmen – oder auch direkt vor Ort wählen.  </w:t>
      </w:r>
    </w:p>
    <w:p w14:paraId="4A5C8ADD" w14:textId="77777777" w:rsidR="005215C6" w:rsidRDefault="005215C6" w:rsidP="005215C6">
      <w:pPr>
        <w:pStyle w:val="mb-3"/>
        <w:shd w:val="clear" w:color="auto" w:fill="FFFFFF"/>
        <w:spacing w:before="0" w:beforeAutospacing="0" w:after="0" w:afterAutospacing="0"/>
        <w:rPr>
          <w:rFonts w:ascii="Arial" w:hAnsi="Arial" w:cs="Arial"/>
          <w:sz w:val="21"/>
          <w:szCs w:val="21"/>
        </w:rPr>
      </w:pPr>
    </w:p>
    <w:p w14:paraId="5B481600" w14:textId="77777777" w:rsidR="005215C6" w:rsidRDefault="005215C6" w:rsidP="005215C6">
      <w:pPr>
        <w:pStyle w:val="mb-3"/>
        <w:shd w:val="clear" w:color="auto" w:fill="FFFFFF"/>
        <w:spacing w:before="0" w:beforeAutospacing="0" w:after="0" w:afterAutospacing="0"/>
        <w:rPr>
          <w:rFonts w:ascii="Arial" w:hAnsi="Arial" w:cs="Arial"/>
          <w:sz w:val="21"/>
          <w:szCs w:val="21"/>
        </w:rPr>
      </w:pPr>
      <w:r>
        <w:rPr>
          <w:rFonts w:ascii="Arial" w:hAnsi="Arial" w:cs="Arial"/>
          <w:sz w:val="21"/>
          <w:szCs w:val="21"/>
        </w:rPr>
        <w:t>Wer seinen Wahlbrief per Post verschicken will, sollte ihn spätestens bis </w:t>
      </w:r>
      <w:r>
        <w:rPr>
          <w:rStyle w:val="font-semibold"/>
          <w:rFonts w:ascii="Arial" w:hAnsi="Arial" w:cs="Arial"/>
          <w:b/>
          <w:bCs/>
          <w:sz w:val="21"/>
          <w:szCs w:val="21"/>
        </w:rPr>
        <w:t>Donnerstag, 10. September</w:t>
      </w:r>
      <w:r>
        <w:rPr>
          <w:rFonts w:ascii="Arial" w:hAnsi="Arial" w:cs="Arial"/>
          <w:sz w:val="21"/>
          <w:szCs w:val="21"/>
        </w:rPr>
        <w:t> aufgeben, damit er rechtzeitig ankommt. Der Versand ist kostenfrei. Alternativ kann man seinen Wahlbrief noch bis zum </w:t>
      </w:r>
      <w:r>
        <w:rPr>
          <w:rStyle w:val="font-semibold"/>
          <w:rFonts w:ascii="Arial" w:hAnsi="Arial" w:cs="Arial"/>
          <w:b/>
          <w:bCs/>
          <w:sz w:val="21"/>
          <w:szCs w:val="21"/>
        </w:rPr>
        <w:t>Wahlsonntag um 18 Uhr</w:t>
      </w:r>
      <w:r>
        <w:rPr>
          <w:rFonts w:ascii="Arial" w:hAnsi="Arial" w:cs="Arial"/>
          <w:sz w:val="21"/>
          <w:szCs w:val="21"/>
        </w:rPr>
        <w:t> in den Briefkasten am Eingang des Cloppenburger Rathauses einwerfen.</w:t>
      </w:r>
    </w:p>
    <w:p w14:paraId="0C417D6C" w14:textId="102BFD46" w:rsidR="0063732E" w:rsidRPr="005215C6" w:rsidRDefault="005215C6" w:rsidP="005215C6">
      <w:pPr>
        <w:pStyle w:val="mb-3"/>
        <w:shd w:val="clear" w:color="auto" w:fill="FFFFFF"/>
        <w:spacing w:before="0" w:beforeAutospacing="0" w:after="0" w:afterAutospacing="0"/>
        <w:rPr>
          <w:rFonts w:cs="Arial"/>
        </w:rPr>
      </w:pPr>
      <w:r>
        <w:rPr>
          <w:rFonts w:ascii="Arial" w:hAnsi="Arial" w:cs="Arial"/>
          <w:sz w:val="21"/>
          <w:szCs w:val="21"/>
        </w:rPr>
        <w:t>Weitere Informationen rund um die Kommunalwahl und die Briefwahl in Cloppenburg gibt es unter </w:t>
      </w:r>
      <w:hyperlink r:id="rId14" w:tgtFrame="_blank" w:history="1">
        <w:r>
          <w:rPr>
            <w:rStyle w:val="Hyperlink"/>
            <w:rFonts w:ascii="Arial" w:hAnsi="Arial" w:cs="Arial"/>
            <w:b/>
            <w:bCs/>
            <w:sz w:val="21"/>
            <w:szCs w:val="21"/>
          </w:rPr>
          <w:t>www.cloppenburg.de/wahlen</w:t>
        </w:r>
      </w:hyperlink>
      <w:r>
        <w:rPr>
          <w:rFonts w:ascii="Arial" w:hAnsi="Arial" w:cs="Arial"/>
          <w:sz w:val="21"/>
          <w:szCs w:val="21"/>
        </w:rPr>
        <w:t>.</w:t>
      </w:r>
    </w:p>
    <w:sectPr w:rsidR="0063732E" w:rsidRPr="005215C6" w:rsidSect="00D268D2">
      <w:headerReference w:type="default" r:id="rId15"/>
      <w:footerReference w:type="default" r:id="rId16"/>
      <w:type w:val="continuous"/>
      <w:pgSz w:w="11906" w:h="16838"/>
      <w:pgMar w:top="1247" w:right="567" w:bottom="1134" w:left="133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5EA8F" w14:textId="77777777" w:rsidR="009E68CA" w:rsidRDefault="009E68CA" w:rsidP="00D80F4D">
      <w:r>
        <w:separator/>
      </w:r>
    </w:p>
  </w:endnote>
  <w:endnote w:type="continuationSeparator" w:id="0">
    <w:p w14:paraId="4E9D8B55" w14:textId="77777777" w:rsidR="009E68CA" w:rsidRDefault="009E68CA" w:rsidP="00D8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F82E8" w14:textId="77777777" w:rsidR="00BC58F8" w:rsidRDefault="00BC58F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26C59" w14:textId="77777777" w:rsidR="00BC58F8" w:rsidRDefault="00BC58F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BA83C" w14:textId="77777777" w:rsidR="00BC58F8" w:rsidRDefault="00BC58F8">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89DE" w14:textId="77777777" w:rsidR="00503021" w:rsidRDefault="005030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AAB3D" w14:textId="77777777" w:rsidR="009E68CA" w:rsidRDefault="009E68CA" w:rsidP="00D80F4D">
      <w:r>
        <w:separator/>
      </w:r>
    </w:p>
  </w:footnote>
  <w:footnote w:type="continuationSeparator" w:id="0">
    <w:p w14:paraId="1B4D862F" w14:textId="77777777" w:rsidR="009E68CA" w:rsidRDefault="009E68CA" w:rsidP="00D8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B5D9B" w14:textId="77777777" w:rsidR="00BC58F8" w:rsidRDefault="00BC58F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CEDDC" w14:textId="77777777" w:rsidR="00D05943" w:rsidRPr="00AC430C" w:rsidRDefault="00D05943">
    <w:pPr>
      <w:pStyle w:val="Kopfzeile"/>
      <w:rPr>
        <w:sz w:val="20"/>
        <w:lang w:eastAsia="de-DE"/>
      </w:rPr>
    </w:pPr>
    <w:r>
      <w:rPr>
        <w:noProof/>
        <w:lang w:eastAsia="de-DE"/>
      </w:rPr>
      <mc:AlternateContent>
        <mc:Choice Requires="wps">
          <w:drawing>
            <wp:anchor distT="0" distB="0" distL="114300" distR="114300" simplePos="0" relativeHeight="251659264" behindDoc="0" locked="0" layoutInCell="1" allowOverlap="1" wp14:anchorId="346B70AE" wp14:editId="18CE80CE">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r>
                            <w:rPr>
                              <w:rFonts w:ascii="Arial" w:eastAsia="ArialMT" w:hAnsi="Arial" w:cs="Arial"/>
                              <w:spacing w:val="3"/>
                              <w:sz w:val="16"/>
                              <w:szCs w:val="16"/>
                            </w:rPr>
                            <w:t>Sevelter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595E62BA"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EA1106">
                            <w:rPr>
                              <w:rFonts w:ascii="Arial" w:hAnsi="Arial" w:cs="Arial"/>
                              <w:b/>
                              <w:sz w:val="16"/>
                              <w:szCs w:val="16"/>
                            </w:rPr>
                            <w:t>Pressestelle</w:t>
                          </w:r>
                          <w:r w:rsidRPr="008A2D9D">
                            <w:rPr>
                              <w:rFonts w:ascii="Arial" w:hAnsi="Arial" w:cs="Arial"/>
                              <w:b/>
                              <w:sz w:val="16"/>
                              <w:szCs w:val="16"/>
                            </w:rPr>
                            <w:fldChar w:fldCharType="end"/>
                          </w:r>
                        </w:p>
                        <w:p w14:paraId="3D346E2F" w14:textId="7CFDA75D"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EA1106">
                            <w:rPr>
                              <w:rFonts w:ascii="Arial" w:hAnsi="Arial" w:cs="Arial"/>
                              <w:b/>
                              <w:sz w:val="16"/>
                              <w:szCs w:val="16"/>
                            </w:rPr>
                            <w:t xml:space="preserve"> </w:t>
                          </w:r>
                          <w:r w:rsidRPr="008A2D9D">
                            <w:rPr>
                              <w:rFonts w:ascii="Arial" w:hAnsi="Arial" w:cs="Arial"/>
                              <w:b/>
                              <w:sz w:val="16"/>
                              <w:szCs w:val="16"/>
                            </w:rPr>
                            <w:fldChar w:fldCharType="end"/>
                          </w:r>
                        </w:p>
                        <w:p w14:paraId="1F73CABB" w14:textId="72DA79D0"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EA1106" w:rsidRPr="00EA1106">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443FE15F"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EA1106">
                            <w:rPr>
                              <w:rFonts w:ascii="Arial" w:hAnsi="Arial" w:cs="Arial"/>
                              <w:sz w:val="16"/>
                              <w:szCs w:val="16"/>
                            </w:rPr>
                            <w:t>+49 4471 185-509</w:t>
                          </w:r>
                          <w:r w:rsidRPr="008A2D9D">
                            <w:rPr>
                              <w:rFonts w:ascii="Arial" w:hAnsi="Arial" w:cs="Arial"/>
                              <w:sz w:val="16"/>
                              <w:szCs w:val="16"/>
                            </w:rPr>
                            <w:fldChar w:fldCharType="end"/>
                          </w:r>
                        </w:p>
                        <w:p w14:paraId="15887609" w14:textId="7D753CCF"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1" w:history="1">
                            <w:r w:rsidR="00D169FB" w:rsidRPr="00D169FB">
                              <w:rPr>
                                <w:rStyle w:val="Hyperlink"/>
                                <w:rFonts w:ascii="Arial" w:eastAsia="ArialMT" w:hAnsi="Arial" w:cs="Arial"/>
                                <w:spacing w:val="3"/>
                                <w:sz w:val="16"/>
                                <w:szCs w:val="16"/>
                              </w:rPr>
                              <w:t>g.westerkamp</w:t>
                            </w:r>
                            <w:r w:rsidR="00D169FB" w:rsidRPr="00D169FB">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B70AE"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r>
                      <w:rPr>
                        <w:rFonts w:ascii="Arial" w:eastAsia="ArialMT" w:hAnsi="Arial" w:cs="Arial"/>
                        <w:spacing w:val="3"/>
                        <w:sz w:val="16"/>
                        <w:szCs w:val="16"/>
                      </w:rPr>
                      <w:t>Sevelter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595E62BA"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EA1106">
                      <w:rPr>
                        <w:rFonts w:ascii="Arial" w:hAnsi="Arial" w:cs="Arial"/>
                        <w:b/>
                        <w:sz w:val="16"/>
                        <w:szCs w:val="16"/>
                      </w:rPr>
                      <w:t>Pressestelle</w:t>
                    </w:r>
                    <w:r w:rsidRPr="008A2D9D">
                      <w:rPr>
                        <w:rFonts w:ascii="Arial" w:hAnsi="Arial" w:cs="Arial"/>
                        <w:b/>
                        <w:sz w:val="16"/>
                        <w:szCs w:val="16"/>
                      </w:rPr>
                      <w:fldChar w:fldCharType="end"/>
                    </w:r>
                  </w:p>
                  <w:p w14:paraId="3D346E2F" w14:textId="7CFDA75D"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EA1106">
                      <w:rPr>
                        <w:rFonts w:ascii="Arial" w:hAnsi="Arial" w:cs="Arial"/>
                        <w:b/>
                        <w:sz w:val="16"/>
                        <w:szCs w:val="16"/>
                      </w:rPr>
                      <w:t xml:space="preserve"> </w:t>
                    </w:r>
                    <w:r w:rsidRPr="008A2D9D">
                      <w:rPr>
                        <w:rFonts w:ascii="Arial" w:hAnsi="Arial" w:cs="Arial"/>
                        <w:b/>
                        <w:sz w:val="16"/>
                        <w:szCs w:val="16"/>
                      </w:rPr>
                      <w:fldChar w:fldCharType="end"/>
                    </w:r>
                  </w:p>
                  <w:p w14:paraId="1F73CABB" w14:textId="72DA79D0"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EA1106" w:rsidRPr="00EA1106">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443FE15F"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EA1106">
                      <w:rPr>
                        <w:rFonts w:ascii="Arial" w:hAnsi="Arial" w:cs="Arial"/>
                        <w:sz w:val="16"/>
                        <w:szCs w:val="16"/>
                      </w:rPr>
                      <w:t>+49 4471 185-509</w:t>
                    </w:r>
                    <w:r w:rsidRPr="008A2D9D">
                      <w:rPr>
                        <w:rFonts w:ascii="Arial" w:hAnsi="Arial" w:cs="Arial"/>
                        <w:sz w:val="16"/>
                        <w:szCs w:val="16"/>
                      </w:rPr>
                      <w:fldChar w:fldCharType="end"/>
                    </w:r>
                  </w:p>
                  <w:p w14:paraId="15887609" w14:textId="7D753CCF"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2" w:history="1">
                      <w:r w:rsidR="00D169FB" w:rsidRPr="00D169FB">
                        <w:rPr>
                          <w:rStyle w:val="Hyperlink"/>
                          <w:rFonts w:ascii="Arial" w:eastAsia="ArialMT" w:hAnsi="Arial" w:cs="Arial"/>
                          <w:spacing w:val="3"/>
                          <w:sz w:val="16"/>
                          <w:szCs w:val="16"/>
                        </w:rPr>
                        <w:t>g.westerkamp</w:t>
                      </w:r>
                      <w:r w:rsidR="00D169FB" w:rsidRPr="00D169FB">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Pr>
        <w:noProof/>
        <w:lang w:eastAsia="de-DE"/>
      </w:rPr>
      <mc:AlternateContent>
        <mc:Choice Requires="wps">
          <w:drawing>
            <wp:anchor distT="4294967294" distB="4294967294" distL="114300" distR="114300" simplePos="0" relativeHeight="251661312" behindDoc="0" locked="0" layoutInCell="1" allowOverlap="1" wp14:anchorId="45301E26" wp14:editId="6201844D">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B1A615B"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Pr>
        <w:noProof/>
        <w:lang w:eastAsia="de-DE"/>
      </w:rPr>
      <mc:AlternateContent>
        <mc:Choice Requires="wps">
          <w:drawing>
            <wp:anchor distT="4294967294" distB="4294967294" distL="114300" distR="114300" simplePos="0" relativeHeight="251662336" behindDoc="0" locked="0" layoutInCell="1" allowOverlap="1" wp14:anchorId="6F3D5869" wp14:editId="1F759734">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57C5EECD"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Pr>
        <w:noProof/>
        <w:lang w:eastAsia="de-DE"/>
      </w:rPr>
      <w:drawing>
        <wp:anchor distT="0" distB="0" distL="114300" distR="114300" simplePos="0" relativeHeight="251663360" behindDoc="1" locked="0" layoutInCell="1" allowOverlap="1" wp14:anchorId="7D365E75" wp14:editId="29D2B407">
          <wp:simplePos x="0" y="0"/>
          <wp:positionH relativeFrom="column">
            <wp:posOffset>3380740</wp:posOffset>
          </wp:positionH>
          <wp:positionV relativeFrom="topMargin">
            <wp:posOffset>356235</wp:posOffset>
          </wp:positionV>
          <wp:extent cx="2620800" cy="507600"/>
          <wp:effectExtent l="0" t="0" r="8255" b="6985"/>
          <wp:wrapTight wrapText="bothSides">
            <wp:wrapPolygon edited="0">
              <wp:start x="0" y="0"/>
              <wp:lineTo x="0" y="21086"/>
              <wp:lineTo x="21511" y="21086"/>
              <wp:lineTo x="21511" y="0"/>
              <wp:lineTo x="0" y="0"/>
            </wp:wrapPolygon>
          </wp:wrapTight>
          <wp:docPr id="7" name="Grafik 7" descr="Beschreibung: Beschreibung: C:\Users\Administrator\Desktop\Neuer Ordner\Neuer Ordner\logo4fach-photosh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eschreibung: Beschreibung: C:\Users\Administrator\Desktop\Neuer Ordner\Neuer Ordner\logo4fach-photoshop.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20800" cy="507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13513E66" wp14:editId="2ED377F8">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13E66"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3B001" w14:textId="77777777" w:rsidR="00BC58F8" w:rsidRDefault="00BC58F8">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7423" w14:textId="1F9D4C68" w:rsidR="00503021" w:rsidRDefault="00503021" w:rsidP="00670545">
    <w:pPr>
      <w:pStyle w:val="Kopfzeile"/>
      <w:ind w:left="720"/>
      <w:jc w:val="center"/>
      <w:rPr>
        <w:sz w:val="20"/>
        <w:lang w:eastAsia="de-DE"/>
      </w:rPr>
    </w:pPr>
    <w:r>
      <w:rPr>
        <w:sz w:val="20"/>
        <w:lang w:eastAsia="de-DE"/>
      </w:rPr>
      <w:fldChar w:fldCharType="begin"/>
    </w:r>
    <w:r>
      <w:rPr>
        <w:sz w:val="20"/>
        <w:lang w:eastAsia="de-DE"/>
      </w:rPr>
      <w:instrText xml:space="preserve"> PAGE  \* ArabicDash  \* MERGEFORMAT </w:instrText>
    </w:r>
    <w:r>
      <w:rPr>
        <w:sz w:val="20"/>
        <w:lang w:eastAsia="de-DE"/>
      </w:rPr>
      <w:fldChar w:fldCharType="separate"/>
    </w:r>
    <w:r w:rsidR="00B37E9B">
      <w:rPr>
        <w:noProof/>
        <w:sz w:val="20"/>
        <w:lang w:eastAsia="de-DE"/>
      </w:rPr>
      <w:t>- 2 -</w:t>
    </w:r>
    <w:r>
      <w:rPr>
        <w:sz w:val="20"/>
        <w:lang w:eastAsia="de-DE"/>
      </w:rPr>
      <w:fldChar w:fldCharType="end"/>
    </w:r>
  </w:p>
  <w:p w14:paraId="4F166F6E" w14:textId="77777777" w:rsidR="00503021" w:rsidRPr="00AC430C" w:rsidRDefault="00503021" w:rsidP="00670545">
    <w:pPr>
      <w:pStyle w:val="Kopfzeile"/>
      <w:ind w:left="720"/>
      <w:jc w:val="center"/>
      <w:rPr>
        <w:sz w:val="20"/>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60B8B"/>
    <w:multiLevelType w:val="hybridMultilevel"/>
    <w:tmpl w:val="257EB226"/>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1" w15:restartNumberingAfterBreak="0">
    <w:nsid w:val="13F26E48"/>
    <w:multiLevelType w:val="hybridMultilevel"/>
    <w:tmpl w:val="71763B18"/>
    <w:lvl w:ilvl="0" w:tplc="516AC41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8E00402"/>
    <w:multiLevelType w:val="hybridMultilevel"/>
    <w:tmpl w:val="C5EA3770"/>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3" w15:restartNumberingAfterBreak="0">
    <w:nsid w:val="26997867"/>
    <w:multiLevelType w:val="hybridMultilevel"/>
    <w:tmpl w:val="CC00A040"/>
    <w:lvl w:ilvl="0" w:tplc="73E6E214">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CCA0C66"/>
    <w:multiLevelType w:val="hybridMultilevel"/>
    <w:tmpl w:val="4FB40D8A"/>
    <w:lvl w:ilvl="0" w:tplc="EB5492D4">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726BED"/>
    <w:multiLevelType w:val="hybridMultilevel"/>
    <w:tmpl w:val="53B25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EF1E5B"/>
    <w:multiLevelType w:val="hybridMultilevel"/>
    <w:tmpl w:val="3A9CFC4C"/>
    <w:lvl w:ilvl="0" w:tplc="C1EC066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7401650"/>
    <w:multiLevelType w:val="hybridMultilevel"/>
    <w:tmpl w:val="D7127090"/>
    <w:lvl w:ilvl="0" w:tplc="7F846DB2">
      <w:start w:val="1"/>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4F693F4C"/>
    <w:multiLevelType w:val="hybridMultilevel"/>
    <w:tmpl w:val="D6EA8CB8"/>
    <w:lvl w:ilvl="0" w:tplc="6DFE3AA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1E92668"/>
    <w:multiLevelType w:val="hybridMultilevel"/>
    <w:tmpl w:val="533A5E50"/>
    <w:lvl w:ilvl="0" w:tplc="E2542C06">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547A126C"/>
    <w:multiLevelType w:val="hybridMultilevel"/>
    <w:tmpl w:val="0BB8E8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A732683"/>
    <w:multiLevelType w:val="hybridMultilevel"/>
    <w:tmpl w:val="92F89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D3A0AC9"/>
    <w:multiLevelType w:val="hybridMultilevel"/>
    <w:tmpl w:val="E6D883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FF71437"/>
    <w:multiLevelType w:val="hybridMultilevel"/>
    <w:tmpl w:val="0592F382"/>
    <w:lvl w:ilvl="0" w:tplc="0FAEE3A6">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D5924B9"/>
    <w:multiLevelType w:val="hybridMultilevel"/>
    <w:tmpl w:val="2586D1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9"/>
  </w:num>
  <w:num w:numId="4">
    <w:abstractNumId w:val="8"/>
  </w:num>
  <w:num w:numId="5">
    <w:abstractNumId w:val="4"/>
  </w:num>
  <w:num w:numId="6">
    <w:abstractNumId w:val="6"/>
  </w:num>
  <w:num w:numId="7">
    <w:abstractNumId w:val="14"/>
  </w:num>
  <w:num w:numId="8">
    <w:abstractNumId w:val="12"/>
  </w:num>
  <w:num w:numId="9">
    <w:abstractNumId w:val="1"/>
  </w:num>
  <w:num w:numId="10">
    <w:abstractNumId w:val="0"/>
  </w:num>
  <w:num w:numId="11">
    <w:abstractNumId w:val="2"/>
  </w:num>
  <w:num w:numId="12">
    <w:abstractNumId w:val="11"/>
  </w:num>
  <w:num w:numId="13">
    <w:abstractNumId w:val="5"/>
  </w:num>
  <w:num w:numId="14">
    <w:abstractNumId w:val="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teilung" w:val=" "/>
    <w:docVar w:name="Anzeigename" w:val="Lüllmann, Daniel"/>
    <w:docVar w:name="Benutzeranmeldename" w:val="luellmann"/>
    <w:docVar w:name="Beschreibung" w:val="Pressestelle"/>
    <w:docVar w:name="Buero" w:val="1.60"/>
    <w:docVar w:name="Bundesland" w:val="Niedersachsen"/>
    <w:docVar w:name="Email" w:val="f.bockhorst@cloppenburg.de"/>
    <w:docVar w:name="Firma" w:val="Stadt Cloppenburg"/>
    <w:docVar w:name="Initialen" w:val="Frau"/>
    <w:docVar w:name="Land" w:val="Deutschland"/>
    <w:docVar w:name="Nachname" w:val="Bockhorst"/>
    <w:docVar w:name="Ort" w:val="Cloppenburg"/>
    <w:docVar w:name="Position" w:val=" "/>
    <w:docVar w:name="Postleitzahl" w:val="49661"/>
    <w:docVar w:name="Rufnummer" w:val="+49 4471 185-509"/>
    <w:docVar w:name="RufnummernFax" w:val="+49 4471 185-906"/>
    <w:docVar w:name="Strasse" w:val="Sevelter Str. 8"/>
    <w:docVar w:name="Vorname" w:val="Daniel"/>
    <w:docVar w:name="Webseite" w:val="http://www.cloppenburg.de"/>
  </w:docVars>
  <w:rsids>
    <w:rsidRoot w:val="00B614BD"/>
    <w:rsid w:val="00000BE7"/>
    <w:rsid w:val="0000342A"/>
    <w:rsid w:val="00004A12"/>
    <w:rsid w:val="0001495C"/>
    <w:rsid w:val="00014AF0"/>
    <w:rsid w:val="000151DA"/>
    <w:rsid w:val="00015C4B"/>
    <w:rsid w:val="00016F3E"/>
    <w:rsid w:val="00027BA9"/>
    <w:rsid w:val="0003491C"/>
    <w:rsid w:val="00040D9C"/>
    <w:rsid w:val="0004464F"/>
    <w:rsid w:val="000450CD"/>
    <w:rsid w:val="00052E76"/>
    <w:rsid w:val="00053908"/>
    <w:rsid w:val="00055678"/>
    <w:rsid w:val="00056A6E"/>
    <w:rsid w:val="00057CFA"/>
    <w:rsid w:val="00063A44"/>
    <w:rsid w:val="00063D77"/>
    <w:rsid w:val="000660A6"/>
    <w:rsid w:val="00071860"/>
    <w:rsid w:val="00071E20"/>
    <w:rsid w:val="000729BE"/>
    <w:rsid w:val="00082125"/>
    <w:rsid w:val="00083BA9"/>
    <w:rsid w:val="00085B2E"/>
    <w:rsid w:val="00091582"/>
    <w:rsid w:val="00093087"/>
    <w:rsid w:val="00095586"/>
    <w:rsid w:val="0009634E"/>
    <w:rsid w:val="00096BC6"/>
    <w:rsid w:val="000979DC"/>
    <w:rsid w:val="000A0359"/>
    <w:rsid w:val="000A0CAB"/>
    <w:rsid w:val="000A1025"/>
    <w:rsid w:val="000A2D7A"/>
    <w:rsid w:val="000A4075"/>
    <w:rsid w:val="000A4D1E"/>
    <w:rsid w:val="000A56A4"/>
    <w:rsid w:val="000B0124"/>
    <w:rsid w:val="000B01BD"/>
    <w:rsid w:val="000B1BA1"/>
    <w:rsid w:val="000B2DD2"/>
    <w:rsid w:val="000B496C"/>
    <w:rsid w:val="000B4D96"/>
    <w:rsid w:val="000B5A68"/>
    <w:rsid w:val="000C161F"/>
    <w:rsid w:val="000C23F1"/>
    <w:rsid w:val="000C2405"/>
    <w:rsid w:val="000C2724"/>
    <w:rsid w:val="000C421A"/>
    <w:rsid w:val="000C481B"/>
    <w:rsid w:val="000C5707"/>
    <w:rsid w:val="000C60C9"/>
    <w:rsid w:val="000D2A32"/>
    <w:rsid w:val="000D4EFF"/>
    <w:rsid w:val="000D51EF"/>
    <w:rsid w:val="000E1194"/>
    <w:rsid w:val="000E39F8"/>
    <w:rsid w:val="000F0377"/>
    <w:rsid w:val="000F40DE"/>
    <w:rsid w:val="000F5647"/>
    <w:rsid w:val="00100EDB"/>
    <w:rsid w:val="00105DA4"/>
    <w:rsid w:val="00107887"/>
    <w:rsid w:val="001105D7"/>
    <w:rsid w:val="00110AA1"/>
    <w:rsid w:val="0011491B"/>
    <w:rsid w:val="0011605B"/>
    <w:rsid w:val="00116E6C"/>
    <w:rsid w:val="00120056"/>
    <w:rsid w:val="00121189"/>
    <w:rsid w:val="00121D3F"/>
    <w:rsid w:val="00122B19"/>
    <w:rsid w:val="001230CE"/>
    <w:rsid w:val="0012433C"/>
    <w:rsid w:val="001272B1"/>
    <w:rsid w:val="0013151A"/>
    <w:rsid w:val="001367F8"/>
    <w:rsid w:val="00136811"/>
    <w:rsid w:val="00137B27"/>
    <w:rsid w:val="00140634"/>
    <w:rsid w:val="0014324C"/>
    <w:rsid w:val="001434E7"/>
    <w:rsid w:val="00144E59"/>
    <w:rsid w:val="001459A6"/>
    <w:rsid w:val="001467D6"/>
    <w:rsid w:val="00146C87"/>
    <w:rsid w:val="0015035B"/>
    <w:rsid w:val="00150A55"/>
    <w:rsid w:val="00151BD1"/>
    <w:rsid w:val="0015357B"/>
    <w:rsid w:val="00156300"/>
    <w:rsid w:val="00156940"/>
    <w:rsid w:val="00157ADF"/>
    <w:rsid w:val="001614A0"/>
    <w:rsid w:val="0016243D"/>
    <w:rsid w:val="00162742"/>
    <w:rsid w:val="00162FEF"/>
    <w:rsid w:val="0016621D"/>
    <w:rsid w:val="00174548"/>
    <w:rsid w:val="00175BB8"/>
    <w:rsid w:val="0017659F"/>
    <w:rsid w:val="0017712B"/>
    <w:rsid w:val="00177C39"/>
    <w:rsid w:val="00180D99"/>
    <w:rsid w:val="00182F2B"/>
    <w:rsid w:val="00185C24"/>
    <w:rsid w:val="0019132C"/>
    <w:rsid w:val="001957C9"/>
    <w:rsid w:val="00195B75"/>
    <w:rsid w:val="001979BB"/>
    <w:rsid w:val="00197A16"/>
    <w:rsid w:val="001A668D"/>
    <w:rsid w:val="001A7426"/>
    <w:rsid w:val="001B0F1D"/>
    <w:rsid w:val="001B3453"/>
    <w:rsid w:val="001B4529"/>
    <w:rsid w:val="001B591C"/>
    <w:rsid w:val="001C1BAC"/>
    <w:rsid w:val="001C45FB"/>
    <w:rsid w:val="001C483B"/>
    <w:rsid w:val="001C568C"/>
    <w:rsid w:val="001C56B9"/>
    <w:rsid w:val="001C72CB"/>
    <w:rsid w:val="001C747D"/>
    <w:rsid w:val="001D5380"/>
    <w:rsid w:val="001E050E"/>
    <w:rsid w:val="001E1061"/>
    <w:rsid w:val="001E2381"/>
    <w:rsid w:val="001E5DAA"/>
    <w:rsid w:val="001E6474"/>
    <w:rsid w:val="001F0A24"/>
    <w:rsid w:val="001F2276"/>
    <w:rsid w:val="001F3CEF"/>
    <w:rsid w:val="001F5352"/>
    <w:rsid w:val="00200427"/>
    <w:rsid w:val="00201424"/>
    <w:rsid w:val="00201895"/>
    <w:rsid w:val="00203814"/>
    <w:rsid w:val="0020478F"/>
    <w:rsid w:val="0020556F"/>
    <w:rsid w:val="00206B26"/>
    <w:rsid w:val="00210616"/>
    <w:rsid w:val="00212B8F"/>
    <w:rsid w:val="00213B44"/>
    <w:rsid w:val="00213E55"/>
    <w:rsid w:val="002149CB"/>
    <w:rsid w:val="00216F37"/>
    <w:rsid w:val="002179D5"/>
    <w:rsid w:val="00220336"/>
    <w:rsid w:val="00220EFC"/>
    <w:rsid w:val="00223B01"/>
    <w:rsid w:val="00223F74"/>
    <w:rsid w:val="00232683"/>
    <w:rsid w:val="002334CB"/>
    <w:rsid w:val="00235808"/>
    <w:rsid w:val="00235C98"/>
    <w:rsid w:val="002360CB"/>
    <w:rsid w:val="00240F58"/>
    <w:rsid w:val="00241001"/>
    <w:rsid w:val="00244055"/>
    <w:rsid w:val="002440AB"/>
    <w:rsid w:val="00244AD0"/>
    <w:rsid w:val="00244B99"/>
    <w:rsid w:val="00245C82"/>
    <w:rsid w:val="00245D93"/>
    <w:rsid w:val="002465C3"/>
    <w:rsid w:val="00251770"/>
    <w:rsid w:val="00252594"/>
    <w:rsid w:val="00252C1D"/>
    <w:rsid w:val="00253035"/>
    <w:rsid w:val="00255CC2"/>
    <w:rsid w:val="00257DDC"/>
    <w:rsid w:val="00260113"/>
    <w:rsid w:val="002621FA"/>
    <w:rsid w:val="002631B0"/>
    <w:rsid w:val="00267E7B"/>
    <w:rsid w:val="002708C6"/>
    <w:rsid w:val="00270934"/>
    <w:rsid w:val="002714E0"/>
    <w:rsid w:val="00275D9C"/>
    <w:rsid w:val="00277779"/>
    <w:rsid w:val="00280CFA"/>
    <w:rsid w:val="00282BEF"/>
    <w:rsid w:val="002868AC"/>
    <w:rsid w:val="00293CED"/>
    <w:rsid w:val="00293F7B"/>
    <w:rsid w:val="002A2B7C"/>
    <w:rsid w:val="002A77B6"/>
    <w:rsid w:val="002B13E6"/>
    <w:rsid w:val="002B24E8"/>
    <w:rsid w:val="002B2A17"/>
    <w:rsid w:val="002B4203"/>
    <w:rsid w:val="002B5035"/>
    <w:rsid w:val="002B765F"/>
    <w:rsid w:val="002C26D4"/>
    <w:rsid w:val="002C279B"/>
    <w:rsid w:val="002C2E48"/>
    <w:rsid w:val="002C3C2C"/>
    <w:rsid w:val="002C7025"/>
    <w:rsid w:val="002D03B6"/>
    <w:rsid w:val="002D0E1A"/>
    <w:rsid w:val="002D7935"/>
    <w:rsid w:val="002E0C3C"/>
    <w:rsid w:val="002E27D6"/>
    <w:rsid w:val="002E5015"/>
    <w:rsid w:val="002E53B3"/>
    <w:rsid w:val="002E6479"/>
    <w:rsid w:val="002E76FC"/>
    <w:rsid w:val="002F2D8F"/>
    <w:rsid w:val="002F39A9"/>
    <w:rsid w:val="002F3D4E"/>
    <w:rsid w:val="002F5ADE"/>
    <w:rsid w:val="002F7875"/>
    <w:rsid w:val="00300217"/>
    <w:rsid w:val="00301772"/>
    <w:rsid w:val="00303086"/>
    <w:rsid w:val="003064DA"/>
    <w:rsid w:val="00310C91"/>
    <w:rsid w:val="003129A6"/>
    <w:rsid w:val="00312EC7"/>
    <w:rsid w:val="00315B46"/>
    <w:rsid w:val="00323B86"/>
    <w:rsid w:val="0032485B"/>
    <w:rsid w:val="00325129"/>
    <w:rsid w:val="00330A6D"/>
    <w:rsid w:val="00332DF6"/>
    <w:rsid w:val="00335096"/>
    <w:rsid w:val="003355FD"/>
    <w:rsid w:val="003372A6"/>
    <w:rsid w:val="00340072"/>
    <w:rsid w:val="003400EC"/>
    <w:rsid w:val="00340E4A"/>
    <w:rsid w:val="003414AE"/>
    <w:rsid w:val="003457B9"/>
    <w:rsid w:val="0035003C"/>
    <w:rsid w:val="003509E5"/>
    <w:rsid w:val="00353FE8"/>
    <w:rsid w:val="00354E9B"/>
    <w:rsid w:val="00357310"/>
    <w:rsid w:val="003639C2"/>
    <w:rsid w:val="00363FD8"/>
    <w:rsid w:val="003679B0"/>
    <w:rsid w:val="00371745"/>
    <w:rsid w:val="00372140"/>
    <w:rsid w:val="00375EE2"/>
    <w:rsid w:val="00382A6B"/>
    <w:rsid w:val="00382DC7"/>
    <w:rsid w:val="0038313A"/>
    <w:rsid w:val="0038641B"/>
    <w:rsid w:val="003865B9"/>
    <w:rsid w:val="003911AF"/>
    <w:rsid w:val="003917F2"/>
    <w:rsid w:val="00394D94"/>
    <w:rsid w:val="00395A5E"/>
    <w:rsid w:val="0039604D"/>
    <w:rsid w:val="00396304"/>
    <w:rsid w:val="003A24CC"/>
    <w:rsid w:val="003A3469"/>
    <w:rsid w:val="003B0CF2"/>
    <w:rsid w:val="003B1108"/>
    <w:rsid w:val="003B23A6"/>
    <w:rsid w:val="003B455C"/>
    <w:rsid w:val="003B5DBF"/>
    <w:rsid w:val="003B61D9"/>
    <w:rsid w:val="003C2237"/>
    <w:rsid w:val="003C27E0"/>
    <w:rsid w:val="003C39D6"/>
    <w:rsid w:val="003C5280"/>
    <w:rsid w:val="003C5D6E"/>
    <w:rsid w:val="003D139D"/>
    <w:rsid w:val="003D1565"/>
    <w:rsid w:val="003D3155"/>
    <w:rsid w:val="003D5851"/>
    <w:rsid w:val="003D7BB1"/>
    <w:rsid w:val="003E0614"/>
    <w:rsid w:val="003E0801"/>
    <w:rsid w:val="003E0B65"/>
    <w:rsid w:val="003E0F3A"/>
    <w:rsid w:val="003E2800"/>
    <w:rsid w:val="003E3518"/>
    <w:rsid w:val="003E35EF"/>
    <w:rsid w:val="003E5D41"/>
    <w:rsid w:val="003F05DA"/>
    <w:rsid w:val="003F116D"/>
    <w:rsid w:val="003F6574"/>
    <w:rsid w:val="00402C58"/>
    <w:rsid w:val="00403D5E"/>
    <w:rsid w:val="00404BF5"/>
    <w:rsid w:val="0040771C"/>
    <w:rsid w:val="00412F5C"/>
    <w:rsid w:val="00413416"/>
    <w:rsid w:val="004151F4"/>
    <w:rsid w:val="00415923"/>
    <w:rsid w:val="004162CD"/>
    <w:rsid w:val="004176A1"/>
    <w:rsid w:val="004300D6"/>
    <w:rsid w:val="00430D82"/>
    <w:rsid w:val="00431197"/>
    <w:rsid w:val="004359AB"/>
    <w:rsid w:val="004379B6"/>
    <w:rsid w:val="00440945"/>
    <w:rsid w:val="00442EC4"/>
    <w:rsid w:val="004431BB"/>
    <w:rsid w:val="0044592F"/>
    <w:rsid w:val="004463B3"/>
    <w:rsid w:val="00451F6C"/>
    <w:rsid w:val="004561CD"/>
    <w:rsid w:val="00457259"/>
    <w:rsid w:val="00457A0A"/>
    <w:rsid w:val="00457B20"/>
    <w:rsid w:val="00464085"/>
    <w:rsid w:val="004642B2"/>
    <w:rsid w:val="004656F1"/>
    <w:rsid w:val="0047311C"/>
    <w:rsid w:val="004737B5"/>
    <w:rsid w:val="00473C8C"/>
    <w:rsid w:val="0047745D"/>
    <w:rsid w:val="00477F58"/>
    <w:rsid w:val="00481C52"/>
    <w:rsid w:val="0048452E"/>
    <w:rsid w:val="00485529"/>
    <w:rsid w:val="00492EB4"/>
    <w:rsid w:val="00494E85"/>
    <w:rsid w:val="00495867"/>
    <w:rsid w:val="00497B62"/>
    <w:rsid w:val="00497D17"/>
    <w:rsid w:val="004A043B"/>
    <w:rsid w:val="004A5025"/>
    <w:rsid w:val="004A58F2"/>
    <w:rsid w:val="004B4539"/>
    <w:rsid w:val="004B68D9"/>
    <w:rsid w:val="004B7B2C"/>
    <w:rsid w:val="004C03CC"/>
    <w:rsid w:val="004C0C43"/>
    <w:rsid w:val="004C2C1F"/>
    <w:rsid w:val="004C3480"/>
    <w:rsid w:val="004C67DB"/>
    <w:rsid w:val="004C7AEB"/>
    <w:rsid w:val="004D1156"/>
    <w:rsid w:val="004D3838"/>
    <w:rsid w:val="004D4035"/>
    <w:rsid w:val="004E0187"/>
    <w:rsid w:val="004E0448"/>
    <w:rsid w:val="004E18B3"/>
    <w:rsid w:val="004E353B"/>
    <w:rsid w:val="004E3FC7"/>
    <w:rsid w:val="004E4845"/>
    <w:rsid w:val="004E6112"/>
    <w:rsid w:val="004E6393"/>
    <w:rsid w:val="004E64C9"/>
    <w:rsid w:val="004E666F"/>
    <w:rsid w:val="004E6F75"/>
    <w:rsid w:val="004F13DD"/>
    <w:rsid w:val="004F1C99"/>
    <w:rsid w:val="004F2070"/>
    <w:rsid w:val="004F2433"/>
    <w:rsid w:val="004F4E8F"/>
    <w:rsid w:val="004F512E"/>
    <w:rsid w:val="004F689B"/>
    <w:rsid w:val="004F6FE3"/>
    <w:rsid w:val="00500EE3"/>
    <w:rsid w:val="00501135"/>
    <w:rsid w:val="005020BA"/>
    <w:rsid w:val="00503021"/>
    <w:rsid w:val="005048BA"/>
    <w:rsid w:val="005067D2"/>
    <w:rsid w:val="00510DC7"/>
    <w:rsid w:val="00513A45"/>
    <w:rsid w:val="005157C0"/>
    <w:rsid w:val="005162EC"/>
    <w:rsid w:val="00517611"/>
    <w:rsid w:val="0052132D"/>
    <w:rsid w:val="005215C6"/>
    <w:rsid w:val="00521A8F"/>
    <w:rsid w:val="00523B37"/>
    <w:rsid w:val="0053172E"/>
    <w:rsid w:val="00532F03"/>
    <w:rsid w:val="005353AF"/>
    <w:rsid w:val="00540A8E"/>
    <w:rsid w:val="00541E7A"/>
    <w:rsid w:val="005566B0"/>
    <w:rsid w:val="0055722E"/>
    <w:rsid w:val="005603A1"/>
    <w:rsid w:val="0056178A"/>
    <w:rsid w:val="005651AF"/>
    <w:rsid w:val="005700B7"/>
    <w:rsid w:val="00580E08"/>
    <w:rsid w:val="005836DB"/>
    <w:rsid w:val="0058425F"/>
    <w:rsid w:val="00584EB7"/>
    <w:rsid w:val="0058755B"/>
    <w:rsid w:val="0058757F"/>
    <w:rsid w:val="00587D39"/>
    <w:rsid w:val="005A3BCB"/>
    <w:rsid w:val="005A45EE"/>
    <w:rsid w:val="005A48B4"/>
    <w:rsid w:val="005A62F9"/>
    <w:rsid w:val="005A7258"/>
    <w:rsid w:val="005B04DD"/>
    <w:rsid w:val="005B0D8E"/>
    <w:rsid w:val="005B23DF"/>
    <w:rsid w:val="005B3323"/>
    <w:rsid w:val="005B5CEE"/>
    <w:rsid w:val="005B68F1"/>
    <w:rsid w:val="005C1003"/>
    <w:rsid w:val="005C4EED"/>
    <w:rsid w:val="005C5D5C"/>
    <w:rsid w:val="005D4CC4"/>
    <w:rsid w:val="005D5D3A"/>
    <w:rsid w:val="005E13C6"/>
    <w:rsid w:val="005E252F"/>
    <w:rsid w:val="005E3220"/>
    <w:rsid w:val="005E459C"/>
    <w:rsid w:val="005F6E93"/>
    <w:rsid w:val="00603279"/>
    <w:rsid w:val="00603D5B"/>
    <w:rsid w:val="006049E2"/>
    <w:rsid w:val="00605468"/>
    <w:rsid w:val="0060706D"/>
    <w:rsid w:val="00607D53"/>
    <w:rsid w:val="00607F3F"/>
    <w:rsid w:val="00613192"/>
    <w:rsid w:val="00613E3C"/>
    <w:rsid w:val="00614790"/>
    <w:rsid w:val="00621AB5"/>
    <w:rsid w:val="006255B7"/>
    <w:rsid w:val="006263B9"/>
    <w:rsid w:val="006263D0"/>
    <w:rsid w:val="0063065D"/>
    <w:rsid w:val="006307F8"/>
    <w:rsid w:val="00630B40"/>
    <w:rsid w:val="006322F7"/>
    <w:rsid w:val="006327C5"/>
    <w:rsid w:val="006353D9"/>
    <w:rsid w:val="0063546F"/>
    <w:rsid w:val="0063732E"/>
    <w:rsid w:val="006374FF"/>
    <w:rsid w:val="006406C5"/>
    <w:rsid w:val="00640E6A"/>
    <w:rsid w:val="006433C6"/>
    <w:rsid w:val="006447FE"/>
    <w:rsid w:val="00644EF6"/>
    <w:rsid w:val="006473A8"/>
    <w:rsid w:val="00647B19"/>
    <w:rsid w:val="00650E03"/>
    <w:rsid w:val="006514BB"/>
    <w:rsid w:val="00652513"/>
    <w:rsid w:val="006556D8"/>
    <w:rsid w:val="00657153"/>
    <w:rsid w:val="006634F1"/>
    <w:rsid w:val="00663820"/>
    <w:rsid w:val="00664610"/>
    <w:rsid w:val="006653AF"/>
    <w:rsid w:val="00670545"/>
    <w:rsid w:val="0067273C"/>
    <w:rsid w:val="006736F0"/>
    <w:rsid w:val="006812EB"/>
    <w:rsid w:val="00681759"/>
    <w:rsid w:val="0069000B"/>
    <w:rsid w:val="00690077"/>
    <w:rsid w:val="0069044E"/>
    <w:rsid w:val="0069290F"/>
    <w:rsid w:val="0069750F"/>
    <w:rsid w:val="006A055C"/>
    <w:rsid w:val="006A0A44"/>
    <w:rsid w:val="006A6313"/>
    <w:rsid w:val="006B04FA"/>
    <w:rsid w:val="006B329E"/>
    <w:rsid w:val="006B611E"/>
    <w:rsid w:val="006C000A"/>
    <w:rsid w:val="006C0B4B"/>
    <w:rsid w:val="006C12E0"/>
    <w:rsid w:val="006C497C"/>
    <w:rsid w:val="006C4CB2"/>
    <w:rsid w:val="006C552E"/>
    <w:rsid w:val="006D00E4"/>
    <w:rsid w:val="006D1678"/>
    <w:rsid w:val="006D2E56"/>
    <w:rsid w:val="006D3440"/>
    <w:rsid w:val="006D5260"/>
    <w:rsid w:val="006E3CB5"/>
    <w:rsid w:val="006E3E62"/>
    <w:rsid w:val="006E47D8"/>
    <w:rsid w:val="006F0DE3"/>
    <w:rsid w:val="006F1E8C"/>
    <w:rsid w:val="006F5DE8"/>
    <w:rsid w:val="006F60D0"/>
    <w:rsid w:val="006F683D"/>
    <w:rsid w:val="00700B6C"/>
    <w:rsid w:val="007029EF"/>
    <w:rsid w:val="00702A0E"/>
    <w:rsid w:val="007077B4"/>
    <w:rsid w:val="00707CA9"/>
    <w:rsid w:val="00710AE3"/>
    <w:rsid w:val="00711875"/>
    <w:rsid w:val="00711996"/>
    <w:rsid w:val="00713C36"/>
    <w:rsid w:val="00713CC6"/>
    <w:rsid w:val="00714D0E"/>
    <w:rsid w:val="0071612C"/>
    <w:rsid w:val="00716903"/>
    <w:rsid w:val="00717CB4"/>
    <w:rsid w:val="00723F84"/>
    <w:rsid w:val="00725203"/>
    <w:rsid w:val="0073019A"/>
    <w:rsid w:val="007307F7"/>
    <w:rsid w:val="00730E44"/>
    <w:rsid w:val="0073432E"/>
    <w:rsid w:val="007362A7"/>
    <w:rsid w:val="00740823"/>
    <w:rsid w:val="00740AEC"/>
    <w:rsid w:val="00740DF0"/>
    <w:rsid w:val="0074262F"/>
    <w:rsid w:val="00743AE0"/>
    <w:rsid w:val="007441EC"/>
    <w:rsid w:val="00747E16"/>
    <w:rsid w:val="00750169"/>
    <w:rsid w:val="00750C17"/>
    <w:rsid w:val="00750CBB"/>
    <w:rsid w:val="007513CE"/>
    <w:rsid w:val="00755533"/>
    <w:rsid w:val="007575AD"/>
    <w:rsid w:val="00757AAD"/>
    <w:rsid w:val="00761182"/>
    <w:rsid w:val="007621E6"/>
    <w:rsid w:val="0076387A"/>
    <w:rsid w:val="00764143"/>
    <w:rsid w:val="00770A0C"/>
    <w:rsid w:val="00774044"/>
    <w:rsid w:val="0078185F"/>
    <w:rsid w:val="007855A9"/>
    <w:rsid w:val="00787420"/>
    <w:rsid w:val="00791BA7"/>
    <w:rsid w:val="00792130"/>
    <w:rsid w:val="007A1F18"/>
    <w:rsid w:val="007A2BAE"/>
    <w:rsid w:val="007A4C78"/>
    <w:rsid w:val="007A6179"/>
    <w:rsid w:val="007A7330"/>
    <w:rsid w:val="007A7DCE"/>
    <w:rsid w:val="007B034A"/>
    <w:rsid w:val="007B1D70"/>
    <w:rsid w:val="007B2CE6"/>
    <w:rsid w:val="007B49E4"/>
    <w:rsid w:val="007B4D2E"/>
    <w:rsid w:val="007B5B23"/>
    <w:rsid w:val="007B67D4"/>
    <w:rsid w:val="007B794E"/>
    <w:rsid w:val="007C0BE4"/>
    <w:rsid w:val="007C21BE"/>
    <w:rsid w:val="007C3EF5"/>
    <w:rsid w:val="007D2E1C"/>
    <w:rsid w:val="007D5F26"/>
    <w:rsid w:val="007D6DAE"/>
    <w:rsid w:val="007D707C"/>
    <w:rsid w:val="007E053D"/>
    <w:rsid w:val="007E3F45"/>
    <w:rsid w:val="007E5F42"/>
    <w:rsid w:val="007E7C4E"/>
    <w:rsid w:val="007E7F05"/>
    <w:rsid w:val="007F0B24"/>
    <w:rsid w:val="007F1087"/>
    <w:rsid w:val="007F14EC"/>
    <w:rsid w:val="007F1AEC"/>
    <w:rsid w:val="007F314F"/>
    <w:rsid w:val="007F58AA"/>
    <w:rsid w:val="007F747A"/>
    <w:rsid w:val="007F7B1A"/>
    <w:rsid w:val="00800FEF"/>
    <w:rsid w:val="00801558"/>
    <w:rsid w:val="00802235"/>
    <w:rsid w:val="00803813"/>
    <w:rsid w:val="008042B9"/>
    <w:rsid w:val="008118C9"/>
    <w:rsid w:val="00811DEF"/>
    <w:rsid w:val="00812B49"/>
    <w:rsid w:val="00817D61"/>
    <w:rsid w:val="008233B7"/>
    <w:rsid w:val="0082682D"/>
    <w:rsid w:val="0082709C"/>
    <w:rsid w:val="0083116D"/>
    <w:rsid w:val="00831837"/>
    <w:rsid w:val="0083426D"/>
    <w:rsid w:val="0083563D"/>
    <w:rsid w:val="008407E4"/>
    <w:rsid w:val="0084181D"/>
    <w:rsid w:val="008419D1"/>
    <w:rsid w:val="00842DFD"/>
    <w:rsid w:val="00844323"/>
    <w:rsid w:val="0085096D"/>
    <w:rsid w:val="00852E23"/>
    <w:rsid w:val="00857B85"/>
    <w:rsid w:val="00860CA4"/>
    <w:rsid w:val="00861D38"/>
    <w:rsid w:val="0086318F"/>
    <w:rsid w:val="00863CE9"/>
    <w:rsid w:val="008648BE"/>
    <w:rsid w:val="00865628"/>
    <w:rsid w:val="00870635"/>
    <w:rsid w:val="0087631C"/>
    <w:rsid w:val="008829B1"/>
    <w:rsid w:val="0088397F"/>
    <w:rsid w:val="008842C3"/>
    <w:rsid w:val="008901DC"/>
    <w:rsid w:val="00891071"/>
    <w:rsid w:val="00892590"/>
    <w:rsid w:val="00892F72"/>
    <w:rsid w:val="00894ED4"/>
    <w:rsid w:val="00897994"/>
    <w:rsid w:val="008A2D9D"/>
    <w:rsid w:val="008A2F61"/>
    <w:rsid w:val="008A6EC9"/>
    <w:rsid w:val="008B5488"/>
    <w:rsid w:val="008B6BBA"/>
    <w:rsid w:val="008D1D4F"/>
    <w:rsid w:val="008D31FA"/>
    <w:rsid w:val="008D54A4"/>
    <w:rsid w:val="008E3531"/>
    <w:rsid w:val="008E470D"/>
    <w:rsid w:val="008F20B6"/>
    <w:rsid w:val="008F2FE3"/>
    <w:rsid w:val="008F4F3E"/>
    <w:rsid w:val="008F6F70"/>
    <w:rsid w:val="009006E1"/>
    <w:rsid w:val="009007FF"/>
    <w:rsid w:val="00901A5E"/>
    <w:rsid w:val="00904116"/>
    <w:rsid w:val="009046CA"/>
    <w:rsid w:val="00910D49"/>
    <w:rsid w:val="00910E48"/>
    <w:rsid w:val="0091372D"/>
    <w:rsid w:val="00916A05"/>
    <w:rsid w:val="00921B59"/>
    <w:rsid w:val="009244DF"/>
    <w:rsid w:val="00924A6A"/>
    <w:rsid w:val="00927C5E"/>
    <w:rsid w:val="00930115"/>
    <w:rsid w:val="00932EB3"/>
    <w:rsid w:val="00933310"/>
    <w:rsid w:val="0093431D"/>
    <w:rsid w:val="00935CD4"/>
    <w:rsid w:val="00935E4E"/>
    <w:rsid w:val="0095095A"/>
    <w:rsid w:val="00950CF2"/>
    <w:rsid w:val="00951227"/>
    <w:rsid w:val="00952524"/>
    <w:rsid w:val="0095294C"/>
    <w:rsid w:val="00952CD4"/>
    <w:rsid w:val="00956688"/>
    <w:rsid w:val="00962D00"/>
    <w:rsid w:val="009654B7"/>
    <w:rsid w:val="009717B2"/>
    <w:rsid w:val="00975E6A"/>
    <w:rsid w:val="00980E75"/>
    <w:rsid w:val="0098553E"/>
    <w:rsid w:val="00985549"/>
    <w:rsid w:val="00987D0D"/>
    <w:rsid w:val="0099583F"/>
    <w:rsid w:val="009A05C8"/>
    <w:rsid w:val="009A157F"/>
    <w:rsid w:val="009A4C5A"/>
    <w:rsid w:val="009A4F5D"/>
    <w:rsid w:val="009A52B6"/>
    <w:rsid w:val="009A5F64"/>
    <w:rsid w:val="009B15E4"/>
    <w:rsid w:val="009B3613"/>
    <w:rsid w:val="009B3B97"/>
    <w:rsid w:val="009B64EA"/>
    <w:rsid w:val="009B6889"/>
    <w:rsid w:val="009C2011"/>
    <w:rsid w:val="009C4144"/>
    <w:rsid w:val="009C56E2"/>
    <w:rsid w:val="009C671B"/>
    <w:rsid w:val="009C6771"/>
    <w:rsid w:val="009C6B85"/>
    <w:rsid w:val="009D13D7"/>
    <w:rsid w:val="009D290B"/>
    <w:rsid w:val="009D6811"/>
    <w:rsid w:val="009E2FBA"/>
    <w:rsid w:val="009E44C8"/>
    <w:rsid w:val="009E5532"/>
    <w:rsid w:val="009E68CA"/>
    <w:rsid w:val="009E7D3C"/>
    <w:rsid w:val="009F3541"/>
    <w:rsid w:val="009F4CAD"/>
    <w:rsid w:val="009F792D"/>
    <w:rsid w:val="00A0016E"/>
    <w:rsid w:val="00A0055C"/>
    <w:rsid w:val="00A067B9"/>
    <w:rsid w:val="00A067FA"/>
    <w:rsid w:val="00A12130"/>
    <w:rsid w:val="00A1552F"/>
    <w:rsid w:val="00A155CD"/>
    <w:rsid w:val="00A16F55"/>
    <w:rsid w:val="00A229BB"/>
    <w:rsid w:val="00A2511B"/>
    <w:rsid w:val="00A263C7"/>
    <w:rsid w:val="00A30C5E"/>
    <w:rsid w:val="00A35CE1"/>
    <w:rsid w:val="00A4039E"/>
    <w:rsid w:val="00A43084"/>
    <w:rsid w:val="00A43CDA"/>
    <w:rsid w:val="00A52271"/>
    <w:rsid w:val="00A529FD"/>
    <w:rsid w:val="00A53441"/>
    <w:rsid w:val="00A56373"/>
    <w:rsid w:val="00A57F87"/>
    <w:rsid w:val="00A63B04"/>
    <w:rsid w:val="00A72796"/>
    <w:rsid w:val="00A7350B"/>
    <w:rsid w:val="00A74097"/>
    <w:rsid w:val="00A7739D"/>
    <w:rsid w:val="00A827DC"/>
    <w:rsid w:val="00A877BA"/>
    <w:rsid w:val="00A9206E"/>
    <w:rsid w:val="00A9403E"/>
    <w:rsid w:val="00A94B4C"/>
    <w:rsid w:val="00A954F2"/>
    <w:rsid w:val="00A9603F"/>
    <w:rsid w:val="00A965A8"/>
    <w:rsid w:val="00A96775"/>
    <w:rsid w:val="00AA0669"/>
    <w:rsid w:val="00AA0C3C"/>
    <w:rsid w:val="00AA0F70"/>
    <w:rsid w:val="00AA319D"/>
    <w:rsid w:val="00AA5585"/>
    <w:rsid w:val="00AB056E"/>
    <w:rsid w:val="00AB22C1"/>
    <w:rsid w:val="00AB37E9"/>
    <w:rsid w:val="00AB3B67"/>
    <w:rsid w:val="00AC0CE1"/>
    <w:rsid w:val="00AC2380"/>
    <w:rsid w:val="00AC405A"/>
    <w:rsid w:val="00AC430C"/>
    <w:rsid w:val="00AD32E1"/>
    <w:rsid w:val="00AD3381"/>
    <w:rsid w:val="00AD43F5"/>
    <w:rsid w:val="00AD45F2"/>
    <w:rsid w:val="00AD4AC8"/>
    <w:rsid w:val="00AD6192"/>
    <w:rsid w:val="00AE1F4E"/>
    <w:rsid w:val="00AE47B4"/>
    <w:rsid w:val="00AE6E54"/>
    <w:rsid w:val="00AE74CF"/>
    <w:rsid w:val="00AF1313"/>
    <w:rsid w:val="00AF2713"/>
    <w:rsid w:val="00AF283E"/>
    <w:rsid w:val="00AF31A9"/>
    <w:rsid w:val="00AF3FD2"/>
    <w:rsid w:val="00AF6BC5"/>
    <w:rsid w:val="00AF743D"/>
    <w:rsid w:val="00B028B0"/>
    <w:rsid w:val="00B03DBF"/>
    <w:rsid w:val="00B043AA"/>
    <w:rsid w:val="00B043AF"/>
    <w:rsid w:val="00B0573D"/>
    <w:rsid w:val="00B06F4D"/>
    <w:rsid w:val="00B07C6C"/>
    <w:rsid w:val="00B126F9"/>
    <w:rsid w:val="00B16859"/>
    <w:rsid w:val="00B16ADE"/>
    <w:rsid w:val="00B17A7F"/>
    <w:rsid w:val="00B22DF1"/>
    <w:rsid w:val="00B254EC"/>
    <w:rsid w:val="00B25EAD"/>
    <w:rsid w:val="00B307EA"/>
    <w:rsid w:val="00B31682"/>
    <w:rsid w:val="00B31855"/>
    <w:rsid w:val="00B32408"/>
    <w:rsid w:val="00B34247"/>
    <w:rsid w:val="00B364BC"/>
    <w:rsid w:val="00B374E5"/>
    <w:rsid w:val="00B37E9B"/>
    <w:rsid w:val="00B42268"/>
    <w:rsid w:val="00B42B52"/>
    <w:rsid w:val="00B449AA"/>
    <w:rsid w:val="00B50F38"/>
    <w:rsid w:val="00B537A1"/>
    <w:rsid w:val="00B5457B"/>
    <w:rsid w:val="00B57C97"/>
    <w:rsid w:val="00B614BD"/>
    <w:rsid w:val="00B70667"/>
    <w:rsid w:val="00B715CF"/>
    <w:rsid w:val="00B72781"/>
    <w:rsid w:val="00B729EC"/>
    <w:rsid w:val="00B75A89"/>
    <w:rsid w:val="00B83284"/>
    <w:rsid w:val="00B860E8"/>
    <w:rsid w:val="00B900A1"/>
    <w:rsid w:val="00B91F8F"/>
    <w:rsid w:val="00B9765C"/>
    <w:rsid w:val="00BA02B8"/>
    <w:rsid w:val="00BA153C"/>
    <w:rsid w:val="00BA20E9"/>
    <w:rsid w:val="00BA2C54"/>
    <w:rsid w:val="00BA4DA7"/>
    <w:rsid w:val="00BA5483"/>
    <w:rsid w:val="00BA5FFE"/>
    <w:rsid w:val="00BB1DAB"/>
    <w:rsid w:val="00BB2E5F"/>
    <w:rsid w:val="00BB5E06"/>
    <w:rsid w:val="00BC04BB"/>
    <w:rsid w:val="00BC071F"/>
    <w:rsid w:val="00BC104A"/>
    <w:rsid w:val="00BC244C"/>
    <w:rsid w:val="00BC44AF"/>
    <w:rsid w:val="00BC58F8"/>
    <w:rsid w:val="00BC6150"/>
    <w:rsid w:val="00BD108E"/>
    <w:rsid w:val="00BD2E93"/>
    <w:rsid w:val="00BE0DE2"/>
    <w:rsid w:val="00BE0F8A"/>
    <w:rsid w:val="00BE42A9"/>
    <w:rsid w:val="00BE563A"/>
    <w:rsid w:val="00BE6071"/>
    <w:rsid w:val="00BE6C57"/>
    <w:rsid w:val="00BE6ED3"/>
    <w:rsid w:val="00BE7670"/>
    <w:rsid w:val="00BF08AA"/>
    <w:rsid w:val="00BF4D7A"/>
    <w:rsid w:val="00BF56A5"/>
    <w:rsid w:val="00BF58EF"/>
    <w:rsid w:val="00BF775F"/>
    <w:rsid w:val="00BF7C4A"/>
    <w:rsid w:val="00BF7C7B"/>
    <w:rsid w:val="00C02265"/>
    <w:rsid w:val="00C02680"/>
    <w:rsid w:val="00C06DBE"/>
    <w:rsid w:val="00C07F80"/>
    <w:rsid w:val="00C10C29"/>
    <w:rsid w:val="00C11F18"/>
    <w:rsid w:val="00C11F8B"/>
    <w:rsid w:val="00C15B2E"/>
    <w:rsid w:val="00C17A3C"/>
    <w:rsid w:val="00C21878"/>
    <w:rsid w:val="00C2697C"/>
    <w:rsid w:val="00C27E2C"/>
    <w:rsid w:val="00C302CD"/>
    <w:rsid w:val="00C30C0D"/>
    <w:rsid w:val="00C3151D"/>
    <w:rsid w:val="00C322FB"/>
    <w:rsid w:val="00C334D7"/>
    <w:rsid w:val="00C3359A"/>
    <w:rsid w:val="00C36C45"/>
    <w:rsid w:val="00C43DBD"/>
    <w:rsid w:val="00C45E62"/>
    <w:rsid w:val="00C527E3"/>
    <w:rsid w:val="00C530F2"/>
    <w:rsid w:val="00C54556"/>
    <w:rsid w:val="00C54A75"/>
    <w:rsid w:val="00C55EDF"/>
    <w:rsid w:val="00C60B50"/>
    <w:rsid w:val="00C61257"/>
    <w:rsid w:val="00C62101"/>
    <w:rsid w:val="00C64384"/>
    <w:rsid w:val="00C67A82"/>
    <w:rsid w:val="00C71302"/>
    <w:rsid w:val="00C7231F"/>
    <w:rsid w:val="00C726B9"/>
    <w:rsid w:val="00C74632"/>
    <w:rsid w:val="00C749AD"/>
    <w:rsid w:val="00C75D74"/>
    <w:rsid w:val="00C82F70"/>
    <w:rsid w:val="00C84F6F"/>
    <w:rsid w:val="00C9297D"/>
    <w:rsid w:val="00C944C4"/>
    <w:rsid w:val="00C94589"/>
    <w:rsid w:val="00CA32C5"/>
    <w:rsid w:val="00CA3A24"/>
    <w:rsid w:val="00CA5DB4"/>
    <w:rsid w:val="00CA66F1"/>
    <w:rsid w:val="00CB0077"/>
    <w:rsid w:val="00CB00C6"/>
    <w:rsid w:val="00CB225F"/>
    <w:rsid w:val="00CB2FA1"/>
    <w:rsid w:val="00CB3569"/>
    <w:rsid w:val="00CB3BC3"/>
    <w:rsid w:val="00CB4F11"/>
    <w:rsid w:val="00CB58F2"/>
    <w:rsid w:val="00CB5AE0"/>
    <w:rsid w:val="00CB5C48"/>
    <w:rsid w:val="00CB5EC5"/>
    <w:rsid w:val="00CB64EB"/>
    <w:rsid w:val="00CB6637"/>
    <w:rsid w:val="00CC1098"/>
    <w:rsid w:val="00CC3F75"/>
    <w:rsid w:val="00CC4B97"/>
    <w:rsid w:val="00CC5156"/>
    <w:rsid w:val="00CC722A"/>
    <w:rsid w:val="00CC7272"/>
    <w:rsid w:val="00CC766C"/>
    <w:rsid w:val="00CC7B97"/>
    <w:rsid w:val="00CD03E3"/>
    <w:rsid w:val="00CD145E"/>
    <w:rsid w:val="00CD5EC0"/>
    <w:rsid w:val="00CD7211"/>
    <w:rsid w:val="00CD7798"/>
    <w:rsid w:val="00CD7B47"/>
    <w:rsid w:val="00CE1FC6"/>
    <w:rsid w:val="00CE51BC"/>
    <w:rsid w:val="00CE6139"/>
    <w:rsid w:val="00CE6A42"/>
    <w:rsid w:val="00CF2227"/>
    <w:rsid w:val="00CF5495"/>
    <w:rsid w:val="00CF7D91"/>
    <w:rsid w:val="00D00AA8"/>
    <w:rsid w:val="00D00CC2"/>
    <w:rsid w:val="00D02042"/>
    <w:rsid w:val="00D05943"/>
    <w:rsid w:val="00D07841"/>
    <w:rsid w:val="00D1165F"/>
    <w:rsid w:val="00D11883"/>
    <w:rsid w:val="00D146C2"/>
    <w:rsid w:val="00D169FB"/>
    <w:rsid w:val="00D16C00"/>
    <w:rsid w:val="00D2682A"/>
    <w:rsid w:val="00D268D2"/>
    <w:rsid w:val="00D30081"/>
    <w:rsid w:val="00D3261D"/>
    <w:rsid w:val="00D35963"/>
    <w:rsid w:val="00D40351"/>
    <w:rsid w:val="00D4145B"/>
    <w:rsid w:val="00D415BA"/>
    <w:rsid w:val="00D452CD"/>
    <w:rsid w:val="00D45A4A"/>
    <w:rsid w:val="00D4776A"/>
    <w:rsid w:val="00D63416"/>
    <w:rsid w:val="00D64DD6"/>
    <w:rsid w:val="00D708BE"/>
    <w:rsid w:val="00D72287"/>
    <w:rsid w:val="00D738EA"/>
    <w:rsid w:val="00D758C7"/>
    <w:rsid w:val="00D76036"/>
    <w:rsid w:val="00D76A18"/>
    <w:rsid w:val="00D808F9"/>
    <w:rsid w:val="00D80F4D"/>
    <w:rsid w:val="00D83EA8"/>
    <w:rsid w:val="00D8400E"/>
    <w:rsid w:val="00D841D3"/>
    <w:rsid w:val="00D844B5"/>
    <w:rsid w:val="00D84877"/>
    <w:rsid w:val="00D9251D"/>
    <w:rsid w:val="00D93DA8"/>
    <w:rsid w:val="00DA357B"/>
    <w:rsid w:val="00DA3E2C"/>
    <w:rsid w:val="00DA4E2F"/>
    <w:rsid w:val="00DA633A"/>
    <w:rsid w:val="00DA71C8"/>
    <w:rsid w:val="00DB04EC"/>
    <w:rsid w:val="00DB2791"/>
    <w:rsid w:val="00DB36C2"/>
    <w:rsid w:val="00DB516A"/>
    <w:rsid w:val="00DB7B7A"/>
    <w:rsid w:val="00DC6016"/>
    <w:rsid w:val="00DC60DF"/>
    <w:rsid w:val="00DC7B74"/>
    <w:rsid w:val="00DC7F2C"/>
    <w:rsid w:val="00DD0B69"/>
    <w:rsid w:val="00DD277D"/>
    <w:rsid w:val="00DD58D8"/>
    <w:rsid w:val="00DD628B"/>
    <w:rsid w:val="00DD6405"/>
    <w:rsid w:val="00DE1C68"/>
    <w:rsid w:val="00DE3AEA"/>
    <w:rsid w:val="00DE3E19"/>
    <w:rsid w:val="00DE3F1B"/>
    <w:rsid w:val="00DE531D"/>
    <w:rsid w:val="00DE67A5"/>
    <w:rsid w:val="00DF16CF"/>
    <w:rsid w:val="00DF1764"/>
    <w:rsid w:val="00DF1F72"/>
    <w:rsid w:val="00DF2B30"/>
    <w:rsid w:val="00DF4B9C"/>
    <w:rsid w:val="00DF4F34"/>
    <w:rsid w:val="00DF5A06"/>
    <w:rsid w:val="00DF70FB"/>
    <w:rsid w:val="00E01F1E"/>
    <w:rsid w:val="00E03123"/>
    <w:rsid w:val="00E0340E"/>
    <w:rsid w:val="00E05436"/>
    <w:rsid w:val="00E05FFB"/>
    <w:rsid w:val="00E065AD"/>
    <w:rsid w:val="00E07391"/>
    <w:rsid w:val="00E07C03"/>
    <w:rsid w:val="00E104DF"/>
    <w:rsid w:val="00E11A86"/>
    <w:rsid w:val="00E144A6"/>
    <w:rsid w:val="00E15D8E"/>
    <w:rsid w:val="00E20BE3"/>
    <w:rsid w:val="00E21B7E"/>
    <w:rsid w:val="00E22171"/>
    <w:rsid w:val="00E229E8"/>
    <w:rsid w:val="00E22AF2"/>
    <w:rsid w:val="00E27398"/>
    <w:rsid w:val="00E311D1"/>
    <w:rsid w:val="00E34FA9"/>
    <w:rsid w:val="00E360BF"/>
    <w:rsid w:val="00E37176"/>
    <w:rsid w:val="00E42671"/>
    <w:rsid w:val="00E42DCB"/>
    <w:rsid w:val="00E434B8"/>
    <w:rsid w:val="00E43BEE"/>
    <w:rsid w:val="00E46565"/>
    <w:rsid w:val="00E518EC"/>
    <w:rsid w:val="00E52A16"/>
    <w:rsid w:val="00E54107"/>
    <w:rsid w:val="00E60A9D"/>
    <w:rsid w:val="00E64C1B"/>
    <w:rsid w:val="00E65820"/>
    <w:rsid w:val="00E7026F"/>
    <w:rsid w:val="00E71028"/>
    <w:rsid w:val="00E72E54"/>
    <w:rsid w:val="00E74B6C"/>
    <w:rsid w:val="00E77016"/>
    <w:rsid w:val="00E77FB3"/>
    <w:rsid w:val="00E8036A"/>
    <w:rsid w:val="00E819DE"/>
    <w:rsid w:val="00E83089"/>
    <w:rsid w:val="00E83C87"/>
    <w:rsid w:val="00E846E3"/>
    <w:rsid w:val="00E856A1"/>
    <w:rsid w:val="00E87400"/>
    <w:rsid w:val="00E9203D"/>
    <w:rsid w:val="00E94CE8"/>
    <w:rsid w:val="00EA0F50"/>
    <w:rsid w:val="00EA1106"/>
    <w:rsid w:val="00EA21E2"/>
    <w:rsid w:val="00EA2CFE"/>
    <w:rsid w:val="00EA3756"/>
    <w:rsid w:val="00EA3760"/>
    <w:rsid w:val="00EA3DF8"/>
    <w:rsid w:val="00EA4861"/>
    <w:rsid w:val="00EA53F1"/>
    <w:rsid w:val="00EA5DA3"/>
    <w:rsid w:val="00EA63E6"/>
    <w:rsid w:val="00EB0180"/>
    <w:rsid w:val="00EB1BED"/>
    <w:rsid w:val="00EB2C52"/>
    <w:rsid w:val="00EB3D53"/>
    <w:rsid w:val="00EB57B5"/>
    <w:rsid w:val="00EB5807"/>
    <w:rsid w:val="00EC087F"/>
    <w:rsid w:val="00EC5ED3"/>
    <w:rsid w:val="00EC5F88"/>
    <w:rsid w:val="00EC6C81"/>
    <w:rsid w:val="00ED04B6"/>
    <w:rsid w:val="00ED3120"/>
    <w:rsid w:val="00ED3A16"/>
    <w:rsid w:val="00ED3CEE"/>
    <w:rsid w:val="00ED63F5"/>
    <w:rsid w:val="00ED66E9"/>
    <w:rsid w:val="00EE1554"/>
    <w:rsid w:val="00EE6AA8"/>
    <w:rsid w:val="00EF01F0"/>
    <w:rsid w:val="00EF027C"/>
    <w:rsid w:val="00EF0663"/>
    <w:rsid w:val="00EF3AA3"/>
    <w:rsid w:val="00EF4197"/>
    <w:rsid w:val="00EF4DEA"/>
    <w:rsid w:val="00F0043C"/>
    <w:rsid w:val="00F03625"/>
    <w:rsid w:val="00F066E9"/>
    <w:rsid w:val="00F06AF6"/>
    <w:rsid w:val="00F07F09"/>
    <w:rsid w:val="00F116BE"/>
    <w:rsid w:val="00F137AF"/>
    <w:rsid w:val="00F13F2C"/>
    <w:rsid w:val="00F154DA"/>
    <w:rsid w:val="00F22AF7"/>
    <w:rsid w:val="00F23059"/>
    <w:rsid w:val="00F27F33"/>
    <w:rsid w:val="00F31311"/>
    <w:rsid w:val="00F33206"/>
    <w:rsid w:val="00F335A7"/>
    <w:rsid w:val="00F33972"/>
    <w:rsid w:val="00F34A90"/>
    <w:rsid w:val="00F40189"/>
    <w:rsid w:val="00F4203B"/>
    <w:rsid w:val="00F43F9A"/>
    <w:rsid w:val="00F5381B"/>
    <w:rsid w:val="00F53F41"/>
    <w:rsid w:val="00F54265"/>
    <w:rsid w:val="00F5701E"/>
    <w:rsid w:val="00F60EE7"/>
    <w:rsid w:val="00F63548"/>
    <w:rsid w:val="00F638CE"/>
    <w:rsid w:val="00F63A75"/>
    <w:rsid w:val="00F7079C"/>
    <w:rsid w:val="00F72A9D"/>
    <w:rsid w:val="00F72D89"/>
    <w:rsid w:val="00F74C9D"/>
    <w:rsid w:val="00F75C76"/>
    <w:rsid w:val="00F76F70"/>
    <w:rsid w:val="00F81604"/>
    <w:rsid w:val="00F83EBE"/>
    <w:rsid w:val="00F85B46"/>
    <w:rsid w:val="00F90C98"/>
    <w:rsid w:val="00F91E2B"/>
    <w:rsid w:val="00F92415"/>
    <w:rsid w:val="00FA1668"/>
    <w:rsid w:val="00FA22C3"/>
    <w:rsid w:val="00FA2410"/>
    <w:rsid w:val="00FA3371"/>
    <w:rsid w:val="00FA373B"/>
    <w:rsid w:val="00FB5EE7"/>
    <w:rsid w:val="00FB7BAD"/>
    <w:rsid w:val="00FC1854"/>
    <w:rsid w:val="00FC272D"/>
    <w:rsid w:val="00FC3EEB"/>
    <w:rsid w:val="00FD383B"/>
    <w:rsid w:val="00FD6219"/>
    <w:rsid w:val="00FE0FED"/>
    <w:rsid w:val="00FE135E"/>
    <w:rsid w:val="00FE6658"/>
    <w:rsid w:val="00FE72CA"/>
    <w:rsid w:val="00FE76C9"/>
    <w:rsid w:val="00FF0B82"/>
    <w:rsid w:val="00FF3546"/>
    <w:rsid w:val="00FF4506"/>
    <w:rsid w:val="00FF51D9"/>
    <w:rsid w:val="00FF5DE5"/>
    <w:rsid w:val="00FF5D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C6BA950"/>
  <w15:docId w15:val="{151288BF-7798-41D9-BBBA-DBFBF3E3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5B04DD"/>
    <w:rPr>
      <w:rFonts w:ascii="Arial" w:hAnsi="Arial"/>
      <w:sz w:val="22"/>
      <w:szCs w:val="22"/>
      <w:lang w:eastAsia="en-US"/>
    </w:rPr>
  </w:style>
  <w:style w:type="paragraph" w:styleId="berschrift1">
    <w:name w:val="heading 1"/>
    <w:basedOn w:val="Standard"/>
    <w:link w:val="berschrift1Zchn"/>
    <w:uiPriority w:val="9"/>
    <w:qFormat/>
    <w:rsid w:val="001434E7"/>
    <w:pPr>
      <w:spacing w:before="100" w:beforeAutospacing="1" w:after="100" w:afterAutospacing="1"/>
      <w:outlineLvl w:val="0"/>
    </w:pPr>
    <w:rPr>
      <w:rFonts w:ascii="Times New Roman" w:eastAsia="Times New Roman" w:hAnsi="Times New Roman"/>
      <w:b/>
      <w:bCs/>
      <w:kern w:val="36"/>
      <w:sz w:val="48"/>
      <w:szCs w:val="48"/>
      <w:lang w:eastAsia="de-DE"/>
    </w:rPr>
  </w:style>
  <w:style w:type="paragraph" w:styleId="berschrift3">
    <w:name w:val="heading 3"/>
    <w:basedOn w:val="Standard"/>
    <w:link w:val="berschrift3Zchn"/>
    <w:uiPriority w:val="9"/>
    <w:qFormat/>
    <w:rsid w:val="0063732E"/>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7311C"/>
    <w:rPr>
      <w:rFonts w:ascii="Tahoma" w:hAnsi="Tahoma" w:cs="Tahoma"/>
      <w:sz w:val="16"/>
      <w:szCs w:val="16"/>
    </w:rPr>
  </w:style>
  <w:style w:type="character" w:customStyle="1" w:styleId="SprechblasentextZchn">
    <w:name w:val="Sprechblasentext Zchn"/>
    <w:link w:val="Sprechblasentext"/>
    <w:uiPriority w:val="99"/>
    <w:semiHidden/>
    <w:rsid w:val="0047311C"/>
    <w:rPr>
      <w:rFonts w:ascii="Tahoma" w:hAnsi="Tahoma" w:cs="Tahoma"/>
      <w:sz w:val="16"/>
      <w:szCs w:val="16"/>
    </w:rPr>
  </w:style>
  <w:style w:type="paragraph" w:customStyle="1" w:styleId="EinfAbs">
    <w:name w:val="[Einf. Abs.]"/>
    <w:basedOn w:val="Standard"/>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D80F4D"/>
    <w:pPr>
      <w:tabs>
        <w:tab w:val="center" w:pos="4536"/>
        <w:tab w:val="right" w:pos="9072"/>
      </w:tabs>
    </w:pPr>
  </w:style>
  <w:style w:type="character" w:customStyle="1" w:styleId="KopfzeileZchn">
    <w:name w:val="Kopfzeile Zchn"/>
    <w:basedOn w:val="Absatz-Standardschriftart"/>
    <w:link w:val="Kopfzeile"/>
    <w:uiPriority w:val="99"/>
    <w:rsid w:val="00D80F4D"/>
  </w:style>
  <w:style w:type="paragraph" w:styleId="Fuzeile">
    <w:name w:val="footer"/>
    <w:basedOn w:val="Standard"/>
    <w:link w:val="FuzeileZchn"/>
    <w:uiPriority w:val="99"/>
    <w:unhideWhenUsed/>
    <w:rsid w:val="00D80F4D"/>
    <w:pPr>
      <w:tabs>
        <w:tab w:val="center" w:pos="4536"/>
        <w:tab w:val="right" w:pos="9072"/>
      </w:tabs>
    </w:pPr>
  </w:style>
  <w:style w:type="character" w:customStyle="1" w:styleId="FuzeileZchn">
    <w:name w:val="Fußzeile Zchn"/>
    <w:basedOn w:val="Absatz-Standardschriftart"/>
    <w:link w:val="Fuzeile"/>
    <w:uiPriority w:val="99"/>
    <w:rsid w:val="00D80F4D"/>
  </w:style>
  <w:style w:type="paragraph" w:customStyle="1" w:styleId="Anschrift">
    <w:name w:val="Anschrift"/>
    <w:basedOn w:val="Standard"/>
    <w:rsid w:val="00EA21E2"/>
    <w:pPr>
      <w:overflowPunct w:val="0"/>
      <w:autoSpaceDE w:val="0"/>
      <w:autoSpaceDN w:val="0"/>
      <w:adjustRightInd w:val="0"/>
      <w:spacing w:after="240"/>
      <w:textAlignment w:val="baseline"/>
    </w:pPr>
    <w:rPr>
      <w:rFonts w:ascii="Times New Roman" w:eastAsia="Times New Roman" w:hAnsi="Times New Roman"/>
      <w:sz w:val="24"/>
      <w:szCs w:val="20"/>
      <w:lang w:eastAsia="de-DE"/>
    </w:rPr>
  </w:style>
  <w:style w:type="character" w:styleId="Zeilennummer">
    <w:name w:val="line number"/>
    <w:uiPriority w:val="99"/>
    <w:semiHidden/>
    <w:unhideWhenUsed/>
    <w:rsid w:val="001434E7"/>
  </w:style>
  <w:style w:type="character" w:customStyle="1" w:styleId="berschrift1Zchn">
    <w:name w:val="Überschrift 1 Zchn"/>
    <w:link w:val="berschrift1"/>
    <w:uiPriority w:val="9"/>
    <w:rsid w:val="001434E7"/>
    <w:rPr>
      <w:rFonts w:ascii="Times New Roman" w:eastAsia="Times New Roman" w:hAnsi="Times New Roman"/>
      <w:b/>
      <w:bCs/>
      <w:kern w:val="36"/>
      <w:sz w:val="48"/>
      <w:szCs w:val="48"/>
    </w:rPr>
  </w:style>
  <w:style w:type="character" w:customStyle="1" w:styleId="src">
    <w:name w:val="src"/>
    <w:rsid w:val="001434E7"/>
  </w:style>
  <w:style w:type="character" w:customStyle="1" w:styleId="floatr">
    <w:name w:val="floatr"/>
    <w:rsid w:val="001434E7"/>
  </w:style>
  <w:style w:type="character" w:customStyle="1" w:styleId="apple-converted-space">
    <w:name w:val="apple-converted-space"/>
    <w:rsid w:val="001434E7"/>
  </w:style>
  <w:style w:type="character" w:styleId="Hyperlink">
    <w:name w:val="Hyperlink"/>
    <w:uiPriority w:val="99"/>
    <w:unhideWhenUsed/>
    <w:rsid w:val="001434E7"/>
    <w:rPr>
      <w:color w:val="0000FF"/>
      <w:u w:val="single"/>
    </w:rPr>
  </w:style>
  <w:style w:type="paragraph" w:styleId="KeinLeerraum">
    <w:name w:val="No Spacing"/>
    <w:uiPriority w:val="1"/>
    <w:qFormat/>
    <w:rsid w:val="005B23DF"/>
    <w:rPr>
      <w:sz w:val="22"/>
      <w:szCs w:val="22"/>
      <w:lang w:eastAsia="en-US"/>
    </w:rPr>
  </w:style>
  <w:style w:type="paragraph" w:customStyle="1" w:styleId="StandardOhneAbstandCLP">
    <w:name w:val="StandardOhneAbstandCLP"/>
    <w:basedOn w:val="Standard"/>
    <w:rsid w:val="005B23DF"/>
    <w:pPr>
      <w:overflowPunct w:val="0"/>
      <w:autoSpaceDE w:val="0"/>
      <w:autoSpaceDN w:val="0"/>
      <w:adjustRightInd w:val="0"/>
      <w:textAlignment w:val="baseline"/>
    </w:pPr>
    <w:rPr>
      <w:rFonts w:ascii="Times New Roman" w:eastAsia="Times New Roman" w:hAnsi="Times New Roman"/>
      <w:sz w:val="24"/>
      <w:szCs w:val="20"/>
      <w:lang w:eastAsia="de-DE"/>
    </w:rPr>
  </w:style>
  <w:style w:type="table" w:styleId="Tabellenraster">
    <w:name w:val="Table Grid"/>
    <w:basedOn w:val="NormaleTabelle"/>
    <w:uiPriority w:val="59"/>
    <w:rsid w:val="00540A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03021"/>
    <w:pPr>
      <w:ind w:left="720"/>
    </w:pPr>
    <w:rPr>
      <w:rFonts w:ascii="Calibri" w:eastAsiaTheme="minorHAnsi" w:hAnsi="Calibri" w:cs="Calibri"/>
    </w:rPr>
  </w:style>
  <w:style w:type="paragraph" w:customStyle="1" w:styleId="Default">
    <w:name w:val="Default"/>
    <w:rsid w:val="00951227"/>
    <w:pPr>
      <w:autoSpaceDE w:val="0"/>
      <w:autoSpaceDN w:val="0"/>
      <w:adjustRightInd w:val="0"/>
    </w:pPr>
    <w:rPr>
      <w:rFonts w:ascii="Times New Roman" w:hAnsi="Times New Roman"/>
      <w:color w:val="000000"/>
      <w:sz w:val="24"/>
      <w:szCs w:val="24"/>
    </w:rPr>
  </w:style>
  <w:style w:type="character" w:styleId="Kommentarzeichen">
    <w:name w:val="annotation reference"/>
    <w:basedOn w:val="Absatz-Standardschriftart"/>
    <w:uiPriority w:val="99"/>
    <w:semiHidden/>
    <w:unhideWhenUsed/>
    <w:rsid w:val="00B34247"/>
    <w:rPr>
      <w:sz w:val="16"/>
      <w:szCs w:val="16"/>
    </w:rPr>
  </w:style>
  <w:style w:type="paragraph" w:styleId="Kommentartext">
    <w:name w:val="annotation text"/>
    <w:basedOn w:val="Standard"/>
    <w:link w:val="KommentartextZchn"/>
    <w:uiPriority w:val="99"/>
    <w:semiHidden/>
    <w:unhideWhenUsed/>
    <w:rsid w:val="00B34247"/>
    <w:rPr>
      <w:sz w:val="20"/>
      <w:szCs w:val="20"/>
    </w:rPr>
  </w:style>
  <w:style w:type="character" w:customStyle="1" w:styleId="KommentartextZchn">
    <w:name w:val="Kommentartext Zchn"/>
    <w:basedOn w:val="Absatz-Standardschriftart"/>
    <w:link w:val="Kommentartext"/>
    <w:uiPriority w:val="99"/>
    <w:semiHidden/>
    <w:rsid w:val="00B34247"/>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B34247"/>
    <w:rPr>
      <w:b/>
      <w:bCs/>
    </w:rPr>
  </w:style>
  <w:style w:type="character" w:customStyle="1" w:styleId="KommentarthemaZchn">
    <w:name w:val="Kommentarthema Zchn"/>
    <w:basedOn w:val="KommentartextZchn"/>
    <w:link w:val="Kommentarthema"/>
    <w:uiPriority w:val="99"/>
    <w:semiHidden/>
    <w:rsid w:val="00B34247"/>
    <w:rPr>
      <w:rFonts w:ascii="Arial" w:hAnsi="Arial"/>
      <w:b/>
      <w:bCs/>
      <w:lang w:eastAsia="en-US"/>
    </w:rPr>
  </w:style>
  <w:style w:type="character" w:styleId="BesuchterLink">
    <w:name w:val="FollowedHyperlink"/>
    <w:basedOn w:val="Absatz-Standardschriftart"/>
    <w:uiPriority w:val="99"/>
    <w:semiHidden/>
    <w:unhideWhenUsed/>
    <w:rsid w:val="00241001"/>
    <w:rPr>
      <w:color w:val="800080" w:themeColor="followedHyperlink"/>
      <w:u w:val="single"/>
    </w:rPr>
  </w:style>
  <w:style w:type="character" w:customStyle="1" w:styleId="posmarkerhe">
    <w:name w:val="posmarker_he"/>
    <w:basedOn w:val="Absatz-Standardschriftart"/>
    <w:rsid w:val="00A4039E"/>
  </w:style>
  <w:style w:type="paragraph" w:styleId="Textkrper">
    <w:name w:val="Body Text"/>
    <w:basedOn w:val="Standard"/>
    <w:link w:val="TextkrperZchn"/>
    <w:rsid w:val="005E13C6"/>
    <w:pPr>
      <w:overflowPunct w:val="0"/>
      <w:autoSpaceDE w:val="0"/>
      <w:autoSpaceDN w:val="0"/>
      <w:adjustRightInd w:val="0"/>
      <w:textAlignment w:val="baseline"/>
    </w:pPr>
    <w:rPr>
      <w:rFonts w:ascii="Times New Roman" w:eastAsia="Times New Roman" w:hAnsi="Times New Roman"/>
      <w:i/>
      <w:iCs/>
      <w:sz w:val="24"/>
      <w:szCs w:val="20"/>
      <w:lang w:eastAsia="de-DE"/>
    </w:rPr>
  </w:style>
  <w:style w:type="character" w:customStyle="1" w:styleId="TextkrperZchn">
    <w:name w:val="Textkörper Zchn"/>
    <w:basedOn w:val="Absatz-Standardschriftart"/>
    <w:link w:val="Textkrper"/>
    <w:rsid w:val="005E13C6"/>
    <w:rPr>
      <w:rFonts w:ascii="Times New Roman" w:eastAsia="Times New Roman" w:hAnsi="Times New Roman"/>
      <w:i/>
      <w:iCs/>
      <w:sz w:val="24"/>
    </w:rPr>
  </w:style>
  <w:style w:type="character" w:styleId="Fett">
    <w:name w:val="Strong"/>
    <w:basedOn w:val="Absatz-Standardschriftart"/>
    <w:uiPriority w:val="22"/>
    <w:qFormat/>
    <w:rsid w:val="0020478F"/>
    <w:rPr>
      <w:b/>
      <w:bCs/>
    </w:rPr>
  </w:style>
  <w:style w:type="paragraph" w:styleId="StandardWeb">
    <w:name w:val="Normal (Web)"/>
    <w:basedOn w:val="Standard"/>
    <w:uiPriority w:val="99"/>
    <w:semiHidden/>
    <w:unhideWhenUsed/>
    <w:rsid w:val="00DD6405"/>
    <w:pPr>
      <w:spacing w:before="100" w:beforeAutospacing="1" w:after="100" w:afterAutospacing="1"/>
    </w:pPr>
    <w:rPr>
      <w:rFonts w:ascii="Times New Roman" w:eastAsia="Times New Roman" w:hAnsi="Times New Roman"/>
      <w:sz w:val="24"/>
      <w:szCs w:val="24"/>
      <w:lang w:eastAsia="de-DE"/>
    </w:rPr>
  </w:style>
  <w:style w:type="paragraph" w:styleId="Textkrper2">
    <w:name w:val="Body Text 2"/>
    <w:basedOn w:val="Standard"/>
    <w:link w:val="Textkrper2Zchn"/>
    <w:uiPriority w:val="99"/>
    <w:semiHidden/>
    <w:unhideWhenUsed/>
    <w:rsid w:val="0067273C"/>
    <w:pPr>
      <w:spacing w:after="120" w:line="480" w:lineRule="auto"/>
    </w:pPr>
  </w:style>
  <w:style w:type="character" w:customStyle="1" w:styleId="Textkrper2Zchn">
    <w:name w:val="Textkörper 2 Zchn"/>
    <w:basedOn w:val="Absatz-Standardschriftart"/>
    <w:link w:val="Textkrper2"/>
    <w:uiPriority w:val="99"/>
    <w:semiHidden/>
    <w:rsid w:val="0067273C"/>
    <w:rPr>
      <w:rFonts w:ascii="Arial" w:hAnsi="Arial"/>
      <w:sz w:val="22"/>
      <w:szCs w:val="22"/>
      <w:lang w:eastAsia="en-US"/>
    </w:rPr>
  </w:style>
  <w:style w:type="character" w:customStyle="1" w:styleId="berschrift3Zchn">
    <w:name w:val="Überschrift 3 Zchn"/>
    <w:basedOn w:val="Absatz-Standardschriftart"/>
    <w:link w:val="berschrift3"/>
    <w:uiPriority w:val="9"/>
    <w:rsid w:val="0063732E"/>
    <w:rPr>
      <w:rFonts w:ascii="Times New Roman" w:eastAsia="Times New Roman" w:hAnsi="Times New Roman"/>
      <w:b/>
      <w:bCs/>
      <w:sz w:val="27"/>
      <w:szCs w:val="27"/>
    </w:rPr>
  </w:style>
  <w:style w:type="character" w:customStyle="1" w:styleId="font-semibold">
    <w:name w:val="font-semibold"/>
    <w:basedOn w:val="Absatz-Standardschriftart"/>
    <w:rsid w:val="005215C6"/>
  </w:style>
  <w:style w:type="paragraph" w:customStyle="1" w:styleId="mb-3">
    <w:name w:val="mb-3"/>
    <w:basedOn w:val="Standard"/>
    <w:rsid w:val="005215C6"/>
    <w:pPr>
      <w:spacing w:before="100" w:beforeAutospacing="1" w:after="100" w:afterAutospacing="1"/>
    </w:pPr>
    <w:rPr>
      <w:rFonts w:ascii="Times New Roman" w:eastAsia="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2848">
      <w:bodyDiv w:val="1"/>
      <w:marLeft w:val="0"/>
      <w:marRight w:val="0"/>
      <w:marTop w:val="0"/>
      <w:marBottom w:val="0"/>
      <w:divBdr>
        <w:top w:val="none" w:sz="0" w:space="0" w:color="auto"/>
        <w:left w:val="none" w:sz="0" w:space="0" w:color="auto"/>
        <w:bottom w:val="none" w:sz="0" w:space="0" w:color="auto"/>
        <w:right w:val="none" w:sz="0" w:space="0" w:color="auto"/>
      </w:divBdr>
    </w:div>
    <w:div w:id="91366345">
      <w:bodyDiv w:val="1"/>
      <w:marLeft w:val="0"/>
      <w:marRight w:val="0"/>
      <w:marTop w:val="0"/>
      <w:marBottom w:val="0"/>
      <w:divBdr>
        <w:top w:val="none" w:sz="0" w:space="0" w:color="auto"/>
        <w:left w:val="none" w:sz="0" w:space="0" w:color="auto"/>
        <w:bottom w:val="none" w:sz="0" w:space="0" w:color="auto"/>
        <w:right w:val="none" w:sz="0" w:space="0" w:color="auto"/>
      </w:divBdr>
    </w:div>
    <w:div w:id="94861345">
      <w:bodyDiv w:val="1"/>
      <w:marLeft w:val="0"/>
      <w:marRight w:val="0"/>
      <w:marTop w:val="0"/>
      <w:marBottom w:val="0"/>
      <w:divBdr>
        <w:top w:val="none" w:sz="0" w:space="0" w:color="auto"/>
        <w:left w:val="none" w:sz="0" w:space="0" w:color="auto"/>
        <w:bottom w:val="none" w:sz="0" w:space="0" w:color="auto"/>
        <w:right w:val="none" w:sz="0" w:space="0" w:color="auto"/>
      </w:divBdr>
    </w:div>
    <w:div w:id="189540070">
      <w:bodyDiv w:val="1"/>
      <w:marLeft w:val="0"/>
      <w:marRight w:val="0"/>
      <w:marTop w:val="0"/>
      <w:marBottom w:val="0"/>
      <w:divBdr>
        <w:top w:val="none" w:sz="0" w:space="0" w:color="auto"/>
        <w:left w:val="none" w:sz="0" w:space="0" w:color="auto"/>
        <w:bottom w:val="none" w:sz="0" w:space="0" w:color="auto"/>
        <w:right w:val="none" w:sz="0" w:space="0" w:color="auto"/>
      </w:divBdr>
    </w:div>
    <w:div w:id="204099185">
      <w:bodyDiv w:val="1"/>
      <w:marLeft w:val="0"/>
      <w:marRight w:val="0"/>
      <w:marTop w:val="0"/>
      <w:marBottom w:val="0"/>
      <w:divBdr>
        <w:top w:val="none" w:sz="0" w:space="0" w:color="auto"/>
        <w:left w:val="none" w:sz="0" w:space="0" w:color="auto"/>
        <w:bottom w:val="none" w:sz="0" w:space="0" w:color="auto"/>
        <w:right w:val="none" w:sz="0" w:space="0" w:color="auto"/>
      </w:divBdr>
    </w:div>
    <w:div w:id="242880914">
      <w:bodyDiv w:val="1"/>
      <w:marLeft w:val="0"/>
      <w:marRight w:val="0"/>
      <w:marTop w:val="0"/>
      <w:marBottom w:val="0"/>
      <w:divBdr>
        <w:top w:val="none" w:sz="0" w:space="0" w:color="auto"/>
        <w:left w:val="none" w:sz="0" w:space="0" w:color="auto"/>
        <w:bottom w:val="none" w:sz="0" w:space="0" w:color="auto"/>
        <w:right w:val="none" w:sz="0" w:space="0" w:color="auto"/>
      </w:divBdr>
    </w:div>
    <w:div w:id="260067161">
      <w:bodyDiv w:val="1"/>
      <w:marLeft w:val="0"/>
      <w:marRight w:val="0"/>
      <w:marTop w:val="0"/>
      <w:marBottom w:val="0"/>
      <w:divBdr>
        <w:top w:val="none" w:sz="0" w:space="0" w:color="auto"/>
        <w:left w:val="none" w:sz="0" w:space="0" w:color="auto"/>
        <w:bottom w:val="none" w:sz="0" w:space="0" w:color="auto"/>
        <w:right w:val="none" w:sz="0" w:space="0" w:color="auto"/>
      </w:divBdr>
    </w:div>
    <w:div w:id="339159331">
      <w:bodyDiv w:val="1"/>
      <w:marLeft w:val="0"/>
      <w:marRight w:val="0"/>
      <w:marTop w:val="0"/>
      <w:marBottom w:val="0"/>
      <w:divBdr>
        <w:top w:val="none" w:sz="0" w:space="0" w:color="auto"/>
        <w:left w:val="none" w:sz="0" w:space="0" w:color="auto"/>
        <w:bottom w:val="none" w:sz="0" w:space="0" w:color="auto"/>
        <w:right w:val="none" w:sz="0" w:space="0" w:color="auto"/>
      </w:divBdr>
    </w:div>
    <w:div w:id="377517065">
      <w:bodyDiv w:val="1"/>
      <w:marLeft w:val="0"/>
      <w:marRight w:val="0"/>
      <w:marTop w:val="0"/>
      <w:marBottom w:val="0"/>
      <w:divBdr>
        <w:top w:val="none" w:sz="0" w:space="0" w:color="auto"/>
        <w:left w:val="none" w:sz="0" w:space="0" w:color="auto"/>
        <w:bottom w:val="none" w:sz="0" w:space="0" w:color="auto"/>
        <w:right w:val="none" w:sz="0" w:space="0" w:color="auto"/>
      </w:divBdr>
    </w:div>
    <w:div w:id="474494342">
      <w:bodyDiv w:val="1"/>
      <w:marLeft w:val="0"/>
      <w:marRight w:val="0"/>
      <w:marTop w:val="0"/>
      <w:marBottom w:val="0"/>
      <w:divBdr>
        <w:top w:val="none" w:sz="0" w:space="0" w:color="auto"/>
        <w:left w:val="none" w:sz="0" w:space="0" w:color="auto"/>
        <w:bottom w:val="none" w:sz="0" w:space="0" w:color="auto"/>
        <w:right w:val="none" w:sz="0" w:space="0" w:color="auto"/>
      </w:divBdr>
    </w:div>
    <w:div w:id="519051225">
      <w:bodyDiv w:val="1"/>
      <w:marLeft w:val="0"/>
      <w:marRight w:val="0"/>
      <w:marTop w:val="0"/>
      <w:marBottom w:val="0"/>
      <w:divBdr>
        <w:top w:val="none" w:sz="0" w:space="0" w:color="auto"/>
        <w:left w:val="none" w:sz="0" w:space="0" w:color="auto"/>
        <w:bottom w:val="none" w:sz="0" w:space="0" w:color="auto"/>
        <w:right w:val="none" w:sz="0" w:space="0" w:color="auto"/>
      </w:divBdr>
    </w:div>
    <w:div w:id="582491664">
      <w:bodyDiv w:val="1"/>
      <w:marLeft w:val="0"/>
      <w:marRight w:val="0"/>
      <w:marTop w:val="0"/>
      <w:marBottom w:val="0"/>
      <w:divBdr>
        <w:top w:val="none" w:sz="0" w:space="0" w:color="auto"/>
        <w:left w:val="none" w:sz="0" w:space="0" w:color="auto"/>
        <w:bottom w:val="none" w:sz="0" w:space="0" w:color="auto"/>
        <w:right w:val="none" w:sz="0" w:space="0" w:color="auto"/>
      </w:divBdr>
    </w:div>
    <w:div w:id="620772034">
      <w:bodyDiv w:val="1"/>
      <w:marLeft w:val="0"/>
      <w:marRight w:val="0"/>
      <w:marTop w:val="0"/>
      <w:marBottom w:val="0"/>
      <w:divBdr>
        <w:top w:val="none" w:sz="0" w:space="0" w:color="auto"/>
        <w:left w:val="none" w:sz="0" w:space="0" w:color="auto"/>
        <w:bottom w:val="none" w:sz="0" w:space="0" w:color="auto"/>
        <w:right w:val="none" w:sz="0" w:space="0" w:color="auto"/>
      </w:divBdr>
    </w:div>
    <w:div w:id="660549151">
      <w:bodyDiv w:val="1"/>
      <w:marLeft w:val="0"/>
      <w:marRight w:val="0"/>
      <w:marTop w:val="0"/>
      <w:marBottom w:val="0"/>
      <w:divBdr>
        <w:top w:val="none" w:sz="0" w:space="0" w:color="auto"/>
        <w:left w:val="none" w:sz="0" w:space="0" w:color="auto"/>
        <w:bottom w:val="none" w:sz="0" w:space="0" w:color="auto"/>
        <w:right w:val="none" w:sz="0" w:space="0" w:color="auto"/>
      </w:divBdr>
    </w:div>
    <w:div w:id="677853211">
      <w:bodyDiv w:val="1"/>
      <w:marLeft w:val="0"/>
      <w:marRight w:val="0"/>
      <w:marTop w:val="0"/>
      <w:marBottom w:val="0"/>
      <w:divBdr>
        <w:top w:val="none" w:sz="0" w:space="0" w:color="auto"/>
        <w:left w:val="none" w:sz="0" w:space="0" w:color="auto"/>
        <w:bottom w:val="none" w:sz="0" w:space="0" w:color="auto"/>
        <w:right w:val="none" w:sz="0" w:space="0" w:color="auto"/>
      </w:divBdr>
    </w:div>
    <w:div w:id="697779483">
      <w:bodyDiv w:val="1"/>
      <w:marLeft w:val="0"/>
      <w:marRight w:val="0"/>
      <w:marTop w:val="0"/>
      <w:marBottom w:val="0"/>
      <w:divBdr>
        <w:top w:val="none" w:sz="0" w:space="0" w:color="auto"/>
        <w:left w:val="none" w:sz="0" w:space="0" w:color="auto"/>
        <w:bottom w:val="none" w:sz="0" w:space="0" w:color="auto"/>
        <w:right w:val="none" w:sz="0" w:space="0" w:color="auto"/>
      </w:divBdr>
    </w:div>
    <w:div w:id="700670454">
      <w:bodyDiv w:val="1"/>
      <w:marLeft w:val="0"/>
      <w:marRight w:val="0"/>
      <w:marTop w:val="0"/>
      <w:marBottom w:val="0"/>
      <w:divBdr>
        <w:top w:val="none" w:sz="0" w:space="0" w:color="auto"/>
        <w:left w:val="none" w:sz="0" w:space="0" w:color="auto"/>
        <w:bottom w:val="none" w:sz="0" w:space="0" w:color="auto"/>
        <w:right w:val="none" w:sz="0" w:space="0" w:color="auto"/>
      </w:divBdr>
    </w:div>
    <w:div w:id="753548673">
      <w:bodyDiv w:val="1"/>
      <w:marLeft w:val="0"/>
      <w:marRight w:val="0"/>
      <w:marTop w:val="0"/>
      <w:marBottom w:val="0"/>
      <w:divBdr>
        <w:top w:val="none" w:sz="0" w:space="0" w:color="auto"/>
        <w:left w:val="none" w:sz="0" w:space="0" w:color="auto"/>
        <w:bottom w:val="none" w:sz="0" w:space="0" w:color="auto"/>
        <w:right w:val="none" w:sz="0" w:space="0" w:color="auto"/>
      </w:divBdr>
    </w:div>
    <w:div w:id="753938060">
      <w:bodyDiv w:val="1"/>
      <w:marLeft w:val="0"/>
      <w:marRight w:val="0"/>
      <w:marTop w:val="0"/>
      <w:marBottom w:val="0"/>
      <w:divBdr>
        <w:top w:val="none" w:sz="0" w:space="0" w:color="auto"/>
        <w:left w:val="none" w:sz="0" w:space="0" w:color="auto"/>
        <w:bottom w:val="none" w:sz="0" w:space="0" w:color="auto"/>
        <w:right w:val="none" w:sz="0" w:space="0" w:color="auto"/>
      </w:divBdr>
    </w:div>
    <w:div w:id="787168134">
      <w:bodyDiv w:val="1"/>
      <w:marLeft w:val="0"/>
      <w:marRight w:val="0"/>
      <w:marTop w:val="0"/>
      <w:marBottom w:val="0"/>
      <w:divBdr>
        <w:top w:val="none" w:sz="0" w:space="0" w:color="auto"/>
        <w:left w:val="none" w:sz="0" w:space="0" w:color="auto"/>
        <w:bottom w:val="none" w:sz="0" w:space="0" w:color="auto"/>
        <w:right w:val="none" w:sz="0" w:space="0" w:color="auto"/>
      </w:divBdr>
    </w:div>
    <w:div w:id="787357216">
      <w:bodyDiv w:val="1"/>
      <w:marLeft w:val="0"/>
      <w:marRight w:val="0"/>
      <w:marTop w:val="0"/>
      <w:marBottom w:val="0"/>
      <w:divBdr>
        <w:top w:val="none" w:sz="0" w:space="0" w:color="auto"/>
        <w:left w:val="none" w:sz="0" w:space="0" w:color="auto"/>
        <w:bottom w:val="none" w:sz="0" w:space="0" w:color="auto"/>
        <w:right w:val="none" w:sz="0" w:space="0" w:color="auto"/>
      </w:divBdr>
    </w:div>
    <w:div w:id="792820828">
      <w:bodyDiv w:val="1"/>
      <w:marLeft w:val="0"/>
      <w:marRight w:val="0"/>
      <w:marTop w:val="0"/>
      <w:marBottom w:val="0"/>
      <w:divBdr>
        <w:top w:val="none" w:sz="0" w:space="0" w:color="auto"/>
        <w:left w:val="none" w:sz="0" w:space="0" w:color="auto"/>
        <w:bottom w:val="none" w:sz="0" w:space="0" w:color="auto"/>
        <w:right w:val="none" w:sz="0" w:space="0" w:color="auto"/>
      </w:divBdr>
      <w:divsChild>
        <w:div w:id="1915629617">
          <w:marLeft w:val="0"/>
          <w:marRight w:val="0"/>
          <w:marTop w:val="0"/>
          <w:marBottom w:val="0"/>
          <w:divBdr>
            <w:top w:val="none" w:sz="0" w:space="0" w:color="auto"/>
            <w:left w:val="none" w:sz="0" w:space="0" w:color="auto"/>
            <w:bottom w:val="none" w:sz="0" w:space="0" w:color="auto"/>
            <w:right w:val="none" w:sz="0" w:space="0" w:color="auto"/>
          </w:divBdr>
          <w:divsChild>
            <w:div w:id="1947736759">
              <w:marLeft w:val="0"/>
              <w:marRight w:val="0"/>
              <w:marTop w:val="0"/>
              <w:marBottom w:val="0"/>
              <w:divBdr>
                <w:top w:val="none" w:sz="0" w:space="0" w:color="auto"/>
                <w:left w:val="none" w:sz="0" w:space="0" w:color="auto"/>
                <w:bottom w:val="none" w:sz="0" w:space="0" w:color="auto"/>
                <w:right w:val="none" w:sz="0" w:space="0" w:color="auto"/>
              </w:divBdr>
              <w:divsChild>
                <w:div w:id="871770722">
                  <w:marLeft w:val="0"/>
                  <w:marRight w:val="0"/>
                  <w:marTop w:val="0"/>
                  <w:marBottom w:val="0"/>
                  <w:divBdr>
                    <w:top w:val="none" w:sz="0" w:space="0" w:color="auto"/>
                    <w:left w:val="none" w:sz="0" w:space="0" w:color="auto"/>
                    <w:bottom w:val="none" w:sz="0" w:space="0" w:color="auto"/>
                    <w:right w:val="none" w:sz="0" w:space="0" w:color="auto"/>
                  </w:divBdr>
                  <w:divsChild>
                    <w:div w:id="177151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985633">
          <w:marLeft w:val="0"/>
          <w:marRight w:val="0"/>
          <w:marTop w:val="0"/>
          <w:marBottom w:val="0"/>
          <w:divBdr>
            <w:top w:val="none" w:sz="0" w:space="0" w:color="auto"/>
            <w:left w:val="none" w:sz="0" w:space="0" w:color="auto"/>
            <w:bottom w:val="none" w:sz="0" w:space="0" w:color="auto"/>
            <w:right w:val="none" w:sz="0" w:space="0" w:color="auto"/>
          </w:divBdr>
          <w:divsChild>
            <w:div w:id="1461607658">
              <w:marLeft w:val="0"/>
              <w:marRight w:val="0"/>
              <w:marTop w:val="0"/>
              <w:marBottom w:val="0"/>
              <w:divBdr>
                <w:top w:val="none" w:sz="0" w:space="0" w:color="auto"/>
                <w:left w:val="none" w:sz="0" w:space="0" w:color="auto"/>
                <w:bottom w:val="none" w:sz="0" w:space="0" w:color="auto"/>
                <w:right w:val="none" w:sz="0" w:space="0" w:color="auto"/>
              </w:divBdr>
              <w:divsChild>
                <w:div w:id="1170026655">
                  <w:marLeft w:val="0"/>
                  <w:marRight w:val="0"/>
                  <w:marTop w:val="0"/>
                  <w:marBottom w:val="0"/>
                  <w:divBdr>
                    <w:top w:val="none" w:sz="0" w:space="0" w:color="auto"/>
                    <w:left w:val="none" w:sz="0" w:space="0" w:color="auto"/>
                    <w:bottom w:val="none" w:sz="0" w:space="0" w:color="auto"/>
                    <w:right w:val="none" w:sz="0" w:space="0" w:color="auto"/>
                  </w:divBdr>
                  <w:divsChild>
                    <w:div w:id="183044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668836">
      <w:bodyDiv w:val="1"/>
      <w:marLeft w:val="0"/>
      <w:marRight w:val="0"/>
      <w:marTop w:val="0"/>
      <w:marBottom w:val="0"/>
      <w:divBdr>
        <w:top w:val="none" w:sz="0" w:space="0" w:color="auto"/>
        <w:left w:val="none" w:sz="0" w:space="0" w:color="auto"/>
        <w:bottom w:val="none" w:sz="0" w:space="0" w:color="auto"/>
        <w:right w:val="none" w:sz="0" w:space="0" w:color="auto"/>
      </w:divBdr>
    </w:div>
    <w:div w:id="830489471">
      <w:bodyDiv w:val="1"/>
      <w:marLeft w:val="0"/>
      <w:marRight w:val="0"/>
      <w:marTop w:val="0"/>
      <w:marBottom w:val="0"/>
      <w:divBdr>
        <w:top w:val="none" w:sz="0" w:space="0" w:color="auto"/>
        <w:left w:val="none" w:sz="0" w:space="0" w:color="auto"/>
        <w:bottom w:val="none" w:sz="0" w:space="0" w:color="auto"/>
        <w:right w:val="none" w:sz="0" w:space="0" w:color="auto"/>
      </w:divBdr>
    </w:div>
    <w:div w:id="835657398">
      <w:bodyDiv w:val="1"/>
      <w:marLeft w:val="0"/>
      <w:marRight w:val="0"/>
      <w:marTop w:val="0"/>
      <w:marBottom w:val="0"/>
      <w:divBdr>
        <w:top w:val="none" w:sz="0" w:space="0" w:color="auto"/>
        <w:left w:val="none" w:sz="0" w:space="0" w:color="auto"/>
        <w:bottom w:val="none" w:sz="0" w:space="0" w:color="auto"/>
        <w:right w:val="none" w:sz="0" w:space="0" w:color="auto"/>
      </w:divBdr>
      <w:divsChild>
        <w:div w:id="1681197511">
          <w:marLeft w:val="0"/>
          <w:marRight w:val="0"/>
          <w:marTop w:val="0"/>
          <w:marBottom w:val="0"/>
          <w:divBdr>
            <w:top w:val="none" w:sz="0" w:space="0" w:color="auto"/>
            <w:left w:val="none" w:sz="0" w:space="0" w:color="auto"/>
            <w:bottom w:val="none" w:sz="0" w:space="0" w:color="auto"/>
            <w:right w:val="none" w:sz="0" w:space="0" w:color="auto"/>
          </w:divBdr>
          <w:divsChild>
            <w:div w:id="125632858">
              <w:marLeft w:val="0"/>
              <w:marRight w:val="0"/>
              <w:marTop w:val="0"/>
              <w:marBottom w:val="0"/>
              <w:divBdr>
                <w:top w:val="none" w:sz="0" w:space="0" w:color="auto"/>
                <w:left w:val="none" w:sz="0" w:space="0" w:color="auto"/>
                <w:bottom w:val="none" w:sz="0" w:space="0" w:color="auto"/>
                <w:right w:val="none" w:sz="0" w:space="0" w:color="auto"/>
              </w:divBdr>
              <w:divsChild>
                <w:div w:id="1412003461">
                  <w:marLeft w:val="0"/>
                  <w:marRight w:val="0"/>
                  <w:marTop w:val="0"/>
                  <w:marBottom w:val="0"/>
                  <w:divBdr>
                    <w:top w:val="none" w:sz="0" w:space="0" w:color="auto"/>
                    <w:left w:val="none" w:sz="0" w:space="0" w:color="auto"/>
                    <w:bottom w:val="none" w:sz="0" w:space="0" w:color="auto"/>
                    <w:right w:val="none" w:sz="0" w:space="0" w:color="auto"/>
                  </w:divBdr>
                  <w:divsChild>
                    <w:div w:id="1139567118">
                      <w:marLeft w:val="0"/>
                      <w:marRight w:val="0"/>
                      <w:marTop w:val="0"/>
                      <w:marBottom w:val="0"/>
                      <w:divBdr>
                        <w:top w:val="none" w:sz="0" w:space="0" w:color="auto"/>
                        <w:left w:val="none" w:sz="0" w:space="0" w:color="auto"/>
                        <w:bottom w:val="none" w:sz="0" w:space="0" w:color="auto"/>
                        <w:right w:val="none" w:sz="0" w:space="0" w:color="auto"/>
                      </w:divBdr>
                      <w:divsChild>
                        <w:div w:id="1059938893">
                          <w:marLeft w:val="0"/>
                          <w:marRight w:val="0"/>
                          <w:marTop w:val="0"/>
                          <w:marBottom w:val="0"/>
                          <w:divBdr>
                            <w:top w:val="none" w:sz="0" w:space="0" w:color="auto"/>
                            <w:left w:val="none" w:sz="0" w:space="0" w:color="auto"/>
                            <w:bottom w:val="none" w:sz="0" w:space="0" w:color="auto"/>
                            <w:right w:val="none" w:sz="0" w:space="0" w:color="auto"/>
                          </w:divBdr>
                          <w:divsChild>
                            <w:div w:id="594479350">
                              <w:marLeft w:val="0"/>
                              <w:marRight w:val="0"/>
                              <w:marTop w:val="0"/>
                              <w:marBottom w:val="0"/>
                              <w:divBdr>
                                <w:top w:val="none" w:sz="0" w:space="0" w:color="auto"/>
                                <w:left w:val="none" w:sz="0" w:space="0" w:color="auto"/>
                                <w:bottom w:val="none" w:sz="0" w:space="0" w:color="auto"/>
                                <w:right w:val="none" w:sz="0" w:space="0" w:color="auto"/>
                              </w:divBdr>
                              <w:divsChild>
                                <w:div w:id="1212687754">
                                  <w:marLeft w:val="180"/>
                                  <w:marRight w:val="0"/>
                                  <w:marTop w:val="0"/>
                                  <w:marBottom w:val="0"/>
                                  <w:divBdr>
                                    <w:top w:val="none" w:sz="0" w:space="0" w:color="auto"/>
                                    <w:left w:val="none" w:sz="0" w:space="0" w:color="auto"/>
                                    <w:bottom w:val="none" w:sz="0" w:space="0" w:color="auto"/>
                                    <w:right w:val="none" w:sz="0" w:space="0" w:color="auto"/>
                                  </w:divBdr>
                                  <w:divsChild>
                                    <w:div w:id="776217097">
                                      <w:marLeft w:val="0"/>
                                      <w:marRight w:val="0"/>
                                      <w:marTop w:val="0"/>
                                      <w:marBottom w:val="0"/>
                                      <w:divBdr>
                                        <w:top w:val="none" w:sz="0" w:space="0" w:color="auto"/>
                                        <w:left w:val="none" w:sz="0" w:space="0" w:color="auto"/>
                                        <w:bottom w:val="none" w:sz="0" w:space="0" w:color="auto"/>
                                        <w:right w:val="none" w:sz="0" w:space="0" w:color="auto"/>
                                      </w:divBdr>
                                      <w:divsChild>
                                        <w:div w:id="1745250910">
                                          <w:marLeft w:val="0"/>
                                          <w:marRight w:val="0"/>
                                          <w:marTop w:val="0"/>
                                          <w:marBottom w:val="0"/>
                                          <w:divBdr>
                                            <w:top w:val="none" w:sz="0" w:space="0" w:color="auto"/>
                                            <w:left w:val="none" w:sz="0" w:space="0" w:color="auto"/>
                                            <w:bottom w:val="none" w:sz="0" w:space="0" w:color="auto"/>
                                            <w:right w:val="none" w:sz="0" w:space="0" w:color="auto"/>
                                          </w:divBdr>
                                          <w:divsChild>
                                            <w:div w:id="2074500746">
                                              <w:marLeft w:val="0"/>
                                              <w:marRight w:val="0"/>
                                              <w:marTop w:val="0"/>
                                              <w:marBottom w:val="0"/>
                                              <w:divBdr>
                                                <w:top w:val="none" w:sz="0" w:space="0" w:color="auto"/>
                                                <w:left w:val="none" w:sz="0" w:space="0" w:color="auto"/>
                                                <w:bottom w:val="none" w:sz="0" w:space="0" w:color="auto"/>
                                                <w:right w:val="none" w:sz="0" w:space="0" w:color="auto"/>
                                              </w:divBdr>
                                              <w:divsChild>
                                                <w:div w:id="2043968921">
                                                  <w:marLeft w:val="0"/>
                                                  <w:marRight w:val="0"/>
                                                  <w:marTop w:val="0"/>
                                                  <w:marBottom w:val="0"/>
                                                  <w:divBdr>
                                                    <w:top w:val="none" w:sz="0" w:space="0" w:color="auto"/>
                                                    <w:left w:val="none" w:sz="0" w:space="0" w:color="auto"/>
                                                    <w:bottom w:val="none" w:sz="0" w:space="0" w:color="auto"/>
                                                    <w:right w:val="none" w:sz="0" w:space="0" w:color="auto"/>
                                                  </w:divBdr>
                                                  <w:divsChild>
                                                    <w:div w:id="1060979863">
                                                      <w:marLeft w:val="0"/>
                                                      <w:marRight w:val="0"/>
                                                      <w:marTop w:val="0"/>
                                                      <w:marBottom w:val="0"/>
                                                      <w:divBdr>
                                                        <w:top w:val="none" w:sz="0" w:space="0" w:color="auto"/>
                                                        <w:left w:val="none" w:sz="0" w:space="0" w:color="auto"/>
                                                        <w:bottom w:val="none" w:sz="0" w:space="0" w:color="auto"/>
                                                        <w:right w:val="none" w:sz="0" w:space="0" w:color="auto"/>
                                                      </w:divBdr>
                                                      <w:divsChild>
                                                        <w:div w:id="1698457756">
                                                          <w:marLeft w:val="0"/>
                                                          <w:marRight w:val="0"/>
                                                          <w:marTop w:val="0"/>
                                                          <w:marBottom w:val="0"/>
                                                          <w:divBdr>
                                                            <w:top w:val="none" w:sz="0" w:space="0" w:color="auto"/>
                                                            <w:left w:val="none" w:sz="0" w:space="0" w:color="auto"/>
                                                            <w:bottom w:val="none" w:sz="0" w:space="0" w:color="auto"/>
                                                            <w:right w:val="none" w:sz="0" w:space="0" w:color="auto"/>
                                                          </w:divBdr>
                                                          <w:divsChild>
                                                            <w:div w:id="684982388">
                                                              <w:marLeft w:val="0"/>
                                                              <w:marRight w:val="0"/>
                                                              <w:marTop w:val="0"/>
                                                              <w:marBottom w:val="0"/>
                                                              <w:divBdr>
                                                                <w:top w:val="none" w:sz="0" w:space="0" w:color="auto"/>
                                                                <w:left w:val="none" w:sz="0" w:space="0" w:color="auto"/>
                                                                <w:bottom w:val="none" w:sz="0" w:space="0" w:color="auto"/>
                                                                <w:right w:val="none" w:sz="0" w:space="0" w:color="auto"/>
                                                              </w:divBdr>
                                                              <w:divsChild>
                                                                <w:div w:id="396056046">
                                                                  <w:marLeft w:val="0"/>
                                                                  <w:marRight w:val="0"/>
                                                                  <w:marTop w:val="0"/>
                                                                  <w:marBottom w:val="0"/>
                                                                  <w:divBdr>
                                                                    <w:top w:val="none" w:sz="0" w:space="0" w:color="auto"/>
                                                                    <w:left w:val="none" w:sz="0" w:space="0" w:color="auto"/>
                                                                    <w:bottom w:val="none" w:sz="0" w:space="0" w:color="auto"/>
                                                                    <w:right w:val="none" w:sz="0" w:space="0" w:color="auto"/>
                                                                  </w:divBdr>
                                                                  <w:divsChild>
                                                                    <w:div w:id="1069419715">
                                                                      <w:marLeft w:val="0"/>
                                                                      <w:marRight w:val="0"/>
                                                                      <w:marTop w:val="0"/>
                                                                      <w:marBottom w:val="0"/>
                                                                      <w:divBdr>
                                                                        <w:top w:val="none" w:sz="0" w:space="0" w:color="auto"/>
                                                                        <w:left w:val="none" w:sz="0" w:space="0" w:color="auto"/>
                                                                        <w:bottom w:val="none" w:sz="0" w:space="0" w:color="auto"/>
                                                                        <w:right w:val="none" w:sz="0" w:space="0" w:color="auto"/>
                                                                      </w:divBdr>
                                                                      <w:divsChild>
                                                                        <w:div w:id="1466854993">
                                                                          <w:marLeft w:val="0"/>
                                                                          <w:marRight w:val="0"/>
                                                                          <w:marTop w:val="0"/>
                                                                          <w:marBottom w:val="0"/>
                                                                          <w:divBdr>
                                                                            <w:top w:val="none" w:sz="0" w:space="0" w:color="auto"/>
                                                                            <w:left w:val="none" w:sz="0" w:space="0" w:color="auto"/>
                                                                            <w:bottom w:val="none" w:sz="0" w:space="0" w:color="auto"/>
                                                                            <w:right w:val="none" w:sz="0" w:space="0" w:color="auto"/>
                                                                          </w:divBdr>
                                                                          <w:divsChild>
                                                                            <w:div w:id="790980697">
                                                                              <w:marLeft w:val="0"/>
                                                                              <w:marRight w:val="0"/>
                                                                              <w:marTop w:val="0"/>
                                                                              <w:marBottom w:val="0"/>
                                                                              <w:divBdr>
                                                                                <w:top w:val="none" w:sz="0" w:space="0" w:color="auto"/>
                                                                                <w:left w:val="none" w:sz="0" w:space="0" w:color="auto"/>
                                                                                <w:bottom w:val="none" w:sz="0" w:space="0" w:color="auto"/>
                                                                                <w:right w:val="none" w:sz="0" w:space="0" w:color="auto"/>
                                                                              </w:divBdr>
                                                                              <w:divsChild>
                                                                                <w:div w:id="229194881">
                                                                                  <w:marLeft w:val="0"/>
                                                                                  <w:marRight w:val="0"/>
                                                                                  <w:marTop w:val="0"/>
                                                                                  <w:marBottom w:val="0"/>
                                                                                  <w:divBdr>
                                                                                    <w:top w:val="single" w:sz="6" w:space="0" w:color="E5E6E9"/>
                                                                                    <w:left w:val="single" w:sz="6" w:space="0" w:color="DFE0E4"/>
                                                                                    <w:bottom w:val="single" w:sz="6" w:space="0" w:color="D0D1D5"/>
                                                                                    <w:right w:val="single" w:sz="6" w:space="0" w:color="DFE0E4"/>
                                                                                  </w:divBdr>
                                                                                  <w:divsChild>
                                                                                    <w:div w:id="939335062">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874222805">
                                                                                          <w:marLeft w:val="0"/>
                                                                                          <w:marRight w:val="0"/>
                                                                                          <w:marTop w:val="0"/>
                                                                                          <w:marBottom w:val="0"/>
                                                                                          <w:divBdr>
                                                                                            <w:top w:val="single" w:sz="6" w:space="0" w:color="E5E6E9"/>
                                                                                            <w:left w:val="single" w:sz="6" w:space="0" w:color="DFE0E4"/>
                                                                                            <w:bottom w:val="single" w:sz="6" w:space="0" w:color="D0D1D5"/>
                                                                                            <w:right w:val="single" w:sz="6" w:space="0" w:color="DFE0E4"/>
                                                                                          </w:divBdr>
                                                                                          <w:divsChild>
                                                                                            <w:div w:id="673413842">
                                                                                              <w:marLeft w:val="0"/>
                                                                                              <w:marRight w:val="0"/>
                                                                                              <w:marTop w:val="0"/>
                                                                                              <w:marBottom w:val="0"/>
                                                                                              <w:divBdr>
                                                                                                <w:top w:val="none" w:sz="0" w:space="0" w:color="auto"/>
                                                                                                <w:left w:val="none" w:sz="0" w:space="0" w:color="auto"/>
                                                                                                <w:bottom w:val="none" w:sz="0" w:space="0" w:color="auto"/>
                                                                                                <w:right w:val="none" w:sz="0" w:space="0" w:color="auto"/>
                                                                                              </w:divBdr>
                                                                                              <w:divsChild>
                                                                                                <w:div w:id="973412805">
                                                                                                  <w:marLeft w:val="0"/>
                                                                                                  <w:marRight w:val="0"/>
                                                                                                  <w:marTop w:val="0"/>
                                                                                                  <w:marBottom w:val="0"/>
                                                                                                  <w:divBdr>
                                                                                                    <w:top w:val="none" w:sz="0" w:space="0" w:color="auto"/>
                                                                                                    <w:left w:val="none" w:sz="0" w:space="0" w:color="auto"/>
                                                                                                    <w:bottom w:val="none" w:sz="0" w:space="0" w:color="auto"/>
                                                                                                    <w:right w:val="none" w:sz="0" w:space="0" w:color="auto"/>
                                                                                                  </w:divBdr>
                                                                                                  <w:divsChild>
                                                                                                    <w:div w:id="919212919">
                                                                                                      <w:marLeft w:val="0"/>
                                                                                                      <w:marRight w:val="0"/>
                                                                                                      <w:marTop w:val="0"/>
                                                                                                      <w:marBottom w:val="0"/>
                                                                                                      <w:divBdr>
                                                                                                        <w:top w:val="none" w:sz="0" w:space="0" w:color="auto"/>
                                                                                                        <w:left w:val="none" w:sz="0" w:space="0" w:color="auto"/>
                                                                                                        <w:bottom w:val="none" w:sz="0" w:space="0" w:color="auto"/>
                                                                                                        <w:right w:val="none" w:sz="0" w:space="0" w:color="auto"/>
                                                                                                      </w:divBdr>
                                                                                                      <w:divsChild>
                                                                                                        <w:div w:id="344750620">
                                                                                                          <w:marLeft w:val="0"/>
                                                                                                          <w:marRight w:val="0"/>
                                                                                                          <w:marTop w:val="0"/>
                                                                                                          <w:marBottom w:val="0"/>
                                                                                                          <w:divBdr>
                                                                                                            <w:top w:val="none" w:sz="0" w:space="0" w:color="auto"/>
                                                                                                            <w:left w:val="none" w:sz="0" w:space="0" w:color="auto"/>
                                                                                                            <w:bottom w:val="none" w:sz="0" w:space="0" w:color="auto"/>
                                                                                                            <w:right w:val="none" w:sz="0" w:space="0" w:color="auto"/>
                                                                                                          </w:divBdr>
                                                                                                          <w:divsChild>
                                                                                                            <w:div w:id="1677152889">
                                                                                                              <w:marLeft w:val="0"/>
                                                                                                              <w:marRight w:val="0"/>
                                                                                                              <w:marTop w:val="0"/>
                                                                                                              <w:marBottom w:val="0"/>
                                                                                                              <w:divBdr>
                                                                                                                <w:top w:val="none" w:sz="0" w:space="0" w:color="auto"/>
                                                                                                                <w:left w:val="none" w:sz="0" w:space="0" w:color="auto"/>
                                                                                                                <w:bottom w:val="none" w:sz="0" w:space="0" w:color="auto"/>
                                                                                                                <w:right w:val="none" w:sz="0" w:space="0" w:color="auto"/>
                                                                                                              </w:divBdr>
                                                                                                              <w:divsChild>
                                                                                                                <w:div w:id="1440493300">
                                                                                                                  <w:marLeft w:val="0"/>
                                                                                                                  <w:marRight w:val="0"/>
                                                                                                                  <w:marTop w:val="0"/>
                                                                                                                  <w:marBottom w:val="0"/>
                                                                                                                  <w:divBdr>
                                                                                                                    <w:top w:val="none" w:sz="0" w:space="0" w:color="auto"/>
                                                                                                                    <w:left w:val="none" w:sz="0" w:space="0" w:color="auto"/>
                                                                                                                    <w:bottom w:val="none" w:sz="0" w:space="0" w:color="auto"/>
                                                                                                                    <w:right w:val="none" w:sz="0" w:space="0" w:color="auto"/>
                                                                                                                  </w:divBdr>
                                                                                                                  <w:divsChild>
                                                                                                                    <w:div w:id="15011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6448392">
      <w:bodyDiv w:val="1"/>
      <w:marLeft w:val="0"/>
      <w:marRight w:val="0"/>
      <w:marTop w:val="0"/>
      <w:marBottom w:val="0"/>
      <w:divBdr>
        <w:top w:val="none" w:sz="0" w:space="0" w:color="auto"/>
        <w:left w:val="none" w:sz="0" w:space="0" w:color="auto"/>
        <w:bottom w:val="none" w:sz="0" w:space="0" w:color="auto"/>
        <w:right w:val="none" w:sz="0" w:space="0" w:color="auto"/>
      </w:divBdr>
    </w:div>
    <w:div w:id="923487596">
      <w:bodyDiv w:val="1"/>
      <w:marLeft w:val="0"/>
      <w:marRight w:val="0"/>
      <w:marTop w:val="0"/>
      <w:marBottom w:val="0"/>
      <w:divBdr>
        <w:top w:val="none" w:sz="0" w:space="0" w:color="auto"/>
        <w:left w:val="none" w:sz="0" w:space="0" w:color="auto"/>
        <w:bottom w:val="none" w:sz="0" w:space="0" w:color="auto"/>
        <w:right w:val="none" w:sz="0" w:space="0" w:color="auto"/>
      </w:divBdr>
    </w:div>
    <w:div w:id="936332538">
      <w:bodyDiv w:val="1"/>
      <w:marLeft w:val="0"/>
      <w:marRight w:val="0"/>
      <w:marTop w:val="0"/>
      <w:marBottom w:val="0"/>
      <w:divBdr>
        <w:top w:val="none" w:sz="0" w:space="0" w:color="auto"/>
        <w:left w:val="none" w:sz="0" w:space="0" w:color="auto"/>
        <w:bottom w:val="none" w:sz="0" w:space="0" w:color="auto"/>
        <w:right w:val="none" w:sz="0" w:space="0" w:color="auto"/>
      </w:divBdr>
      <w:divsChild>
        <w:div w:id="494339537">
          <w:marLeft w:val="0"/>
          <w:marRight w:val="0"/>
          <w:marTop w:val="0"/>
          <w:marBottom w:val="0"/>
          <w:divBdr>
            <w:top w:val="none" w:sz="0" w:space="0" w:color="auto"/>
            <w:left w:val="none" w:sz="0" w:space="0" w:color="auto"/>
            <w:bottom w:val="none" w:sz="0" w:space="0" w:color="auto"/>
            <w:right w:val="none" w:sz="0" w:space="0" w:color="auto"/>
          </w:divBdr>
          <w:divsChild>
            <w:div w:id="1978994279">
              <w:marLeft w:val="0"/>
              <w:marRight w:val="0"/>
              <w:marTop w:val="0"/>
              <w:marBottom w:val="0"/>
              <w:divBdr>
                <w:top w:val="none" w:sz="0" w:space="0" w:color="auto"/>
                <w:left w:val="single" w:sz="48" w:space="0" w:color="FAD38C"/>
                <w:bottom w:val="none" w:sz="0" w:space="0" w:color="auto"/>
                <w:right w:val="single" w:sz="48" w:space="0" w:color="D7D5D0"/>
              </w:divBdr>
              <w:divsChild>
                <w:div w:id="1717117300">
                  <w:marLeft w:val="-3300"/>
                  <w:marRight w:val="-2640"/>
                  <w:marTop w:val="0"/>
                  <w:marBottom w:val="0"/>
                  <w:divBdr>
                    <w:top w:val="none" w:sz="0" w:space="0" w:color="auto"/>
                    <w:left w:val="none" w:sz="0" w:space="0" w:color="auto"/>
                    <w:bottom w:val="none" w:sz="0" w:space="0" w:color="auto"/>
                    <w:right w:val="none" w:sz="0" w:space="0" w:color="auto"/>
                  </w:divBdr>
                  <w:divsChild>
                    <w:div w:id="1759980439">
                      <w:marLeft w:val="0"/>
                      <w:marRight w:val="0"/>
                      <w:marTop w:val="0"/>
                      <w:marBottom w:val="0"/>
                      <w:divBdr>
                        <w:top w:val="none" w:sz="0" w:space="0" w:color="auto"/>
                        <w:left w:val="none" w:sz="0" w:space="0" w:color="auto"/>
                        <w:bottom w:val="none" w:sz="0" w:space="0" w:color="auto"/>
                        <w:right w:val="none" w:sz="0" w:space="0" w:color="auto"/>
                      </w:divBdr>
                      <w:divsChild>
                        <w:div w:id="1510101014">
                          <w:marLeft w:val="5952"/>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701798">
      <w:bodyDiv w:val="1"/>
      <w:marLeft w:val="0"/>
      <w:marRight w:val="0"/>
      <w:marTop w:val="0"/>
      <w:marBottom w:val="0"/>
      <w:divBdr>
        <w:top w:val="none" w:sz="0" w:space="0" w:color="auto"/>
        <w:left w:val="none" w:sz="0" w:space="0" w:color="auto"/>
        <w:bottom w:val="none" w:sz="0" w:space="0" w:color="auto"/>
        <w:right w:val="none" w:sz="0" w:space="0" w:color="auto"/>
      </w:divBdr>
    </w:div>
    <w:div w:id="993723029">
      <w:bodyDiv w:val="1"/>
      <w:marLeft w:val="0"/>
      <w:marRight w:val="0"/>
      <w:marTop w:val="0"/>
      <w:marBottom w:val="0"/>
      <w:divBdr>
        <w:top w:val="none" w:sz="0" w:space="0" w:color="auto"/>
        <w:left w:val="none" w:sz="0" w:space="0" w:color="auto"/>
        <w:bottom w:val="none" w:sz="0" w:space="0" w:color="auto"/>
        <w:right w:val="none" w:sz="0" w:space="0" w:color="auto"/>
      </w:divBdr>
    </w:div>
    <w:div w:id="996148270">
      <w:bodyDiv w:val="1"/>
      <w:marLeft w:val="0"/>
      <w:marRight w:val="0"/>
      <w:marTop w:val="0"/>
      <w:marBottom w:val="0"/>
      <w:divBdr>
        <w:top w:val="none" w:sz="0" w:space="0" w:color="auto"/>
        <w:left w:val="none" w:sz="0" w:space="0" w:color="auto"/>
        <w:bottom w:val="none" w:sz="0" w:space="0" w:color="auto"/>
        <w:right w:val="none" w:sz="0" w:space="0" w:color="auto"/>
      </w:divBdr>
    </w:div>
    <w:div w:id="996153990">
      <w:bodyDiv w:val="1"/>
      <w:marLeft w:val="0"/>
      <w:marRight w:val="0"/>
      <w:marTop w:val="0"/>
      <w:marBottom w:val="0"/>
      <w:divBdr>
        <w:top w:val="none" w:sz="0" w:space="0" w:color="auto"/>
        <w:left w:val="none" w:sz="0" w:space="0" w:color="auto"/>
        <w:bottom w:val="none" w:sz="0" w:space="0" w:color="auto"/>
        <w:right w:val="none" w:sz="0" w:space="0" w:color="auto"/>
      </w:divBdr>
    </w:div>
    <w:div w:id="1100761995">
      <w:bodyDiv w:val="1"/>
      <w:marLeft w:val="0"/>
      <w:marRight w:val="0"/>
      <w:marTop w:val="0"/>
      <w:marBottom w:val="0"/>
      <w:divBdr>
        <w:top w:val="none" w:sz="0" w:space="0" w:color="auto"/>
        <w:left w:val="none" w:sz="0" w:space="0" w:color="auto"/>
        <w:bottom w:val="none" w:sz="0" w:space="0" w:color="auto"/>
        <w:right w:val="none" w:sz="0" w:space="0" w:color="auto"/>
      </w:divBdr>
    </w:div>
    <w:div w:id="1114013285">
      <w:bodyDiv w:val="1"/>
      <w:marLeft w:val="0"/>
      <w:marRight w:val="0"/>
      <w:marTop w:val="0"/>
      <w:marBottom w:val="0"/>
      <w:divBdr>
        <w:top w:val="none" w:sz="0" w:space="0" w:color="auto"/>
        <w:left w:val="none" w:sz="0" w:space="0" w:color="auto"/>
        <w:bottom w:val="none" w:sz="0" w:space="0" w:color="auto"/>
        <w:right w:val="none" w:sz="0" w:space="0" w:color="auto"/>
      </w:divBdr>
    </w:div>
    <w:div w:id="1133139771">
      <w:bodyDiv w:val="1"/>
      <w:marLeft w:val="0"/>
      <w:marRight w:val="0"/>
      <w:marTop w:val="0"/>
      <w:marBottom w:val="0"/>
      <w:divBdr>
        <w:top w:val="none" w:sz="0" w:space="0" w:color="auto"/>
        <w:left w:val="none" w:sz="0" w:space="0" w:color="auto"/>
        <w:bottom w:val="none" w:sz="0" w:space="0" w:color="auto"/>
        <w:right w:val="none" w:sz="0" w:space="0" w:color="auto"/>
      </w:divBdr>
    </w:div>
    <w:div w:id="1152526261">
      <w:bodyDiv w:val="1"/>
      <w:marLeft w:val="0"/>
      <w:marRight w:val="0"/>
      <w:marTop w:val="0"/>
      <w:marBottom w:val="0"/>
      <w:divBdr>
        <w:top w:val="none" w:sz="0" w:space="0" w:color="auto"/>
        <w:left w:val="none" w:sz="0" w:space="0" w:color="auto"/>
        <w:bottom w:val="none" w:sz="0" w:space="0" w:color="auto"/>
        <w:right w:val="none" w:sz="0" w:space="0" w:color="auto"/>
      </w:divBdr>
    </w:div>
    <w:div w:id="1187520546">
      <w:bodyDiv w:val="1"/>
      <w:marLeft w:val="0"/>
      <w:marRight w:val="0"/>
      <w:marTop w:val="0"/>
      <w:marBottom w:val="0"/>
      <w:divBdr>
        <w:top w:val="none" w:sz="0" w:space="0" w:color="auto"/>
        <w:left w:val="none" w:sz="0" w:space="0" w:color="auto"/>
        <w:bottom w:val="none" w:sz="0" w:space="0" w:color="auto"/>
        <w:right w:val="none" w:sz="0" w:space="0" w:color="auto"/>
      </w:divBdr>
    </w:div>
    <w:div w:id="1212109583">
      <w:bodyDiv w:val="1"/>
      <w:marLeft w:val="0"/>
      <w:marRight w:val="0"/>
      <w:marTop w:val="0"/>
      <w:marBottom w:val="0"/>
      <w:divBdr>
        <w:top w:val="none" w:sz="0" w:space="0" w:color="auto"/>
        <w:left w:val="none" w:sz="0" w:space="0" w:color="auto"/>
        <w:bottom w:val="none" w:sz="0" w:space="0" w:color="auto"/>
        <w:right w:val="none" w:sz="0" w:space="0" w:color="auto"/>
      </w:divBdr>
    </w:div>
    <w:div w:id="1262881947">
      <w:bodyDiv w:val="1"/>
      <w:marLeft w:val="0"/>
      <w:marRight w:val="0"/>
      <w:marTop w:val="0"/>
      <w:marBottom w:val="0"/>
      <w:divBdr>
        <w:top w:val="none" w:sz="0" w:space="0" w:color="auto"/>
        <w:left w:val="none" w:sz="0" w:space="0" w:color="auto"/>
        <w:bottom w:val="none" w:sz="0" w:space="0" w:color="auto"/>
        <w:right w:val="none" w:sz="0" w:space="0" w:color="auto"/>
      </w:divBdr>
    </w:div>
    <w:div w:id="1263611351">
      <w:bodyDiv w:val="1"/>
      <w:marLeft w:val="0"/>
      <w:marRight w:val="0"/>
      <w:marTop w:val="0"/>
      <w:marBottom w:val="0"/>
      <w:divBdr>
        <w:top w:val="none" w:sz="0" w:space="0" w:color="auto"/>
        <w:left w:val="none" w:sz="0" w:space="0" w:color="auto"/>
        <w:bottom w:val="none" w:sz="0" w:space="0" w:color="auto"/>
        <w:right w:val="none" w:sz="0" w:space="0" w:color="auto"/>
      </w:divBdr>
    </w:div>
    <w:div w:id="1275552958">
      <w:bodyDiv w:val="1"/>
      <w:marLeft w:val="0"/>
      <w:marRight w:val="0"/>
      <w:marTop w:val="0"/>
      <w:marBottom w:val="0"/>
      <w:divBdr>
        <w:top w:val="none" w:sz="0" w:space="0" w:color="auto"/>
        <w:left w:val="none" w:sz="0" w:space="0" w:color="auto"/>
        <w:bottom w:val="none" w:sz="0" w:space="0" w:color="auto"/>
        <w:right w:val="none" w:sz="0" w:space="0" w:color="auto"/>
      </w:divBdr>
    </w:div>
    <w:div w:id="1306469808">
      <w:bodyDiv w:val="1"/>
      <w:marLeft w:val="0"/>
      <w:marRight w:val="0"/>
      <w:marTop w:val="0"/>
      <w:marBottom w:val="0"/>
      <w:divBdr>
        <w:top w:val="none" w:sz="0" w:space="0" w:color="auto"/>
        <w:left w:val="none" w:sz="0" w:space="0" w:color="auto"/>
        <w:bottom w:val="none" w:sz="0" w:space="0" w:color="auto"/>
        <w:right w:val="none" w:sz="0" w:space="0" w:color="auto"/>
      </w:divBdr>
    </w:div>
    <w:div w:id="1312060047">
      <w:bodyDiv w:val="1"/>
      <w:marLeft w:val="0"/>
      <w:marRight w:val="0"/>
      <w:marTop w:val="0"/>
      <w:marBottom w:val="0"/>
      <w:divBdr>
        <w:top w:val="none" w:sz="0" w:space="0" w:color="auto"/>
        <w:left w:val="none" w:sz="0" w:space="0" w:color="auto"/>
        <w:bottom w:val="none" w:sz="0" w:space="0" w:color="auto"/>
        <w:right w:val="none" w:sz="0" w:space="0" w:color="auto"/>
      </w:divBdr>
    </w:div>
    <w:div w:id="1427387071">
      <w:bodyDiv w:val="1"/>
      <w:marLeft w:val="0"/>
      <w:marRight w:val="0"/>
      <w:marTop w:val="0"/>
      <w:marBottom w:val="0"/>
      <w:divBdr>
        <w:top w:val="none" w:sz="0" w:space="0" w:color="auto"/>
        <w:left w:val="none" w:sz="0" w:space="0" w:color="auto"/>
        <w:bottom w:val="none" w:sz="0" w:space="0" w:color="auto"/>
        <w:right w:val="none" w:sz="0" w:space="0" w:color="auto"/>
      </w:divBdr>
    </w:div>
    <w:div w:id="1450078943">
      <w:bodyDiv w:val="1"/>
      <w:marLeft w:val="0"/>
      <w:marRight w:val="0"/>
      <w:marTop w:val="0"/>
      <w:marBottom w:val="0"/>
      <w:divBdr>
        <w:top w:val="none" w:sz="0" w:space="0" w:color="auto"/>
        <w:left w:val="none" w:sz="0" w:space="0" w:color="auto"/>
        <w:bottom w:val="none" w:sz="0" w:space="0" w:color="auto"/>
        <w:right w:val="none" w:sz="0" w:space="0" w:color="auto"/>
      </w:divBdr>
    </w:div>
    <w:div w:id="1454863728">
      <w:bodyDiv w:val="1"/>
      <w:marLeft w:val="0"/>
      <w:marRight w:val="0"/>
      <w:marTop w:val="0"/>
      <w:marBottom w:val="0"/>
      <w:divBdr>
        <w:top w:val="none" w:sz="0" w:space="0" w:color="auto"/>
        <w:left w:val="none" w:sz="0" w:space="0" w:color="auto"/>
        <w:bottom w:val="none" w:sz="0" w:space="0" w:color="auto"/>
        <w:right w:val="none" w:sz="0" w:space="0" w:color="auto"/>
      </w:divBdr>
    </w:div>
    <w:div w:id="1461416790">
      <w:bodyDiv w:val="1"/>
      <w:marLeft w:val="0"/>
      <w:marRight w:val="0"/>
      <w:marTop w:val="0"/>
      <w:marBottom w:val="0"/>
      <w:divBdr>
        <w:top w:val="none" w:sz="0" w:space="0" w:color="auto"/>
        <w:left w:val="none" w:sz="0" w:space="0" w:color="auto"/>
        <w:bottom w:val="none" w:sz="0" w:space="0" w:color="auto"/>
        <w:right w:val="none" w:sz="0" w:space="0" w:color="auto"/>
      </w:divBdr>
      <w:divsChild>
        <w:div w:id="435290144">
          <w:marLeft w:val="0"/>
          <w:marRight w:val="0"/>
          <w:marTop w:val="0"/>
          <w:marBottom w:val="0"/>
          <w:divBdr>
            <w:top w:val="none" w:sz="0" w:space="0" w:color="auto"/>
            <w:left w:val="none" w:sz="0" w:space="0" w:color="auto"/>
            <w:bottom w:val="none" w:sz="0" w:space="0" w:color="auto"/>
            <w:right w:val="none" w:sz="0" w:space="0" w:color="auto"/>
          </w:divBdr>
          <w:divsChild>
            <w:div w:id="19315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17203">
      <w:bodyDiv w:val="1"/>
      <w:marLeft w:val="0"/>
      <w:marRight w:val="0"/>
      <w:marTop w:val="0"/>
      <w:marBottom w:val="0"/>
      <w:divBdr>
        <w:top w:val="none" w:sz="0" w:space="0" w:color="auto"/>
        <w:left w:val="none" w:sz="0" w:space="0" w:color="auto"/>
        <w:bottom w:val="none" w:sz="0" w:space="0" w:color="auto"/>
        <w:right w:val="none" w:sz="0" w:space="0" w:color="auto"/>
      </w:divBdr>
    </w:div>
    <w:div w:id="1473909216">
      <w:bodyDiv w:val="1"/>
      <w:marLeft w:val="0"/>
      <w:marRight w:val="0"/>
      <w:marTop w:val="0"/>
      <w:marBottom w:val="0"/>
      <w:divBdr>
        <w:top w:val="none" w:sz="0" w:space="0" w:color="auto"/>
        <w:left w:val="none" w:sz="0" w:space="0" w:color="auto"/>
        <w:bottom w:val="none" w:sz="0" w:space="0" w:color="auto"/>
        <w:right w:val="none" w:sz="0" w:space="0" w:color="auto"/>
      </w:divBdr>
    </w:div>
    <w:div w:id="1489052606">
      <w:bodyDiv w:val="1"/>
      <w:marLeft w:val="0"/>
      <w:marRight w:val="0"/>
      <w:marTop w:val="0"/>
      <w:marBottom w:val="0"/>
      <w:divBdr>
        <w:top w:val="none" w:sz="0" w:space="0" w:color="auto"/>
        <w:left w:val="none" w:sz="0" w:space="0" w:color="auto"/>
        <w:bottom w:val="none" w:sz="0" w:space="0" w:color="auto"/>
        <w:right w:val="none" w:sz="0" w:space="0" w:color="auto"/>
      </w:divBdr>
    </w:div>
    <w:div w:id="1501390234">
      <w:bodyDiv w:val="1"/>
      <w:marLeft w:val="0"/>
      <w:marRight w:val="0"/>
      <w:marTop w:val="0"/>
      <w:marBottom w:val="0"/>
      <w:divBdr>
        <w:top w:val="none" w:sz="0" w:space="0" w:color="auto"/>
        <w:left w:val="none" w:sz="0" w:space="0" w:color="auto"/>
        <w:bottom w:val="none" w:sz="0" w:space="0" w:color="auto"/>
        <w:right w:val="none" w:sz="0" w:space="0" w:color="auto"/>
      </w:divBdr>
    </w:div>
    <w:div w:id="1536430527">
      <w:bodyDiv w:val="1"/>
      <w:marLeft w:val="0"/>
      <w:marRight w:val="0"/>
      <w:marTop w:val="0"/>
      <w:marBottom w:val="0"/>
      <w:divBdr>
        <w:top w:val="none" w:sz="0" w:space="0" w:color="auto"/>
        <w:left w:val="none" w:sz="0" w:space="0" w:color="auto"/>
        <w:bottom w:val="none" w:sz="0" w:space="0" w:color="auto"/>
        <w:right w:val="none" w:sz="0" w:space="0" w:color="auto"/>
      </w:divBdr>
    </w:div>
    <w:div w:id="1538470102">
      <w:bodyDiv w:val="1"/>
      <w:marLeft w:val="0"/>
      <w:marRight w:val="0"/>
      <w:marTop w:val="0"/>
      <w:marBottom w:val="0"/>
      <w:divBdr>
        <w:top w:val="none" w:sz="0" w:space="0" w:color="auto"/>
        <w:left w:val="none" w:sz="0" w:space="0" w:color="auto"/>
        <w:bottom w:val="none" w:sz="0" w:space="0" w:color="auto"/>
        <w:right w:val="none" w:sz="0" w:space="0" w:color="auto"/>
      </w:divBdr>
    </w:div>
    <w:div w:id="1604650320">
      <w:bodyDiv w:val="1"/>
      <w:marLeft w:val="0"/>
      <w:marRight w:val="0"/>
      <w:marTop w:val="0"/>
      <w:marBottom w:val="0"/>
      <w:divBdr>
        <w:top w:val="none" w:sz="0" w:space="0" w:color="auto"/>
        <w:left w:val="none" w:sz="0" w:space="0" w:color="auto"/>
        <w:bottom w:val="none" w:sz="0" w:space="0" w:color="auto"/>
        <w:right w:val="none" w:sz="0" w:space="0" w:color="auto"/>
      </w:divBdr>
    </w:div>
    <w:div w:id="1632982075">
      <w:bodyDiv w:val="1"/>
      <w:marLeft w:val="0"/>
      <w:marRight w:val="0"/>
      <w:marTop w:val="0"/>
      <w:marBottom w:val="0"/>
      <w:divBdr>
        <w:top w:val="none" w:sz="0" w:space="0" w:color="auto"/>
        <w:left w:val="none" w:sz="0" w:space="0" w:color="auto"/>
        <w:bottom w:val="none" w:sz="0" w:space="0" w:color="auto"/>
        <w:right w:val="none" w:sz="0" w:space="0" w:color="auto"/>
      </w:divBdr>
    </w:div>
    <w:div w:id="1684164826">
      <w:bodyDiv w:val="1"/>
      <w:marLeft w:val="0"/>
      <w:marRight w:val="0"/>
      <w:marTop w:val="0"/>
      <w:marBottom w:val="0"/>
      <w:divBdr>
        <w:top w:val="none" w:sz="0" w:space="0" w:color="auto"/>
        <w:left w:val="none" w:sz="0" w:space="0" w:color="auto"/>
        <w:bottom w:val="none" w:sz="0" w:space="0" w:color="auto"/>
        <w:right w:val="none" w:sz="0" w:space="0" w:color="auto"/>
      </w:divBdr>
    </w:div>
    <w:div w:id="1687780191">
      <w:bodyDiv w:val="1"/>
      <w:marLeft w:val="0"/>
      <w:marRight w:val="0"/>
      <w:marTop w:val="0"/>
      <w:marBottom w:val="0"/>
      <w:divBdr>
        <w:top w:val="none" w:sz="0" w:space="0" w:color="auto"/>
        <w:left w:val="none" w:sz="0" w:space="0" w:color="auto"/>
        <w:bottom w:val="none" w:sz="0" w:space="0" w:color="auto"/>
        <w:right w:val="none" w:sz="0" w:space="0" w:color="auto"/>
      </w:divBdr>
    </w:div>
    <w:div w:id="1719237048">
      <w:bodyDiv w:val="1"/>
      <w:marLeft w:val="0"/>
      <w:marRight w:val="0"/>
      <w:marTop w:val="0"/>
      <w:marBottom w:val="0"/>
      <w:divBdr>
        <w:top w:val="none" w:sz="0" w:space="0" w:color="auto"/>
        <w:left w:val="none" w:sz="0" w:space="0" w:color="auto"/>
        <w:bottom w:val="none" w:sz="0" w:space="0" w:color="auto"/>
        <w:right w:val="none" w:sz="0" w:space="0" w:color="auto"/>
      </w:divBdr>
    </w:div>
    <w:div w:id="1762218615">
      <w:bodyDiv w:val="1"/>
      <w:marLeft w:val="0"/>
      <w:marRight w:val="0"/>
      <w:marTop w:val="0"/>
      <w:marBottom w:val="0"/>
      <w:divBdr>
        <w:top w:val="none" w:sz="0" w:space="0" w:color="auto"/>
        <w:left w:val="none" w:sz="0" w:space="0" w:color="auto"/>
        <w:bottom w:val="none" w:sz="0" w:space="0" w:color="auto"/>
        <w:right w:val="none" w:sz="0" w:space="0" w:color="auto"/>
      </w:divBdr>
    </w:div>
    <w:div w:id="1779829403">
      <w:bodyDiv w:val="1"/>
      <w:marLeft w:val="0"/>
      <w:marRight w:val="0"/>
      <w:marTop w:val="0"/>
      <w:marBottom w:val="0"/>
      <w:divBdr>
        <w:top w:val="none" w:sz="0" w:space="0" w:color="auto"/>
        <w:left w:val="none" w:sz="0" w:space="0" w:color="auto"/>
        <w:bottom w:val="none" w:sz="0" w:space="0" w:color="auto"/>
        <w:right w:val="none" w:sz="0" w:space="0" w:color="auto"/>
      </w:divBdr>
    </w:div>
    <w:div w:id="1796367677">
      <w:bodyDiv w:val="1"/>
      <w:marLeft w:val="0"/>
      <w:marRight w:val="0"/>
      <w:marTop w:val="0"/>
      <w:marBottom w:val="0"/>
      <w:divBdr>
        <w:top w:val="none" w:sz="0" w:space="0" w:color="auto"/>
        <w:left w:val="none" w:sz="0" w:space="0" w:color="auto"/>
        <w:bottom w:val="none" w:sz="0" w:space="0" w:color="auto"/>
        <w:right w:val="none" w:sz="0" w:space="0" w:color="auto"/>
      </w:divBdr>
    </w:div>
    <w:div w:id="1819689882">
      <w:bodyDiv w:val="1"/>
      <w:marLeft w:val="0"/>
      <w:marRight w:val="0"/>
      <w:marTop w:val="0"/>
      <w:marBottom w:val="0"/>
      <w:divBdr>
        <w:top w:val="none" w:sz="0" w:space="0" w:color="auto"/>
        <w:left w:val="none" w:sz="0" w:space="0" w:color="auto"/>
        <w:bottom w:val="none" w:sz="0" w:space="0" w:color="auto"/>
        <w:right w:val="none" w:sz="0" w:space="0" w:color="auto"/>
      </w:divBdr>
    </w:div>
    <w:div w:id="1821801216">
      <w:bodyDiv w:val="1"/>
      <w:marLeft w:val="0"/>
      <w:marRight w:val="0"/>
      <w:marTop w:val="0"/>
      <w:marBottom w:val="0"/>
      <w:divBdr>
        <w:top w:val="none" w:sz="0" w:space="0" w:color="auto"/>
        <w:left w:val="none" w:sz="0" w:space="0" w:color="auto"/>
        <w:bottom w:val="none" w:sz="0" w:space="0" w:color="auto"/>
        <w:right w:val="none" w:sz="0" w:space="0" w:color="auto"/>
      </w:divBdr>
    </w:div>
    <w:div w:id="1825975065">
      <w:bodyDiv w:val="1"/>
      <w:marLeft w:val="0"/>
      <w:marRight w:val="0"/>
      <w:marTop w:val="0"/>
      <w:marBottom w:val="0"/>
      <w:divBdr>
        <w:top w:val="none" w:sz="0" w:space="0" w:color="auto"/>
        <w:left w:val="none" w:sz="0" w:space="0" w:color="auto"/>
        <w:bottom w:val="none" w:sz="0" w:space="0" w:color="auto"/>
        <w:right w:val="none" w:sz="0" w:space="0" w:color="auto"/>
      </w:divBdr>
    </w:div>
    <w:div w:id="1868785074">
      <w:bodyDiv w:val="1"/>
      <w:marLeft w:val="0"/>
      <w:marRight w:val="0"/>
      <w:marTop w:val="0"/>
      <w:marBottom w:val="0"/>
      <w:divBdr>
        <w:top w:val="none" w:sz="0" w:space="0" w:color="auto"/>
        <w:left w:val="none" w:sz="0" w:space="0" w:color="auto"/>
        <w:bottom w:val="none" w:sz="0" w:space="0" w:color="auto"/>
        <w:right w:val="none" w:sz="0" w:space="0" w:color="auto"/>
      </w:divBdr>
    </w:div>
    <w:div w:id="1905068370">
      <w:bodyDiv w:val="1"/>
      <w:marLeft w:val="0"/>
      <w:marRight w:val="0"/>
      <w:marTop w:val="0"/>
      <w:marBottom w:val="0"/>
      <w:divBdr>
        <w:top w:val="none" w:sz="0" w:space="0" w:color="auto"/>
        <w:left w:val="none" w:sz="0" w:space="0" w:color="auto"/>
        <w:bottom w:val="none" w:sz="0" w:space="0" w:color="auto"/>
        <w:right w:val="none" w:sz="0" w:space="0" w:color="auto"/>
      </w:divBdr>
    </w:div>
    <w:div w:id="1952515818">
      <w:bodyDiv w:val="1"/>
      <w:marLeft w:val="0"/>
      <w:marRight w:val="0"/>
      <w:marTop w:val="0"/>
      <w:marBottom w:val="0"/>
      <w:divBdr>
        <w:top w:val="none" w:sz="0" w:space="0" w:color="auto"/>
        <w:left w:val="none" w:sz="0" w:space="0" w:color="auto"/>
        <w:bottom w:val="none" w:sz="0" w:space="0" w:color="auto"/>
        <w:right w:val="none" w:sz="0" w:space="0" w:color="auto"/>
      </w:divBdr>
    </w:div>
    <w:div w:id="1968470886">
      <w:bodyDiv w:val="1"/>
      <w:marLeft w:val="0"/>
      <w:marRight w:val="0"/>
      <w:marTop w:val="0"/>
      <w:marBottom w:val="0"/>
      <w:divBdr>
        <w:top w:val="none" w:sz="0" w:space="0" w:color="auto"/>
        <w:left w:val="none" w:sz="0" w:space="0" w:color="auto"/>
        <w:bottom w:val="none" w:sz="0" w:space="0" w:color="auto"/>
        <w:right w:val="none" w:sz="0" w:space="0" w:color="auto"/>
      </w:divBdr>
    </w:div>
    <w:div w:id="1986665994">
      <w:bodyDiv w:val="1"/>
      <w:marLeft w:val="0"/>
      <w:marRight w:val="0"/>
      <w:marTop w:val="0"/>
      <w:marBottom w:val="0"/>
      <w:divBdr>
        <w:top w:val="none" w:sz="0" w:space="0" w:color="auto"/>
        <w:left w:val="none" w:sz="0" w:space="0" w:color="auto"/>
        <w:bottom w:val="none" w:sz="0" w:space="0" w:color="auto"/>
        <w:right w:val="none" w:sz="0" w:space="0" w:color="auto"/>
      </w:divBdr>
    </w:div>
    <w:div w:id="2062055712">
      <w:bodyDiv w:val="1"/>
      <w:marLeft w:val="0"/>
      <w:marRight w:val="0"/>
      <w:marTop w:val="0"/>
      <w:marBottom w:val="0"/>
      <w:divBdr>
        <w:top w:val="none" w:sz="0" w:space="0" w:color="auto"/>
        <w:left w:val="none" w:sz="0" w:space="0" w:color="auto"/>
        <w:bottom w:val="none" w:sz="0" w:space="0" w:color="auto"/>
        <w:right w:val="none" w:sz="0" w:space="0" w:color="auto"/>
      </w:divBdr>
    </w:div>
    <w:div w:id="2062363072">
      <w:bodyDiv w:val="1"/>
      <w:marLeft w:val="0"/>
      <w:marRight w:val="0"/>
      <w:marTop w:val="0"/>
      <w:marBottom w:val="0"/>
      <w:divBdr>
        <w:top w:val="none" w:sz="0" w:space="0" w:color="auto"/>
        <w:left w:val="none" w:sz="0" w:space="0" w:color="auto"/>
        <w:bottom w:val="none" w:sz="0" w:space="0" w:color="auto"/>
        <w:right w:val="none" w:sz="0" w:space="0" w:color="auto"/>
      </w:divBdr>
    </w:div>
    <w:div w:id="2082025276">
      <w:bodyDiv w:val="1"/>
      <w:marLeft w:val="0"/>
      <w:marRight w:val="0"/>
      <w:marTop w:val="0"/>
      <w:marBottom w:val="0"/>
      <w:divBdr>
        <w:top w:val="none" w:sz="0" w:space="0" w:color="auto"/>
        <w:left w:val="none" w:sz="0" w:space="0" w:color="auto"/>
        <w:bottom w:val="none" w:sz="0" w:space="0" w:color="auto"/>
        <w:right w:val="none" w:sz="0" w:space="0" w:color="auto"/>
      </w:divBdr>
    </w:div>
    <w:div w:id="2098165805">
      <w:bodyDiv w:val="1"/>
      <w:marLeft w:val="0"/>
      <w:marRight w:val="0"/>
      <w:marTop w:val="0"/>
      <w:marBottom w:val="0"/>
      <w:divBdr>
        <w:top w:val="none" w:sz="0" w:space="0" w:color="auto"/>
        <w:left w:val="none" w:sz="0" w:space="0" w:color="auto"/>
        <w:bottom w:val="none" w:sz="0" w:space="0" w:color="auto"/>
        <w:right w:val="none" w:sz="0" w:space="0" w:color="auto"/>
      </w:divBdr>
    </w:div>
    <w:div w:id="2106730414">
      <w:bodyDiv w:val="1"/>
      <w:marLeft w:val="0"/>
      <w:marRight w:val="0"/>
      <w:marTop w:val="0"/>
      <w:marBottom w:val="0"/>
      <w:divBdr>
        <w:top w:val="none" w:sz="0" w:space="0" w:color="auto"/>
        <w:left w:val="none" w:sz="0" w:space="0" w:color="auto"/>
        <w:bottom w:val="none" w:sz="0" w:space="0" w:color="auto"/>
        <w:right w:val="none" w:sz="0" w:space="0" w:color="auto"/>
      </w:divBdr>
    </w:div>
    <w:div w:id="2112046847">
      <w:bodyDiv w:val="1"/>
      <w:marLeft w:val="0"/>
      <w:marRight w:val="0"/>
      <w:marTop w:val="0"/>
      <w:marBottom w:val="0"/>
      <w:divBdr>
        <w:top w:val="none" w:sz="0" w:space="0" w:color="auto"/>
        <w:left w:val="none" w:sz="0" w:space="0" w:color="auto"/>
        <w:bottom w:val="none" w:sz="0" w:space="0" w:color="auto"/>
        <w:right w:val="none" w:sz="0" w:space="0" w:color="auto"/>
      </w:divBdr>
    </w:div>
    <w:div w:id="213104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cloppenburg.de/wahlen"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g.westerkamp@cloppenburg.de" TargetMode="External"/><Relationship Id="rId1" Type="http://schemas.openxmlformats.org/officeDocument/2006/relationships/hyperlink" Target="mailto:g.westerkamp@cloppen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VW12P005\Briefboegen\AD-Vorlage\Briefboge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D571A-790F-4C65-81FA-CB0C0AF7B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Template>
  <TotalTime>0</TotalTime>
  <Pages>1</Pages>
  <Words>277</Words>
  <Characters>1849</Characters>
  <Application>Microsoft Office Word</Application>
  <DocSecurity>0</DocSecurity>
  <Lines>63</Lines>
  <Paragraphs>38</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2088</CharactersWithSpaces>
  <SharedDoc>false</SharedDoc>
  <HLinks>
    <vt:vector size="6" baseType="variant">
      <vt:variant>
        <vt:i4>6291570</vt:i4>
      </vt:variant>
      <vt:variant>
        <vt:i4>0</vt:i4>
      </vt:variant>
      <vt:variant>
        <vt:i4>0</vt:i4>
      </vt:variant>
      <vt:variant>
        <vt:i4>5</vt:i4>
      </vt:variant>
      <vt:variant>
        <vt:lpwstr>http://www.cloppenburg.de/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Bockhorst, Friederike</dc:creator>
  <cp:keywords/>
  <dc:description/>
  <cp:lastModifiedBy>Czyganowski, Daria</cp:lastModifiedBy>
  <cp:revision>7</cp:revision>
  <cp:lastPrinted>2025-09-10T07:43:00Z</cp:lastPrinted>
  <dcterms:created xsi:type="dcterms:W3CDTF">2025-09-09T14:54:00Z</dcterms:created>
  <dcterms:modified xsi:type="dcterms:W3CDTF">2026-09-07T10:55:00Z</dcterms:modified>
</cp:coreProperties>
</file>