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7AA3C" w14:textId="77777777" w:rsidR="00E7188D" w:rsidRDefault="005346DC" w:rsidP="00173E7A">
      <w:pPr>
        <w:spacing w:before="100" w:beforeAutospacing="1" w:after="100" w:afterAutospacing="1" w:line="240" w:lineRule="auto"/>
        <w:contextualSpacing/>
        <w:rPr>
          <w:color w:val="FF0000"/>
          <w:sz w:val="24"/>
          <w:szCs w:val="24"/>
        </w:rPr>
      </w:pPr>
      <w:r w:rsidRPr="0055162C">
        <w:rPr>
          <w:color w:val="FF0000"/>
          <w:sz w:val="24"/>
          <w:szCs w:val="24"/>
        </w:rPr>
        <w:t>PRESSEINFORMATION</w:t>
      </w:r>
    </w:p>
    <w:p w14:paraId="56DA80AF" w14:textId="5DFFBFF7" w:rsidR="00870089" w:rsidRDefault="00504AD2" w:rsidP="00870089">
      <w:pPr>
        <w:pStyle w:val="KeinLeerraum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</w:t>
      </w:r>
      <w:r w:rsidR="008F22F9">
        <w:rPr>
          <w:rFonts w:cstheme="minorHAnsi"/>
          <w:b/>
          <w:sz w:val="24"/>
          <w:szCs w:val="24"/>
        </w:rPr>
        <w:t>PIEGEL-Bestsellerautor</w:t>
      </w:r>
      <w:r w:rsidR="00870089" w:rsidRPr="00DC498F">
        <w:rPr>
          <w:rFonts w:cstheme="minorHAnsi"/>
          <w:b/>
          <w:sz w:val="24"/>
          <w:szCs w:val="24"/>
        </w:rPr>
        <w:t xml:space="preserve"> Krischan Koch liest am </w:t>
      </w:r>
      <w:r w:rsidR="002D69A8">
        <w:rPr>
          <w:rFonts w:cstheme="minorHAnsi"/>
          <w:b/>
          <w:sz w:val="24"/>
          <w:szCs w:val="24"/>
        </w:rPr>
        <w:t>19. November</w:t>
      </w:r>
      <w:r w:rsidR="00870089" w:rsidRPr="00DC498F">
        <w:rPr>
          <w:rFonts w:cstheme="minorHAnsi"/>
          <w:b/>
          <w:sz w:val="24"/>
          <w:szCs w:val="24"/>
        </w:rPr>
        <w:t xml:space="preserve"> </w:t>
      </w:r>
      <w:r w:rsidR="000368E2">
        <w:rPr>
          <w:rFonts w:cstheme="minorHAnsi"/>
          <w:b/>
          <w:sz w:val="24"/>
          <w:szCs w:val="24"/>
        </w:rPr>
        <w:t xml:space="preserve">2026 </w:t>
      </w:r>
      <w:r w:rsidR="00870089" w:rsidRPr="00DC498F">
        <w:rPr>
          <w:rFonts w:cstheme="minorHAnsi"/>
          <w:b/>
          <w:sz w:val="24"/>
          <w:szCs w:val="24"/>
        </w:rPr>
        <w:t>in der Stadtbibliothek</w:t>
      </w:r>
      <w:r>
        <w:rPr>
          <w:rFonts w:cstheme="minorHAnsi"/>
          <w:b/>
          <w:sz w:val="24"/>
          <w:szCs w:val="24"/>
        </w:rPr>
        <w:t xml:space="preserve"> und</w:t>
      </w:r>
      <w:r w:rsidR="00C70C11">
        <w:rPr>
          <w:rFonts w:cstheme="minorHAnsi"/>
          <w:b/>
          <w:sz w:val="24"/>
          <w:szCs w:val="24"/>
        </w:rPr>
        <w:t xml:space="preserve"> </w:t>
      </w:r>
      <w:r w:rsidR="001E6F58">
        <w:rPr>
          <w:rFonts w:cstheme="minorHAnsi"/>
          <w:b/>
          <w:sz w:val="24"/>
          <w:szCs w:val="24"/>
        </w:rPr>
        <w:t xml:space="preserve">stellt </w:t>
      </w:r>
      <w:r w:rsidR="00C70C11">
        <w:rPr>
          <w:rFonts w:cstheme="minorHAnsi"/>
          <w:b/>
          <w:sz w:val="24"/>
          <w:szCs w:val="24"/>
        </w:rPr>
        <w:t xml:space="preserve">den neuesten Band seiner kultigen </w:t>
      </w:r>
      <w:r w:rsidR="000368E2">
        <w:rPr>
          <w:rFonts w:cstheme="minorHAnsi"/>
          <w:b/>
          <w:sz w:val="24"/>
          <w:szCs w:val="24"/>
        </w:rPr>
        <w:t>Nordsee-</w:t>
      </w:r>
      <w:r w:rsidR="00C70C11">
        <w:rPr>
          <w:rFonts w:cstheme="minorHAnsi"/>
          <w:b/>
          <w:sz w:val="24"/>
          <w:szCs w:val="24"/>
        </w:rPr>
        <w:t>Krimireihe</w:t>
      </w:r>
      <w:r>
        <w:rPr>
          <w:rFonts w:cstheme="minorHAnsi"/>
          <w:b/>
          <w:sz w:val="24"/>
          <w:szCs w:val="24"/>
        </w:rPr>
        <w:t xml:space="preserve"> vor</w:t>
      </w:r>
    </w:p>
    <w:p w14:paraId="3EB78439" w14:textId="77777777" w:rsidR="00504AD2" w:rsidRPr="00DC498F" w:rsidRDefault="00504AD2" w:rsidP="00870089">
      <w:pPr>
        <w:pStyle w:val="KeinLeerraum"/>
        <w:rPr>
          <w:rFonts w:cstheme="minorHAnsi"/>
          <w:b/>
          <w:sz w:val="24"/>
          <w:szCs w:val="24"/>
        </w:rPr>
      </w:pPr>
    </w:p>
    <w:p w14:paraId="2059666A" w14:textId="358E5B40" w:rsidR="00DB6B3D" w:rsidRPr="00DC498F" w:rsidRDefault="00DB6B3D" w:rsidP="00870089">
      <w:pPr>
        <w:pStyle w:val="KeinLeerraum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E</w:t>
      </w:r>
      <w:r w:rsidRPr="00DB6B3D">
        <w:rPr>
          <w:rFonts w:cstheme="minorHAnsi"/>
          <w:i/>
          <w:sz w:val="24"/>
          <w:szCs w:val="24"/>
        </w:rPr>
        <w:t>ine kuriose Geschäftsidee, Diamanten in einer Urne und eine zwielichtige Beautyklinik halten Dorfcop Thies</w:t>
      </w:r>
      <w:r w:rsidR="00504AD2">
        <w:rPr>
          <w:rFonts w:cstheme="minorHAnsi"/>
          <w:i/>
          <w:sz w:val="24"/>
          <w:szCs w:val="24"/>
        </w:rPr>
        <w:t xml:space="preserve"> Detlefsen</w:t>
      </w:r>
      <w:r w:rsidRPr="00DB6B3D">
        <w:rPr>
          <w:rFonts w:cstheme="minorHAnsi"/>
          <w:i/>
          <w:sz w:val="24"/>
          <w:szCs w:val="24"/>
        </w:rPr>
        <w:t xml:space="preserve"> auf Trab</w:t>
      </w:r>
    </w:p>
    <w:p w14:paraId="48E9C743" w14:textId="77777777" w:rsidR="00870089" w:rsidRPr="00DC498F" w:rsidRDefault="00870089" w:rsidP="00870089">
      <w:pPr>
        <w:pStyle w:val="KeinLeerraum"/>
        <w:rPr>
          <w:rFonts w:cstheme="minorHAnsi"/>
          <w:i/>
          <w:sz w:val="24"/>
          <w:szCs w:val="24"/>
        </w:rPr>
      </w:pPr>
    </w:p>
    <w:p w14:paraId="4B8E4043" w14:textId="688B3D46" w:rsidR="00870089" w:rsidRPr="00DC498F" w:rsidRDefault="00D1414F" w:rsidP="00870089">
      <w:pPr>
        <w:pStyle w:val="KeinLeerraum"/>
        <w:rPr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Reinbek, </w:t>
      </w:r>
      <w:r w:rsidR="002D69A8">
        <w:rPr>
          <w:rFonts w:cstheme="minorHAnsi"/>
          <w:b/>
          <w:sz w:val="24"/>
          <w:szCs w:val="24"/>
        </w:rPr>
        <w:t>2</w:t>
      </w:r>
      <w:r w:rsidR="00DB41AD">
        <w:rPr>
          <w:rFonts w:cstheme="minorHAnsi"/>
          <w:b/>
          <w:sz w:val="24"/>
          <w:szCs w:val="24"/>
        </w:rPr>
        <w:t>7</w:t>
      </w:r>
      <w:r w:rsidR="002D69A8">
        <w:rPr>
          <w:rFonts w:cstheme="minorHAnsi"/>
          <w:b/>
          <w:sz w:val="24"/>
          <w:szCs w:val="24"/>
        </w:rPr>
        <w:t>.10.2026</w:t>
      </w:r>
      <w:r w:rsidR="00870089" w:rsidRPr="00DC498F">
        <w:rPr>
          <w:rFonts w:cstheme="minorHAnsi"/>
          <w:b/>
          <w:sz w:val="24"/>
          <w:szCs w:val="24"/>
        </w:rPr>
        <w:t xml:space="preserve"> – </w:t>
      </w:r>
      <w:r w:rsidR="00870089" w:rsidRPr="00DC498F">
        <w:rPr>
          <w:noProof/>
          <w:sz w:val="24"/>
          <w:szCs w:val="24"/>
          <w:lang w:eastAsia="de-DE"/>
        </w:rPr>
        <w:t xml:space="preserve">Der </w:t>
      </w:r>
      <w:r w:rsidR="008739D1">
        <w:rPr>
          <w:noProof/>
          <w:sz w:val="24"/>
          <w:szCs w:val="24"/>
          <w:lang w:eastAsia="de-DE"/>
        </w:rPr>
        <w:t>ehemalige</w:t>
      </w:r>
      <w:r w:rsidR="00870089" w:rsidRPr="00DC498F">
        <w:rPr>
          <w:sz w:val="24"/>
          <w:szCs w:val="24"/>
        </w:rPr>
        <w:t xml:space="preserve"> NDR-Filmkritiker, Kabarettist und Autor Krischan Koch legt nach – und liest jetzt zum </w:t>
      </w:r>
      <w:r w:rsidR="001D1F25">
        <w:rPr>
          <w:sz w:val="24"/>
          <w:szCs w:val="24"/>
        </w:rPr>
        <w:t>vierzehnten</w:t>
      </w:r>
      <w:r w:rsidR="00870089" w:rsidRPr="00DC498F">
        <w:rPr>
          <w:sz w:val="24"/>
          <w:szCs w:val="24"/>
        </w:rPr>
        <w:t xml:space="preserve"> Mal in der Stadtbibliothek. Er stellt seinen</w:t>
      </w:r>
      <w:r w:rsidR="00DC498F">
        <w:rPr>
          <w:sz w:val="24"/>
          <w:szCs w:val="24"/>
        </w:rPr>
        <w:t xml:space="preserve"> neuesten </w:t>
      </w:r>
      <w:r w:rsidR="00504AD2">
        <w:rPr>
          <w:sz w:val="24"/>
          <w:szCs w:val="24"/>
        </w:rPr>
        <w:t>Band</w:t>
      </w:r>
      <w:r w:rsidR="00DC498F">
        <w:rPr>
          <w:sz w:val="24"/>
          <w:szCs w:val="24"/>
        </w:rPr>
        <w:t xml:space="preserve"> aus der kultig-humorvollen</w:t>
      </w:r>
      <w:r w:rsidR="00870089" w:rsidRPr="00DC498F">
        <w:rPr>
          <w:sz w:val="24"/>
          <w:szCs w:val="24"/>
        </w:rPr>
        <w:t xml:space="preserve"> </w:t>
      </w:r>
      <w:r w:rsidR="00C70C11">
        <w:rPr>
          <w:sz w:val="24"/>
          <w:szCs w:val="24"/>
        </w:rPr>
        <w:t>SPIEGEL</w:t>
      </w:r>
      <w:r w:rsidR="00870089" w:rsidRPr="00DC498F">
        <w:rPr>
          <w:sz w:val="24"/>
          <w:szCs w:val="24"/>
        </w:rPr>
        <w:t>-Bestseller-Krimireihe</w:t>
      </w:r>
      <w:r w:rsidR="00D65838" w:rsidRPr="00DC498F">
        <w:rPr>
          <w:sz w:val="24"/>
          <w:szCs w:val="24"/>
        </w:rPr>
        <w:t xml:space="preserve"> </w:t>
      </w:r>
      <w:r w:rsidR="00DC498F">
        <w:rPr>
          <w:sz w:val="24"/>
          <w:szCs w:val="24"/>
        </w:rPr>
        <w:t>vor.</w:t>
      </w:r>
      <w:r w:rsidR="00870089" w:rsidRPr="00DC498F">
        <w:rPr>
          <w:sz w:val="24"/>
          <w:szCs w:val="24"/>
        </w:rPr>
        <w:br/>
      </w:r>
    </w:p>
    <w:p w14:paraId="2B442BE6" w14:textId="2656B779" w:rsidR="00870089" w:rsidRPr="00DC498F" w:rsidRDefault="00870089" w:rsidP="00870089">
      <w:pPr>
        <w:pStyle w:val="KeinLeerraum"/>
        <w:rPr>
          <w:rFonts w:cstheme="minorHAnsi"/>
          <w:b/>
          <w:sz w:val="24"/>
          <w:szCs w:val="24"/>
        </w:rPr>
      </w:pPr>
      <w:r w:rsidRPr="00DC498F">
        <w:rPr>
          <w:rStyle w:val="Fett"/>
          <w:rFonts w:cstheme="minorHAnsi"/>
          <w:sz w:val="24"/>
          <w:szCs w:val="24"/>
        </w:rPr>
        <w:t xml:space="preserve">WAS:        </w:t>
      </w:r>
      <w:r w:rsidRPr="00DC498F">
        <w:rPr>
          <w:rStyle w:val="Fett"/>
          <w:rFonts w:cstheme="minorHAnsi"/>
          <w:sz w:val="24"/>
          <w:szCs w:val="24"/>
        </w:rPr>
        <w:tab/>
        <w:t>Krimilesung mit Krischan Koch aus „</w:t>
      </w:r>
      <w:r w:rsidR="002D69A8">
        <w:rPr>
          <w:rStyle w:val="Fett"/>
          <w:rFonts w:cstheme="minorHAnsi"/>
          <w:sz w:val="24"/>
          <w:szCs w:val="24"/>
        </w:rPr>
        <w:t xml:space="preserve">Einer </w:t>
      </w:r>
      <w:r w:rsidR="00547C22">
        <w:rPr>
          <w:rStyle w:val="Fett"/>
          <w:rFonts w:cstheme="minorHAnsi"/>
          <w:sz w:val="24"/>
          <w:szCs w:val="24"/>
        </w:rPr>
        <w:t>flog über das</w:t>
      </w:r>
      <w:r w:rsidR="003C2807">
        <w:rPr>
          <w:rStyle w:val="Fett"/>
          <w:rFonts w:cstheme="minorHAnsi"/>
          <w:sz w:val="24"/>
          <w:szCs w:val="24"/>
        </w:rPr>
        <w:t xml:space="preserve"> </w:t>
      </w:r>
      <w:r w:rsidR="002D69A8">
        <w:rPr>
          <w:rStyle w:val="Fett"/>
          <w:rFonts w:cstheme="minorHAnsi"/>
          <w:sz w:val="24"/>
          <w:szCs w:val="24"/>
        </w:rPr>
        <w:t>Möwennest</w:t>
      </w:r>
      <w:r w:rsidRPr="00DC498F">
        <w:rPr>
          <w:rStyle w:val="Fett"/>
          <w:rFonts w:cstheme="minorHAnsi"/>
          <w:sz w:val="24"/>
          <w:szCs w:val="24"/>
        </w:rPr>
        <w:t>“</w:t>
      </w:r>
      <w:r w:rsidRPr="00DC498F">
        <w:rPr>
          <w:rStyle w:val="Fett"/>
          <w:rFonts w:cstheme="minorHAnsi"/>
          <w:sz w:val="24"/>
          <w:szCs w:val="24"/>
        </w:rPr>
        <w:br/>
      </w:r>
      <w:r w:rsidRPr="00DC498F">
        <w:rPr>
          <w:rStyle w:val="Fett"/>
          <w:rFonts w:cstheme="minorHAnsi"/>
          <w:sz w:val="24"/>
          <w:szCs w:val="24"/>
        </w:rPr>
        <w:br/>
      </w:r>
      <w:r w:rsidRPr="00DC498F">
        <w:rPr>
          <w:rFonts w:cstheme="minorHAnsi"/>
          <w:b/>
          <w:sz w:val="24"/>
          <w:szCs w:val="24"/>
        </w:rPr>
        <w:t xml:space="preserve">WANN:    </w:t>
      </w:r>
      <w:r w:rsidRPr="00DC498F">
        <w:rPr>
          <w:rFonts w:cstheme="minorHAnsi"/>
          <w:b/>
          <w:sz w:val="24"/>
          <w:szCs w:val="24"/>
        </w:rPr>
        <w:tab/>
        <w:t xml:space="preserve">Donnerstag, </w:t>
      </w:r>
      <w:r w:rsidR="002D69A8">
        <w:rPr>
          <w:rFonts w:cstheme="minorHAnsi"/>
          <w:b/>
          <w:sz w:val="24"/>
          <w:szCs w:val="24"/>
        </w:rPr>
        <w:t>19. November</w:t>
      </w:r>
      <w:r w:rsidRPr="00DC498F">
        <w:rPr>
          <w:rFonts w:cstheme="minorHAnsi"/>
          <w:b/>
          <w:sz w:val="24"/>
          <w:szCs w:val="24"/>
        </w:rPr>
        <w:t xml:space="preserve"> 202</w:t>
      </w:r>
      <w:r w:rsidR="002D69A8">
        <w:rPr>
          <w:rFonts w:cstheme="minorHAnsi"/>
          <w:b/>
          <w:sz w:val="24"/>
          <w:szCs w:val="24"/>
        </w:rPr>
        <w:t>6</w:t>
      </w:r>
      <w:r w:rsidRPr="00DC498F">
        <w:rPr>
          <w:rFonts w:cstheme="minorHAnsi"/>
          <w:b/>
          <w:sz w:val="24"/>
          <w:szCs w:val="24"/>
        </w:rPr>
        <w:t xml:space="preserve"> um 19.30 Uhr</w:t>
      </w:r>
      <w:r w:rsidRPr="00DC498F">
        <w:rPr>
          <w:rFonts w:cstheme="minorHAnsi"/>
          <w:b/>
          <w:sz w:val="24"/>
          <w:szCs w:val="24"/>
        </w:rPr>
        <w:br/>
      </w:r>
      <w:r w:rsidRPr="00DC498F">
        <w:rPr>
          <w:rFonts w:cstheme="minorHAnsi"/>
          <w:b/>
          <w:sz w:val="24"/>
          <w:szCs w:val="24"/>
        </w:rPr>
        <w:br/>
        <w:t>WO:</w:t>
      </w:r>
      <w:r w:rsidRPr="00DC498F">
        <w:rPr>
          <w:rFonts w:cstheme="minorHAnsi"/>
          <w:b/>
          <w:sz w:val="24"/>
          <w:szCs w:val="24"/>
        </w:rPr>
        <w:tab/>
        <w:t xml:space="preserve">     </w:t>
      </w:r>
      <w:r w:rsidRPr="00DC498F">
        <w:rPr>
          <w:rFonts w:cstheme="minorHAnsi"/>
          <w:b/>
          <w:sz w:val="24"/>
          <w:szCs w:val="24"/>
        </w:rPr>
        <w:tab/>
        <w:t xml:space="preserve">Stadtbibliothek Reinbek, Hamburger Str. 4–8 </w:t>
      </w:r>
      <w:r w:rsidR="000368E2">
        <w:rPr>
          <w:rFonts w:cstheme="minorHAnsi"/>
          <w:b/>
          <w:sz w:val="24"/>
          <w:szCs w:val="24"/>
        </w:rPr>
        <w:br/>
      </w:r>
    </w:p>
    <w:p w14:paraId="54F94827" w14:textId="77777777" w:rsidR="00504AD2" w:rsidRDefault="00870089" w:rsidP="00DC498F">
      <w:pPr>
        <w:rPr>
          <w:rFonts w:eastAsia="Times New Roman" w:cstheme="minorHAnsi"/>
          <w:sz w:val="24"/>
          <w:szCs w:val="24"/>
          <w:lang w:eastAsia="de-DE"/>
        </w:rPr>
      </w:pPr>
      <w:r w:rsidRPr="00DC498F">
        <w:rPr>
          <w:sz w:val="24"/>
          <w:szCs w:val="24"/>
        </w:rPr>
        <w:t xml:space="preserve">Gewohnt spannend und unterhaltsam, mit viel Wortwitz, trockenem Humor und Lokalkolorit und dazu wunderbar vorgetragen lässt Koch seine Zuhörer </w:t>
      </w:r>
      <w:r w:rsidR="00DC498F">
        <w:rPr>
          <w:sz w:val="24"/>
          <w:szCs w:val="24"/>
        </w:rPr>
        <w:t>am aktuellen 1</w:t>
      </w:r>
      <w:r w:rsidR="002D69A8">
        <w:rPr>
          <w:sz w:val="24"/>
          <w:szCs w:val="24"/>
        </w:rPr>
        <w:t>4</w:t>
      </w:r>
      <w:r w:rsidRPr="00DC498F">
        <w:rPr>
          <w:sz w:val="24"/>
          <w:szCs w:val="24"/>
        </w:rPr>
        <w:t>. Kriminalfall um den betulichen Dorfpolizisten Thies Detlefsen aus dem nordfriesischen Fredenbüll teilhaben</w:t>
      </w:r>
      <w:r w:rsidR="001D1F25">
        <w:rPr>
          <w:sz w:val="24"/>
          <w:szCs w:val="24"/>
        </w:rPr>
        <w:t xml:space="preserve">: </w:t>
      </w:r>
      <w:r w:rsidR="000368E2">
        <w:rPr>
          <w:sz w:val="24"/>
          <w:szCs w:val="24"/>
        </w:rPr>
        <w:br/>
      </w:r>
      <w:r w:rsidR="00AF1280" w:rsidRPr="00AF1280">
        <w:rPr>
          <w:rFonts w:eastAsia="Times New Roman" w:cstheme="minorHAnsi"/>
          <w:sz w:val="24"/>
          <w:szCs w:val="24"/>
          <w:lang w:eastAsia="de-DE"/>
        </w:rPr>
        <w:t>Der entspannte Sommerabend nimmt für Althippie Bounty und seine Freunde von Stehtisch 2 ein unerwartetes Ende, als sie in einem Möwennest neben flauschigen Küken eine Urne entdecken, gefüllt mit Asche – und einem glitzernden Diamanten. Detlefsen leitet</w:t>
      </w:r>
      <w:r w:rsidR="00C70C11">
        <w:rPr>
          <w:rFonts w:eastAsia="Times New Roman" w:cstheme="minorHAnsi"/>
          <w:sz w:val="24"/>
          <w:szCs w:val="24"/>
          <w:lang w:eastAsia="de-DE"/>
        </w:rPr>
        <w:t xml:space="preserve"> sofort</w:t>
      </w:r>
      <w:r w:rsidR="00AF1280" w:rsidRPr="00AF1280">
        <w:rPr>
          <w:rFonts w:eastAsia="Times New Roman" w:cstheme="minorHAnsi"/>
          <w:sz w:val="24"/>
          <w:szCs w:val="24"/>
          <w:lang w:eastAsia="de-DE"/>
        </w:rPr>
        <w:t xml:space="preserve"> </w:t>
      </w:r>
      <w:r w:rsidR="0026697B">
        <w:rPr>
          <w:rFonts w:eastAsia="Times New Roman" w:cstheme="minorHAnsi"/>
          <w:sz w:val="24"/>
          <w:szCs w:val="24"/>
          <w:lang w:eastAsia="de-DE"/>
        </w:rPr>
        <w:t xml:space="preserve">die </w:t>
      </w:r>
      <w:r w:rsidR="00AF1280" w:rsidRPr="00AF1280">
        <w:rPr>
          <w:rFonts w:eastAsia="Times New Roman" w:cstheme="minorHAnsi"/>
          <w:sz w:val="24"/>
          <w:szCs w:val="24"/>
          <w:lang w:eastAsia="de-DE"/>
        </w:rPr>
        <w:t>Ermittlungen ein</w:t>
      </w:r>
      <w:r w:rsidR="0026697B">
        <w:rPr>
          <w:rFonts w:eastAsia="Times New Roman" w:cstheme="minorHAnsi"/>
          <w:sz w:val="24"/>
          <w:szCs w:val="24"/>
          <w:lang w:eastAsia="de-DE"/>
        </w:rPr>
        <w:t xml:space="preserve"> …</w:t>
      </w:r>
      <w:r w:rsidR="00AF1280" w:rsidRPr="00AF1280">
        <w:rPr>
          <w:rFonts w:eastAsia="Times New Roman" w:cstheme="minorHAnsi"/>
          <w:sz w:val="24"/>
          <w:szCs w:val="24"/>
          <w:lang w:eastAsia="de-DE"/>
        </w:rPr>
        <w:t xml:space="preserve"> Aber auch Tochter Telje benötigt gerade dringend Papas Polizistenrat: Sie absolviert ihr Medizinpraktikum in einer Klinik im nahe gelegenen Sankt Peter-Düne, wo der renommierte Professor Victor Nagy an einem Serum für ewige Jugend forscht. Doch irgendwas </w:t>
      </w:r>
      <w:r w:rsidR="00C70C11">
        <w:rPr>
          <w:rFonts w:eastAsia="Times New Roman" w:cstheme="minorHAnsi"/>
          <w:sz w:val="24"/>
          <w:szCs w:val="24"/>
          <w:lang w:eastAsia="de-DE"/>
        </w:rPr>
        <w:t xml:space="preserve">ist faul, denn es </w:t>
      </w:r>
      <w:r w:rsidR="00AF1280" w:rsidRPr="00AF1280">
        <w:rPr>
          <w:rFonts w:eastAsia="Times New Roman" w:cstheme="minorHAnsi"/>
          <w:sz w:val="24"/>
          <w:szCs w:val="24"/>
          <w:lang w:eastAsia="de-DE"/>
        </w:rPr>
        <w:t>verschwinden Patientinnen, ein Pfleger überlebt die Nachtschicht nicht und die tyrannische Oberschwester hat eindeutig Dreck am Stecken …</w:t>
      </w:r>
    </w:p>
    <w:p w14:paraId="7154DD0F" w14:textId="7B7613AF" w:rsidR="001006DA" w:rsidRPr="00DC498F" w:rsidRDefault="00870089" w:rsidP="00DC498F">
      <w:pPr>
        <w:rPr>
          <w:rFonts w:cs="Arial"/>
          <w:sz w:val="24"/>
          <w:szCs w:val="24"/>
        </w:rPr>
      </w:pPr>
      <w:r w:rsidRPr="00DC498F">
        <w:rPr>
          <w:rFonts w:eastAsia="Times New Roman" w:cstheme="minorHAnsi"/>
          <w:color w:val="333333"/>
          <w:sz w:val="24"/>
          <w:szCs w:val="24"/>
          <w:lang w:eastAsia="de-DE"/>
        </w:rPr>
        <w:t xml:space="preserve">Eintrittskarten zum Preis </w:t>
      </w:r>
      <w:r w:rsidR="0035124A">
        <w:rPr>
          <w:rFonts w:eastAsia="Times New Roman" w:cstheme="minorHAnsi"/>
          <w:sz w:val="24"/>
          <w:szCs w:val="24"/>
          <w:lang w:eastAsia="de-DE"/>
        </w:rPr>
        <w:t>von 8</w:t>
      </w:r>
      <w:r w:rsidRPr="00DC498F">
        <w:rPr>
          <w:rFonts w:eastAsia="Times New Roman" w:cstheme="minorHAnsi"/>
          <w:color w:val="333333"/>
          <w:sz w:val="24"/>
          <w:szCs w:val="24"/>
          <w:lang w:eastAsia="de-DE"/>
        </w:rPr>
        <w:t xml:space="preserve"> € sind</w:t>
      </w:r>
      <w:r w:rsidR="0035124A">
        <w:rPr>
          <w:rFonts w:eastAsia="Times New Roman" w:cstheme="minorHAnsi"/>
          <w:color w:val="333333"/>
          <w:sz w:val="24"/>
          <w:szCs w:val="24"/>
          <w:lang w:eastAsia="de-DE"/>
        </w:rPr>
        <w:t xml:space="preserve"> ab sofort</w:t>
      </w:r>
      <w:r w:rsidRPr="00DC498F">
        <w:rPr>
          <w:rFonts w:eastAsia="Times New Roman" w:cstheme="minorHAnsi"/>
          <w:color w:val="333333"/>
          <w:sz w:val="24"/>
          <w:szCs w:val="24"/>
          <w:lang w:eastAsia="de-DE"/>
        </w:rPr>
        <w:t xml:space="preserve"> in der Stadtbibliothek</w:t>
      </w:r>
      <w:r w:rsidR="00D40542">
        <w:rPr>
          <w:rFonts w:eastAsia="Times New Roman" w:cstheme="minorHAnsi"/>
          <w:color w:val="333333"/>
          <w:sz w:val="24"/>
          <w:szCs w:val="24"/>
          <w:lang w:eastAsia="de-DE"/>
        </w:rPr>
        <w:t xml:space="preserve"> oder</w:t>
      </w:r>
      <w:r w:rsidR="0035124A">
        <w:rPr>
          <w:rFonts w:eastAsia="Times New Roman" w:cstheme="minorHAnsi"/>
          <w:color w:val="333333"/>
          <w:sz w:val="24"/>
          <w:szCs w:val="24"/>
          <w:lang w:eastAsia="de-DE"/>
        </w:rPr>
        <w:t xml:space="preserve"> an der Abendkasse</w:t>
      </w:r>
      <w:r w:rsidR="00D40542">
        <w:rPr>
          <w:rFonts w:eastAsia="Times New Roman" w:cstheme="minorHAnsi"/>
          <w:color w:val="333333"/>
          <w:sz w:val="24"/>
          <w:szCs w:val="24"/>
          <w:lang w:eastAsia="de-DE"/>
        </w:rPr>
        <w:t xml:space="preserve"> erhältlich</w:t>
      </w:r>
      <w:r w:rsidR="0035124A">
        <w:rPr>
          <w:rFonts w:eastAsia="Times New Roman" w:cstheme="minorHAnsi"/>
          <w:color w:val="333333"/>
          <w:sz w:val="24"/>
          <w:szCs w:val="24"/>
          <w:lang w:eastAsia="de-DE"/>
        </w:rPr>
        <w:t xml:space="preserve">, </w:t>
      </w:r>
      <w:r w:rsidRPr="00DC498F">
        <w:rPr>
          <w:rFonts w:eastAsia="Times New Roman" w:cstheme="minorHAnsi"/>
          <w:color w:val="333333"/>
          <w:sz w:val="24"/>
          <w:szCs w:val="24"/>
          <w:lang w:eastAsia="de-DE"/>
        </w:rPr>
        <w:t>sofern noch verfügbar.</w:t>
      </w:r>
    </w:p>
    <w:tbl>
      <w:tblPr>
        <w:tblStyle w:val="Tabellenraster"/>
        <w:tblW w:w="20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4868"/>
        <w:gridCol w:w="216"/>
        <w:gridCol w:w="10229"/>
      </w:tblGrid>
      <w:tr w:rsidR="00187ECC" w14:paraId="22162E41" w14:textId="77777777" w:rsidTr="00601535">
        <w:trPr>
          <w:trHeight w:val="224"/>
        </w:trPr>
        <w:tc>
          <w:tcPr>
            <w:tcW w:w="10229" w:type="dxa"/>
            <w:gridSpan w:val="3"/>
          </w:tcPr>
          <w:tbl>
            <w:tblPr>
              <w:tblStyle w:val="Tabellenraster"/>
              <w:tblW w:w="100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45"/>
              <w:gridCol w:w="4868"/>
            </w:tblGrid>
            <w:tr w:rsidR="00187ECC" w:rsidRPr="003B1464" w14:paraId="5C6C26F4" w14:textId="77777777" w:rsidTr="00650AAB">
              <w:trPr>
                <w:trHeight w:val="224"/>
              </w:trPr>
              <w:tc>
                <w:tcPr>
                  <w:tcW w:w="5145" w:type="dxa"/>
                </w:tcPr>
                <w:p w14:paraId="5FB185BA" w14:textId="77777777" w:rsidR="00187ECC" w:rsidRPr="003B1464" w:rsidRDefault="00187ECC" w:rsidP="00187ECC">
                  <w:pPr>
                    <w:pStyle w:val="KeinLeerraum"/>
                    <w:rPr>
                      <w:b/>
                      <w:sz w:val="18"/>
                      <w:szCs w:val="18"/>
                    </w:rPr>
                  </w:pPr>
                  <w:r w:rsidRPr="003B1464">
                    <w:rPr>
                      <w:b/>
                      <w:smallCaps/>
                      <w:sz w:val="18"/>
                      <w:szCs w:val="18"/>
                    </w:rPr>
                    <w:br/>
                    <w:t xml:space="preserve">Pressekontakt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4868" w:type="dxa"/>
                </w:tcPr>
                <w:p w14:paraId="38642562" w14:textId="77777777" w:rsidR="00187ECC" w:rsidRPr="003B1464" w:rsidRDefault="00187ECC" w:rsidP="00187ECC">
                  <w:pPr>
                    <w:pStyle w:val="KeinLeerraum"/>
                    <w:rPr>
                      <w:b/>
                      <w:bCs/>
                      <w:smallCaps/>
                      <w:sz w:val="18"/>
                      <w:szCs w:val="18"/>
                    </w:rPr>
                  </w:pPr>
                </w:p>
                <w:p w14:paraId="74FB0142" w14:textId="77777777" w:rsidR="00187ECC" w:rsidRPr="003B1464" w:rsidRDefault="00187ECC" w:rsidP="00187ECC">
                  <w:pPr>
                    <w:pStyle w:val="KeinLeerraum"/>
                    <w:rPr>
                      <w:b/>
                      <w:smallCaps/>
                      <w:sz w:val="18"/>
                      <w:szCs w:val="18"/>
                    </w:rPr>
                  </w:pPr>
                  <w:r w:rsidRPr="003B1464">
                    <w:rPr>
                      <w:b/>
                      <w:bCs/>
                      <w:smallCaps/>
                      <w:sz w:val="18"/>
                      <w:szCs w:val="18"/>
                    </w:rPr>
                    <w:t>Fachkontakt</w:t>
                  </w:r>
                </w:p>
              </w:tc>
            </w:tr>
            <w:tr w:rsidR="00187ECC" w:rsidRPr="003B1464" w14:paraId="0D95D40A" w14:textId="77777777" w:rsidTr="00650AAB">
              <w:trPr>
                <w:trHeight w:val="1959"/>
              </w:trPr>
              <w:tc>
                <w:tcPr>
                  <w:tcW w:w="5145" w:type="dxa"/>
                </w:tcPr>
                <w:p w14:paraId="3C1F40B9" w14:textId="77777777" w:rsidR="00187ECC" w:rsidRPr="003B1464" w:rsidRDefault="00187ECC" w:rsidP="00187ECC">
                  <w:pPr>
                    <w:pStyle w:val="Default"/>
                    <w:spacing w:line="192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3B1464">
                    <w:rPr>
                      <w:b/>
                      <w:bCs/>
                      <w:sz w:val="18"/>
                      <w:szCs w:val="18"/>
                    </w:rPr>
                    <w:t xml:space="preserve">Fachbereich Zentrale Steuerung </w:t>
                  </w:r>
                </w:p>
                <w:p w14:paraId="1602CA22" w14:textId="77777777" w:rsidR="00187ECC" w:rsidRPr="003B1464" w:rsidRDefault="00187ECC" w:rsidP="00187ECC">
                  <w:pPr>
                    <w:pStyle w:val="Default"/>
                    <w:spacing w:line="192" w:lineRule="auto"/>
                    <w:rPr>
                      <w:b/>
                      <w:bCs/>
                      <w:sz w:val="18"/>
                      <w:szCs w:val="18"/>
                    </w:rPr>
                  </w:pPr>
                  <w:r w:rsidRPr="003B1464">
                    <w:rPr>
                      <w:b/>
                      <w:bCs/>
                      <w:sz w:val="18"/>
                      <w:szCs w:val="18"/>
                    </w:rPr>
                    <w:t>Medien</w:t>
                  </w:r>
                </w:p>
                <w:p w14:paraId="0411346D" w14:textId="4784B794" w:rsidR="00187ECC" w:rsidRPr="003B1464" w:rsidRDefault="00601535" w:rsidP="003E1F57">
                  <w:pPr>
                    <w:pStyle w:val="Default"/>
                    <w:spacing w:line="192" w:lineRule="auto"/>
                    <w:rPr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René Soukup</w:t>
                  </w:r>
                  <w:r w:rsidR="00187ECC" w:rsidRPr="003B1464">
                    <w:rPr>
                      <w:bCs/>
                      <w:sz w:val="18"/>
                      <w:szCs w:val="18"/>
                    </w:rPr>
                    <w:br/>
                  </w:r>
                  <w:r w:rsidR="00187ECC" w:rsidRPr="003B1464">
                    <w:rPr>
                      <w:sz w:val="18"/>
                      <w:szCs w:val="18"/>
                    </w:rPr>
                    <w:t>Rathaus • 1. Stock • Raum 129</w:t>
                  </w:r>
                </w:p>
                <w:p w14:paraId="2314E44F" w14:textId="77777777" w:rsidR="00187ECC" w:rsidRPr="003B1464" w:rsidRDefault="00187ECC" w:rsidP="00187ECC">
                  <w:pPr>
                    <w:pStyle w:val="Default"/>
                    <w:tabs>
                      <w:tab w:val="left" w:pos="0"/>
                      <w:tab w:val="left" w:pos="1134"/>
                    </w:tabs>
                    <w:spacing w:line="200" w:lineRule="exact"/>
                    <w:rPr>
                      <w:sz w:val="18"/>
                      <w:szCs w:val="18"/>
                    </w:rPr>
                  </w:pPr>
                  <w:r w:rsidRPr="003B1464">
                    <w:rPr>
                      <w:sz w:val="18"/>
                      <w:szCs w:val="18"/>
                    </w:rPr>
                    <w:t>Information</w:t>
                  </w:r>
                  <w:r w:rsidRPr="003B1464">
                    <w:rPr>
                      <w:sz w:val="18"/>
                      <w:szCs w:val="18"/>
                    </w:rPr>
                    <w:tab/>
                    <w:t xml:space="preserve"> 040 727 50 0</w:t>
                  </w:r>
                </w:p>
                <w:p w14:paraId="738772B4" w14:textId="631DA97D" w:rsidR="00187ECC" w:rsidRPr="003B1464" w:rsidRDefault="00187ECC" w:rsidP="00187ECC">
                  <w:pPr>
                    <w:pStyle w:val="Default"/>
                    <w:tabs>
                      <w:tab w:val="left" w:pos="1134"/>
                    </w:tabs>
                    <w:spacing w:line="200" w:lineRule="exact"/>
                    <w:rPr>
                      <w:sz w:val="18"/>
                      <w:szCs w:val="18"/>
                    </w:rPr>
                  </w:pPr>
                  <w:r w:rsidRPr="003B1464">
                    <w:rPr>
                      <w:sz w:val="18"/>
                      <w:szCs w:val="18"/>
                    </w:rPr>
                    <w:t>Durchwahl</w:t>
                  </w:r>
                  <w:r w:rsidRPr="003B1464">
                    <w:rPr>
                      <w:sz w:val="18"/>
                      <w:szCs w:val="18"/>
                    </w:rPr>
                    <w:tab/>
                    <w:t xml:space="preserve">040 727 50 </w:t>
                  </w:r>
                  <w:r w:rsidR="00601535">
                    <w:rPr>
                      <w:sz w:val="18"/>
                      <w:szCs w:val="18"/>
                    </w:rPr>
                    <w:t>425</w:t>
                  </w:r>
                </w:p>
                <w:p w14:paraId="27950D40" w14:textId="77777777" w:rsidR="00187ECC" w:rsidRPr="003B1464" w:rsidRDefault="00DB41AD" w:rsidP="00187ECC">
                  <w:pPr>
                    <w:pStyle w:val="Default"/>
                    <w:spacing w:line="200" w:lineRule="exact"/>
                    <w:rPr>
                      <w:sz w:val="18"/>
                      <w:szCs w:val="18"/>
                    </w:rPr>
                  </w:pPr>
                  <w:hyperlink r:id="rId8" w:history="1">
                    <w:r w:rsidR="00187ECC" w:rsidRPr="003B1464">
                      <w:rPr>
                        <w:rStyle w:val="Hyperlink"/>
                        <w:sz w:val="18"/>
                        <w:szCs w:val="18"/>
                      </w:rPr>
                      <w:t>presse@reinbek.de</w:t>
                    </w:r>
                  </w:hyperlink>
                </w:p>
                <w:p w14:paraId="1C2A120A" w14:textId="77777777" w:rsidR="00187ECC" w:rsidRPr="003B1464" w:rsidRDefault="00DB41AD" w:rsidP="00187ECC">
                  <w:pPr>
                    <w:pStyle w:val="KeinLeerraum"/>
                    <w:rPr>
                      <w:b/>
                      <w:smallCaps/>
                      <w:sz w:val="18"/>
                      <w:szCs w:val="18"/>
                    </w:rPr>
                  </w:pPr>
                  <w:hyperlink r:id="rId9" w:history="1">
                    <w:r w:rsidR="00187ECC" w:rsidRPr="003B1464">
                      <w:rPr>
                        <w:rStyle w:val="Hyperlink"/>
                        <w:sz w:val="18"/>
                        <w:szCs w:val="18"/>
                      </w:rPr>
                      <w:t>www.reinbek.de</w:t>
                    </w:r>
                  </w:hyperlink>
                </w:p>
              </w:tc>
              <w:tc>
                <w:tcPr>
                  <w:tcW w:w="4868" w:type="dxa"/>
                </w:tcPr>
                <w:p w14:paraId="1502CF8B" w14:textId="77777777" w:rsidR="00187ECC" w:rsidRPr="003B1464" w:rsidRDefault="00187ECC" w:rsidP="00187ECC">
                  <w:pPr>
                    <w:pStyle w:val="KeinLeerraum"/>
                    <w:rPr>
                      <w:sz w:val="18"/>
                      <w:szCs w:val="18"/>
                    </w:rPr>
                  </w:pPr>
                  <w:r w:rsidRPr="003B1464">
                    <w:rPr>
                      <w:b/>
                      <w:bCs/>
                      <w:sz w:val="18"/>
                      <w:szCs w:val="18"/>
                    </w:rPr>
                    <w:t>Fachbereich Bildung und Stadtleben</w:t>
                  </w:r>
                </w:p>
                <w:p w14:paraId="27E0CD08" w14:textId="77777777" w:rsidR="00187ECC" w:rsidRPr="003B1464" w:rsidRDefault="00187ECC" w:rsidP="00187ECC">
                  <w:pPr>
                    <w:pStyle w:val="KeinLeerraum"/>
                    <w:rPr>
                      <w:sz w:val="18"/>
                      <w:szCs w:val="18"/>
                    </w:rPr>
                  </w:pPr>
                  <w:r w:rsidRPr="003B1464">
                    <w:rPr>
                      <w:b/>
                      <w:bCs/>
                      <w:sz w:val="18"/>
                      <w:szCs w:val="18"/>
                    </w:rPr>
                    <w:t>Stadtbibliothek Reinbek</w:t>
                  </w:r>
                </w:p>
                <w:p w14:paraId="762674F5" w14:textId="77777777" w:rsidR="00187ECC" w:rsidRPr="003B1464" w:rsidRDefault="00187ECC" w:rsidP="00187ECC">
                  <w:pPr>
                    <w:pStyle w:val="KeinLeerraum"/>
                    <w:rPr>
                      <w:sz w:val="18"/>
                      <w:szCs w:val="18"/>
                    </w:rPr>
                  </w:pPr>
                  <w:r w:rsidRPr="003B1464">
                    <w:rPr>
                      <w:sz w:val="18"/>
                      <w:szCs w:val="18"/>
                    </w:rPr>
                    <w:t>Regine Stange</w:t>
                  </w:r>
                </w:p>
                <w:p w14:paraId="3C61DF07" w14:textId="77777777" w:rsidR="00187ECC" w:rsidRPr="003B1464" w:rsidRDefault="00187ECC" w:rsidP="00187ECC">
                  <w:pPr>
                    <w:pStyle w:val="KeinLeerraum"/>
                    <w:rPr>
                      <w:sz w:val="18"/>
                      <w:szCs w:val="18"/>
                    </w:rPr>
                  </w:pPr>
                  <w:r w:rsidRPr="003B1464">
                    <w:rPr>
                      <w:sz w:val="18"/>
                      <w:szCs w:val="18"/>
                    </w:rPr>
                    <w:t>Hamburger Str. 4-8 • 21465 Reinbek</w:t>
                  </w:r>
                </w:p>
                <w:p w14:paraId="11B5EB7C" w14:textId="77777777" w:rsidR="00187ECC" w:rsidRPr="003B1464" w:rsidRDefault="00187ECC" w:rsidP="00187ECC">
                  <w:pPr>
                    <w:pStyle w:val="KeinLeerraum"/>
                    <w:rPr>
                      <w:sz w:val="18"/>
                      <w:szCs w:val="18"/>
                    </w:rPr>
                  </w:pPr>
                  <w:r w:rsidRPr="003B1464">
                    <w:rPr>
                      <w:sz w:val="18"/>
                      <w:szCs w:val="18"/>
                    </w:rPr>
                    <w:t>Information</w:t>
                  </w:r>
                  <w:r w:rsidRPr="003B1464">
                    <w:rPr>
                      <w:sz w:val="18"/>
                      <w:szCs w:val="18"/>
                    </w:rPr>
                    <w:tab/>
                    <w:t xml:space="preserve">040 727 50 600 </w:t>
                  </w:r>
                </w:p>
                <w:p w14:paraId="0B17A2A8" w14:textId="77777777" w:rsidR="00187ECC" w:rsidRPr="003B1464" w:rsidRDefault="00187ECC" w:rsidP="00187ECC">
                  <w:pPr>
                    <w:pStyle w:val="KeinLeerraum"/>
                    <w:rPr>
                      <w:sz w:val="18"/>
                      <w:szCs w:val="18"/>
                    </w:rPr>
                  </w:pPr>
                  <w:r w:rsidRPr="003B1464">
                    <w:rPr>
                      <w:sz w:val="18"/>
                      <w:szCs w:val="18"/>
                    </w:rPr>
                    <w:t>Durchwahl</w:t>
                  </w:r>
                  <w:r w:rsidRPr="003B1464">
                    <w:rPr>
                      <w:sz w:val="18"/>
                      <w:szCs w:val="18"/>
                    </w:rPr>
                    <w:tab/>
                    <w:t>040 727 50 600</w:t>
                  </w:r>
                </w:p>
                <w:p w14:paraId="24C7B9C2" w14:textId="77777777" w:rsidR="00187ECC" w:rsidRPr="003B1464" w:rsidRDefault="00DB41AD" w:rsidP="00187ECC">
                  <w:pPr>
                    <w:pStyle w:val="KeinLeerraum"/>
                    <w:rPr>
                      <w:sz w:val="18"/>
                      <w:szCs w:val="18"/>
                    </w:rPr>
                  </w:pPr>
                  <w:hyperlink r:id="rId10" w:history="1">
                    <w:r w:rsidR="00187ECC" w:rsidRPr="003B1464">
                      <w:rPr>
                        <w:rStyle w:val="Hyperlink"/>
                        <w:sz w:val="18"/>
                        <w:szCs w:val="18"/>
                      </w:rPr>
                      <w:t>regine.stange@reinbek.de</w:t>
                    </w:r>
                  </w:hyperlink>
                </w:p>
                <w:p w14:paraId="1D2E2032" w14:textId="77777777" w:rsidR="00187ECC" w:rsidRPr="003B1464" w:rsidRDefault="00DB41AD" w:rsidP="00187ECC">
                  <w:pPr>
                    <w:pStyle w:val="KeinLeerraum"/>
                    <w:rPr>
                      <w:b/>
                      <w:bCs/>
                      <w:sz w:val="18"/>
                      <w:szCs w:val="18"/>
                    </w:rPr>
                  </w:pPr>
                  <w:hyperlink r:id="rId11" w:history="1">
                    <w:r w:rsidR="00187ECC" w:rsidRPr="003B1464">
                      <w:rPr>
                        <w:rStyle w:val="Hyperlink"/>
                        <w:sz w:val="18"/>
                        <w:szCs w:val="18"/>
                      </w:rPr>
                      <w:t>www.stadtbibliothek-reinbek.de</w:t>
                    </w:r>
                  </w:hyperlink>
                </w:p>
              </w:tc>
            </w:tr>
          </w:tbl>
          <w:p w14:paraId="47F44E1D" w14:textId="77777777" w:rsidR="00187ECC" w:rsidRDefault="00187ECC" w:rsidP="00187ECC"/>
        </w:tc>
        <w:tc>
          <w:tcPr>
            <w:tcW w:w="10229" w:type="dxa"/>
          </w:tcPr>
          <w:tbl>
            <w:tblPr>
              <w:tblStyle w:val="Tabellenraster"/>
              <w:tblW w:w="100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45"/>
              <w:gridCol w:w="4868"/>
            </w:tblGrid>
            <w:tr w:rsidR="00187ECC" w:rsidRPr="003B1464" w14:paraId="39985D66" w14:textId="77777777" w:rsidTr="00650AAB">
              <w:trPr>
                <w:trHeight w:val="224"/>
              </w:trPr>
              <w:tc>
                <w:tcPr>
                  <w:tcW w:w="5145" w:type="dxa"/>
                </w:tcPr>
                <w:p w14:paraId="02657725" w14:textId="77777777" w:rsidR="00187ECC" w:rsidRPr="003B1464" w:rsidRDefault="00187ECC" w:rsidP="00187ECC">
                  <w:pPr>
                    <w:pStyle w:val="KeinLeerraum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868" w:type="dxa"/>
                </w:tcPr>
                <w:p w14:paraId="09987A4C" w14:textId="77777777" w:rsidR="00187ECC" w:rsidRPr="003B1464" w:rsidRDefault="00187ECC" w:rsidP="00187ECC">
                  <w:pPr>
                    <w:pStyle w:val="KeinLeerraum"/>
                    <w:rPr>
                      <w:b/>
                      <w:smallCaps/>
                      <w:sz w:val="18"/>
                      <w:szCs w:val="18"/>
                    </w:rPr>
                  </w:pPr>
                </w:p>
              </w:tc>
            </w:tr>
            <w:tr w:rsidR="00187ECC" w:rsidRPr="003B1464" w14:paraId="5B88B4A5" w14:textId="77777777" w:rsidTr="00650AAB">
              <w:trPr>
                <w:trHeight w:val="1959"/>
              </w:trPr>
              <w:tc>
                <w:tcPr>
                  <w:tcW w:w="5145" w:type="dxa"/>
                </w:tcPr>
                <w:p w14:paraId="2543EDD6" w14:textId="77777777" w:rsidR="00187ECC" w:rsidRPr="003B1464" w:rsidRDefault="00187ECC" w:rsidP="00187ECC">
                  <w:pPr>
                    <w:pStyle w:val="KeinLeerraum"/>
                    <w:rPr>
                      <w:b/>
                      <w:smallCaps/>
                      <w:sz w:val="18"/>
                      <w:szCs w:val="18"/>
                    </w:rPr>
                  </w:pPr>
                </w:p>
              </w:tc>
              <w:tc>
                <w:tcPr>
                  <w:tcW w:w="4868" w:type="dxa"/>
                </w:tcPr>
                <w:p w14:paraId="3A07E27D" w14:textId="77777777" w:rsidR="00187ECC" w:rsidRPr="003B1464" w:rsidRDefault="00187ECC" w:rsidP="00187ECC">
                  <w:pPr>
                    <w:pStyle w:val="KeinLeerraum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2686F29D" w14:textId="77777777" w:rsidR="00187ECC" w:rsidRDefault="00187ECC" w:rsidP="00187ECC"/>
        </w:tc>
      </w:tr>
      <w:tr w:rsidR="00601535" w:rsidRPr="00F03474" w14:paraId="5E233E21" w14:textId="77777777" w:rsidTr="00601535">
        <w:trPr>
          <w:gridAfter w:val="2"/>
          <w:wAfter w:w="10445" w:type="dxa"/>
          <w:trHeight w:val="224"/>
        </w:trPr>
        <w:tc>
          <w:tcPr>
            <w:tcW w:w="5145" w:type="dxa"/>
          </w:tcPr>
          <w:p w14:paraId="781884F9" w14:textId="6121859A" w:rsidR="00601535" w:rsidRPr="00F03474" w:rsidRDefault="00601535" w:rsidP="007445DA">
            <w:pPr>
              <w:pStyle w:val="KeinLeerraum"/>
              <w:rPr>
                <w:b/>
                <w:sz w:val="18"/>
                <w:szCs w:val="18"/>
              </w:rPr>
            </w:pPr>
          </w:p>
        </w:tc>
        <w:tc>
          <w:tcPr>
            <w:tcW w:w="4868" w:type="dxa"/>
          </w:tcPr>
          <w:p w14:paraId="518E60C5" w14:textId="372992DE" w:rsidR="00601535" w:rsidRPr="00F03474" w:rsidRDefault="00601535" w:rsidP="007445DA">
            <w:pPr>
              <w:pStyle w:val="KeinLeerraum"/>
              <w:rPr>
                <w:b/>
                <w:smallCaps/>
                <w:sz w:val="18"/>
                <w:szCs w:val="18"/>
              </w:rPr>
            </w:pPr>
          </w:p>
        </w:tc>
      </w:tr>
      <w:tr w:rsidR="00601535" w:rsidRPr="00F03474" w14:paraId="519F1B63" w14:textId="77777777" w:rsidTr="00601535">
        <w:trPr>
          <w:gridAfter w:val="2"/>
          <w:wAfter w:w="10445" w:type="dxa"/>
          <w:trHeight w:val="1959"/>
        </w:trPr>
        <w:tc>
          <w:tcPr>
            <w:tcW w:w="5145" w:type="dxa"/>
          </w:tcPr>
          <w:p w14:paraId="09136CA8" w14:textId="77777777" w:rsidR="00601535" w:rsidRPr="00F03474" w:rsidRDefault="00601535" w:rsidP="007445DA">
            <w:pPr>
              <w:pStyle w:val="KeinLeerraum"/>
              <w:rPr>
                <w:b/>
                <w:smallCaps/>
                <w:sz w:val="18"/>
                <w:szCs w:val="18"/>
              </w:rPr>
            </w:pPr>
          </w:p>
        </w:tc>
        <w:tc>
          <w:tcPr>
            <w:tcW w:w="4868" w:type="dxa"/>
          </w:tcPr>
          <w:p w14:paraId="20D97661" w14:textId="50F42052" w:rsidR="00601535" w:rsidRPr="00F03474" w:rsidRDefault="00601535" w:rsidP="007445DA">
            <w:pPr>
              <w:pStyle w:val="KeinLeerraum"/>
              <w:rPr>
                <w:b/>
                <w:bCs/>
                <w:sz w:val="18"/>
                <w:szCs w:val="18"/>
              </w:rPr>
            </w:pPr>
          </w:p>
        </w:tc>
      </w:tr>
    </w:tbl>
    <w:p w14:paraId="47F93673" w14:textId="77777777" w:rsidR="00CD34BB" w:rsidRPr="00564503" w:rsidRDefault="00CD34BB" w:rsidP="00CD34BB">
      <w:pPr>
        <w:spacing w:before="120" w:after="120" w:line="276" w:lineRule="auto"/>
        <w:jc w:val="both"/>
        <w:rPr>
          <w:sz w:val="24"/>
          <w:szCs w:val="24"/>
        </w:rPr>
      </w:pPr>
    </w:p>
    <w:sectPr w:rsidR="00CD34BB" w:rsidRPr="00564503" w:rsidSect="00104D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268" w:right="1134" w:bottom="1843" w:left="1418" w:header="22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B6928" w14:textId="77777777" w:rsidR="00DB3445" w:rsidRDefault="00DB3445" w:rsidP="004C0036">
      <w:pPr>
        <w:spacing w:after="0" w:line="240" w:lineRule="auto"/>
      </w:pPr>
      <w:r>
        <w:separator/>
      </w:r>
    </w:p>
  </w:endnote>
  <w:endnote w:type="continuationSeparator" w:id="0">
    <w:p w14:paraId="4D1AC672" w14:textId="77777777" w:rsidR="00DB3445" w:rsidRDefault="00DB3445" w:rsidP="004C0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2FC2B" w14:textId="77777777" w:rsidR="00BC7F7A" w:rsidRDefault="00BC7F7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90B56" w14:textId="77777777" w:rsidR="00104656" w:rsidRDefault="00987B94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92032" behindDoc="1" locked="1" layoutInCell="1" allowOverlap="1" wp14:anchorId="60930B94" wp14:editId="043029FA">
          <wp:simplePos x="0" y="0"/>
          <wp:positionH relativeFrom="column">
            <wp:posOffset>4968875</wp:posOffset>
          </wp:positionH>
          <wp:positionV relativeFrom="page">
            <wp:posOffset>9991090</wp:posOffset>
          </wp:positionV>
          <wp:extent cx="972000" cy="543600"/>
          <wp:effectExtent l="0" t="0" r="0" b="889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94080" behindDoc="0" locked="1" layoutInCell="1" allowOverlap="1" wp14:anchorId="46C6FCF0" wp14:editId="5AE267F7">
              <wp:simplePos x="0" y="0"/>
              <wp:positionH relativeFrom="column">
                <wp:posOffset>-357505</wp:posOffset>
              </wp:positionH>
              <wp:positionV relativeFrom="page">
                <wp:posOffset>9648825</wp:posOffset>
              </wp:positionV>
              <wp:extent cx="5965825" cy="0"/>
              <wp:effectExtent l="0" t="0" r="15875" b="19050"/>
              <wp:wrapNone/>
              <wp:docPr id="9" name="Gerader Verbinde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58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6AF607" id="Gerader Verbinder 6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28.15pt,759.75pt" to="441.6pt,7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" strokecolor="black [3213]" strokeweight=".5pt">
              <v:stroke joinstyle="miter"/>
              <w10:wrap anchory="page"/>
              <w10:anchorlock/>
            </v:line>
          </w:pict>
        </mc:Fallback>
      </mc:AlternateContent>
    </w:r>
    <w:r w:rsidR="00104656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89984" behindDoc="1" locked="1" layoutInCell="1" allowOverlap="1" wp14:anchorId="3ABB5455" wp14:editId="3F9F2668">
              <wp:simplePos x="0" y="0"/>
              <wp:positionH relativeFrom="column">
                <wp:posOffset>-445770</wp:posOffset>
              </wp:positionH>
              <wp:positionV relativeFrom="page">
                <wp:posOffset>9646285</wp:posOffset>
              </wp:positionV>
              <wp:extent cx="6391275" cy="342900"/>
              <wp:effectExtent l="0" t="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1275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843AAF" w14:textId="77777777" w:rsidR="00DC5ED1" w:rsidRPr="00071615" w:rsidRDefault="00DC5ED1" w:rsidP="00DC5ED1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0B6E89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Öffnungszeiten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der Stadtbibliothek Reinbek</w:t>
                          </w:r>
                        </w:p>
                        <w:p w14:paraId="43CC2543" w14:textId="77777777" w:rsidR="00DC5ED1" w:rsidRDefault="00DC5ED1" w:rsidP="00DC5ED1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Montag 14.00 – 18.30 Uhr </w:t>
                          </w:r>
                          <w:r w:rsidRPr="000315BC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 Dienstag, Donnerstag  &amp;</w:t>
                          </w:r>
                          <w:r w:rsidRPr="00071615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 Fr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eitag 10.00 – </w:t>
                          </w:r>
                          <w:r w:rsidRPr="00071615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8.30 Uhr </w:t>
                          </w:r>
                          <w:r w:rsidRPr="000315BC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 Samstag 10.00 – 14.00 Uhr </w:t>
                          </w:r>
                          <w:r w:rsidRPr="000315BC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 Mittwoch geschlossen </w:t>
                          </w:r>
                        </w:p>
                        <w:p w14:paraId="09BE6571" w14:textId="77777777" w:rsidR="00104656" w:rsidRDefault="00104656" w:rsidP="00104656">
                          <w:pPr>
                            <w:pStyle w:val="Defaul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B545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35.1pt;margin-top:759.55pt;width:503.25pt;height:27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" filled="f" stroked="f">
              <v:textbox>
                <w:txbxContent>
                  <w:p w14:paraId="38843AAF" w14:textId="77777777" w:rsidR="00DC5ED1" w:rsidRPr="00071615" w:rsidRDefault="00DC5ED1" w:rsidP="00DC5ED1">
                    <w:pPr>
                      <w:pStyle w:val="Default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0B6E89"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Öffnungszeiten</w:t>
                    </w:r>
                    <w:r>
                      <w:rPr>
                        <w:rFonts w:cstheme="minorHAnsi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der Stadtbibliothek Reinbek</w:t>
                    </w:r>
                  </w:p>
                  <w:p w14:paraId="43CC2543" w14:textId="77777777" w:rsidR="00DC5ED1" w:rsidRDefault="00DC5ED1" w:rsidP="00DC5ED1"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Montag 14.00 – 18.30 Uhr </w:t>
                    </w:r>
                    <w:r w:rsidRPr="000315BC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 Dienstag, Donnerstag  &amp;</w:t>
                    </w:r>
                    <w:r w:rsidRPr="00071615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 Fr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eitag 10.00 – </w:t>
                    </w:r>
                    <w:r w:rsidRPr="00071615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8.30 Uhr </w:t>
                    </w:r>
                    <w:r w:rsidRPr="000315BC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 Samstag 10.00 – 14.00 Uhr </w:t>
                    </w:r>
                    <w:r w:rsidRPr="000315BC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 Mittwoch geschlossen </w:t>
                    </w:r>
                  </w:p>
                  <w:p w14:paraId="09BE6571" w14:textId="77777777" w:rsidR="00104656" w:rsidRDefault="00104656" w:rsidP="00104656">
                    <w:pPr>
                      <w:pStyle w:val="Default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F0238" w14:textId="77777777" w:rsidR="004C0036" w:rsidRDefault="00DC5ED1" w:rsidP="00FC0A0E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00224" behindDoc="0" locked="1" layoutInCell="1" allowOverlap="1" wp14:anchorId="095160D4" wp14:editId="11FC647C">
              <wp:simplePos x="0" y="0"/>
              <wp:positionH relativeFrom="column">
                <wp:posOffset>53975</wp:posOffset>
              </wp:positionH>
              <wp:positionV relativeFrom="page">
                <wp:posOffset>9603105</wp:posOffset>
              </wp:positionV>
              <wp:extent cx="5965825" cy="0"/>
              <wp:effectExtent l="0" t="0" r="34925" b="19050"/>
              <wp:wrapNone/>
              <wp:docPr id="1" name="Gerader Verbinde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58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1BC189" id="Gerader Verbinder 6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.25pt,756.15pt" to="474pt,7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" strokecolor="black [3213]" strokeweight=".5pt">
              <v:stroke joinstyle="miter"/>
              <w10:wrap anchory="page"/>
              <w10:anchorlock/>
            </v:line>
          </w:pict>
        </mc:Fallback>
      </mc:AlternateContent>
    </w:r>
    <w:r w:rsidR="00FB5A14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1AA796C1" wp14:editId="2A4F3C50">
              <wp:simplePos x="0" y="0"/>
              <wp:positionH relativeFrom="column">
                <wp:posOffset>-38735</wp:posOffset>
              </wp:positionH>
              <wp:positionV relativeFrom="page">
                <wp:posOffset>9598660</wp:posOffset>
              </wp:positionV>
              <wp:extent cx="6391275" cy="342900"/>
              <wp:effectExtent l="0" t="0" r="0" b="0"/>
              <wp:wrapNone/>
              <wp:docPr id="1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1275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2A2643" w14:textId="77777777" w:rsidR="00DC5ED1" w:rsidRPr="00071615" w:rsidRDefault="00DC5ED1" w:rsidP="00DC5ED1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0B6E89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Öffnungszeiten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der Stadtbibliothek Reinbek</w:t>
                          </w:r>
                        </w:p>
                        <w:p w14:paraId="620AD17F" w14:textId="77777777" w:rsidR="00DC5ED1" w:rsidRDefault="00DC5ED1" w:rsidP="00DC5ED1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Montag 14.00 – 18.30 Uhr </w:t>
                          </w:r>
                          <w:r w:rsidRPr="000315BC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 Dienstag, Donnerstag &amp;</w:t>
                          </w:r>
                          <w:r w:rsidRPr="00071615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 Fr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eitag 10.00 – </w:t>
                          </w:r>
                          <w:r w:rsidRPr="00071615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8.30 Uhr </w:t>
                          </w:r>
                          <w:r w:rsidRPr="000315BC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 Samstag 10.00 – 14.00 Uhr </w:t>
                          </w:r>
                          <w:r w:rsidRPr="000315BC"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</w:rPr>
                            <w:t xml:space="preserve"> Mittwoch geschlossen </w:t>
                          </w:r>
                        </w:p>
                        <w:p w14:paraId="5413EA66" w14:textId="77777777" w:rsidR="00FB5A14" w:rsidRDefault="00FB5A14" w:rsidP="00FB5A14">
                          <w:pPr>
                            <w:pStyle w:val="Defaul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796C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.05pt;margin-top:755.8pt;width:503.25pt;height:27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" filled="f" stroked="f">
              <v:textbox>
                <w:txbxContent>
                  <w:p w14:paraId="6E2A2643" w14:textId="77777777" w:rsidR="00DC5ED1" w:rsidRPr="00071615" w:rsidRDefault="00DC5ED1" w:rsidP="00DC5ED1">
                    <w:pPr>
                      <w:pStyle w:val="Default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0B6E89"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Öffnungszeiten</w:t>
                    </w:r>
                    <w:r>
                      <w:rPr>
                        <w:rFonts w:cstheme="minorHAnsi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16"/>
                        <w:szCs w:val="16"/>
                      </w:rPr>
                      <w:t>der Stadtbibliothek Reinbek</w:t>
                    </w:r>
                  </w:p>
                  <w:p w14:paraId="620AD17F" w14:textId="77777777" w:rsidR="00DC5ED1" w:rsidRDefault="00DC5ED1" w:rsidP="00DC5ED1"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Montag 14.00 – 18.30 Uhr </w:t>
                    </w:r>
                    <w:r w:rsidRPr="000315BC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 Dienstag, Donnerstag &amp;</w:t>
                    </w:r>
                    <w:r w:rsidRPr="00071615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 Fr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eitag 10.00 – </w:t>
                    </w:r>
                    <w:r w:rsidRPr="00071615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8.30 Uhr </w:t>
                    </w:r>
                    <w:r w:rsidRPr="000315BC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 Samstag 10.00 – 14.00 Uhr </w:t>
                    </w:r>
                    <w:r w:rsidRPr="000315BC"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Calibri" w:hAnsi="Calibri" w:cs="Calibri"/>
                        <w:color w:val="000000"/>
                        <w:sz w:val="16"/>
                        <w:szCs w:val="16"/>
                      </w:rPr>
                      <w:t xml:space="preserve"> Mittwoch geschlossen </w:t>
                    </w:r>
                  </w:p>
                  <w:p w14:paraId="5413EA66" w14:textId="77777777" w:rsidR="00FB5A14" w:rsidRDefault="00FB5A14" w:rsidP="00FB5A14">
                    <w:pPr>
                      <w:pStyle w:val="Default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44563B">
      <w:rPr>
        <w:noProof/>
        <w:lang w:eastAsia="de-DE"/>
      </w:rPr>
      <w:drawing>
        <wp:anchor distT="0" distB="0" distL="114300" distR="114300" simplePos="0" relativeHeight="251663360" behindDoc="1" locked="1" layoutInCell="1" allowOverlap="1" wp14:anchorId="3CC98681" wp14:editId="1A39DA9B">
          <wp:simplePos x="0" y="0"/>
          <wp:positionH relativeFrom="column">
            <wp:posOffset>5124450</wp:posOffset>
          </wp:positionH>
          <wp:positionV relativeFrom="page">
            <wp:posOffset>9909175</wp:posOffset>
          </wp:positionV>
          <wp:extent cx="971550" cy="543560"/>
          <wp:effectExtent l="0" t="0" r="0" b="889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C0485" w14:textId="77777777" w:rsidR="00DB3445" w:rsidRDefault="00DB3445" w:rsidP="004C0036">
      <w:pPr>
        <w:spacing w:after="0" w:line="240" w:lineRule="auto"/>
      </w:pPr>
      <w:r>
        <w:separator/>
      </w:r>
    </w:p>
  </w:footnote>
  <w:footnote w:type="continuationSeparator" w:id="0">
    <w:p w14:paraId="06A3F020" w14:textId="77777777" w:rsidR="00DB3445" w:rsidRDefault="00DB3445" w:rsidP="004C0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6E87" w14:textId="77777777" w:rsidR="00BC7F7A" w:rsidRDefault="00BC7F7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07312" w14:textId="77777777" w:rsidR="00104656" w:rsidRDefault="00A27C5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98176" behindDoc="1" locked="0" layoutInCell="1" allowOverlap="1" wp14:anchorId="36F34BAA" wp14:editId="2EAA9140">
          <wp:simplePos x="0" y="0"/>
          <wp:positionH relativeFrom="column">
            <wp:posOffset>2519680</wp:posOffset>
          </wp:positionH>
          <wp:positionV relativeFrom="paragraph">
            <wp:posOffset>359410</wp:posOffset>
          </wp:positionV>
          <wp:extent cx="3809365" cy="952500"/>
          <wp:effectExtent l="0" t="0" r="635" b="0"/>
          <wp:wrapTight wrapText="bothSides">
            <wp:wrapPolygon edited="0">
              <wp:start x="0" y="0"/>
              <wp:lineTo x="0" y="21168"/>
              <wp:lineTo x="21496" y="21168"/>
              <wp:lineTo x="21496" y="0"/>
              <wp:lineTo x="0" y="0"/>
            </wp:wrapPolygon>
          </wp:wrapTight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936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CCC18" w14:textId="77777777" w:rsidR="004C0036" w:rsidRDefault="00A27C5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96128" behindDoc="1" locked="0" layoutInCell="1" allowOverlap="1" wp14:anchorId="57914257" wp14:editId="7AAAE648">
          <wp:simplePos x="0" y="0"/>
          <wp:positionH relativeFrom="column">
            <wp:posOffset>2367280</wp:posOffset>
          </wp:positionH>
          <wp:positionV relativeFrom="paragraph">
            <wp:posOffset>207010</wp:posOffset>
          </wp:positionV>
          <wp:extent cx="3809365" cy="952500"/>
          <wp:effectExtent l="0" t="0" r="635" b="0"/>
          <wp:wrapTight wrapText="bothSides">
            <wp:wrapPolygon edited="0">
              <wp:start x="0" y="0"/>
              <wp:lineTo x="0" y="21168"/>
              <wp:lineTo x="21496" y="21168"/>
              <wp:lineTo x="21496" y="0"/>
              <wp:lineTo x="0" y="0"/>
            </wp:wrapPolygon>
          </wp:wrapTight>
          <wp:docPr id="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936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64278"/>
    <w:multiLevelType w:val="hybridMultilevel"/>
    <w:tmpl w:val="EB4087B8"/>
    <w:lvl w:ilvl="0" w:tplc="F5E62A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7F6D55"/>
    <w:multiLevelType w:val="multilevel"/>
    <w:tmpl w:val="30D4A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6650870">
    <w:abstractNumId w:val="0"/>
  </w:num>
  <w:num w:numId="2" w16cid:durableId="1252197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5F"/>
    <w:rsid w:val="00003FA6"/>
    <w:rsid w:val="0000549B"/>
    <w:rsid w:val="0001573B"/>
    <w:rsid w:val="00016E2B"/>
    <w:rsid w:val="00020DD4"/>
    <w:rsid w:val="00020F1A"/>
    <w:rsid w:val="00031412"/>
    <w:rsid w:val="000368E2"/>
    <w:rsid w:val="00040093"/>
    <w:rsid w:val="00050263"/>
    <w:rsid w:val="00050869"/>
    <w:rsid w:val="000525D5"/>
    <w:rsid w:val="00057E85"/>
    <w:rsid w:val="000605A3"/>
    <w:rsid w:val="0006176F"/>
    <w:rsid w:val="00061DBB"/>
    <w:rsid w:val="00061E78"/>
    <w:rsid w:val="00062DA9"/>
    <w:rsid w:val="000642FC"/>
    <w:rsid w:val="00065F88"/>
    <w:rsid w:val="00071615"/>
    <w:rsid w:val="00074111"/>
    <w:rsid w:val="00077471"/>
    <w:rsid w:val="000B03BF"/>
    <w:rsid w:val="000B05B7"/>
    <w:rsid w:val="000B6E89"/>
    <w:rsid w:val="000D24C5"/>
    <w:rsid w:val="000D5349"/>
    <w:rsid w:val="000D7778"/>
    <w:rsid w:val="000F68AF"/>
    <w:rsid w:val="001006DA"/>
    <w:rsid w:val="00100CCF"/>
    <w:rsid w:val="00104656"/>
    <w:rsid w:val="00104D1B"/>
    <w:rsid w:val="00105CD2"/>
    <w:rsid w:val="00112433"/>
    <w:rsid w:val="0011287A"/>
    <w:rsid w:val="00120D3E"/>
    <w:rsid w:val="00120E3E"/>
    <w:rsid w:val="00123112"/>
    <w:rsid w:val="00127AE4"/>
    <w:rsid w:val="00146294"/>
    <w:rsid w:val="001509E2"/>
    <w:rsid w:val="0015438E"/>
    <w:rsid w:val="0015467B"/>
    <w:rsid w:val="00156FF6"/>
    <w:rsid w:val="00157B68"/>
    <w:rsid w:val="00161D3E"/>
    <w:rsid w:val="001649ED"/>
    <w:rsid w:val="001715D7"/>
    <w:rsid w:val="00173E7A"/>
    <w:rsid w:val="00176DFC"/>
    <w:rsid w:val="00187ECC"/>
    <w:rsid w:val="001913B3"/>
    <w:rsid w:val="00192472"/>
    <w:rsid w:val="001955DF"/>
    <w:rsid w:val="001A594F"/>
    <w:rsid w:val="001A7CA1"/>
    <w:rsid w:val="001D1F25"/>
    <w:rsid w:val="001E2E63"/>
    <w:rsid w:val="001E50B2"/>
    <w:rsid w:val="001E6295"/>
    <w:rsid w:val="001E6CDA"/>
    <w:rsid w:val="001E6F58"/>
    <w:rsid w:val="001F5039"/>
    <w:rsid w:val="0020481E"/>
    <w:rsid w:val="0021267A"/>
    <w:rsid w:val="00216E91"/>
    <w:rsid w:val="00224529"/>
    <w:rsid w:val="0022709F"/>
    <w:rsid w:val="00233C43"/>
    <w:rsid w:val="002535E8"/>
    <w:rsid w:val="0026050A"/>
    <w:rsid w:val="00261D2D"/>
    <w:rsid w:val="0026697B"/>
    <w:rsid w:val="00272C87"/>
    <w:rsid w:val="00285F53"/>
    <w:rsid w:val="00290509"/>
    <w:rsid w:val="00294A5A"/>
    <w:rsid w:val="002A264F"/>
    <w:rsid w:val="002B57FE"/>
    <w:rsid w:val="002C2184"/>
    <w:rsid w:val="002D4096"/>
    <w:rsid w:val="002D69A8"/>
    <w:rsid w:val="002D73B9"/>
    <w:rsid w:val="002F3026"/>
    <w:rsid w:val="002F502B"/>
    <w:rsid w:val="00301FC0"/>
    <w:rsid w:val="00303BD4"/>
    <w:rsid w:val="00320EAA"/>
    <w:rsid w:val="003219F2"/>
    <w:rsid w:val="00321C10"/>
    <w:rsid w:val="003224BF"/>
    <w:rsid w:val="003239DE"/>
    <w:rsid w:val="00335655"/>
    <w:rsid w:val="003375C2"/>
    <w:rsid w:val="0034177A"/>
    <w:rsid w:val="00341891"/>
    <w:rsid w:val="00346114"/>
    <w:rsid w:val="00350338"/>
    <w:rsid w:val="0035124A"/>
    <w:rsid w:val="003657F1"/>
    <w:rsid w:val="0038475B"/>
    <w:rsid w:val="003848FB"/>
    <w:rsid w:val="00387410"/>
    <w:rsid w:val="00392F9B"/>
    <w:rsid w:val="00395291"/>
    <w:rsid w:val="003A0086"/>
    <w:rsid w:val="003B46C7"/>
    <w:rsid w:val="003C2807"/>
    <w:rsid w:val="003D2097"/>
    <w:rsid w:val="003D725F"/>
    <w:rsid w:val="003E1F57"/>
    <w:rsid w:val="003F7A5A"/>
    <w:rsid w:val="00416658"/>
    <w:rsid w:val="0042122B"/>
    <w:rsid w:val="004246E1"/>
    <w:rsid w:val="00427B69"/>
    <w:rsid w:val="0043015D"/>
    <w:rsid w:val="004341E3"/>
    <w:rsid w:val="004377C5"/>
    <w:rsid w:val="00443645"/>
    <w:rsid w:val="004449B6"/>
    <w:rsid w:val="0044563B"/>
    <w:rsid w:val="0046588A"/>
    <w:rsid w:val="00466F66"/>
    <w:rsid w:val="00472AFC"/>
    <w:rsid w:val="004813C3"/>
    <w:rsid w:val="004829FC"/>
    <w:rsid w:val="00485982"/>
    <w:rsid w:val="00487F0D"/>
    <w:rsid w:val="004C0036"/>
    <w:rsid w:val="004C62FC"/>
    <w:rsid w:val="004D11D6"/>
    <w:rsid w:val="004D1307"/>
    <w:rsid w:val="004D443E"/>
    <w:rsid w:val="004E43CB"/>
    <w:rsid w:val="004E5A9B"/>
    <w:rsid w:val="004F35AC"/>
    <w:rsid w:val="004F7828"/>
    <w:rsid w:val="005049C4"/>
    <w:rsid w:val="00504AD2"/>
    <w:rsid w:val="005129EB"/>
    <w:rsid w:val="005205B3"/>
    <w:rsid w:val="00522FE6"/>
    <w:rsid w:val="0052666B"/>
    <w:rsid w:val="005346DC"/>
    <w:rsid w:val="00536D30"/>
    <w:rsid w:val="00547C22"/>
    <w:rsid w:val="0055045F"/>
    <w:rsid w:val="00564503"/>
    <w:rsid w:val="00565A41"/>
    <w:rsid w:val="00573C22"/>
    <w:rsid w:val="0058511C"/>
    <w:rsid w:val="00591CC9"/>
    <w:rsid w:val="005923BF"/>
    <w:rsid w:val="00593797"/>
    <w:rsid w:val="0059569F"/>
    <w:rsid w:val="005A22CC"/>
    <w:rsid w:val="005A51BD"/>
    <w:rsid w:val="005A6E4F"/>
    <w:rsid w:val="005D20D4"/>
    <w:rsid w:val="005E2E3F"/>
    <w:rsid w:val="005E5A31"/>
    <w:rsid w:val="005F1C90"/>
    <w:rsid w:val="0060020B"/>
    <w:rsid w:val="00601535"/>
    <w:rsid w:val="00610792"/>
    <w:rsid w:val="00623AEB"/>
    <w:rsid w:val="006259A7"/>
    <w:rsid w:val="00634F7C"/>
    <w:rsid w:val="006457CF"/>
    <w:rsid w:val="006458D2"/>
    <w:rsid w:val="0065421B"/>
    <w:rsid w:val="006655AD"/>
    <w:rsid w:val="0067606E"/>
    <w:rsid w:val="006863CB"/>
    <w:rsid w:val="00690244"/>
    <w:rsid w:val="006927D9"/>
    <w:rsid w:val="00694049"/>
    <w:rsid w:val="006A73DF"/>
    <w:rsid w:val="006A7F03"/>
    <w:rsid w:val="006B4365"/>
    <w:rsid w:val="006B555C"/>
    <w:rsid w:val="006B7DE3"/>
    <w:rsid w:val="006C217F"/>
    <w:rsid w:val="006D2598"/>
    <w:rsid w:val="006D32A3"/>
    <w:rsid w:val="006D72F5"/>
    <w:rsid w:val="006E09D3"/>
    <w:rsid w:val="006E16BB"/>
    <w:rsid w:val="006E193B"/>
    <w:rsid w:val="006E5D32"/>
    <w:rsid w:val="006E7D7C"/>
    <w:rsid w:val="006F29AC"/>
    <w:rsid w:val="006F7ED8"/>
    <w:rsid w:val="007018D7"/>
    <w:rsid w:val="00707C82"/>
    <w:rsid w:val="00712566"/>
    <w:rsid w:val="00717F8A"/>
    <w:rsid w:val="00723350"/>
    <w:rsid w:val="007248DD"/>
    <w:rsid w:val="0072769E"/>
    <w:rsid w:val="00752F86"/>
    <w:rsid w:val="00755AF1"/>
    <w:rsid w:val="00763BCC"/>
    <w:rsid w:val="00767A03"/>
    <w:rsid w:val="0077382B"/>
    <w:rsid w:val="0077474C"/>
    <w:rsid w:val="007752EF"/>
    <w:rsid w:val="00791C44"/>
    <w:rsid w:val="00796616"/>
    <w:rsid w:val="007B5498"/>
    <w:rsid w:val="007D381E"/>
    <w:rsid w:val="007E11AA"/>
    <w:rsid w:val="007E2866"/>
    <w:rsid w:val="007E662E"/>
    <w:rsid w:val="007F5999"/>
    <w:rsid w:val="00805302"/>
    <w:rsid w:val="00817798"/>
    <w:rsid w:val="00831137"/>
    <w:rsid w:val="008426FD"/>
    <w:rsid w:val="00851809"/>
    <w:rsid w:val="0086760E"/>
    <w:rsid w:val="00870089"/>
    <w:rsid w:val="008739D1"/>
    <w:rsid w:val="00873FDA"/>
    <w:rsid w:val="00876C58"/>
    <w:rsid w:val="00880C84"/>
    <w:rsid w:val="00880CD3"/>
    <w:rsid w:val="008836D6"/>
    <w:rsid w:val="00893821"/>
    <w:rsid w:val="008A3402"/>
    <w:rsid w:val="008C4155"/>
    <w:rsid w:val="008C77E2"/>
    <w:rsid w:val="008D33B2"/>
    <w:rsid w:val="008D6C59"/>
    <w:rsid w:val="008E7FF3"/>
    <w:rsid w:val="008F22F9"/>
    <w:rsid w:val="0090089B"/>
    <w:rsid w:val="0090350F"/>
    <w:rsid w:val="00910173"/>
    <w:rsid w:val="00912495"/>
    <w:rsid w:val="009171B8"/>
    <w:rsid w:val="00920CAE"/>
    <w:rsid w:val="009256B9"/>
    <w:rsid w:val="00930166"/>
    <w:rsid w:val="009363C1"/>
    <w:rsid w:val="0093675E"/>
    <w:rsid w:val="00936ADF"/>
    <w:rsid w:val="00942E41"/>
    <w:rsid w:val="009437DE"/>
    <w:rsid w:val="0096670C"/>
    <w:rsid w:val="00977742"/>
    <w:rsid w:val="0098552B"/>
    <w:rsid w:val="009878C9"/>
    <w:rsid w:val="00987B94"/>
    <w:rsid w:val="00992D13"/>
    <w:rsid w:val="00997C14"/>
    <w:rsid w:val="009A2AC7"/>
    <w:rsid w:val="009A4709"/>
    <w:rsid w:val="009B310B"/>
    <w:rsid w:val="009B4C7E"/>
    <w:rsid w:val="009B4F5C"/>
    <w:rsid w:val="009B5238"/>
    <w:rsid w:val="009B6A43"/>
    <w:rsid w:val="009B72F8"/>
    <w:rsid w:val="009C05FE"/>
    <w:rsid w:val="009E1231"/>
    <w:rsid w:val="00A11A28"/>
    <w:rsid w:val="00A12E60"/>
    <w:rsid w:val="00A27C5F"/>
    <w:rsid w:val="00A34A30"/>
    <w:rsid w:val="00A350B9"/>
    <w:rsid w:val="00A64746"/>
    <w:rsid w:val="00A73712"/>
    <w:rsid w:val="00A774F6"/>
    <w:rsid w:val="00A91B16"/>
    <w:rsid w:val="00AA28CD"/>
    <w:rsid w:val="00AA2C9B"/>
    <w:rsid w:val="00AB2E9E"/>
    <w:rsid w:val="00AB4C89"/>
    <w:rsid w:val="00AC5183"/>
    <w:rsid w:val="00AD003F"/>
    <w:rsid w:val="00AE594D"/>
    <w:rsid w:val="00AF1280"/>
    <w:rsid w:val="00AF3294"/>
    <w:rsid w:val="00AF3D52"/>
    <w:rsid w:val="00B048B8"/>
    <w:rsid w:val="00B05E5D"/>
    <w:rsid w:val="00B2104F"/>
    <w:rsid w:val="00B23742"/>
    <w:rsid w:val="00B26A00"/>
    <w:rsid w:val="00B33789"/>
    <w:rsid w:val="00B52F6A"/>
    <w:rsid w:val="00B54418"/>
    <w:rsid w:val="00B5722C"/>
    <w:rsid w:val="00B618F5"/>
    <w:rsid w:val="00B64590"/>
    <w:rsid w:val="00B70BCD"/>
    <w:rsid w:val="00B7288C"/>
    <w:rsid w:val="00B829F7"/>
    <w:rsid w:val="00B856E2"/>
    <w:rsid w:val="00B97306"/>
    <w:rsid w:val="00B97FB5"/>
    <w:rsid w:val="00BA4538"/>
    <w:rsid w:val="00BC0EF6"/>
    <w:rsid w:val="00BC7F7A"/>
    <w:rsid w:val="00BD257C"/>
    <w:rsid w:val="00BD2EFE"/>
    <w:rsid w:val="00BE0E94"/>
    <w:rsid w:val="00BE2090"/>
    <w:rsid w:val="00BE47A8"/>
    <w:rsid w:val="00BF0D14"/>
    <w:rsid w:val="00C25CE9"/>
    <w:rsid w:val="00C300A6"/>
    <w:rsid w:val="00C309AB"/>
    <w:rsid w:val="00C31C0E"/>
    <w:rsid w:val="00C32792"/>
    <w:rsid w:val="00C41D00"/>
    <w:rsid w:val="00C42245"/>
    <w:rsid w:val="00C45DA9"/>
    <w:rsid w:val="00C478AA"/>
    <w:rsid w:val="00C502A1"/>
    <w:rsid w:val="00C50D6E"/>
    <w:rsid w:val="00C51561"/>
    <w:rsid w:val="00C53E65"/>
    <w:rsid w:val="00C540EE"/>
    <w:rsid w:val="00C62DDB"/>
    <w:rsid w:val="00C630C5"/>
    <w:rsid w:val="00C70C11"/>
    <w:rsid w:val="00C70EDD"/>
    <w:rsid w:val="00C75490"/>
    <w:rsid w:val="00C96D53"/>
    <w:rsid w:val="00CA0A07"/>
    <w:rsid w:val="00CB0D31"/>
    <w:rsid w:val="00CB3F79"/>
    <w:rsid w:val="00CB4245"/>
    <w:rsid w:val="00CB58E6"/>
    <w:rsid w:val="00CC0058"/>
    <w:rsid w:val="00CC4A5C"/>
    <w:rsid w:val="00CD14C1"/>
    <w:rsid w:val="00CD34BB"/>
    <w:rsid w:val="00CD3C58"/>
    <w:rsid w:val="00CE0CB4"/>
    <w:rsid w:val="00CE633F"/>
    <w:rsid w:val="00CF1D5F"/>
    <w:rsid w:val="00CF440E"/>
    <w:rsid w:val="00D1414F"/>
    <w:rsid w:val="00D2133B"/>
    <w:rsid w:val="00D40542"/>
    <w:rsid w:val="00D43821"/>
    <w:rsid w:val="00D459F7"/>
    <w:rsid w:val="00D5720B"/>
    <w:rsid w:val="00D65413"/>
    <w:rsid w:val="00D65838"/>
    <w:rsid w:val="00D65A21"/>
    <w:rsid w:val="00D7441E"/>
    <w:rsid w:val="00D82C7B"/>
    <w:rsid w:val="00D872C7"/>
    <w:rsid w:val="00D97A81"/>
    <w:rsid w:val="00DB3445"/>
    <w:rsid w:val="00DB41AD"/>
    <w:rsid w:val="00DB6B3D"/>
    <w:rsid w:val="00DC3BD6"/>
    <w:rsid w:val="00DC498F"/>
    <w:rsid w:val="00DC5ED1"/>
    <w:rsid w:val="00DD125D"/>
    <w:rsid w:val="00DF1556"/>
    <w:rsid w:val="00DF1848"/>
    <w:rsid w:val="00DF5265"/>
    <w:rsid w:val="00E44734"/>
    <w:rsid w:val="00E521A0"/>
    <w:rsid w:val="00E65A1D"/>
    <w:rsid w:val="00E7188D"/>
    <w:rsid w:val="00E738C2"/>
    <w:rsid w:val="00E839B9"/>
    <w:rsid w:val="00E84326"/>
    <w:rsid w:val="00E86054"/>
    <w:rsid w:val="00E87EE0"/>
    <w:rsid w:val="00E9489E"/>
    <w:rsid w:val="00E960CB"/>
    <w:rsid w:val="00E967D6"/>
    <w:rsid w:val="00E9707A"/>
    <w:rsid w:val="00E970A2"/>
    <w:rsid w:val="00EA7C91"/>
    <w:rsid w:val="00EB0C46"/>
    <w:rsid w:val="00EB5F81"/>
    <w:rsid w:val="00EC6B6B"/>
    <w:rsid w:val="00ED6964"/>
    <w:rsid w:val="00ED6FC6"/>
    <w:rsid w:val="00EE06CB"/>
    <w:rsid w:val="00EF0D6C"/>
    <w:rsid w:val="00EF5750"/>
    <w:rsid w:val="00EF7349"/>
    <w:rsid w:val="00F075C3"/>
    <w:rsid w:val="00F11E49"/>
    <w:rsid w:val="00F170F8"/>
    <w:rsid w:val="00F227C6"/>
    <w:rsid w:val="00F30A86"/>
    <w:rsid w:val="00F31E84"/>
    <w:rsid w:val="00F3282F"/>
    <w:rsid w:val="00F37422"/>
    <w:rsid w:val="00F51169"/>
    <w:rsid w:val="00F56B75"/>
    <w:rsid w:val="00F60A1F"/>
    <w:rsid w:val="00F648C3"/>
    <w:rsid w:val="00F66BC9"/>
    <w:rsid w:val="00F81356"/>
    <w:rsid w:val="00F8520D"/>
    <w:rsid w:val="00F922C5"/>
    <w:rsid w:val="00F92A3E"/>
    <w:rsid w:val="00FA4D2B"/>
    <w:rsid w:val="00FB0006"/>
    <w:rsid w:val="00FB5906"/>
    <w:rsid w:val="00FB5A14"/>
    <w:rsid w:val="00FC0A0E"/>
    <w:rsid w:val="00FD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02FAC801"/>
  <w15:docId w15:val="{D3C61601-A1FF-4343-8900-1AB4DCFF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346D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0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0036"/>
  </w:style>
  <w:style w:type="paragraph" w:styleId="Fuzeile">
    <w:name w:val="footer"/>
    <w:basedOn w:val="Standard"/>
    <w:link w:val="FuzeileZchn"/>
    <w:uiPriority w:val="99"/>
    <w:unhideWhenUsed/>
    <w:rsid w:val="004C0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C0036"/>
  </w:style>
  <w:style w:type="paragraph" w:customStyle="1" w:styleId="Default">
    <w:name w:val="Default"/>
    <w:rsid w:val="004C00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294A5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0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0A0E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B23742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C42245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33C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33C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33C4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3C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3C43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146294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unhideWhenUsed/>
    <w:rsid w:val="00061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A27C5F"/>
    <w:pPr>
      <w:spacing w:after="0" w:line="240" w:lineRule="auto"/>
    </w:pPr>
  </w:style>
  <w:style w:type="paragraph" w:customStyle="1" w:styleId="Kursinfo">
    <w:name w:val="Kursinfo"/>
    <w:basedOn w:val="Standard"/>
    <w:rsid w:val="00CD34BB"/>
    <w:pPr>
      <w:spacing w:before="40" w:after="40" w:line="240" w:lineRule="auto"/>
    </w:pPr>
    <w:rPr>
      <w:rFonts w:ascii="Arial" w:eastAsia="Times New Roman" w:hAnsi="Arial" w:cs="Times New Roman"/>
      <w:sz w:val="18"/>
      <w:szCs w:val="20"/>
      <w:lang w:eastAsia="de-DE"/>
    </w:rPr>
  </w:style>
  <w:style w:type="character" w:styleId="Fett">
    <w:name w:val="Strong"/>
    <w:uiPriority w:val="22"/>
    <w:qFormat/>
    <w:rsid w:val="00C630C5"/>
    <w:rPr>
      <w:b/>
      <w:bCs/>
    </w:rPr>
  </w:style>
  <w:style w:type="paragraph" w:styleId="StandardWeb">
    <w:name w:val="Normal (Web)"/>
    <w:basedOn w:val="Standard"/>
    <w:uiPriority w:val="99"/>
    <w:unhideWhenUsed/>
    <w:rsid w:val="00690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has-drop-cap">
    <w:name w:val="has-drop-cap"/>
    <w:basedOn w:val="Standard"/>
    <w:rsid w:val="0092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has-text-color">
    <w:name w:val="has-text-color"/>
    <w:basedOn w:val="Standard"/>
    <w:rsid w:val="00920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eferent">
    <w:name w:val="referent"/>
    <w:basedOn w:val="Absatz-Standardschriftart"/>
    <w:rsid w:val="00BE0E94"/>
  </w:style>
  <w:style w:type="character" w:customStyle="1" w:styleId="thema">
    <w:name w:val="thema"/>
    <w:basedOn w:val="Absatz-Standardschriftart"/>
    <w:rsid w:val="00BE0E94"/>
  </w:style>
  <w:style w:type="paragraph" w:customStyle="1" w:styleId="font-sans">
    <w:name w:val="font-sans"/>
    <w:basedOn w:val="Standard"/>
    <w:rsid w:val="00C31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942E41"/>
    <w:rPr>
      <w:i/>
      <w:iCs/>
    </w:rPr>
  </w:style>
  <w:style w:type="character" w:customStyle="1" w:styleId="teaser">
    <w:name w:val="teaser"/>
    <w:basedOn w:val="Absatz-Standardschriftart"/>
    <w:rsid w:val="00D65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7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reinbek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adtbibliothek-reinbek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egine.stange@reinbek.d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einbek.de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Gruppen\Office\WORD\Vorlagen\Press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CE730-4AC7-49E4-BF96-65C197440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</Template>
  <TotalTime>0</TotalTime>
  <Pages>2</Pages>
  <Words>353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PI-Vorlage</vt:lpstr>
    </vt:vector>
  </TitlesOfParts>
  <Company>Kreis Stormarn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PI-Vorlage</dc:title>
  <dc:creator>114:   Fr. Friebel</dc:creator>
  <cp:lastModifiedBy>Stange, Regine</cp:lastModifiedBy>
  <cp:revision>22</cp:revision>
  <cp:lastPrinted>2025-06-28T09:58:00Z</cp:lastPrinted>
  <dcterms:created xsi:type="dcterms:W3CDTF">2026-09-03T12:46:00Z</dcterms:created>
  <dcterms:modified xsi:type="dcterms:W3CDTF">2026-10-27T08:24:00Z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253060363</vt:i4>
  </property>
  <property fmtid="{D5CDD505-2E9C-101B-9397-08002B2CF9AE}" pid="3" name="_NewReviewCycle">
    <vt:lpwstr/>
  </property>
  <property fmtid="{D5CDD505-2E9C-101B-9397-08002B2CF9AE}" pid="4" name="_EmailSubject">
    <vt:lpwstr>Presseinformation Krimilesung Stadtbibliothek 19.11.2026</vt:lpwstr>
  </property>
  <property fmtid="{D5CDD505-2E9C-101B-9397-08002B2CF9AE}" pid="5" name="_AuthorEmail">
    <vt:lpwstr>regine.stange@reinbek.de</vt:lpwstr>
  </property>
  <property fmtid="{D5CDD505-2E9C-101B-9397-08002B2CF9AE}" pid="6" name="_AuthorEmailDisplayName">
    <vt:lpwstr>Stange, Regine</vt:lpwstr>
  </property>
</Properties>
</file>