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694C2F1B"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34434F">
        <w:rPr>
          <w:rFonts w:ascii="Roboto" w:hAnsi="Roboto"/>
          <w:noProof/>
          <w:sz w:val="14"/>
          <w:szCs w:val="14"/>
        </w:rPr>
        <w:t>26</w:t>
      </w:r>
      <w:r w:rsidR="00BB33CF">
        <w:rPr>
          <w:rFonts w:ascii="Roboto" w:hAnsi="Roboto"/>
          <w:noProof/>
          <w:sz w:val="14"/>
          <w:szCs w:val="14"/>
        </w:rPr>
        <w:t xml:space="preserve">. </w:t>
      </w:r>
      <w:r w:rsidR="00BA49E9">
        <w:rPr>
          <w:rFonts w:ascii="Roboto" w:hAnsi="Roboto"/>
          <w:noProof/>
          <w:sz w:val="14"/>
          <w:szCs w:val="14"/>
        </w:rPr>
        <w:t>Oktober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01D09ADC"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34434F">
        <w:rPr>
          <w:rFonts w:ascii="Roboto" w:hAnsi="Roboto"/>
          <w:b/>
          <w:sz w:val="40"/>
          <w:szCs w:val="40"/>
        </w:rPr>
        <w:t>Ortsgericht geschlossen</w:t>
      </w:r>
    </w:p>
    <w:p w14:paraId="6F1271F8" w14:textId="77777777" w:rsidR="00DE725C" w:rsidRDefault="00DE725C" w:rsidP="005E3AE0">
      <w:pPr>
        <w:tabs>
          <w:tab w:val="left" w:pos="6660"/>
        </w:tabs>
        <w:spacing w:line="360" w:lineRule="auto"/>
        <w:ind w:right="-1"/>
        <w:jc w:val="both"/>
        <w:rPr>
          <w:rFonts w:ascii="Roboto" w:hAnsi="Roboto"/>
          <w:bCs/>
          <w:sz w:val="28"/>
          <w:szCs w:val="28"/>
        </w:rPr>
      </w:pPr>
    </w:p>
    <w:p w14:paraId="5DCA2326" w14:textId="77777777" w:rsidR="0034434F" w:rsidRPr="0034434F" w:rsidRDefault="0034434F" w:rsidP="0034434F">
      <w:pPr>
        <w:tabs>
          <w:tab w:val="left" w:pos="6660"/>
        </w:tabs>
        <w:spacing w:line="360" w:lineRule="auto"/>
        <w:ind w:right="-1"/>
        <w:jc w:val="both"/>
        <w:rPr>
          <w:rFonts w:ascii="Roboto" w:hAnsi="Roboto"/>
        </w:rPr>
      </w:pPr>
      <w:r w:rsidRPr="0034434F">
        <w:rPr>
          <w:rFonts w:ascii="Roboto" w:hAnsi="Roboto"/>
        </w:rPr>
        <w:t xml:space="preserve">In der Woche von Montag, 9. November 2026, bis einschließlich Freitag, 13. November 2026, ist das Schönberger Ortsgericht (Kronberg III) geschlossen. Darauf weist die Stadtverwaltung Kronberg in einer Mitteilung hin. Außerhalb des genannten Zeitraums können Sprechzeiten frei vereinbart werden. Möglich ist dies per E-Mail an </w:t>
      </w:r>
      <w:hyperlink r:id="rId12" w:history="1">
        <w:r w:rsidRPr="0034434F">
          <w:rPr>
            <w:rStyle w:val="Hyperlink"/>
            <w:rFonts w:ascii="Roboto" w:hAnsi="Roboto"/>
          </w:rPr>
          <w:t>ortsgericht.schoenberg@kronberg.de</w:t>
        </w:r>
      </w:hyperlink>
      <w:r w:rsidRPr="0034434F">
        <w:rPr>
          <w:rFonts w:ascii="Roboto" w:hAnsi="Roboto"/>
        </w:rPr>
        <w:t xml:space="preserve"> oder telefonisch unter (06173) 7031082.</w:t>
      </w:r>
    </w:p>
    <w:p w14:paraId="4DDC5036" w14:textId="77777777" w:rsidR="00404693" w:rsidRDefault="00404693"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71937" w14:textId="77777777" w:rsidR="00530A0D" w:rsidRDefault="00530A0D">
      <w:r>
        <w:separator/>
      </w:r>
    </w:p>
  </w:endnote>
  <w:endnote w:type="continuationSeparator" w:id="0">
    <w:p w14:paraId="25A03685" w14:textId="77777777" w:rsidR="00530A0D" w:rsidRDefault="00530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30121" w14:textId="77777777" w:rsidR="00530A0D" w:rsidRDefault="00530A0D">
      <w:r>
        <w:separator/>
      </w:r>
    </w:p>
  </w:footnote>
  <w:footnote w:type="continuationSeparator" w:id="0">
    <w:p w14:paraId="170B7F23" w14:textId="77777777" w:rsidR="00530A0D" w:rsidRDefault="00530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13CD6"/>
    <w:rsid w:val="0005576E"/>
    <w:rsid w:val="00060417"/>
    <w:rsid w:val="00070CEE"/>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7BFE"/>
    <w:rsid w:val="00221C02"/>
    <w:rsid w:val="002254CF"/>
    <w:rsid w:val="002264E1"/>
    <w:rsid w:val="0026539D"/>
    <w:rsid w:val="002739B8"/>
    <w:rsid w:val="00297474"/>
    <w:rsid w:val="002B194B"/>
    <w:rsid w:val="002B51AB"/>
    <w:rsid w:val="002C28B8"/>
    <w:rsid w:val="002C2B51"/>
    <w:rsid w:val="002F6388"/>
    <w:rsid w:val="00307DB3"/>
    <w:rsid w:val="0031051B"/>
    <w:rsid w:val="00334EFF"/>
    <w:rsid w:val="0034434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43EDE"/>
    <w:rsid w:val="00454F46"/>
    <w:rsid w:val="00465E52"/>
    <w:rsid w:val="0047041E"/>
    <w:rsid w:val="00491830"/>
    <w:rsid w:val="004A043B"/>
    <w:rsid w:val="004A5CA9"/>
    <w:rsid w:val="004D399E"/>
    <w:rsid w:val="004D3DD6"/>
    <w:rsid w:val="004F0E50"/>
    <w:rsid w:val="00501265"/>
    <w:rsid w:val="00504600"/>
    <w:rsid w:val="005175B9"/>
    <w:rsid w:val="00530A0D"/>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4D78"/>
    <w:rsid w:val="006C6B91"/>
    <w:rsid w:val="006D4E8F"/>
    <w:rsid w:val="006D7139"/>
    <w:rsid w:val="006E3927"/>
    <w:rsid w:val="006F3E4F"/>
    <w:rsid w:val="00710310"/>
    <w:rsid w:val="0072085D"/>
    <w:rsid w:val="00723AC6"/>
    <w:rsid w:val="007367AE"/>
    <w:rsid w:val="00750B3D"/>
    <w:rsid w:val="007548A9"/>
    <w:rsid w:val="007651A9"/>
    <w:rsid w:val="00776B5C"/>
    <w:rsid w:val="0078293A"/>
    <w:rsid w:val="0078742A"/>
    <w:rsid w:val="007C3EE6"/>
    <w:rsid w:val="007E439C"/>
    <w:rsid w:val="007F7A32"/>
    <w:rsid w:val="00803958"/>
    <w:rsid w:val="00810784"/>
    <w:rsid w:val="008143E5"/>
    <w:rsid w:val="008204E0"/>
    <w:rsid w:val="0082219C"/>
    <w:rsid w:val="00843F63"/>
    <w:rsid w:val="0084613D"/>
    <w:rsid w:val="00875406"/>
    <w:rsid w:val="00883A4C"/>
    <w:rsid w:val="008B1ACC"/>
    <w:rsid w:val="008B31FB"/>
    <w:rsid w:val="008B77E7"/>
    <w:rsid w:val="008C0DCE"/>
    <w:rsid w:val="008E069C"/>
    <w:rsid w:val="00903125"/>
    <w:rsid w:val="00905778"/>
    <w:rsid w:val="00921F61"/>
    <w:rsid w:val="00960953"/>
    <w:rsid w:val="0096551D"/>
    <w:rsid w:val="00982407"/>
    <w:rsid w:val="0099360B"/>
    <w:rsid w:val="009A2FE9"/>
    <w:rsid w:val="009A5FF0"/>
    <w:rsid w:val="009B611E"/>
    <w:rsid w:val="009C041A"/>
    <w:rsid w:val="009C5788"/>
    <w:rsid w:val="009E2958"/>
    <w:rsid w:val="009F203D"/>
    <w:rsid w:val="009F4F08"/>
    <w:rsid w:val="009F6707"/>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AF5232"/>
    <w:rsid w:val="00B05AE4"/>
    <w:rsid w:val="00B14E1B"/>
    <w:rsid w:val="00B20BD6"/>
    <w:rsid w:val="00B32A22"/>
    <w:rsid w:val="00B4704E"/>
    <w:rsid w:val="00B54BCE"/>
    <w:rsid w:val="00B55ABC"/>
    <w:rsid w:val="00B56863"/>
    <w:rsid w:val="00B6702E"/>
    <w:rsid w:val="00B75347"/>
    <w:rsid w:val="00B819BF"/>
    <w:rsid w:val="00B8607D"/>
    <w:rsid w:val="00BA0C67"/>
    <w:rsid w:val="00BA2C6D"/>
    <w:rsid w:val="00BA49E9"/>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CB2"/>
    <w:rsid w:val="00CE0A0A"/>
    <w:rsid w:val="00CE2EFC"/>
    <w:rsid w:val="00CE3526"/>
    <w:rsid w:val="00CE5EF0"/>
    <w:rsid w:val="00CF7018"/>
    <w:rsid w:val="00D174DF"/>
    <w:rsid w:val="00D364EA"/>
    <w:rsid w:val="00D4127F"/>
    <w:rsid w:val="00D419B5"/>
    <w:rsid w:val="00D5716C"/>
    <w:rsid w:val="00D646FD"/>
    <w:rsid w:val="00D6542C"/>
    <w:rsid w:val="00D75AA2"/>
    <w:rsid w:val="00D84E52"/>
    <w:rsid w:val="00D94B53"/>
    <w:rsid w:val="00DC5AEF"/>
    <w:rsid w:val="00DE663A"/>
    <w:rsid w:val="00DE725C"/>
    <w:rsid w:val="00DE74B3"/>
    <w:rsid w:val="00DF1B14"/>
    <w:rsid w:val="00DF5F0F"/>
    <w:rsid w:val="00E05229"/>
    <w:rsid w:val="00E10F3E"/>
    <w:rsid w:val="00E110DE"/>
    <w:rsid w:val="00E14DF5"/>
    <w:rsid w:val="00E3109B"/>
    <w:rsid w:val="00E3355B"/>
    <w:rsid w:val="00E52859"/>
    <w:rsid w:val="00E54199"/>
    <w:rsid w:val="00E571CC"/>
    <w:rsid w:val="00E6063D"/>
    <w:rsid w:val="00E8088E"/>
    <w:rsid w:val="00E82740"/>
    <w:rsid w:val="00E86B44"/>
    <w:rsid w:val="00EA1F3C"/>
    <w:rsid w:val="00EA4FF3"/>
    <w:rsid w:val="00EC2D3D"/>
    <w:rsid w:val="00EC4264"/>
    <w:rsid w:val="00EC608E"/>
    <w:rsid w:val="00EC68A0"/>
    <w:rsid w:val="00ED32EE"/>
    <w:rsid w:val="00EE33B5"/>
    <w:rsid w:val="00F013AD"/>
    <w:rsid w:val="00F25121"/>
    <w:rsid w:val="00F36F02"/>
    <w:rsid w:val="00F6098D"/>
    <w:rsid w:val="00F64943"/>
    <w:rsid w:val="00F66289"/>
    <w:rsid w:val="00F73312"/>
    <w:rsid w:val="00F841C9"/>
    <w:rsid w:val="00F97440"/>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rtsgericht.schoenberg@kronberg.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1</Pages>
  <Words>96</Words>
  <Characters>660</Characters>
  <Application>Microsoft Office Word</Application>
  <DocSecurity>0</DocSecurity>
  <Lines>25</Lines>
  <Paragraphs>10</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2</cp:revision>
  <cp:lastPrinted>2025-01-16T09:23:00Z</cp:lastPrinted>
  <dcterms:created xsi:type="dcterms:W3CDTF">2026-10-26T12:45:00Z</dcterms:created>
  <dcterms:modified xsi:type="dcterms:W3CDTF">2026-10-26T12:45:00Z</dcterms:modified>
</cp:coreProperties>
</file>