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405C2" w14:textId="77777777" w:rsidR="00F46220" w:rsidRPr="00732C83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color w:val="FFFFFF" w:themeColor="background1"/>
          <w:sz w:val="40"/>
          <w:szCs w:val="40"/>
          <w14:textFill>
            <w14:noFill/>
          </w14:textFill>
        </w:rPr>
        <w:sectPr w:rsidR="00F46220" w:rsidRPr="00732C83" w:rsidSect="00732C8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6" w:right="851" w:bottom="2268" w:left="238" w:header="0" w:footer="198" w:gutter="0"/>
          <w:cols w:space="708"/>
          <w:titlePg/>
          <w:docGrid w:linePitch="360"/>
        </w:sectPr>
      </w:pP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5529"/>
        <w:gridCol w:w="3969"/>
      </w:tblGrid>
      <w:tr w:rsidR="00CC11E6" w:rsidRPr="003B445D" w14:paraId="194F4310" w14:textId="77777777" w:rsidTr="006639B7">
        <w:trPr>
          <w:trHeight w:val="1244"/>
        </w:trPr>
        <w:tc>
          <w:tcPr>
            <w:tcW w:w="5529" w:type="dxa"/>
          </w:tcPr>
          <w:p w14:paraId="238DD179" w14:textId="77777777" w:rsidR="00CC11E6" w:rsidRPr="003B445D" w:rsidRDefault="006639B7" w:rsidP="0086446F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E6D147" wp14:editId="22B778DD">
                      <wp:simplePos x="0" y="0"/>
                      <wp:positionH relativeFrom="column">
                        <wp:posOffset>-150495</wp:posOffset>
                      </wp:positionH>
                      <wp:positionV relativeFrom="page">
                        <wp:posOffset>181858</wp:posOffset>
                      </wp:positionV>
                      <wp:extent cx="1600200" cy="353060"/>
                      <wp:effectExtent l="0" t="0" r="0" b="8890"/>
                      <wp:wrapNone/>
                      <wp:docPr id="24395270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353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F68A9A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6D1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-11.85pt;margin-top:14.3pt;width:126pt;height:2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" filled="f" stroked="f">
                      <v:textbox inset="2mm,0,0,0">
                        <w:txbxContent>
                          <w:p w14:paraId="56F68A9A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969" w:type="dxa"/>
          </w:tcPr>
          <w:p w14:paraId="12A9DB50" w14:textId="77777777" w:rsidR="00CC11E6" w:rsidRPr="003B445D" w:rsidRDefault="006639B7" w:rsidP="00CC11E6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60288" behindDoc="0" locked="0" layoutInCell="1" allowOverlap="1" wp14:anchorId="1AF79485" wp14:editId="5CFF1E1C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56515</wp:posOffset>
                      </wp:positionV>
                      <wp:extent cx="2618105" cy="635000"/>
                      <wp:effectExtent l="0" t="0" r="0" b="0"/>
                      <wp:wrapSquare wrapText="bothSides"/>
                      <wp:docPr id="2559760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8105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3F2AAE" w14:textId="77777777" w:rsidR="00CC11E6" w:rsidRPr="008C35CA" w:rsidRDefault="00CC11E6" w:rsidP="006639B7">
                                  <w:pPr>
                                    <w:tabs>
                                      <w:tab w:val="left" w:pos="2700"/>
                                    </w:tabs>
                                    <w:ind w:right="-271"/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1, 47441 Moers</w:t>
                                  </w:r>
                                </w:p>
                                <w:p w14:paraId="4B550098" w14:textId="77777777" w:rsidR="00CC11E6" w:rsidRDefault="00CC11E6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Tel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02841 / 201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217 (ro), 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336 (jn), 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338 (ts), 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339 (pm)</w:t>
                                  </w:r>
                                </w:p>
                                <w:p w14:paraId="1704A794" w14:textId="77777777" w:rsidR="00CC11E6" w:rsidRDefault="00CC11E6" w:rsidP="008A7D45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E-Mail: </w:t>
                                  </w:r>
                                  <w:hyperlink r:id="rId13" w:history="1">
                                    <w:r w:rsidRPr="00A76799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presse@moers.de</w:t>
                                    </w:r>
                                  </w:hyperlink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289DA2DF" w14:textId="77777777" w:rsidR="00CC11E6" w:rsidRPr="008A7D45" w:rsidRDefault="00CC11E6" w:rsidP="008A7D45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Homepage: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hyperlink r:id="rId14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79485" id="Text Box 2" o:spid="_x0000_s1027" type="#_x0000_t202" style="position:absolute;margin-left:-5.4pt;margin-top:4.45pt;width:206.15pt;height:50pt;z-index:251660288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" filled="f" stroked="f">
                      <v:textbox inset="1mm,3.75pt,6.75pt,3.75pt">
                        <w:txbxContent>
                          <w:p w14:paraId="0D3F2AAE" w14:textId="77777777" w:rsidR="00CC11E6" w:rsidRPr="008C35CA" w:rsidRDefault="00CC11E6" w:rsidP="006639B7">
                            <w:pPr>
                              <w:tabs>
                                <w:tab w:val="left" w:pos="2700"/>
                              </w:tabs>
                              <w:ind w:right="-271"/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1, 47441 Moers</w:t>
                            </w:r>
                          </w:p>
                          <w:p w14:paraId="4B550098" w14:textId="77777777" w:rsidR="00CC11E6" w:rsidRDefault="00CC11E6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Tel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.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02841 / 201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217 (ro), 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336 (jn), 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338 (ts), 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339 (pm)</w:t>
                            </w:r>
                          </w:p>
                          <w:p w14:paraId="1704A794" w14:textId="77777777" w:rsidR="00CC11E6" w:rsidRDefault="00CC11E6" w:rsidP="008A7D45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15" w:history="1">
                              <w:r w:rsidRPr="00A76799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presse@moers.de</w:t>
                              </w:r>
                            </w:hyperlink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89DA2DF" w14:textId="77777777" w:rsidR="00CC11E6" w:rsidRPr="008A7D45" w:rsidRDefault="00CC11E6" w:rsidP="008A7D45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Homepage: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16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11E6" w:rsidRPr="003B445D" w14:paraId="301E02D4" w14:textId="77777777" w:rsidTr="006639B7">
        <w:tc>
          <w:tcPr>
            <w:tcW w:w="5529" w:type="dxa"/>
          </w:tcPr>
          <w:p w14:paraId="10CC7CBB" w14:textId="77777777" w:rsidR="00CC11E6" w:rsidRPr="003B445D" w:rsidRDefault="00CC11E6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3969" w:type="dxa"/>
          </w:tcPr>
          <w:p w14:paraId="0FD9C317" w14:textId="77777777" w:rsidR="00CC11E6" w:rsidRPr="003B445D" w:rsidRDefault="00CC11E6" w:rsidP="00CC11E6">
            <w:pPr>
              <w:spacing w:after="30"/>
              <w:ind w:left="10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0B2C9A">
              <w:rPr>
                <w:rFonts w:ascii="PT Sans" w:hAnsi="PT Sans"/>
                <w:noProof/>
                <w:sz w:val="16"/>
                <w:szCs w:val="16"/>
              </w:rPr>
              <w:t>23.10.2026</w: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</w:tbl>
    <w:p w14:paraId="0A5F3EB5" w14:textId="77777777" w:rsidR="001C23CA" w:rsidRDefault="001C23CA" w:rsidP="00CC11E6">
      <w:pPr>
        <w:ind w:right="-1"/>
        <w:rPr>
          <w:rFonts w:ascii="PT Sans" w:hAnsi="PT Sans" w:cs="Arial"/>
          <w:sz w:val="22"/>
          <w:szCs w:val="22"/>
        </w:rPr>
      </w:pPr>
    </w:p>
    <w:p w14:paraId="02F5685F" w14:textId="7D37E127" w:rsidR="004F0649" w:rsidRPr="004F0649" w:rsidRDefault="000B2C9A" w:rsidP="00CC11E6">
      <w:pPr>
        <w:ind w:right="-1"/>
        <w:rPr>
          <w:rFonts w:ascii="PT Sans" w:hAnsi="PT Sans" w:cs="Arial"/>
          <w:b/>
          <w:bCs/>
          <w:sz w:val="28"/>
          <w:szCs w:val="28"/>
        </w:rPr>
      </w:pPr>
      <w:r w:rsidRPr="000B2C9A">
        <w:rPr>
          <w:rFonts w:ascii="PT Sans" w:hAnsi="PT Sans" w:cs="Arial"/>
          <w:b/>
          <w:bCs/>
          <w:sz w:val="28"/>
          <w:szCs w:val="28"/>
        </w:rPr>
        <w:t>Von Herbstfarben zum Adventszauber – Upcycling im Flick-Café</w:t>
      </w:r>
    </w:p>
    <w:p w14:paraId="1BB1A3FC" w14:textId="77777777" w:rsidR="004F0649" w:rsidRPr="00743B1D" w:rsidRDefault="004F0649" w:rsidP="00CC11E6">
      <w:pPr>
        <w:ind w:right="-1"/>
        <w:rPr>
          <w:rFonts w:ascii="PT Sans" w:hAnsi="PT Sans" w:cs="Arial"/>
          <w:sz w:val="22"/>
          <w:szCs w:val="22"/>
        </w:rPr>
      </w:pPr>
    </w:p>
    <w:p w14:paraId="43B5B6DF" w14:textId="617E14A3" w:rsidR="000B2C9A" w:rsidRDefault="0097522B" w:rsidP="000B2C9A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>(pst)</w:t>
      </w:r>
      <w:r w:rsidR="00CC11E6">
        <w:rPr>
          <w:rFonts w:ascii="PT Sans" w:hAnsi="PT Sans" w:cs="Arial"/>
          <w:sz w:val="22"/>
          <w:szCs w:val="22"/>
        </w:rPr>
        <w:t xml:space="preserve"> </w:t>
      </w:r>
      <w:r w:rsidR="000B2C9A" w:rsidRPr="000B2C9A">
        <w:rPr>
          <w:rFonts w:ascii="PT Sans" w:hAnsi="PT Sans" w:cs="Arial"/>
          <w:sz w:val="22"/>
          <w:szCs w:val="22"/>
        </w:rPr>
        <w:t>Herbstliche Farben treffen auf festliche Ideen</w:t>
      </w:r>
      <w:r w:rsidR="0087571B">
        <w:rPr>
          <w:rFonts w:ascii="PT Sans" w:hAnsi="PT Sans" w:cs="Arial"/>
          <w:sz w:val="22"/>
          <w:szCs w:val="22"/>
        </w:rPr>
        <w:t xml:space="preserve">: </w:t>
      </w:r>
      <w:r w:rsidR="000B2C9A" w:rsidRPr="000B2C9A">
        <w:rPr>
          <w:rFonts w:ascii="PT Sans" w:hAnsi="PT Sans" w:cs="Arial"/>
          <w:sz w:val="22"/>
          <w:szCs w:val="22"/>
        </w:rPr>
        <w:t>Am Dienstag, 3. November, von 14</w:t>
      </w:r>
      <w:r w:rsidR="0087571B">
        <w:rPr>
          <w:rFonts w:ascii="PT Sans" w:hAnsi="PT Sans" w:cs="Arial"/>
          <w:sz w:val="22"/>
          <w:szCs w:val="22"/>
        </w:rPr>
        <w:t>.</w:t>
      </w:r>
      <w:r w:rsidR="000B2C9A" w:rsidRPr="000B2C9A">
        <w:rPr>
          <w:rFonts w:ascii="PT Sans" w:hAnsi="PT Sans" w:cs="Arial"/>
          <w:sz w:val="22"/>
          <w:szCs w:val="22"/>
        </w:rPr>
        <w:t>30</w:t>
      </w:r>
      <w:r w:rsidR="0087571B">
        <w:rPr>
          <w:rFonts w:ascii="PT Sans" w:hAnsi="PT Sans" w:cs="Arial"/>
          <w:sz w:val="22"/>
          <w:szCs w:val="22"/>
        </w:rPr>
        <w:t xml:space="preserve"> bis </w:t>
      </w:r>
      <w:r w:rsidR="000B2C9A" w:rsidRPr="000B2C9A">
        <w:rPr>
          <w:rFonts w:ascii="PT Sans" w:hAnsi="PT Sans" w:cs="Arial"/>
          <w:sz w:val="22"/>
          <w:szCs w:val="22"/>
        </w:rPr>
        <w:t xml:space="preserve">17 Uhr reparieren </w:t>
      </w:r>
      <w:r w:rsidR="0087571B">
        <w:rPr>
          <w:rFonts w:ascii="PT Sans" w:hAnsi="PT Sans" w:cs="Arial"/>
          <w:sz w:val="22"/>
          <w:szCs w:val="22"/>
        </w:rPr>
        <w:t xml:space="preserve">Interessierte im </w:t>
      </w:r>
      <w:r w:rsidR="0087571B" w:rsidRPr="0087571B">
        <w:rPr>
          <w:rFonts w:ascii="PT Sans" w:hAnsi="PT Sans" w:cs="Arial"/>
          <w:sz w:val="22"/>
          <w:szCs w:val="22"/>
        </w:rPr>
        <w:t>Stadtteilbüro Neu_Meerbeck</w:t>
      </w:r>
      <w:r w:rsidR="000B2C9A" w:rsidRPr="000B2C9A">
        <w:rPr>
          <w:rFonts w:ascii="PT Sans" w:hAnsi="PT Sans" w:cs="Arial"/>
          <w:sz w:val="22"/>
          <w:szCs w:val="22"/>
        </w:rPr>
        <w:t xml:space="preserve"> </w:t>
      </w:r>
      <w:r w:rsidR="0087571B">
        <w:rPr>
          <w:rFonts w:ascii="PT Sans" w:hAnsi="PT Sans" w:cs="Arial"/>
          <w:sz w:val="22"/>
          <w:szCs w:val="22"/>
        </w:rPr>
        <w:t>(</w:t>
      </w:r>
      <w:r w:rsidR="0087571B" w:rsidRPr="0087571B">
        <w:rPr>
          <w:rFonts w:ascii="PT Sans" w:hAnsi="PT Sans" w:cs="Arial"/>
          <w:sz w:val="22"/>
          <w:szCs w:val="22"/>
        </w:rPr>
        <w:t>Bismarckstraße 43b</w:t>
      </w:r>
      <w:r w:rsidR="0087571B">
        <w:rPr>
          <w:rFonts w:ascii="PT Sans" w:hAnsi="PT Sans" w:cs="Arial"/>
          <w:sz w:val="22"/>
          <w:szCs w:val="22"/>
        </w:rPr>
        <w:t>)</w:t>
      </w:r>
      <w:r w:rsidR="0087571B" w:rsidRPr="0087571B">
        <w:rPr>
          <w:rFonts w:ascii="PT Sans" w:hAnsi="PT Sans" w:cs="Arial"/>
          <w:sz w:val="22"/>
          <w:szCs w:val="22"/>
        </w:rPr>
        <w:t xml:space="preserve"> </w:t>
      </w:r>
      <w:r w:rsidR="000B2C9A" w:rsidRPr="000B2C9A">
        <w:rPr>
          <w:rFonts w:ascii="PT Sans" w:hAnsi="PT Sans" w:cs="Arial"/>
          <w:sz w:val="22"/>
          <w:szCs w:val="22"/>
        </w:rPr>
        <w:t>Kleidung, flicken kleine Defekte und geben Stoffen neuen Charakter</w:t>
      </w:r>
      <w:r w:rsidR="008B3483">
        <w:rPr>
          <w:rFonts w:ascii="PT Sans" w:hAnsi="PT Sans" w:cs="Arial"/>
          <w:sz w:val="22"/>
          <w:szCs w:val="22"/>
        </w:rPr>
        <w:t xml:space="preserve"> (Foto: privat)</w:t>
      </w:r>
      <w:r w:rsidR="000B2C9A" w:rsidRPr="000B2C9A">
        <w:rPr>
          <w:rFonts w:ascii="PT Sans" w:hAnsi="PT Sans" w:cs="Arial"/>
          <w:sz w:val="22"/>
          <w:szCs w:val="22"/>
        </w:rPr>
        <w:t xml:space="preserve">. </w:t>
      </w:r>
      <w:r w:rsidR="0087571B">
        <w:rPr>
          <w:rFonts w:ascii="PT Sans" w:hAnsi="PT Sans" w:cs="Arial"/>
          <w:sz w:val="22"/>
          <w:szCs w:val="22"/>
        </w:rPr>
        <w:t>Eine</w:t>
      </w:r>
      <w:r w:rsidR="000B2C9A" w:rsidRPr="000B2C9A">
        <w:rPr>
          <w:rFonts w:ascii="PT Sans" w:hAnsi="PT Sans" w:cs="Arial"/>
          <w:sz w:val="22"/>
          <w:szCs w:val="22"/>
        </w:rPr>
        <w:t xml:space="preserve"> Expertin mit Nähmaschine sorgt für Unterstützung. Bei Kaffee, Tee und Keksen tauschen </w:t>
      </w:r>
      <w:r w:rsidR="0087571B">
        <w:rPr>
          <w:rFonts w:ascii="PT Sans" w:hAnsi="PT Sans" w:cs="Arial"/>
          <w:sz w:val="22"/>
          <w:szCs w:val="22"/>
        </w:rPr>
        <w:t>die Teilnehmenden sich</w:t>
      </w:r>
      <w:r w:rsidR="000B2C9A" w:rsidRPr="000B2C9A">
        <w:rPr>
          <w:rFonts w:ascii="PT Sans" w:hAnsi="PT Sans" w:cs="Arial"/>
          <w:sz w:val="22"/>
          <w:szCs w:val="22"/>
        </w:rPr>
        <w:t xml:space="preserve"> außerdem zu Advents- und Winterideen aus. Das Flick-Café bietet eine schöne Gelegenheit, Kleidung länger im Kreislauf zu halten und der Schnelllebigkeit der Modeindustrie entgegenzuwirken. Zusätzlich informieren </w:t>
      </w:r>
      <w:r w:rsidR="0087571B">
        <w:rPr>
          <w:rFonts w:ascii="PT Sans" w:hAnsi="PT Sans" w:cs="Arial"/>
          <w:sz w:val="22"/>
          <w:szCs w:val="22"/>
        </w:rPr>
        <w:t xml:space="preserve">die Mitarbeitenden des </w:t>
      </w:r>
      <w:r w:rsidR="0087571B" w:rsidRPr="0087571B">
        <w:rPr>
          <w:rFonts w:ascii="PT Sans" w:hAnsi="PT Sans" w:cs="Arial"/>
          <w:sz w:val="22"/>
          <w:szCs w:val="22"/>
        </w:rPr>
        <w:t>Stadtteilbüro</w:t>
      </w:r>
      <w:r w:rsidR="0087571B">
        <w:rPr>
          <w:rFonts w:ascii="PT Sans" w:hAnsi="PT Sans" w:cs="Arial"/>
          <w:sz w:val="22"/>
          <w:szCs w:val="22"/>
        </w:rPr>
        <w:t>s</w:t>
      </w:r>
      <w:r w:rsidR="000B2C9A" w:rsidRPr="000B2C9A">
        <w:rPr>
          <w:rFonts w:ascii="PT Sans" w:hAnsi="PT Sans" w:cs="Arial"/>
          <w:sz w:val="22"/>
          <w:szCs w:val="22"/>
        </w:rPr>
        <w:t xml:space="preserve"> über aktuelle Projekte und Aktionen aus dem Stadtteil. </w:t>
      </w:r>
    </w:p>
    <w:p w14:paraId="56527C24" w14:textId="77777777" w:rsidR="000B2C9A" w:rsidRPr="000B2C9A" w:rsidRDefault="000B2C9A" w:rsidP="000B2C9A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</w:p>
    <w:p w14:paraId="5A19BF97" w14:textId="77777777" w:rsidR="000B2C9A" w:rsidRPr="00836B02" w:rsidRDefault="000B2C9A" w:rsidP="000B2C9A">
      <w:pPr>
        <w:spacing w:line="360" w:lineRule="auto"/>
        <w:ind w:right="-1"/>
        <w:rPr>
          <w:rFonts w:ascii="PT Sans" w:hAnsi="PT Sans" w:cs="Arial"/>
          <w:b/>
          <w:bCs/>
          <w:sz w:val="22"/>
          <w:szCs w:val="22"/>
        </w:rPr>
      </w:pPr>
      <w:r w:rsidRPr="00836B02">
        <w:rPr>
          <w:rFonts w:ascii="PT Sans" w:hAnsi="PT Sans" w:cs="Arial"/>
          <w:b/>
          <w:bCs/>
          <w:sz w:val="22"/>
          <w:szCs w:val="22"/>
        </w:rPr>
        <w:t xml:space="preserve">Infobox: </w:t>
      </w:r>
    </w:p>
    <w:p w14:paraId="394741E5" w14:textId="747DE86E" w:rsidR="000B2C9A" w:rsidRDefault="000B2C9A" w:rsidP="000B2C9A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  <w:r w:rsidRPr="000B2C9A">
        <w:rPr>
          <w:rFonts w:ascii="PT Sans" w:hAnsi="PT Sans" w:cs="Arial"/>
          <w:sz w:val="22"/>
          <w:szCs w:val="22"/>
        </w:rPr>
        <w:t xml:space="preserve">Eine Anmeldung </w:t>
      </w:r>
      <w:r>
        <w:rPr>
          <w:rFonts w:ascii="PT Sans" w:hAnsi="PT Sans" w:cs="Arial"/>
          <w:sz w:val="22"/>
          <w:szCs w:val="22"/>
        </w:rPr>
        <w:t xml:space="preserve">zu der Veranstaltung </w:t>
      </w:r>
      <w:r w:rsidRPr="000B2C9A">
        <w:rPr>
          <w:rFonts w:ascii="PT Sans" w:hAnsi="PT Sans" w:cs="Arial"/>
          <w:sz w:val="22"/>
          <w:szCs w:val="22"/>
        </w:rPr>
        <w:t>ist nicht erforderlich.</w:t>
      </w:r>
      <w:r>
        <w:rPr>
          <w:rFonts w:ascii="PT Sans" w:hAnsi="PT Sans" w:cs="Arial"/>
          <w:sz w:val="22"/>
          <w:szCs w:val="22"/>
        </w:rPr>
        <w:t xml:space="preserve"> </w:t>
      </w:r>
      <w:r w:rsidRPr="000B2C9A">
        <w:rPr>
          <w:rFonts w:ascii="PT Sans" w:hAnsi="PT Sans" w:cs="Arial"/>
          <w:sz w:val="22"/>
          <w:szCs w:val="22"/>
        </w:rPr>
        <w:t>Rückfragen an das Stadtteilbüro Neu_Meerbeck</w:t>
      </w:r>
      <w:r w:rsidR="00E33639">
        <w:rPr>
          <w:rFonts w:ascii="PT Sans" w:hAnsi="PT Sans" w:cs="Arial"/>
          <w:sz w:val="22"/>
          <w:szCs w:val="22"/>
        </w:rPr>
        <w:t xml:space="preserve"> sind t</w:t>
      </w:r>
      <w:r w:rsidRPr="000B2C9A">
        <w:rPr>
          <w:rFonts w:ascii="PT Sans" w:hAnsi="PT Sans" w:cs="Arial"/>
          <w:sz w:val="22"/>
          <w:szCs w:val="22"/>
        </w:rPr>
        <w:t>elefon</w:t>
      </w:r>
      <w:r w:rsidR="00E33639">
        <w:rPr>
          <w:rFonts w:ascii="PT Sans" w:hAnsi="PT Sans" w:cs="Arial"/>
          <w:sz w:val="22"/>
          <w:szCs w:val="22"/>
        </w:rPr>
        <w:t>isch unter</w:t>
      </w:r>
      <w:r w:rsidRPr="000B2C9A">
        <w:rPr>
          <w:rFonts w:ascii="PT Sans" w:hAnsi="PT Sans" w:cs="Arial"/>
          <w:sz w:val="22"/>
          <w:szCs w:val="22"/>
        </w:rPr>
        <w:t xml:space="preserve"> 0 28 41 / 201-530</w:t>
      </w:r>
      <w:r w:rsidR="00E33639">
        <w:rPr>
          <w:rFonts w:ascii="PT Sans" w:hAnsi="PT Sans" w:cs="Arial"/>
          <w:sz w:val="22"/>
          <w:szCs w:val="22"/>
        </w:rPr>
        <w:t xml:space="preserve"> oder</w:t>
      </w:r>
      <w:r w:rsidRPr="000B2C9A">
        <w:rPr>
          <w:rFonts w:ascii="PT Sans" w:hAnsi="PT Sans" w:cs="Arial"/>
          <w:sz w:val="22"/>
          <w:szCs w:val="22"/>
        </w:rPr>
        <w:t xml:space="preserve"> </w:t>
      </w:r>
      <w:r w:rsidR="00E33639">
        <w:rPr>
          <w:rFonts w:ascii="PT Sans" w:hAnsi="PT Sans" w:cs="Arial"/>
          <w:sz w:val="22"/>
          <w:szCs w:val="22"/>
        </w:rPr>
        <w:t>über E-Mail an</w:t>
      </w:r>
      <w:r w:rsidRPr="000B2C9A">
        <w:rPr>
          <w:rFonts w:ascii="PT Sans" w:hAnsi="PT Sans" w:cs="Arial"/>
          <w:sz w:val="22"/>
          <w:szCs w:val="22"/>
        </w:rPr>
        <w:t xml:space="preserve"> </w:t>
      </w:r>
      <w:hyperlink r:id="rId17" w:history="1">
        <w:r w:rsidR="00E33639" w:rsidRPr="0095343D">
          <w:rPr>
            <w:rStyle w:val="Hyperlink"/>
            <w:rFonts w:ascii="PT Sans" w:hAnsi="PT Sans" w:cs="Arial"/>
            <w:sz w:val="22"/>
            <w:szCs w:val="22"/>
          </w:rPr>
          <w:t>stadtteilbuero.meerbeck@moers.de</w:t>
        </w:r>
      </w:hyperlink>
      <w:r w:rsidR="00E33639">
        <w:rPr>
          <w:rFonts w:ascii="PT Sans" w:hAnsi="PT Sans" w:cs="Arial"/>
          <w:sz w:val="22"/>
          <w:szCs w:val="22"/>
        </w:rPr>
        <w:t xml:space="preserve"> möglich.</w:t>
      </w:r>
    </w:p>
    <w:sectPr w:rsidR="000B2C9A" w:rsidSect="00732C83">
      <w:type w:val="continuous"/>
      <w:pgSz w:w="11906" w:h="16838" w:code="9"/>
      <w:pgMar w:top="2956" w:right="991" w:bottom="2268" w:left="1418" w:header="0" w:footer="2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A5DE4" w14:textId="77777777" w:rsidR="007461E1" w:rsidRDefault="007461E1">
      <w:r>
        <w:separator/>
      </w:r>
    </w:p>
  </w:endnote>
  <w:endnote w:type="continuationSeparator" w:id="0">
    <w:p w14:paraId="338E6A2A" w14:textId="77777777" w:rsidR="007461E1" w:rsidRDefault="0074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82305" w14:textId="77777777" w:rsidR="00CF48A4" w:rsidRDefault="00CF48A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25C99" w14:textId="77777777" w:rsidR="00CF48A4" w:rsidRDefault="00CF48A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43F9B" w14:textId="77777777" w:rsidR="00732C83" w:rsidRDefault="00732C83" w:rsidP="00732C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FEF83" w14:textId="77777777" w:rsidR="007461E1" w:rsidRDefault="007461E1">
      <w:r>
        <w:separator/>
      </w:r>
    </w:p>
  </w:footnote>
  <w:footnote w:type="continuationSeparator" w:id="0">
    <w:p w14:paraId="62B15D2A" w14:textId="77777777" w:rsidR="007461E1" w:rsidRDefault="00746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1CC10" w14:textId="77777777" w:rsidR="00CF48A4" w:rsidRDefault="00CF48A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72147" w14:textId="77777777" w:rsidR="00AA3F36" w:rsidRDefault="00512B73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1F142102" wp14:editId="2281B688">
              <wp:simplePos x="0" y="0"/>
              <wp:positionH relativeFrom="column">
                <wp:posOffset>3444240</wp:posOffset>
              </wp:positionH>
              <wp:positionV relativeFrom="paragraph">
                <wp:posOffset>403752</wp:posOffset>
              </wp:positionV>
              <wp:extent cx="2428240" cy="876300"/>
              <wp:effectExtent l="0" t="0" r="0" b="0"/>
              <wp:wrapSquare wrapText="bothSides"/>
              <wp:docPr id="897318665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240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2060D" w14:textId="77777777" w:rsidR="00F5055A" w:rsidRPr="00512B73" w:rsidRDefault="007E2A72" w:rsidP="00512B73">
                          <w:pPr>
                            <w:rPr>
                              <w:rFonts w:ascii="PT Sans" w:hAnsi="PT Sans"/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6340E42" wp14:editId="5613C222">
                                <wp:extent cx="1791145" cy="646887"/>
                                <wp:effectExtent l="0" t="0" r="0" b="1270"/>
                                <wp:docPr id="1037517833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9793022" name="Grafik 75979302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15340" cy="6556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142102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8" type="#_x0000_t202" style="position:absolute;margin-left:271.2pt;margin-top:31.8pt;width:191.2pt;height:69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" stroked="f">
              <v:textbox>
                <w:txbxContent>
                  <w:p w14:paraId="19F2060D" w14:textId="77777777" w:rsidR="00F5055A" w:rsidRPr="00512B73" w:rsidRDefault="007E2A72" w:rsidP="00512B73">
                    <w:pPr>
                      <w:rPr>
                        <w:rFonts w:ascii="PT Sans" w:hAnsi="PT Sans"/>
                        <w:sz w:val="16"/>
                        <w:szCs w:val="16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6340E42" wp14:editId="5613C222">
                          <wp:extent cx="1791145" cy="646887"/>
                          <wp:effectExtent l="0" t="0" r="0" b="1270"/>
                          <wp:docPr id="1037517833" name="Grafi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59793022" name="Grafik 759793022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15340" cy="6556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BC8F58B" wp14:editId="6B4CF21E">
              <wp:simplePos x="0" y="0"/>
              <wp:positionH relativeFrom="column">
                <wp:posOffset>5067356</wp:posOffset>
              </wp:positionH>
              <wp:positionV relativeFrom="paragraph">
                <wp:posOffset>1305560</wp:posOffset>
              </wp:positionV>
              <wp:extent cx="800100" cy="295275"/>
              <wp:effectExtent l="0" t="0" r="0" b="0"/>
              <wp:wrapNone/>
              <wp:docPr id="97125126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00FFE4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C8F58B" id="Text Box 16" o:spid="_x0000_s1029" type="#_x0000_t202" style="position:absolute;margin-left:399pt;margin-top:102.8pt;width:63pt;height:23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P90QKeIAAAALAQAADwAAAAAAAAAAAAAAAAA6BAAAZHJzL2Rvd25yZXYueG1s&#10;UEsFBgAAAAAEAAQA8wAAAEkFAAAAAA==&#10;" filled="f" stroked="f">
              <v:textbox inset="6.75pt,3.75pt,6.75pt,3.75pt">
                <w:txbxContent>
                  <w:p w14:paraId="2300FFE4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E0773" w14:textId="77777777" w:rsidR="00A02C42" w:rsidRDefault="008A7D45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5CCE48E2" wp14:editId="5250F5D3">
              <wp:simplePos x="0" y="0"/>
              <wp:positionH relativeFrom="column">
                <wp:posOffset>4319682</wp:posOffset>
              </wp:positionH>
              <wp:positionV relativeFrom="paragraph">
                <wp:posOffset>432435</wp:posOffset>
              </wp:positionV>
              <wp:extent cx="2428746" cy="876567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746" cy="87656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402F6A" w14:textId="77777777" w:rsidR="008A7D45" w:rsidRDefault="008A7D4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AD4C7BC" wp14:editId="5D5B6B17">
                                <wp:extent cx="1791145" cy="646887"/>
                                <wp:effectExtent l="0" t="0" r="0" b="1270"/>
                                <wp:docPr id="600558609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9793022" name="Grafik 75979302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15340" cy="6556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CE48E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40.15pt;margin-top:34.05pt;width:191.25pt;height:69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" stroked="f">
              <v:textbox>
                <w:txbxContent>
                  <w:p w14:paraId="6D402F6A" w14:textId="77777777" w:rsidR="008A7D45" w:rsidRDefault="008A7D45">
                    <w:r>
                      <w:rPr>
                        <w:noProof/>
                      </w:rPr>
                      <w:drawing>
                        <wp:inline distT="0" distB="0" distL="0" distR="0" wp14:anchorId="1AD4C7BC" wp14:editId="5D5B6B17">
                          <wp:extent cx="1791145" cy="646887"/>
                          <wp:effectExtent l="0" t="0" r="0" b="1270"/>
                          <wp:docPr id="600558609" name="Grafi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59793022" name="Grafik 759793022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15340" cy="6556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319678">
    <w:abstractNumId w:val="4"/>
  </w:num>
  <w:num w:numId="2" w16cid:durableId="1068646650">
    <w:abstractNumId w:val="3"/>
  </w:num>
  <w:num w:numId="3" w16cid:durableId="2104262224">
    <w:abstractNumId w:val="2"/>
  </w:num>
  <w:num w:numId="4" w16cid:durableId="390689779">
    <w:abstractNumId w:val="1"/>
  </w:num>
  <w:num w:numId="5" w16cid:durableId="214526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C9A"/>
    <w:rsid w:val="000035B1"/>
    <w:rsid w:val="00024346"/>
    <w:rsid w:val="000339E4"/>
    <w:rsid w:val="00034585"/>
    <w:rsid w:val="00060A67"/>
    <w:rsid w:val="00065137"/>
    <w:rsid w:val="00075C49"/>
    <w:rsid w:val="000832EE"/>
    <w:rsid w:val="0008434B"/>
    <w:rsid w:val="00090187"/>
    <w:rsid w:val="000901D2"/>
    <w:rsid w:val="000A490E"/>
    <w:rsid w:val="000B2C9A"/>
    <w:rsid w:val="000B3B36"/>
    <w:rsid w:val="000E3D4B"/>
    <w:rsid w:val="000F2502"/>
    <w:rsid w:val="001007E4"/>
    <w:rsid w:val="001069B6"/>
    <w:rsid w:val="00114B61"/>
    <w:rsid w:val="00140600"/>
    <w:rsid w:val="001A1B80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37CA3"/>
    <w:rsid w:val="0024231A"/>
    <w:rsid w:val="00257660"/>
    <w:rsid w:val="00280624"/>
    <w:rsid w:val="0028192D"/>
    <w:rsid w:val="00286587"/>
    <w:rsid w:val="00290D09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25E6"/>
    <w:rsid w:val="00315F6D"/>
    <w:rsid w:val="003263D9"/>
    <w:rsid w:val="003346CE"/>
    <w:rsid w:val="00344F91"/>
    <w:rsid w:val="0034776D"/>
    <w:rsid w:val="00354BA1"/>
    <w:rsid w:val="00397A4E"/>
    <w:rsid w:val="003B445D"/>
    <w:rsid w:val="003B5DF7"/>
    <w:rsid w:val="003D297F"/>
    <w:rsid w:val="003D2A2C"/>
    <w:rsid w:val="003F4962"/>
    <w:rsid w:val="00413756"/>
    <w:rsid w:val="00422E8E"/>
    <w:rsid w:val="0044301F"/>
    <w:rsid w:val="00452A16"/>
    <w:rsid w:val="00462A0D"/>
    <w:rsid w:val="00475D5E"/>
    <w:rsid w:val="00480F1C"/>
    <w:rsid w:val="004A3AB2"/>
    <w:rsid w:val="004A7554"/>
    <w:rsid w:val="004B005E"/>
    <w:rsid w:val="004C430E"/>
    <w:rsid w:val="004D2869"/>
    <w:rsid w:val="004D2F6C"/>
    <w:rsid w:val="004D39B9"/>
    <w:rsid w:val="004E06E7"/>
    <w:rsid w:val="004E2590"/>
    <w:rsid w:val="004F0649"/>
    <w:rsid w:val="004F1D2C"/>
    <w:rsid w:val="00503236"/>
    <w:rsid w:val="00512B73"/>
    <w:rsid w:val="00533A86"/>
    <w:rsid w:val="0054438D"/>
    <w:rsid w:val="00574F18"/>
    <w:rsid w:val="005A4E87"/>
    <w:rsid w:val="005C5DA4"/>
    <w:rsid w:val="005D5C71"/>
    <w:rsid w:val="005E4AE2"/>
    <w:rsid w:val="005E6AE9"/>
    <w:rsid w:val="00613FB5"/>
    <w:rsid w:val="00641C41"/>
    <w:rsid w:val="006429D6"/>
    <w:rsid w:val="00644760"/>
    <w:rsid w:val="006553D1"/>
    <w:rsid w:val="006639B7"/>
    <w:rsid w:val="00671F81"/>
    <w:rsid w:val="006723B0"/>
    <w:rsid w:val="006C2381"/>
    <w:rsid w:val="006C384A"/>
    <w:rsid w:val="006D0853"/>
    <w:rsid w:val="006D29A4"/>
    <w:rsid w:val="006D5F56"/>
    <w:rsid w:val="006E6D22"/>
    <w:rsid w:val="00732C83"/>
    <w:rsid w:val="00743B1D"/>
    <w:rsid w:val="007461E1"/>
    <w:rsid w:val="007463E5"/>
    <w:rsid w:val="00770A92"/>
    <w:rsid w:val="00780FED"/>
    <w:rsid w:val="00785CAD"/>
    <w:rsid w:val="007C23E4"/>
    <w:rsid w:val="007D4295"/>
    <w:rsid w:val="007E2A72"/>
    <w:rsid w:val="00815423"/>
    <w:rsid w:val="00824F5F"/>
    <w:rsid w:val="00835967"/>
    <w:rsid w:val="00836B02"/>
    <w:rsid w:val="00855A17"/>
    <w:rsid w:val="00856138"/>
    <w:rsid w:val="00856450"/>
    <w:rsid w:val="0086446F"/>
    <w:rsid w:val="00873127"/>
    <w:rsid w:val="0087571B"/>
    <w:rsid w:val="008A51F0"/>
    <w:rsid w:val="008A7D45"/>
    <w:rsid w:val="008B3483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02C42"/>
    <w:rsid w:val="00A45C59"/>
    <w:rsid w:val="00A561BF"/>
    <w:rsid w:val="00A72428"/>
    <w:rsid w:val="00A82299"/>
    <w:rsid w:val="00A87D24"/>
    <w:rsid w:val="00AA3F36"/>
    <w:rsid w:val="00AA7048"/>
    <w:rsid w:val="00AB071F"/>
    <w:rsid w:val="00AC6B0B"/>
    <w:rsid w:val="00AD128A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B6DCB"/>
    <w:rsid w:val="00BC763E"/>
    <w:rsid w:val="00BD0E92"/>
    <w:rsid w:val="00BF1276"/>
    <w:rsid w:val="00C03DA7"/>
    <w:rsid w:val="00C05031"/>
    <w:rsid w:val="00C07CA7"/>
    <w:rsid w:val="00C07F2E"/>
    <w:rsid w:val="00C111A4"/>
    <w:rsid w:val="00C115BC"/>
    <w:rsid w:val="00C221D7"/>
    <w:rsid w:val="00C27861"/>
    <w:rsid w:val="00C36891"/>
    <w:rsid w:val="00C74E56"/>
    <w:rsid w:val="00C80587"/>
    <w:rsid w:val="00CC11E6"/>
    <w:rsid w:val="00CF48A4"/>
    <w:rsid w:val="00D153EB"/>
    <w:rsid w:val="00D1609D"/>
    <w:rsid w:val="00D23FEB"/>
    <w:rsid w:val="00D25E53"/>
    <w:rsid w:val="00D412C5"/>
    <w:rsid w:val="00D41A13"/>
    <w:rsid w:val="00D4674E"/>
    <w:rsid w:val="00DB2B2E"/>
    <w:rsid w:val="00DE51AA"/>
    <w:rsid w:val="00E04241"/>
    <w:rsid w:val="00E10B84"/>
    <w:rsid w:val="00E12184"/>
    <w:rsid w:val="00E25389"/>
    <w:rsid w:val="00E3363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EF0516"/>
    <w:rsid w:val="00F00472"/>
    <w:rsid w:val="00F46220"/>
    <w:rsid w:val="00F469BF"/>
    <w:rsid w:val="00F5055A"/>
    <w:rsid w:val="00F64063"/>
    <w:rsid w:val="00F712D7"/>
    <w:rsid w:val="00F744FA"/>
    <w:rsid w:val="00F973D4"/>
    <w:rsid w:val="00FA286C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BA7F73"/>
  <w15:chartTrackingRefBased/>
  <w15:docId w15:val="{C3A8B76E-A181-4782-AA4D-DD55FB13A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12B73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C5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mailto:stadtteilbuero.meerbeck@moers.d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%20Versuch%20NEU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 Versuch NEU</Template>
  <TotalTime>0</TotalTime>
  <Pages>1</Pages>
  <Words>149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1091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Klaus Janczyk</dc:creator>
  <cp:keywords/>
  <dc:description/>
  <cp:lastModifiedBy>Klaus Janczyk</cp:lastModifiedBy>
  <cp:revision>4</cp:revision>
  <cp:lastPrinted>2012-04-12T09:11:00Z</cp:lastPrinted>
  <dcterms:created xsi:type="dcterms:W3CDTF">2026-10-23T11:24:00Z</dcterms:created>
  <dcterms:modified xsi:type="dcterms:W3CDTF">2026-10-23T12:07:00Z</dcterms:modified>
</cp:coreProperties>
</file>