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0AE23" w14:textId="77777777" w:rsidR="00342B09" w:rsidRDefault="00A86E7D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0AEED351" wp14:editId="072D7F07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52173" w14:textId="77777777" w:rsidR="00342B09" w:rsidRDefault="00A86E7D" w:rsidP="004333A4">
      <w:pPr>
        <w:ind w:right="-284"/>
      </w:pPr>
      <w:r>
        <w:rPr>
          <w:noProof/>
        </w:rPr>
        <w:drawing>
          <wp:inline distT="0" distB="0" distL="0" distR="0" wp14:anchorId="776EF6A6" wp14:editId="76F9269A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0FD1D" w14:textId="77777777" w:rsidR="00342B09" w:rsidRDefault="00342B09" w:rsidP="004333A4">
      <w:pPr>
        <w:ind w:right="-284"/>
        <w:rPr>
          <w:sz w:val="16"/>
        </w:rPr>
      </w:pPr>
    </w:p>
    <w:p w14:paraId="5DCB0E2F" w14:textId="1C059A65" w:rsidR="00342B09" w:rsidRDefault="00333EB9" w:rsidP="004333A4">
      <w:pPr>
        <w:ind w:right="-284"/>
        <w:rPr>
          <w:b/>
        </w:rPr>
      </w:pPr>
      <w:r>
        <w:rPr>
          <w:b/>
        </w:rPr>
        <w:t>Saarbrücken</w:t>
      </w:r>
      <w:r w:rsidRPr="00BE3500">
        <w:rPr>
          <w:b/>
        </w:rPr>
        <w:t>,</w:t>
      </w:r>
      <w:r w:rsidR="00BC7505" w:rsidRPr="00BE3500">
        <w:rPr>
          <w:b/>
        </w:rPr>
        <w:t xml:space="preserve"> </w:t>
      </w:r>
      <w:r w:rsidR="00FE0B7A">
        <w:rPr>
          <w:b/>
        </w:rPr>
        <w:t>2</w:t>
      </w:r>
      <w:r w:rsidR="00791D5F">
        <w:rPr>
          <w:b/>
        </w:rPr>
        <w:t>4</w:t>
      </w:r>
      <w:r w:rsidR="00674846">
        <w:rPr>
          <w:b/>
        </w:rPr>
        <w:t xml:space="preserve">. </w:t>
      </w:r>
      <w:r w:rsidR="00791D5F">
        <w:rPr>
          <w:b/>
        </w:rPr>
        <w:t>August</w:t>
      </w:r>
      <w:r w:rsidR="00BE3500" w:rsidRPr="00BE3500">
        <w:rPr>
          <w:b/>
        </w:rPr>
        <w:t xml:space="preserve"> </w:t>
      </w:r>
      <w:r w:rsidR="00011C2A" w:rsidRPr="00BE3500">
        <w:rPr>
          <w:b/>
        </w:rPr>
        <w:t>2026</w:t>
      </w:r>
    </w:p>
    <w:p w14:paraId="51EC1A4F" w14:textId="0C8F07FA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2B66B3">
        <w:t>splatz</w:t>
      </w:r>
      <w:r w:rsidR="002B66B3">
        <w:tab/>
      </w:r>
      <w:r w:rsidR="002B66B3">
        <w:tab/>
      </w:r>
      <w:r w:rsidR="002B66B3">
        <w:tab/>
        <w:t>Telefon (0681) 506-130</w:t>
      </w:r>
      <w:r w:rsidR="00791D5F">
        <w:t>0</w:t>
      </w:r>
    </w:p>
    <w:p w14:paraId="69BA1E7D" w14:textId="34D80798" w:rsidR="00342B09" w:rsidRDefault="002B66B3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791D5F">
        <w:t>Lars Weber</w:t>
      </w:r>
      <w:r w:rsidR="00791D5F">
        <w:tab/>
      </w:r>
      <w:r w:rsidR="00342B09">
        <w:tab/>
        <w:t>66119 Saarbrücken</w:t>
      </w:r>
      <w:r w:rsidR="00342B09">
        <w:tab/>
      </w:r>
      <w:r w:rsidR="00342B09">
        <w:tab/>
        <w:t>Telefax (0681) 506-1390</w:t>
      </w:r>
    </w:p>
    <w:p w14:paraId="2430A0CA" w14:textId="77777777" w:rsidR="00342B09" w:rsidRDefault="00342B09" w:rsidP="004333A4">
      <w:pPr>
        <w:ind w:right="-284"/>
      </w:pPr>
    </w:p>
    <w:p w14:paraId="4A21B83F" w14:textId="53E65631" w:rsidR="00022C7B" w:rsidRDefault="0015595A" w:rsidP="000423B2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Neuwahl</w:t>
      </w:r>
      <w:r w:rsidR="004A20D5">
        <w:rPr>
          <w:rFonts w:cs="Arial"/>
          <w:b/>
          <w:sz w:val="28"/>
          <w:szCs w:val="28"/>
        </w:rPr>
        <w:t xml:space="preserve"> am Sonntag</w:t>
      </w:r>
      <w:r>
        <w:rPr>
          <w:rFonts w:cs="Arial"/>
          <w:b/>
          <w:sz w:val="28"/>
          <w:szCs w:val="28"/>
        </w:rPr>
        <w:t xml:space="preserve">: </w:t>
      </w:r>
      <w:r w:rsidR="004A20D5">
        <w:rPr>
          <w:rFonts w:cs="Arial"/>
          <w:b/>
          <w:sz w:val="28"/>
          <w:szCs w:val="28"/>
        </w:rPr>
        <w:t>Jeder Sechste hat bereits</w:t>
      </w:r>
      <w:r w:rsidR="006C3885">
        <w:rPr>
          <w:rFonts w:cs="Arial"/>
          <w:b/>
          <w:sz w:val="28"/>
          <w:szCs w:val="28"/>
        </w:rPr>
        <w:t xml:space="preserve"> Brief</w:t>
      </w:r>
      <w:bookmarkStart w:id="0" w:name="_GoBack"/>
      <w:bookmarkEnd w:id="0"/>
      <w:r w:rsidR="006C3885">
        <w:rPr>
          <w:rFonts w:cs="Arial"/>
          <w:b/>
          <w:sz w:val="28"/>
          <w:szCs w:val="28"/>
        </w:rPr>
        <w:t>wahl</w:t>
      </w:r>
      <w:r w:rsidR="004A20D5">
        <w:rPr>
          <w:rFonts w:cs="Arial"/>
          <w:b/>
          <w:sz w:val="28"/>
          <w:szCs w:val="28"/>
        </w:rPr>
        <w:t xml:space="preserve"> beantragt</w:t>
      </w:r>
      <w:r w:rsidR="002B287B">
        <w:rPr>
          <w:rFonts w:cs="Arial"/>
          <w:b/>
          <w:sz w:val="28"/>
          <w:szCs w:val="28"/>
        </w:rPr>
        <w:t xml:space="preserve"> </w:t>
      </w:r>
    </w:p>
    <w:p w14:paraId="67FD6220" w14:textId="77777777" w:rsidR="000423B2" w:rsidRDefault="000423B2" w:rsidP="000423B2">
      <w:pPr>
        <w:rPr>
          <w:rFonts w:cs="Arial"/>
          <w:b/>
          <w:szCs w:val="24"/>
        </w:rPr>
      </w:pPr>
    </w:p>
    <w:p w14:paraId="3C67B6EB" w14:textId="132C3120" w:rsidR="00022C7B" w:rsidRPr="007620C4" w:rsidRDefault="004A20D5" w:rsidP="000423B2">
      <w:pPr>
        <w:rPr>
          <w:b/>
          <w:szCs w:val="24"/>
        </w:rPr>
      </w:pPr>
      <w:r>
        <w:rPr>
          <w:rFonts w:cs="Arial"/>
          <w:b/>
          <w:szCs w:val="24"/>
        </w:rPr>
        <w:t>N</w:t>
      </w:r>
      <w:r>
        <w:rPr>
          <w:rFonts w:cs="Arial"/>
          <w:b/>
          <w:szCs w:val="24"/>
        </w:rPr>
        <w:t xml:space="preserve">och bis Freitag </w:t>
      </w:r>
      <w:r>
        <w:rPr>
          <w:rFonts w:cs="Arial"/>
          <w:b/>
          <w:szCs w:val="24"/>
        </w:rPr>
        <w:t xml:space="preserve">ist </w:t>
      </w:r>
      <w:r w:rsidR="00FE0B7A">
        <w:rPr>
          <w:rFonts w:cs="Arial"/>
          <w:b/>
          <w:szCs w:val="24"/>
        </w:rPr>
        <w:t xml:space="preserve">Briefwahl vor Ort in </w:t>
      </w:r>
      <w:r w:rsidR="00A47A12">
        <w:rPr>
          <w:rFonts w:cs="Arial"/>
          <w:b/>
          <w:szCs w:val="24"/>
        </w:rPr>
        <w:t>Rathäusern und Bürgerämtern</w:t>
      </w:r>
      <w:r w:rsidR="00FE0B7A">
        <w:rPr>
          <w:rFonts w:cs="Arial"/>
          <w:b/>
          <w:szCs w:val="24"/>
        </w:rPr>
        <w:t xml:space="preserve"> möglich</w:t>
      </w:r>
    </w:p>
    <w:p w14:paraId="0FE34CA2" w14:textId="1DFF998D" w:rsidR="000423B2" w:rsidRDefault="000423B2" w:rsidP="000423B2">
      <w:pPr>
        <w:rPr>
          <w:rFonts w:cs="Arial"/>
          <w:szCs w:val="24"/>
          <w:shd w:val="clear" w:color="auto" w:fill="FFFFFF"/>
        </w:rPr>
      </w:pPr>
    </w:p>
    <w:p w14:paraId="232DFE5D" w14:textId="7D0D52B7" w:rsidR="004A20D5" w:rsidRDefault="00690792" w:rsidP="000423B2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Zur Neuwahl der Regionalversammlung am 30. August</w:t>
      </w:r>
      <w:r w:rsidR="004A20D5">
        <w:rPr>
          <w:rFonts w:cs="Arial"/>
          <w:szCs w:val="24"/>
          <w:shd w:val="clear" w:color="auto" w:fill="FFFFFF"/>
        </w:rPr>
        <w:t xml:space="preserve"> sind </w:t>
      </w:r>
      <w:r w:rsidR="00A47A12">
        <w:rPr>
          <w:rFonts w:cs="Arial"/>
          <w:szCs w:val="24"/>
          <w:shd w:val="clear" w:color="auto" w:fill="FFFFFF"/>
        </w:rPr>
        <w:t>knapp 245.0</w:t>
      </w:r>
      <w:r w:rsidR="00845892">
        <w:rPr>
          <w:rFonts w:cs="Arial"/>
          <w:szCs w:val="24"/>
          <w:shd w:val="clear" w:color="auto" w:fill="FFFFFF"/>
        </w:rPr>
        <w:t>00</w:t>
      </w:r>
      <w:r>
        <w:rPr>
          <w:rFonts w:cs="Arial"/>
          <w:szCs w:val="24"/>
          <w:shd w:val="clear" w:color="auto" w:fill="FFFFFF"/>
        </w:rPr>
        <w:t xml:space="preserve"> Einwohnerinnen und Einwohner des Regionalverbandes wahlberechtigt.</w:t>
      </w:r>
      <w:r w:rsidR="006C3885">
        <w:rPr>
          <w:rFonts w:cs="Arial"/>
          <w:szCs w:val="24"/>
          <w:shd w:val="clear" w:color="auto" w:fill="FFFFFF"/>
        </w:rPr>
        <w:t xml:space="preserve"> Bis Montagmittag (24. August, 12 Uhr)</w:t>
      </w:r>
      <w:r>
        <w:rPr>
          <w:rFonts w:cs="Arial"/>
          <w:szCs w:val="24"/>
          <w:shd w:val="clear" w:color="auto" w:fill="FFFFFF"/>
        </w:rPr>
        <w:t xml:space="preserve"> haben be</w:t>
      </w:r>
      <w:r w:rsidR="00845892">
        <w:rPr>
          <w:rFonts w:cs="Arial"/>
          <w:szCs w:val="24"/>
          <w:shd w:val="clear" w:color="auto" w:fill="FFFFFF"/>
        </w:rPr>
        <w:t xml:space="preserve">reits </w:t>
      </w:r>
      <w:r w:rsidR="00A47A12">
        <w:rPr>
          <w:rFonts w:cs="Arial"/>
          <w:szCs w:val="24"/>
          <w:shd w:val="clear" w:color="auto" w:fill="FFFFFF"/>
        </w:rPr>
        <w:t xml:space="preserve">über </w:t>
      </w:r>
      <w:r w:rsidR="00845892">
        <w:rPr>
          <w:rFonts w:cs="Arial"/>
          <w:szCs w:val="24"/>
          <w:shd w:val="clear" w:color="auto" w:fill="FFFFFF"/>
        </w:rPr>
        <w:t>42.</w:t>
      </w:r>
      <w:r w:rsidR="00A47A12">
        <w:rPr>
          <w:rFonts w:cs="Arial"/>
          <w:szCs w:val="24"/>
          <w:shd w:val="clear" w:color="auto" w:fill="FFFFFF"/>
        </w:rPr>
        <w:t>00</w:t>
      </w:r>
      <w:r w:rsidR="00845892">
        <w:rPr>
          <w:rFonts w:cs="Arial"/>
          <w:szCs w:val="24"/>
          <w:shd w:val="clear" w:color="auto" w:fill="FFFFFF"/>
        </w:rPr>
        <w:t>0</w:t>
      </w:r>
      <w:r>
        <w:rPr>
          <w:rFonts w:cs="Arial"/>
          <w:szCs w:val="24"/>
          <w:shd w:val="clear" w:color="auto" w:fill="FFFFFF"/>
        </w:rPr>
        <w:t xml:space="preserve"> </w:t>
      </w:r>
      <w:r w:rsidR="004A20D5">
        <w:rPr>
          <w:rFonts w:cs="Arial"/>
          <w:szCs w:val="24"/>
          <w:shd w:val="clear" w:color="auto" w:fill="FFFFFF"/>
        </w:rPr>
        <w:t>Wahlberechtigte</w:t>
      </w:r>
      <w:r>
        <w:rPr>
          <w:rFonts w:cs="Arial"/>
          <w:szCs w:val="24"/>
          <w:shd w:val="clear" w:color="auto" w:fill="FFFFFF"/>
        </w:rPr>
        <w:t xml:space="preserve"> </w:t>
      </w:r>
      <w:r w:rsidR="00845892">
        <w:rPr>
          <w:rFonts w:cs="Arial"/>
          <w:szCs w:val="24"/>
          <w:shd w:val="clear" w:color="auto" w:fill="FFFFFF"/>
        </w:rPr>
        <w:t xml:space="preserve">bei den Wahlämtern der </w:t>
      </w:r>
      <w:r w:rsidR="004A20D5">
        <w:rPr>
          <w:rFonts w:cs="Arial"/>
          <w:szCs w:val="24"/>
          <w:shd w:val="clear" w:color="auto" w:fill="FFFFFF"/>
        </w:rPr>
        <w:t xml:space="preserve">zehn </w:t>
      </w:r>
      <w:r w:rsidR="00845892">
        <w:rPr>
          <w:rFonts w:cs="Arial"/>
          <w:szCs w:val="24"/>
          <w:shd w:val="clear" w:color="auto" w:fill="FFFFFF"/>
        </w:rPr>
        <w:t>Städte und Gemeinden</w:t>
      </w:r>
      <w:r>
        <w:rPr>
          <w:rFonts w:cs="Arial"/>
          <w:szCs w:val="24"/>
          <w:shd w:val="clear" w:color="auto" w:fill="FFFFFF"/>
        </w:rPr>
        <w:t xml:space="preserve"> </w:t>
      </w:r>
      <w:r w:rsidR="004A20D5">
        <w:rPr>
          <w:rFonts w:cs="Arial"/>
          <w:szCs w:val="24"/>
          <w:shd w:val="clear" w:color="auto" w:fill="FFFFFF"/>
        </w:rPr>
        <w:t xml:space="preserve">Briefwahlunterlagen </w:t>
      </w:r>
      <w:r>
        <w:rPr>
          <w:rFonts w:cs="Arial"/>
          <w:szCs w:val="24"/>
          <w:shd w:val="clear" w:color="auto" w:fill="FFFFFF"/>
        </w:rPr>
        <w:t>beantragt. Da</w:t>
      </w:r>
      <w:r w:rsidR="00845892">
        <w:rPr>
          <w:rFonts w:cs="Arial"/>
          <w:szCs w:val="24"/>
          <w:shd w:val="clear" w:color="auto" w:fill="FFFFFF"/>
        </w:rPr>
        <w:t>s entspricht</w:t>
      </w:r>
      <w:r w:rsidR="006C3885">
        <w:rPr>
          <w:rFonts w:cs="Arial"/>
          <w:szCs w:val="24"/>
          <w:shd w:val="clear" w:color="auto" w:fill="FFFFFF"/>
        </w:rPr>
        <w:t xml:space="preserve"> </w:t>
      </w:r>
      <w:r w:rsidR="00845892">
        <w:rPr>
          <w:rFonts w:cs="Arial"/>
          <w:szCs w:val="24"/>
          <w:shd w:val="clear" w:color="auto" w:fill="FFFFFF"/>
        </w:rPr>
        <w:t>rund 17,5</w:t>
      </w:r>
      <w:r>
        <w:rPr>
          <w:rFonts w:cs="Arial"/>
          <w:szCs w:val="24"/>
          <w:shd w:val="clear" w:color="auto" w:fill="FFFFFF"/>
        </w:rPr>
        <w:t xml:space="preserve"> Prozent aller Wahlberechtigten. Überdurchschnittlich hoch </w:t>
      </w:r>
      <w:r w:rsidR="006C3885">
        <w:rPr>
          <w:rFonts w:cs="Arial"/>
          <w:szCs w:val="24"/>
          <w:shd w:val="clear" w:color="auto" w:fill="FFFFFF"/>
        </w:rPr>
        <w:t>ist</w:t>
      </w:r>
      <w:r>
        <w:rPr>
          <w:rFonts w:cs="Arial"/>
          <w:szCs w:val="24"/>
          <w:shd w:val="clear" w:color="auto" w:fill="FFFFFF"/>
        </w:rPr>
        <w:t xml:space="preserve"> die Briefwahl</w:t>
      </w:r>
      <w:r w:rsidR="006C3885">
        <w:rPr>
          <w:rFonts w:cs="Arial"/>
          <w:szCs w:val="24"/>
          <w:shd w:val="clear" w:color="auto" w:fill="FFFFFF"/>
        </w:rPr>
        <w:t>nachfrage</w:t>
      </w:r>
      <w:r>
        <w:rPr>
          <w:rFonts w:cs="Arial"/>
          <w:szCs w:val="24"/>
          <w:shd w:val="clear" w:color="auto" w:fill="FFFFFF"/>
        </w:rPr>
        <w:t xml:space="preserve"> </w:t>
      </w:r>
      <w:r w:rsidR="00A47A12">
        <w:rPr>
          <w:rFonts w:cs="Arial"/>
          <w:szCs w:val="24"/>
          <w:shd w:val="clear" w:color="auto" w:fill="FFFFFF"/>
        </w:rPr>
        <w:t xml:space="preserve">bisher </w:t>
      </w:r>
      <w:r w:rsidR="006C3885">
        <w:rPr>
          <w:rFonts w:cs="Arial"/>
          <w:szCs w:val="24"/>
          <w:shd w:val="clear" w:color="auto" w:fill="FFFFFF"/>
        </w:rPr>
        <w:t xml:space="preserve">mit </w:t>
      </w:r>
      <w:r w:rsidR="00A47A12">
        <w:rPr>
          <w:rFonts w:cs="Arial"/>
          <w:szCs w:val="24"/>
          <w:shd w:val="clear" w:color="auto" w:fill="FFFFFF"/>
        </w:rPr>
        <w:t>über 20</w:t>
      </w:r>
      <w:r w:rsidR="006C3885">
        <w:rPr>
          <w:rFonts w:cs="Arial"/>
          <w:szCs w:val="24"/>
          <w:shd w:val="clear" w:color="auto" w:fill="FFFFFF"/>
        </w:rPr>
        <w:t xml:space="preserve"> Prozent </w:t>
      </w:r>
      <w:r>
        <w:rPr>
          <w:rFonts w:cs="Arial"/>
          <w:szCs w:val="24"/>
          <w:shd w:val="clear" w:color="auto" w:fill="FFFFFF"/>
        </w:rPr>
        <w:t xml:space="preserve">in den Gemeinden </w:t>
      </w:r>
      <w:proofErr w:type="spellStart"/>
      <w:r>
        <w:rPr>
          <w:rFonts w:cs="Arial"/>
          <w:szCs w:val="24"/>
          <w:shd w:val="clear" w:color="auto" w:fill="FFFFFF"/>
        </w:rPr>
        <w:t>Kleinblittersdorf</w:t>
      </w:r>
      <w:proofErr w:type="spellEnd"/>
      <w:r>
        <w:rPr>
          <w:rFonts w:cs="Arial"/>
          <w:szCs w:val="24"/>
          <w:shd w:val="clear" w:color="auto" w:fill="FFFFFF"/>
        </w:rPr>
        <w:t xml:space="preserve"> und </w:t>
      </w:r>
      <w:proofErr w:type="spellStart"/>
      <w:r>
        <w:rPr>
          <w:rFonts w:cs="Arial"/>
          <w:szCs w:val="24"/>
          <w:shd w:val="clear" w:color="auto" w:fill="FFFFFF"/>
        </w:rPr>
        <w:t>Riegelsberg</w:t>
      </w:r>
      <w:proofErr w:type="spellEnd"/>
      <w:r>
        <w:rPr>
          <w:rFonts w:cs="Arial"/>
          <w:szCs w:val="24"/>
          <w:shd w:val="clear" w:color="auto" w:fill="FFFFFF"/>
        </w:rPr>
        <w:t>. Am geringsten ist sie</w:t>
      </w:r>
      <w:r w:rsidR="006C3885">
        <w:rPr>
          <w:rFonts w:cs="Arial"/>
          <w:szCs w:val="24"/>
          <w:shd w:val="clear" w:color="auto" w:fill="FFFFFF"/>
        </w:rPr>
        <w:t xml:space="preserve"> mit rund 14 Prozent</w:t>
      </w:r>
      <w:r>
        <w:rPr>
          <w:rFonts w:cs="Arial"/>
          <w:szCs w:val="24"/>
          <w:shd w:val="clear" w:color="auto" w:fill="FFFFFF"/>
        </w:rPr>
        <w:t xml:space="preserve"> </w:t>
      </w:r>
      <w:r w:rsidR="004A20D5">
        <w:rPr>
          <w:rFonts w:cs="Arial"/>
          <w:szCs w:val="24"/>
          <w:shd w:val="clear" w:color="auto" w:fill="FFFFFF"/>
        </w:rPr>
        <w:t>eine knappe Woche vor der Wahl</w:t>
      </w:r>
      <w:r w:rsidR="00A47A12">
        <w:rPr>
          <w:rFonts w:cs="Arial"/>
          <w:szCs w:val="24"/>
          <w:shd w:val="clear" w:color="auto" w:fill="FFFFFF"/>
        </w:rPr>
        <w:t xml:space="preserve"> </w:t>
      </w:r>
      <w:r w:rsidR="00A47A12">
        <w:rPr>
          <w:rFonts w:cs="Arial"/>
          <w:szCs w:val="24"/>
          <w:shd w:val="clear" w:color="auto" w:fill="FFFFFF"/>
        </w:rPr>
        <w:t>nach aktuellem Stand</w:t>
      </w:r>
      <w:r w:rsidR="004A20D5">
        <w:rPr>
          <w:rFonts w:cs="Arial"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 xml:space="preserve">in den Städten </w:t>
      </w:r>
      <w:proofErr w:type="spellStart"/>
      <w:r>
        <w:rPr>
          <w:rFonts w:cs="Arial"/>
          <w:szCs w:val="24"/>
          <w:shd w:val="clear" w:color="auto" w:fill="FFFFFF"/>
        </w:rPr>
        <w:t>Friedrichsthal</w:t>
      </w:r>
      <w:proofErr w:type="spellEnd"/>
      <w:r>
        <w:rPr>
          <w:rFonts w:cs="Arial"/>
          <w:szCs w:val="24"/>
          <w:shd w:val="clear" w:color="auto" w:fill="FFFFFF"/>
        </w:rPr>
        <w:t xml:space="preserve"> und Völklingen. </w:t>
      </w:r>
      <w:r w:rsidR="00C53D0F">
        <w:rPr>
          <w:rFonts w:cs="Arial"/>
          <w:szCs w:val="24"/>
          <w:shd w:val="clear" w:color="auto" w:fill="FFFFFF"/>
        </w:rPr>
        <w:t xml:space="preserve">Die Zahl der beantragten Briefwahlwahlunterlagen entspricht nicht </w:t>
      </w:r>
      <w:r w:rsidR="00272C93">
        <w:rPr>
          <w:rFonts w:cs="Arial"/>
          <w:szCs w:val="24"/>
          <w:shd w:val="clear" w:color="auto" w:fill="FFFFFF"/>
        </w:rPr>
        <w:t xml:space="preserve">zwangsläufig </w:t>
      </w:r>
      <w:r w:rsidR="00C53D0F">
        <w:rPr>
          <w:rFonts w:cs="Arial"/>
          <w:szCs w:val="24"/>
          <w:shd w:val="clear" w:color="auto" w:fill="FFFFFF"/>
        </w:rPr>
        <w:t>der tatsäch</w:t>
      </w:r>
      <w:r w:rsidR="00272C93">
        <w:rPr>
          <w:rFonts w:cs="Arial"/>
          <w:szCs w:val="24"/>
          <w:shd w:val="clear" w:color="auto" w:fill="FFFFFF"/>
        </w:rPr>
        <w:t xml:space="preserve">lichen Briefwahlbeteiligung, da </w:t>
      </w:r>
      <w:r w:rsidR="006C3885">
        <w:rPr>
          <w:rFonts w:cs="Arial"/>
          <w:szCs w:val="24"/>
          <w:shd w:val="clear" w:color="auto" w:fill="FFFFFF"/>
        </w:rPr>
        <w:t>nicht alle wieder an die</w:t>
      </w:r>
      <w:r w:rsidR="00272C93">
        <w:rPr>
          <w:rFonts w:cs="Arial"/>
          <w:szCs w:val="24"/>
          <w:shd w:val="clear" w:color="auto" w:fill="FFFFFF"/>
        </w:rPr>
        <w:t xml:space="preserve"> Kommunen zurückgehen müssen.</w:t>
      </w:r>
      <w:r w:rsidR="00C53D0F">
        <w:rPr>
          <w:rFonts w:cs="Arial"/>
          <w:szCs w:val="24"/>
          <w:shd w:val="clear" w:color="auto" w:fill="FFFFFF"/>
        </w:rPr>
        <w:t xml:space="preserve"> </w:t>
      </w:r>
    </w:p>
    <w:p w14:paraId="017B1445" w14:textId="77777777" w:rsidR="004A20D5" w:rsidRDefault="004A20D5" w:rsidP="00FE4E1A">
      <w:pPr>
        <w:rPr>
          <w:rFonts w:cs="Arial"/>
          <w:szCs w:val="24"/>
          <w:shd w:val="clear" w:color="auto" w:fill="FFFFFF"/>
        </w:rPr>
      </w:pPr>
    </w:p>
    <w:p w14:paraId="639F5CC1" w14:textId="7C4C6663" w:rsidR="001C7789" w:rsidRDefault="004A20D5" w:rsidP="00FE4E1A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Wer </w:t>
      </w:r>
      <w:r w:rsidR="001C7789">
        <w:rPr>
          <w:rFonts w:cs="Arial"/>
          <w:szCs w:val="24"/>
          <w:shd w:val="clear" w:color="auto" w:fill="FFFFFF"/>
        </w:rPr>
        <w:t xml:space="preserve">kurzfristig noch Briefwahl machen möchte, jedoch noch keine Unterlagen beantragt hat, kann die Briefwahl auch direkt </w:t>
      </w:r>
      <w:r w:rsidR="001C7789">
        <w:rPr>
          <w:rFonts w:cs="Arial"/>
          <w:szCs w:val="24"/>
          <w:shd w:val="clear" w:color="auto" w:fill="FFFFFF"/>
        </w:rPr>
        <w:t xml:space="preserve">vor Ort </w:t>
      </w:r>
      <w:r w:rsidR="001C7789">
        <w:rPr>
          <w:rFonts w:cs="Arial"/>
          <w:szCs w:val="24"/>
          <w:shd w:val="clear" w:color="auto" w:fill="FFFFFF"/>
        </w:rPr>
        <w:t xml:space="preserve">in den jeweiligen Wahlämtern </w:t>
      </w:r>
      <w:r w:rsidR="000423B2">
        <w:rPr>
          <w:rFonts w:cs="Arial"/>
          <w:szCs w:val="24"/>
          <w:shd w:val="clear" w:color="auto" w:fill="FFFFFF"/>
        </w:rPr>
        <w:t xml:space="preserve">der Städte und Gemeinden </w:t>
      </w:r>
      <w:r w:rsidR="001C7789">
        <w:rPr>
          <w:rFonts w:cs="Arial"/>
          <w:szCs w:val="24"/>
          <w:shd w:val="clear" w:color="auto" w:fill="FFFFFF"/>
        </w:rPr>
        <w:t>machen. Dies</w:t>
      </w:r>
      <w:r w:rsidR="00272C93">
        <w:rPr>
          <w:rFonts w:cs="Arial"/>
          <w:szCs w:val="24"/>
          <w:shd w:val="clear" w:color="auto" w:fill="FFFFFF"/>
        </w:rPr>
        <w:t xml:space="preserve"> ist </w:t>
      </w:r>
      <w:r w:rsidR="006D0560">
        <w:rPr>
          <w:rFonts w:cs="Arial"/>
          <w:szCs w:val="24"/>
          <w:shd w:val="clear" w:color="auto" w:fill="FFFFFF"/>
        </w:rPr>
        <w:t xml:space="preserve">noch bis einschließlich Freitag, den 28. August, zu den Öffnungszeiten </w:t>
      </w:r>
      <w:r w:rsidR="000423B2">
        <w:rPr>
          <w:rFonts w:cs="Arial"/>
          <w:szCs w:val="24"/>
          <w:shd w:val="clear" w:color="auto" w:fill="FFFFFF"/>
        </w:rPr>
        <w:t>der Wahlämter in den Rathä</w:t>
      </w:r>
      <w:r w:rsidR="00263059">
        <w:rPr>
          <w:rFonts w:cs="Arial"/>
          <w:szCs w:val="24"/>
          <w:shd w:val="clear" w:color="auto" w:fill="FFFFFF"/>
        </w:rPr>
        <w:t>usern bzw. der</w:t>
      </w:r>
      <w:r w:rsidR="000423B2">
        <w:rPr>
          <w:rFonts w:cs="Arial"/>
          <w:szCs w:val="24"/>
          <w:shd w:val="clear" w:color="auto" w:fill="FFFFFF"/>
        </w:rPr>
        <w:t xml:space="preserve"> vier Bürgerämter der Landeshauptstadt Saarbrücken möglich.</w:t>
      </w:r>
    </w:p>
    <w:p w14:paraId="351C3076" w14:textId="77777777" w:rsidR="001C7789" w:rsidRDefault="001C7789" w:rsidP="00FE4E1A">
      <w:pPr>
        <w:rPr>
          <w:rFonts w:cs="Arial"/>
          <w:szCs w:val="24"/>
          <w:shd w:val="clear" w:color="auto" w:fill="FFFFFF"/>
        </w:rPr>
      </w:pPr>
    </w:p>
    <w:p w14:paraId="4A78888C" w14:textId="277459A0" w:rsidR="00C53D0F" w:rsidRDefault="006D0560" w:rsidP="00FE4E1A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Am Wahlsonntag, den 30. August, sind die </w:t>
      </w:r>
      <w:r w:rsidR="000423B2">
        <w:rPr>
          <w:rFonts w:cs="Arial"/>
          <w:szCs w:val="24"/>
          <w:shd w:val="clear" w:color="auto" w:fill="FFFFFF"/>
        </w:rPr>
        <w:t xml:space="preserve">insgesamt 235 </w:t>
      </w:r>
      <w:r>
        <w:rPr>
          <w:rFonts w:cs="Arial"/>
          <w:szCs w:val="24"/>
          <w:shd w:val="clear" w:color="auto" w:fill="FFFFFF"/>
        </w:rPr>
        <w:t>Wahl</w:t>
      </w:r>
      <w:r w:rsidR="000423B2">
        <w:rPr>
          <w:rFonts w:cs="Arial"/>
          <w:szCs w:val="24"/>
          <w:shd w:val="clear" w:color="auto" w:fill="FFFFFF"/>
        </w:rPr>
        <w:t>lokale im Regionalverband Saarbrücken</w:t>
      </w:r>
      <w:r>
        <w:rPr>
          <w:rFonts w:cs="Arial"/>
          <w:szCs w:val="24"/>
          <w:shd w:val="clear" w:color="auto" w:fill="FFFFFF"/>
        </w:rPr>
        <w:t xml:space="preserve"> dann durchgehend von 8 bis 18 Uhr </w:t>
      </w:r>
      <w:r w:rsidR="000423B2">
        <w:rPr>
          <w:rFonts w:cs="Arial"/>
          <w:szCs w:val="24"/>
          <w:shd w:val="clear" w:color="auto" w:fill="FFFFFF"/>
        </w:rPr>
        <w:t xml:space="preserve">für die Urnenwahl </w:t>
      </w:r>
      <w:r>
        <w:rPr>
          <w:rFonts w:cs="Arial"/>
          <w:szCs w:val="24"/>
          <w:shd w:val="clear" w:color="auto" w:fill="FFFFFF"/>
        </w:rPr>
        <w:t xml:space="preserve">geöffnet. </w:t>
      </w:r>
    </w:p>
    <w:p w14:paraId="2E4AE98F" w14:textId="08F26786" w:rsidR="006A4066" w:rsidRDefault="006A4066" w:rsidP="006474B1">
      <w:pPr>
        <w:rPr>
          <w:rFonts w:cs="Arial"/>
          <w:szCs w:val="24"/>
          <w:shd w:val="clear" w:color="auto" w:fill="FFFFFF"/>
        </w:rPr>
      </w:pPr>
    </w:p>
    <w:p w14:paraId="567A31BB" w14:textId="00E32F70" w:rsidR="002624AC" w:rsidRPr="00E93F41" w:rsidRDefault="002624AC" w:rsidP="006474B1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Alle Informationen zur Neuwahl der Regionalversammlung sowie zur Möglichkeit </w:t>
      </w:r>
      <w:r w:rsidR="000423B2">
        <w:rPr>
          <w:rFonts w:cs="Arial"/>
          <w:szCs w:val="24"/>
          <w:shd w:val="clear" w:color="auto" w:fill="FFFFFF"/>
        </w:rPr>
        <w:t xml:space="preserve">der </w:t>
      </w:r>
      <w:r>
        <w:rPr>
          <w:rFonts w:cs="Arial"/>
          <w:szCs w:val="24"/>
          <w:shd w:val="clear" w:color="auto" w:fill="FFFFFF"/>
        </w:rPr>
        <w:t xml:space="preserve">Briefwahl und die Kontakte zu den Wahlämtern der Städte und Gemeinden stehen online unter </w:t>
      </w:r>
      <w:r w:rsidRPr="00263059">
        <w:rPr>
          <w:rFonts w:cs="Arial"/>
          <w:szCs w:val="24"/>
          <w:shd w:val="clear" w:color="auto" w:fill="FFFFFF"/>
        </w:rPr>
        <w:t>www.regionalverband.de/neuwahl</w:t>
      </w:r>
      <w:r>
        <w:rPr>
          <w:rFonts w:cs="Arial"/>
          <w:szCs w:val="24"/>
          <w:shd w:val="clear" w:color="auto" w:fill="FFFFFF"/>
        </w:rPr>
        <w:t xml:space="preserve">. </w:t>
      </w:r>
    </w:p>
    <w:sectPr w:rsidR="002624AC" w:rsidRPr="00E93F41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829D2"/>
    <w:multiLevelType w:val="hybridMultilevel"/>
    <w:tmpl w:val="C8B2E720"/>
    <w:lvl w:ilvl="0" w:tplc="4BEACF4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7417AD"/>
    <w:multiLevelType w:val="hybridMultilevel"/>
    <w:tmpl w:val="61F08D08"/>
    <w:lvl w:ilvl="0" w:tplc="4B0A4D6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2A"/>
    <w:rsid w:val="00001B78"/>
    <w:rsid w:val="00007D2B"/>
    <w:rsid w:val="00011C2A"/>
    <w:rsid w:val="00022494"/>
    <w:rsid w:val="00022C7B"/>
    <w:rsid w:val="00023F1C"/>
    <w:rsid w:val="00025CED"/>
    <w:rsid w:val="00036E28"/>
    <w:rsid w:val="000423B2"/>
    <w:rsid w:val="0004774C"/>
    <w:rsid w:val="000505E8"/>
    <w:rsid w:val="00054D80"/>
    <w:rsid w:val="000609F8"/>
    <w:rsid w:val="00067EB4"/>
    <w:rsid w:val="000807D2"/>
    <w:rsid w:val="00086B6D"/>
    <w:rsid w:val="00090582"/>
    <w:rsid w:val="000A3C16"/>
    <w:rsid w:val="000B1D4E"/>
    <w:rsid w:val="000B4258"/>
    <w:rsid w:val="000B792D"/>
    <w:rsid w:val="000D5E51"/>
    <w:rsid w:val="000D6B12"/>
    <w:rsid w:val="000F6C59"/>
    <w:rsid w:val="001050E4"/>
    <w:rsid w:val="00112018"/>
    <w:rsid w:val="00112183"/>
    <w:rsid w:val="001126F1"/>
    <w:rsid w:val="00116771"/>
    <w:rsid w:val="00121ECD"/>
    <w:rsid w:val="00123836"/>
    <w:rsid w:val="00131F66"/>
    <w:rsid w:val="001329D6"/>
    <w:rsid w:val="00135FE4"/>
    <w:rsid w:val="0015595A"/>
    <w:rsid w:val="00167346"/>
    <w:rsid w:val="001A1B3F"/>
    <w:rsid w:val="001B7D70"/>
    <w:rsid w:val="001C1A38"/>
    <w:rsid w:val="001C7068"/>
    <w:rsid w:val="001C7789"/>
    <w:rsid w:val="001E0BDF"/>
    <w:rsid w:val="001F2F84"/>
    <w:rsid w:val="001F737E"/>
    <w:rsid w:val="00203BC7"/>
    <w:rsid w:val="002062DC"/>
    <w:rsid w:val="0021105F"/>
    <w:rsid w:val="00213F80"/>
    <w:rsid w:val="00237772"/>
    <w:rsid w:val="002509FA"/>
    <w:rsid w:val="002537ED"/>
    <w:rsid w:val="00257097"/>
    <w:rsid w:val="002624AC"/>
    <w:rsid w:val="00263059"/>
    <w:rsid w:val="00266C17"/>
    <w:rsid w:val="00267F4A"/>
    <w:rsid w:val="00272C93"/>
    <w:rsid w:val="002739D8"/>
    <w:rsid w:val="00284EEC"/>
    <w:rsid w:val="00287101"/>
    <w:rsid w:val="00290E1E"/>
    <w:rsid w:val="00291254"/>
    <w:rsid w:val="002A3A0B"/>
    <w:rsid w:val="002A6FDA"/>
    <w:rsid w:val="002B1272"/>
    <w:rsid w:val="002B287B"/>
    <w:rsid w:val="002B3978"/>
    <w:rsid w:val="002B66B3"/>
    <w:rsid w:val="002C45D5"/>
    <w:rsid w:val="002D22A4"/>
    <w:rsid w:val="002D63EF"/>
    <w:rsid w:val="002D6AC1"/>
    <w:rsid w:val="002E0289"/>
    <w:rsid w:val="002F30CB"/>
    <w:rsid w:val="00311590"/>
    <w:rsid w:val="0031385E"/>
    <w:rsid w:val="003329C6"/>
    <w:rsid w:val="00333EB9"/>
    <w:rsid w:val="00337170"/>
    <w:rsid w:val="00342B09"/>
    <w:rsid w:val="00342DAD"/>
    <w:rsid w:val="00344EBB"/>
    <w:rsid w:val="0036017C"/>
    <w:rsid w:val="003628A7"/>
    <w:rsid w:val="00383AF5"/>
    <w:rsid w:val="00384FFE"/>
    <w:rsid w:val="00390622"/>
    <w:rsid w:val="003A2AEE"/>
    <w:rsid w:val="003A5FFB"/>
    <w:rsid w:val="003B5961"/>
    <w:rsid w:val="003B7768"/>
    <w:rsid w:val="003C633C"/>
    <w:rsid w:val="003D3446"/>
    <w:rsid w:val="003D3B37"/>
    <w:rsid w:val="003D660C"/>
    <w:rsid w:val="003D7FE4"/>
    <w:rsid w:val="003E0F68"/>
    <w:rsid w:val="003F04F3"/>
    <w:rsid w:val="003F1110"/>
    <w:rsid w:val="00400C46"/>
    <w:rsid w:val="00402DF7"/>
    <w:rsid w:val="00403316"/>
    <w:rsid w:val="00406948"/>
    <w:rsid w:val="00413EDB"/>
    <w:rsid w:val="00414D6D"/>
    <w:rsid w:val="00414E0C"/>
    <w:rsid w:val="004333A4"/>
    <w:rsid w:val="00433955"/>
    <w:rsid w:val="00443C59"/>
    <w:rsid w:val="004604BD"/>
    <w:rsid w:val="00461B9D"/>
    <w:rsid w:val="0048360B"/>
    <w:rsid w:val="00496E6B"/>
    <w:rsid w:val="004A20D5"/>
    <w:rsid w:val="004A2F66"/>
    <w:rsid w:val="004C5AF9"/>
    <w:rsid w:val="004C6E4D"/>
    <w:rsid w:val="004D0E42"/>
    <w:rsid w:val="004D4FF7"/>
    <w:rsid w:val="004D7FA7"/>
    <w:rsid w:val="004E207F"/>
    <w:rsid w:val="0050535B"/>
    <w:rsid w:val="0050739B"/>
    <w:rsid w:val="00507B5C"/>
    <w:rsid w:val="00511EA2"/>
    <w:rsid w:val="0056044E"/>
    <w:rsid w:val="00561623"/>
    <w:rsid w:val="00562384"/>
    <w:rsid w:val="00563502"/>
    <w:rsid w:val="00574124"/>
    <w:rsid w:val="00576757"/>
    <w:rsid w:val="0059174C"/>
    <w:rsid w:val="00595C31"/>
    <w:rsid w:val="00596C05"/>
    <w:rsid w:val="005A13C3"/>
    <w:rsid w:val="005A7A3B"/>
    <w:rsid w:val="005B3FDD"/>
    <w:rsid w:val="005B54D8"/>
    <w:rsid w:val="005B6478"/>
    <w:rsid w:val="005C0A70"/>
    <w:rsid w:val="005D65B0"/>
    <w:rsid w:val="005F0C8E"/>
    <w:rsid w:val="005F1381"/>
    <w:rsid w:val="005F51B0"/>
    <w:rsid w:val="006009CE"/>
    <w:rsid w:val="0061158B"/>
    <w:rsid w:val="00622FC2"/>
    <w:rsid w:val="00625F93"/>
    <w:rsid w:val="0063687F"/>
    <w:rsid w:val="00637CF7"/>
    <w:rsid w:val="0064085D"/>
    <w:rsid w:val="00642F0A"/>
    <w:rsid w:val="006474B1"/>
    <w:rsid w:val="006505F1"/>
    <w:rsid w:val="00650BA7"/>
    <w:rsid w:val="0065215F"/>
    <w:rsid w:val="00653D7E"/>
    <w:rsid w:val="00674846"/>
    <w:rsid w:val="006826DE"/>
    <w:rsid w:val="006844E2"/>
    <w:rsid w:val="0068465B"/>
    <w:rsid w:val="00690792"/>
    <w:rsid w:val="006A0589"/>
    <w:rsid w:val="006A1DFF"/>
    <w:rsid w:val="006A4066"/>
    <w:rsid w:val="006B6CE9"/>
    <w:rsid w:val="006C3885"/>
    <w:rsid w:val="006D0560"/>
    <w:rsid w:val="006D32F1"/>
    <w:rsid w:val="006E36CB"/>
    <w:rsid w:val="006F06BE"/>
    <w:rsid w:val="006F26BA"/>
    <w:rsid w:val="006F60F5"/>
    <w:rsid w:val="00722518"/>
    <w:rsid w:val="00724F12"/>
    <w:rsid w:val="00724FB8"/>
    <w:rsid w:val="00726719"/>
    <w:rsid w:val="007272D0"/>
    <w:rsid w:val="007354A5"/>
    <w:rsid w:val="0074070E"/>
    <w:rsid w:val="0074273A"/>
    <w:rsid w:val="00744A1A"/>
    <w:rsid w:val="00744EAD"/>
    <w:rsid w:val="00745F6C"/>
    <w:rsid w:val="00752FE0"/>
    <w:rsid w:val="007620C4"/>
    <w:rsid w:val="00762DAF"/>
    <w:rsid w:val="007711EA"/>
    <w:rsid w:val="00780C2F"/>
    <w:rsid w:val="00782633"/>
    <w:rsid w:val="00790B13"/>
    <w:rsid w:val="00790DBA"/>
    <w:rsid w:val="0079126B"/>
    <w:rsid w:val="00791862"/>
    <w:rsid w:val="00791D5F"/>
    <w:rsid w:val="007927EC"/>
    <w:rsid w:val="007A40BE"/>
    <w:rsid w:val="007C20B4"/>
    <w:rsid w:val="007C6E1E"/>
    <w:rsid w:val="007D29DA"/>
    <w:rsid w:val="007D4831"/>
    <w:rsid w:val="007D5C76"/>
    <w:rsid w:val="007D6C7F"/>
    <w:rsid w:val="007D6F20"/>
    <w:rsid w:val="007E0F7D"/>
    <w:rsid w:val="007E688D"/>
    <w:rsid w:val="007E742E"/>
    <w:rsid w:val="007F4BF1"/>
    <w:rsid w:val="007F5FB9"/>
    <w:rsid w:val="007F6FF7"/>
    <w:rsid w:val="00805F72"/>
    <w:rsid w:val="00834346"/>
    <w:rsid w:val="00845892"/>
    <w:rsid w:val="00847449"/>
    <w:rsid w:val="00854806"/>
    <w:rsid w:val="00855B7B"/>
    <w:rsid w:val="008568DF"/>
    <w:rsid w:val="008641A1"/>
    <w:rsid w:val="00867A57"/>
    <w:rsid w:val="00877214"/>
    <w:rsid w:val="00883A75"/>
    <w:rsid w:val="00893A3F"/>
    <w:rsid w:val="008A4023"/>
    <w:rsid w:val="008B1CBC"/>
    <w:rsid w:val="008C278F"/>
    <w:rsid w:val="008C4D2A"/>
    <w:rsid w:val="0090024C"/>
    <w:rsid w:val="00952DC3"/>
    <w:rsid w:val="009626C9"/>
    <w:rsid w:val="009705B5"/>
    <w:rsid w:val="009705F1"/>
    <w:rsid w:val="00971E73"/>
    <w:rsid w:val="00972D7D"/>
    <w:rsid w:val="0097495D"/>
    <w:rsid w:val="00975C2F"/>
    <w:rsid w:val="00986FE5"/>
    <w:rsid w:val="009871DF"/>
    <w:rsid w:val="00994FCF"/>
    <w:rsid w:val="00996CE7"/>
    <w:rsid w:val="009A0D10"/>
    <w:rsid w:val="009A196B"/>
    <w:rsid w:val="009A1BDE"/>
    <w:rsid w:val="009A29C2"/>
    <w:rsid w:val="009D1ECF"/>
    <w:rsid w:val="009D2EC9"/>
    <w:rsid w:val="009D48CE"/>
    <w:rsid w:val="009F1444"/>
    <w:rsid w:val="009F378A"/>
    <w:rsid w:val="009F67B3"/>
    <w:rsid w:val="009F74B9"/>
    <w:rsid w:val="00A03C9A"/>
    <w:rsid w:val="00A20717"/>
    <w:rsid w:val="00A25CE6"/>
    <w:rsid w:val="00A3173D"/>
    <w:rsid w:val="00A47A12"/>
    <w:rsid w:val="00A519EC"/>
    <w:rsid w:val="00A51B2A"/>
    <w:rsid w:val="00A52F87"/>
    <w:rsid w:val="00A645AB"/>
    <w:rsid w:val="00A7132C"/>
    <w:rsid w:val="00A85B98"/>
    <w:rsid w:val="00A86E7D"/>
    <w:rsid w:val="00A875B1"/>
    <w:rsid w:val="00A91FAB"/>
    <w:rsid w:val="00AA3C90"/>
    <w:rsid w:val="00AB1451"/>
    <w:rsid w:val="00AB47A1"/>
    <w:rsid w:val="00AB4FE3"/>
    <w:rsid w:val="00AC0521"/>
    <w:rsid w:val="00AC67DC"/>
    <w:rsid w:val="00AD1A2C"/>
    <w:rsid w:val="00AD4FEC"/>
    <w:rsid w:val="00AE36B8"/>
    <w:rsid w:val="00AE39A1"/>
    <w:rsid w:val="00AE6D2F"/>
    <w:rsid w:val="00B02064"/>
    <w:rsid w:val="00B024D3"/>
    <w:rsid w:val="00B076E1"/>
    <w:rsid w:val="00B10F12"/>
    <w:rsid w:val="00B12E22"/>
    <w:rsid w:val="00B174DB"/>
    <w:rsid w:val="00B17A70"/>
    <w:rsid w:val="00B27B98"/>
    <w:rsid w:val="00B42972"/>
    <w:rsid w:val="00B43C9C"/>
    <w:rsid w:val="00B44027"/>
    <w:rsid w:val="00B53761"/>
    <w:rsid w:val="00B546EA"/>
    <w:rsid w:val="00B624F3"/>
    <w:rsid w:val="00B644F5"/>
    <w:rsid w:val="00B65CF6"/>
    <w:rsid w:val="00B67F84"/>
    <w:rsid w:val="00B74289"/>
    <w:rsid w:val="00B75CD9"/>
    <w:rsid w:val="00B82A7D"/>
    <w:rsid w:val="00B8395E"/>
    <w:rsid w:val="00B90C93"/>
    <w:rsid w:val="00B92C18"/>
    <w:rsid w:val="00B934C3"/>
    <w:rsid w:val="00B93824"/>
    <w:rsid w:val="00B93E29"/>
    <w:rsid w:val="00B948CD"/>
    <w:rsid w:val="00BA6388"/>
    <w:rsid w:val="00BA7009"/>
    <w:rsid w:val="00BC00B3"/>
    <w:rsid w:val="00BC068A"/>
    <w:rsid w:val="00BC4FAD"/>
    <w:rsid w:val="00BC7505"/>
    <w:rsid w:val="00BE2258"/>
    <w:rsid w:val="00BE3483"/>
    <w:rsid w:val="00BE3500"/>
    <w:rsid w:val="00BE791E"/>
    <w:rsid w:val="00BF4EB5"/>
    <w:rsid w:val="00C041EE"/>
    <w:rsid w:val="00C10911"/>
    <w:rsid w:val="00C26EBF"/>
    <w:rsid w:val="00C53D0F"/>
    <w:rsid w:val="00C60B32"/>
    <w:rsid w:val="00C62111"/>
    <w:rsid w:val="00C66B72"/>
    <w:rsid w:val="00C71E0E"/>
    <w:rsid w:val="00C82C7A"/>
    <w:rsid w:val="00C855B8"/>
    <w:rsid w:val="00CA32F9"/>
    <w:rsid w:val="00CC1AD4"/>
    <w:rsid w:val="00CD0D52"/>
    <w:rsid w:val="00CD6E79"/>
    <w:rsid w:val="00CF1907"/>
    <w:rsid w:val="00CF1F23"/>
    <w:rsid w:val="00D00241"/>
    <w:rsid w:val="00D067E5"/>
    <w:rsid w:val="00D230FF"/>
    <w:rsid w:val="00D236B3"/>
    <w:rsid w:val="00D40FFD"/>
    <w:rsid w:val="00D521AE"/>
    <w:rsid w:val="00D52AE1"/>
    <w:rsid w:val="00D537EA"/>
    <w:rsid w:val="00D62A02"/>
    <w:rsid w:val="00D63F21"/>
    <w:rsid w:val="00D64DBA"/>
    <w:rsid w:val="00D70089"/>
    <w:rsid w:val="00D776FB"/>
    <w:rsid w:val="00D90F3F"/>
    <w:rsid w:val="00D94FD8"/>
    <w:rsid w:val="00DB0CAB"/>
    <w:rsid w:val="00DB138B"/>
    <w:rsid w:val="00DB222D"/>
    <w:rsid w:val="00DC01E8"/>
    <w:rsid w:val="00DC4965"/>
    <w:rsid w:val="00DF636F"/>
    <w:rsid w:val="00E02868"/>
    <w:rsid w:val="00E035B1"/>
    <w:rsid w:val="00E26B3D"/>
    <w:rsid w:val="00E321D9"/>
    <w:rsid w:val="00E35A96"/>
    <w:rsid w:val="00E435DF"/>
    <w:rsid w:val="00E64D4F"/>
    <w:rsid w:val="00E77F9A"/>
    <w:rsid w:val="00E91AC0"/>
    <w:rsid w:val="00E91CD1"/>
    <w:rsid w:val="00E93F41"/>
    <w:rsid w:val="00E950F4"/>
    <w:rsid w:val="00E962D0"/>
    <w:rsid w:val="00E97B89"/>
    <w:rsid w:val="00EC7382"/>
    <w:rsid w:val="00ED3074"/>
    <w:rsid w:val="00ED4317"/>
    <w:rsid w:val="00EE5968"/>
    <w:rsid w:val="00EF1DEE"/>
    <w:rsid w:val="00EF4036"/>
    <w:rsid w:val="00F00493"/>
    <w:rsid w:val="00F21B57"/>
    <w:rsid w:val="00F30003"/>
    <w:rsid w:val="00F473E7"/>
    <w:rsid w:val="00F57B0C"/>
    <w:rsid w:val="00F64414"/>
    <w:rsid w:val="00F81EE2"/>
    <w:rsid w:val="00F82F6B"/>
    <w:rsid w:val="00F83B46"/>
    <w:rsid w:val="00FC3EFA"/>
    <w:rsid w:val="00FC42CD"/>
    <w:rsid w:val="00FC70AA"/>
    <w:rsid w:val="00FD6F3D"/>
    <w:rsid w:val="00FD73EC"/>
    <w:rsid w:val="00FD7C82"/>
    <w:rsid w:val="00FE0B7A"/>
    <w:rsid w:val="00FE1768"/>
    <w:rsid w:val="00FE4E1A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1F353"/>
  <w15:chartTrackingRefBased/>
  <w15:docId w15:val="{DF3A9301-5202-4CC0-BDCC-C82BA390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Kommentarzeichen">
    <w:name w:val="annotation reference"/>
    <w:rsid w:val="00FC42C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C42CD"/>
    <w:rPr>
      <w:sz w:val="20"/>
    </w:rPr>
  </w:style>
  <w:style w:type="character" w:customStyle="1" w:styleId="KommentartextZchn">
    <w:name w:val="Kommentartext Zchn"/>
    <w:link w:val="Kommentartext"/>
    <w:rsid w:val="00FC42C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FC42CD"/>
    <w:rPr>
      <w:b/>
      <w:bCs/>
    </w:rPr>
  </w:style>
  <w:style w:type="character" w:customStyle="1" w:styleId="KommentarthemaZchn">
    <w:name w:val="Kommentarthema Zchn"/>
    <w:link w:val="Kommentarthema"/>
    <w:rsid w:val="00FC42CD"/>
    <w:rPr>
      <w:rFonts w:ascii="Arial" w:hAnsi="Arial"/>
      <w:b/>
      <w:b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71E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A29C2"/>
    <w:pPr>
      <w:ind w:left="720"/>
      <w:contextualSpacing/>
    </w:pPr>
  </w:style>
  <w:style w:type="character" w:styleId="BesuchterLink">
    <w:name w:val="FollowedHyperlink"/>
    <w:basedOn w:val="Absatz-Standardschriftart"/>
    <w:rsid w:val="002624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49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146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9246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92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7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7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862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1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080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167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4226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1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98840\Documents\Benutzerdefinierte%20Office-Vorla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Vorlage</Template>
  <TotalTime>0</TotalTime>
  <Pages>1</Pages>
  <Words>243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1840</CharactersWithSpaces>
  <SharedDoc>false</SharedDoc>
  <HLinks>
    <vt:vector size="6" baseType="variant"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mailto:jugendamt-jugendarbeit@rvsbr.de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Simon Ohliger</dc:creator>
  <cp:keywords/>
  <dc:description/>
  <cp:lastModifiedBy>Lars Weber</cp:lastModifiedBy>
  <cp:revision>7</cp:revision>
  <cp:lastPrinted>2026-08-24T14:36:00Z</cp:lastPrinted>
  <dcterms:created xsi:type="dcterms:W3CDTF">2026-08-24T11:43:00Z</dcterms:created>
  <dcterms:modified xsi:type="dcterms:W3CDTF">2026-08-24T15:18:00Z</dcterms:modified>
</cp:coreProperties>
</file>