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tblpY="3108"/>
        <w:tblOverlap w:val="never"/>
        <w:tblW w:w="4854" w:type="dxa"/>
        <w:tblLayout w:type="fixed"/>
        <w:tblCellMar>
          <w:left w:w="70" w:type="dxa"/>
          <w:right w:w="70" w:type="dxa"/>
        </w:tblCellMar>
        <w:tblLook w:val="0000" w:firstRow="0" w:lastRow="0" w:firstColumn="0" w:lastColumn="0" w:noHBand="0" w:noVBand="0"/>
      </w:tblPr>
      <w:tblGrid>
        <w:gridCol w:w="4854"/>
      </w:tblGrid>
      <w:tr w:rsidR="00CD0967" w14:paraId="7A2A5EFF" w14:textId="77777777" w:rsidTr="00D04FED">
        <w:trPr>
          <w:trHeight w:hRule="exact" w:val="1701"/>
        </w:trPr>
        <w:tc>
          <w:tcPr>
            <w:tcW w:w="4854" w:type="dxa"/>
            <w:shd w:val="clear" w:color="auto" w:fill="auto"/>
          </w:tcPr>
          <w:p w14:paraId="6C364CBA" w14:textId="0DB00CE0" w:rsidR="00114C68" w:rsidRPr="003E0997" w:rsidRDefault="00114C68" w:rsidP="00415FDA">
            <w:pPr>
              <w:pStyle w:val="WFGFlietext10ptnormal"/>
            </w:pPr>
          </w:p>
        </w:tc>
      </w:tr>
    </w:tbl>
    <w:tbl>
      <w:tblPr>
        <w:tblpPr w:leftFromText="142" w:rightFromText="142" w:vertAnchor="page" w:horzAnchor="page" w:tblpX="6598" w:tblpY="3176"/>
        <w:tblOverlap w:val="never"/>
        <w:tblW w:w="0" w:type="auto"/>
        <w:tblLayout w:type="fixed"/>
        <w:tblCellMar>
          <w:left w:w="70" w:type="dxa"/>
          <w:right w:w="70" w:type="dxa"/>
        </w:tblCellMar>
        <w:tblLook w:val="0000" w:firstRow="0" w:lastRow="0" w:firstColumn="0" w:lastColumn="0" w:noHBand="0" w:noVBand="0"/>
      </w:tblPr>
      <w:tblGrid>
        <w:gridCol w:w="212"/>
        <w:gridCol w:w="2552"/>
        <w:gridCol w:w="2434"/>
      </w:tblGrid>
      <w:tr w:rsidR="00CD0967" w14:paraId="60DFB1E5" w14:textId="77777777" w:rsidTr="005A3A8C">
        <w:trPr>
          <w:trHeight w:hRule="exact" w:val="200"/>
        </w:trPr>
        <w:tc>
          <w:tcPr>
            <w:tcW w:w="212" w:type="dxa"/>
          </w:tcPr>
          <w:p w14:paraId="468B5E56" w14:textId="77777777" w:rsidR="00114C68" w:rsidRPr="00D97825" w:rsidRDefault="00114C68" w:rsidP="00CD0967"/>
        </w:tc>
        <w:tc>
          <w:tcPr>
            <w:tcW w:w="2552" w:type="dxa"/>
            <w:vAlign w:val="bottom"/>
          </w:tcPr>
          <w:p w14:paraId="6BAEF343" w14:textId="77777777" w:rsidR="00114C68" w:rsidRPr="00D97825" w:rsidRDefault="00114C68" w:rsidP="00CD0967"/>
        </w:tc>
        <w:tc>
          <w:tcPr>
            <w:tcW w:w="2434" w:type="dxa"/>
          </w:tcPr>
          <w:p w14:paraId="31B7525E" w14:textId="505F097F" w:rsidR="00114C68" w:rsidRPr="000D4A56" w:rsidRDefault="00D73FEF" w:rsidP="00CD0967">
            <w:pPr>
              <w:pStyle w:val="WFGobererBezugsblockrechtsfett"/>
              <w:framePr w:hSpace="0" w:wrap="auto" w:vAnchor="margin" w:hAnchor="text" w:xAlign="left" w:yAlign="inline"/>
            </w:pPr>
            <w:r>
              <w:fldChar w:fldCharType="begin"/>
            </w:r>
            <w:r>
              <w:instrText xml:space="preserve"> TIME \@ "d. MMMM yyyy" </w:instrText>
            </w:r>
            <w:r>
              <w:fldChar w:fldCharType="separate"/>
            </w:r>
            <w:r w:rsidR="001B41CB">
              <w:t>13. August 2026</w:t>
            </w:r>
            <w:r>
              <w:fldChar w:fldCharType="end"/>
            </w:r>
          </w:p>
        </w:tc>
      </w:tr>
      <w:tr w:rsidR="00CD0967" w14:paraId="18BA83FE" w14:textId="77777777" w:rsidTr="005A3A8C">
        <w:tc>
          <w:tcPr>
            <w:tcW w:w="212" w:type="dxa"/>
          </w:tcPr>
          <w:p w14:paraId="2359EA56" w14:textId="77777777" w:rsidR="00114C68" w:rsidRPr="00334B5A" w:rsidRDefault="00114C68" w:rsidP="00CD0967">
            <w:pPr>
              <w:pStyle w:val="WFGobererBezugsblocklinks"/>
              <w:framePr w:hSpace="0" w:wrap="auto" w:vAnchor="margin" w:hAnchor="text" w:xAlign="left" w:yAlign="inline"/>
            </w:pPr>
          </w:p>
        </w:tc>
        <w:tc>
          <w:tcPr>
            <w:tcW w:w="2552" w:type="dxa"/>
          </w:tcPr>
          <w:p w14:paraId="4B7FA5FB" w14:textId="77777777" w:rsidR="00114C68" w:rsidRPr="00334B5A" w:rsidRDefault="003E0997" w:rsidP="00CD0967">
            <w:pPr>
              <w:pStyle w:val="WFGobererBezugsblocklinks"/>
              <w:framePr w:hSpace="0" w:wrap="auto" w:vAnchor="margin" w:hAnchor="text" w:xAlign="left" w:yAlign="inline"/>
            </w:pPr>
            <w:r w:rsidRPr="00334B5A">
              <w:t>Ihr Ansprechpartner</w:t>
            </w:r>
          </w:p>
        </w:tc>
        <w:tc>
          <w:tcPr>
            <w:tcW w:w="2434" w:type="dxa"/>
          </w:tcPr>
          <w:p w14:paraId="7B0F659F" w14:textId="3DE6A8B7" w:rsidR="00114C68" w:rsidRPr="00D97825" w:rsidRDefault="00036B75" w:rsidP="00415FDA">
            <w:pPr>
              <w:pStyle w:val="WFGobererBezugsblockrechtsnormal"/>
              <w:framePr w:hSpace="0" w:wrap="auto" w:vAnchor="margin" w:hAnchor="text" w:xAlign="left" w:yAlign="inline"/>
              <w:rPr>
                <w:szCs w:val="15"/>
              </w:rPr>
            </w:pPr>
            <w:r>
              <w:t>Johanna Spirkl</w:t>
            </w:r>
          </w:p>
        </w:tc>
      </w:tr>
      <w:tr w:rsidR="00CD0967" w14:paraId="4EE7EDF5" w14:textId="77777777" w:rsidTr="005A3A8C">
        <w:tc>
          <w:tcPr>
            <w:tcW w:w="212" w:type="dxa"/>
          </w:tcPr>
          <w:p w14:paraId="46666B3C" w14:textId="77777777" w:rsidR="00114C68" w:rsidRPr="00334B5A" w:rsidRDefault="00114C68" w:rsidP="00CD0967">
            <w:pPr>
              <w:pStyle w:val="WFGobererBezugsblocklinks"/>
              <w:framePr w:hSpace="0" w:wrap="auto" w:vAnchor="margin" w:hAnchor="text" w:xAlign="left" w:yAlign="inline"/>
            </w:pPr>
          </w:p>
        </w:tc>
        <w:tc>
          <w:tcPr>
            <w:tcW w:w="2552" w:type="dxa"/>
          </w:tcPr>
          <w:p w14:paraId="622CACF8" w14:textId="77777777" w:rsidR="00114C68" w:rsidRPr="00334B5A" w:rsidRDefault="003E0997" w:rsidP="00CD0967">
            <w:pPr>
              <w:pStyle w:val="WFGobererBezugsblocklinks"/>
              <w:framePr w:hSpace="0" w:wrap="auto" w:vAnchor="margin" w:hAnchor="text" w:xAlign="left" w:yAlign="inline"/>
            </w:pPr>
            <w:r w:rsidRPr="00334B5A">
              <w:t>Telefon</w:t>
            </w:r>
          </w:p>
        </w:tc>
        <w:tc>
          <w:tcPr>
            <w:tcW w:w="2434" w:type="dxa"/>
          </w:tcPr>
          <w:p w14:paraId="66F48D91" w14:textId="6CE0321D" w:rsidR="00114C68" w:rsidRPr="000D4A56" w:rsidRDefault="00644473" w:rsidP="00415FDA">
            <w:pPr>
              <w:pStyle w:val="WFGobererBezugsblockrechtsnormal"/>
              <w:framePr w:hSpace="0" w:wrap="auto" w:vAnchor="margin" w:hAnchor="text" w:xAlign="left" w:yAlign="inline"/>
            </w:pPr>
            <w:r>
              <w:t>+49 8638 959</w:t>
            </w:r>
            <w:r w:rsidR="003E0997" w:rsidRPr="000D4A56">
              <w:t>-</w:t>
            </w:r>
            <w:r w:rsidR="00D52649">
              <w:t>248</w:t>
            </w:r>
          </w:p>
        </w:tc>
      </w:tr>
      <w:tr w:rsidR="00CD0967" w14:paraId="57CF7A3D" w14:textId="77777777" w:rsidTr="005A3A8C">
        <w:tc>
          <w:tcPr>
            <w:tcW w:w="212" w:type="dxa"/>
          </w:tcPr>
          <w:p w14:paraId="32A0BAA1" w14:textId="77777777" w:rsidR="00114C68" w:rsidRPr="00334B5A" w:rsidRDefault="00114C68" w:rsidP="00CD0967">
            <w:pPr>
              <w:pStyle w:val="WFGobererBezugsblocklinks"/>
              <w:framePr w:hSpace="0" w:wrap="auto" w:vAnchor="margin" w:hAnchor="text" w:xAlign="left" w:yAlign="inline"/>
            </w:pPr>
          </w:p>
        </w:tc>
        <w:tc>
          <w:tcPr>
            <w:tcW w:w="2552" w:type="dxa"/>
          </w:tcPr>
          <w:p w14:paraId="5B24782C" w14:textId="77777777" w:rsidR="00114C68" w:rsidRPr="00334B5A" w:rsidRDefault="003E0997" w:rsidP="00CD0967">
            <w:pPr>
              <w:pStyle w:val="WFGobererBezugsblocklinks"/>
              <w:framePr w:hSpace="0" w:wrap="auto" w:vAnchor="margin" w:hAnchor="text" w:xAlign="left" w:yAlign="inline"/>
            </w:pPr>
            <w:r w:rsidRPr="00334B5A">
              <w:t>Telefax</w:t>
            </w:r>
          </w:p>
        </w:tc>
        <w:tc>
          <w:tcPr>
            <w:tcW w:w="2434" w:type="dxa"/>
          </w:tcPr>
          <w:p w14:paraId="212306FA" w14:textId="3D6B3487" w:rsidR="00114C68" w:rsidRPr="000D4A56" w:rsidRDefault="00644473" w:rsidP="00415FDA">
            <w:pPr>
              <w:pStyle w:val="WFGobererBezugsblockrechtsnormal"/>
              <w:framePr w:hSpace="0" w:wrap="auto" w:vAnchor="margin" w:hAnchor="text" w:xAlign="left" w:yAlign="inline"/>
            </w:pPr>
            <w:r>
              <w:t>+49 8638 959</w:t>
            </w:r>
            <w:r w:rsidR="003E0997" w:rsidRPr="000D4A56">
              <w:t>-</w:t>
            </w:r>
            <w:r w:rsidR="00D52649">
              <w:t>200</w:t>
            </w:r>
          </w:p>
        </w:tc>
      </w:tr>
      <w:tr w:rsidR="00CD0967" w14:paraId="473F12E6" w14:textId="77777777" w:rsidTr="005A3A8C">
        <w:tc>
          <w:tcPr>
            <w:tcW w:w="212" w:type="dxa"/>
          </w:tcPr>
          <w:p w14:paraId="4D9152B2" w14:textId="77777777" w:rsidR="00114C68" w:rsidRPr="00334B5A" w:rsidRDefault="00114C68" w:rsidP="00CD0967">
            <w:pPr>
              <w:pStyle w:val="WFGobererBezugsblocklinks"/>
              <w:framePr w:hSpace="0" w:wrap="auto" w:vAnchor="margin" w:hAnchor="text" w:xAlign="left" w:yAlign="inline"/>
            </w:pPr>
          </w:p>
        </w:tc>
        <w:tc>
          <w:tcPr>
            <w:tcW w:w="2552" w:type="dxa"/>
          </w:tcPr>
          <w:p w14:paraId="5B1E5D04" w14:textId="77777777" w:rsidR="00114C68" w:rsidRPr="00334B5A" w:rsidRDefault="003E0997" w:rsidP="00CD0967">
            <w:pPr>
              <w:pStyle w:val="WFGobererBezugsblocklinks"/>
              <w:framePr w:hSpace="0" w:wrap="auto" w:vAnchor="margin" w:hAnchor="text" w:xAlign="left" w:yAlign="inline"/>
            </w:pPr>
            <w:r w:rsidRPr="00334B5A">
              <w:t>Zimmer</w:t>
            </w:r>
          </w:p>
        </w:tc>
        <w:tc>
          <w:tcPr>
            <w:tcW w:w="2434" w:type="dxa"/>
          </w:tcPr>
          <w:p w14:paraId="36E340F0" w14:textId="2346E595" w:rsidR="00114C68" w:rsidRPr="000D4A56" w:rsidRDefault="00D52649" w:rsidP="00415FDA">
            <w:pPr>
              <w:pStyle w:val="WFGobererBezugsblockrechtsnormal"/>
              <w:framePr w:hSpace="0" w:wrap="auto" w:vAnchor="margin" w:hAnchor="text" w:xAlign="left" w:yAlign="inline"/>
            </w:pPr>
            <w:r>
              <w:t>206</w:t>
            </w:r>
          </w:p>
        </w:tc>
      </w:tr>
      <w:tr w:rsidR="00CD0967" w14:paraId="1CC00EB7" w14:textId="77777777" w:rsidTr="005A3A8C">
        <w:tc>
          <w:tcPr>
            <w:tcW w:w="212" w:type="dxa"/>
          </w:tcPr>
          <w:p w14:paraId="59C4E7FB" w14:textId="77777777" w:rsidR="00114C68" w:rsidRPr="00334B5A" w:rsidRDefault="00114C68" w:rsidP="00CD0967">
            <w:pPr>
              <w:pStyle w:val="WFGobererBezugsblocklinks"/>
              <w:framePr w:hSpace="0" w:wrap="auto" w:vAnchor="margin" w:hAnchor="text" w:xAlign="left" w:yAlign="inline"/>
            </w:pPr>
          </w:p>
        </w:tc>
        <w:tc>
          <w:tcPr>
            <w:tcW w:w="2552" w:type="dxa"/>
          </w:tcPr>
          <w:p w14:paraId="72046DA2" w14:textId="77777777" w:rsidR="00114C68" w:rsidRPr="00334B5A" w:rsidRDefault="003E0997" w:rsidP="00CD0967">
            <w:pPr>
              <w:pStyle w:val="WFGobererBezugsblocklinks"/>
              <w:framePr w:hSpace="0" w:wrap="auto" w:vAnchor="margin" w:hAnchor="text" w:xAlign="left" w:yAlign="inline"/>
            </w:pPr>
            <w:r w:rsidRPr="00334B5A">
              <w:t>E-Mail</w:t>
            </w:r>
          </w:p>
        </w:tc>
        <w:tc>
          <w:tcPr>
            <w:tcW w:w="2434" w:type="dxa"/>
          </w:tcPr>
          <w:p w14:paraId="2EEEDDCF" w14:textId="35B83BFA" w:rsidR="00114C68" w:rsidRPr="00D97825" w:rsidRDefault="00D52649" w:rsidP="00415FDA">
            <w:pPr>
              <w:pStyle w:val="WFGobererBezugsblockrechtsnormal"/>
              <w:framePr w:hSpace="0" w:wrap="auto" w:vAnchor="margin" w:hAnchor="text" w:xAlign="left" w:yAlign="inline"/>
              <w:rPr>
                <w:szCs w:val="15"/>
              </w:rPr>
            </w:pPr>
            <w:r>
              <w:t>presse</w:t>
            </w:r>
            <w:r w:rsidR="003E0997" w:rsidRPr="000D4A56">
              <w:t>@waldkraiburg.de</w:t>
            </w:r>
          </w:p>
        </w:tc>
      </w:tr>
      <w:tr w:rsidR="00CD0967" w14:paraId="1F34AA25" w14:textId="77777777" w:rsidTr="005A3A8C">
        <w:trPr>
          <w:trHeight w:val="300"/>
        </w:trPr>
        <w:tc>
          <w:tcPr>
            <w:tcW w:w="212" w:type="dxa"/>
          </w:tcPr>
          <w:p w14:paraId="0F014505" w14:textId="77777777" w:rsidR="00114C68" w:rsidRPr="00D97825" w:rsidRDefault="00114C68" w:rsidP="00CD0967"/>
        </w:tc>
        <w:tc>
          <w:tcPr>
            <w:tcW w:w="2552" w:type="dxa"/>
          </w:tcPr>
          <w:p w14:paraId="3EC18FAF" w14:textId="77777777" w:rsidR="00114C68" w:rsidRPr="00D97825" w:rsidRDefault="00114C68" w:rsidP="00CD0967"/>
        </w:tc>
        <w:tc>
          <w:tcPr>
            <w:tcW w:w="2434" w:type="dxa"/>
          </w:tcPr>
          <w:p w14:paraId="22B1EF43" w14:textId="77777777" w:rsidR="00114C68" w:rsidRPr="00D97825" w:rsidRDefault="00114C68" w:rsidP="00CD0967">
            <w:pPr>
              <w:pStyle w:val="WFGobererBezugsblockrechtsnormal"/>
              <w:framePr w:hSpace="0" w:wrap="auto" w:vAnchor="margin" w:hAnchor="text" w:xAlign="left" w:yAlign="inline"/>
              <w:rPr>
                <w:szCs w:val="15"/>
              </w:rPr>
            </w:pPr>
          </w:p>
        </w:tc>
      </w:tr>
      <w:tr w:rsidR="00CD0967" w14:paraId="1B7EFB0D" w14:textId="77777777" w:rsidTr="005A3A8C">
        <w:trPr>
          <w:trHeight w:val="300"/>
        </w:trPr>
        <w:tc>
          <w:tcPr>
            <w:tcW w:w="212" w:type="dxa"/>
          </w:tcPr>
          <w:p w14:paraId="427007E3" w14:textId="77777777" w:rsidR="00114C68" w:rsidRPr="00D97825" w:rsidRDefault="00114C68" w:rsidP="00CD0967"/>
        </w:tc>
        <w:tc>
          <w:tcPr>
            <w:tcW w:w="2552" w:type="dxa"/>
          </w:tcPr>
          <w:p w14:paraId="5EEB5D04" w14:textId="77777777" w:rsidR="00114C68" w:rsidRPr="00D97825" w:rsidRDefault="00114C68" w:rsidP="00CD0967"/>
        </w:tc>
        <w:tc>
          <w:tcPr>
            <w:tcW w:w="2434" w:type="dxa"/>
          </w:tcPr>
          <w:p w14:paraId="065C3C39" w14:textId="77777777" w:rsidR="00114C68" w:rsidRPr="00D97825" w:rsidRDefault="00114C68" w:rsidP="00CD0967">
            <w:pPr>
              <w:pStyle w:val="WFGobererBezugsblockrechtsnormal"/>
              <w:framePr w:hSpace="0" w:wrap="auto" w:vAnchor="margin" w:hAnchor="text" w:xAlign="left" w:yAlign="inline"/>
              <w:rPr>
                <w:szCs w:val="15"/>
              </w:rPr>
            </w:pPr>
          </w:p>
        </w:tc>
      </w:tr>
    </w:tbl>
    <w:p w14:paraId="4C315978" w14:textId="5E85BE2B" w:rsidR="00FB7055" w:rsidRDefault="00E11D28" w:rsidP="00FB7055">
      <w:pPr>
        <w:jc w:val="both"/>
        <w:rPr>
          <w:rFonts w:cs="Arial"/>
          <w:b/>
          <w:bCs/>
          <w:sz w:val="24"/>
          <w:szCs w:val="24"/>
        </w:rPr>
      </w:pPr>
      <w:r w:rsidRPr="00E11D28">
        <w:rPr>
          <w:rFonts w:cs="Arial"/>
          <w:b/>
          <w:bCs/>
          <w:sz w:val="24"/>
          <w:szCs w:val="24"/>
        </w:rPr>
        <w:t xml:space="preserve">Bürgerversammlung am </w:t>
      </w:r>
      <w:r w:rsidR="00EF4791">
        <w:rPr>
          <w:rFonts w:cs="Arial"/>
          <w:b/>
          <w:bCs/>
          <w:sz w:val="24"/>
          <w:szCs w:val="24"/>
        </w:rPr>
        <w:t>13. Okto</w:t>
      </w:r>
      <w:r w:rsidRPr="00E11D28">
        <w:rPr>
          <w:rFonts w:cs="Arial"/>
          <w:b/>
          <w:bCs/>
          <w:sz w:val="24"/>
          <w:szCs w:val="24"/>
        </w:rPr>
        <w:t xml:space="preserve">ber: Erster Bürgermeister Emil Kirchmeier lädt ins </w:t>
      </w:r>
      <w:r w:rsidR="00EF4791">
        <w:rPr>
          <w:rFonts w:cs="Arial"/>
          <w:b/>
          <w:bCs/>
          <w:sz w:val="24"/>
          <w:szCs w:val="24"/>
        </w:rPr>
        <w:t>Rathaus</w:t>
      </w:r>
      <w:r w:rsidRPr="00E11D28">
        <w:rPr>
          <w:rFonts w:cs="Arial"/>
          <w:b/>
          <w:bCs/>
          <w:sz w:val="24"/>
          <w:szCs w:val="24"/>
        </w:rPr>
        <w:t xml:space="preserve"> ein</w:t>
      </w:r>
    </w:p>
    <w:p w14:paraId="4F8DC7EA" w14:textId="77777777" w:rsidR="00E11D28" w:rsidRPr="00FB7055" w:rsidRDefault="00E11D28" w:rsidP="00FB7055">
      <w:pPr>
        <w:jc w:val="both"/>
        <w:rPr>
          <w:rFonts w:cs="Arial"/>
          <w:b/>
          <w:bCs/>
          <w:sz w:val="24"/>
          <w:szCs w:val="24"/>
        </w:rPr>
      </w:pPr>
    </w:p>
    <w:p w14:paraId="39F9B534" w14:textId="3255AF60" w:rsidR="00EF4791" w:rsidRPr="00EF4791" w:rsidRDefault="00EF4791" w:rsidP="00EF4791">
      <w:pPr>
        <w:jc w:val="both"/>
        <w:rPr>
          <w:rFonts w:cs="Arial"/>
          <w:sz w:val="20"/>
        </w:rPr>
      </w:pPr>
      <w:r>
        <w:rPr>
          <w:rFonts w:cs="Arial"/>
          <w:sz w:val="20"/>
        </w:rPr>
        <w:t xml:space="preserve">Was bewegt Waldkraiburg? </w:t>
      </w:r>
      <w:r w:rsidRPr="00EF4791">
        <w:rPr>
          <w:rFonts w:cs="Arial"/>
          <w:sz w:val="20"/>
        </w:rPr>
        <w:t>Woran wird gerade gearbeitet und wohin entwickelt sich die Stadt in den kommenden Monaten? Antworten auf all diese Fragen gibt die Stadt Waldkraiburg bei ihrer diesjährigen Bürgerversammlung am Dienstag, 13. Oktober, um 19 Uhr im Sitzungssaal des Rathauses. Alle Bürger sind herzlich eingeladen zu einem Abend, an dem offen berichtet, zugehört und gemeinsam diskutiert wird.</w:t>
      </w:r>
    </w:p>
    <w:p w14:paraId="3BA9625C" w14:textId="77777777" w:rsidR="00EF4791" w:rsidRPr="00EF4791" w:rsidRDefault="00EF4791" w:rsidP="00EF4791">
      <w:pPr>
        <w:jc w:val="both"/>
        <w:rPr>
          <w:rFonts w:cs="Arial"/>
          <w:sz w:val="20"/>
        </w:rPr>
      </w:pPr>
      <w:r w:rsidRPr="00EF4791">
        <w:rPr>
          <w:rFonts w:cs="Arial"/>
          <w:sz w:val="20"/>
        </w:rPr>
        <w:t>Erster Bürgermeister Emil Kirchmeier stellt die aktuellen Themen der Stadt vor. Er wird offen berichten, zuhören und gemeinsam mit den Bürgern vor Ort ins Gespräch kommen.</w:t>
      </w:r>
    </w:p>
    <w:p w14:paraId="6C2F2E6C" w14:textId="77777777" w:rsidR="00EF4791" w:rsidRPr="00EF4791" w:rsidRDefault="00EF4791" w:rsidP="00EF4791">
      <w:pPr>
        <w:jc w:val="both"/>
        <w:rPr>
          <w:rFonts w:cs="Arial"/>
          <w:sz w:val="20"/>
        </w:rPr>
      </w:pPr>
      <w:r w:rsidRPr="00EF4791">
        <w:rPr>
          <w:rFonts w:cs="Arial"/>
          <w:sz w:val="20"/>
        </w:rPr>
        <w:t>Die Bürgerversammlung ist ein fester Bestandteil des kommunalen Lebens in Waldkraiburg und bietet einmal im Jahr die Gelegenheit, sich aus erster Hand über die Entwicklungen in der Stadt zu informieren. Bürgermeister Kirchmeier gibt in seinem Vortrag einen Überblick über die zentralen Vorhaben und Projekte, die Waldkraiburg derzeit prägen und die Zukunft der Stadt gestalten werden.</w:t>
      </w:r>
    </w:p>
    <w:p w14:paraId="6914DE9E" w14:textId="7BC6E12C" w:rsidR="00EF4791" w:rsidRPr="00EF4791" w:rsidRDefault="00EF4791" w:rsidP="00EF4791">
      <w:pPr>
        <w:jc w:val="both"/>
        <w:rPr>
          <w:rFonts w:cs="Arial"/>
          <w:sz w:val="20"/>
        </w:rPr>
      </w:pPr>
      <w:r w:rsidRPr="00EF4791">
        <w:rPr>
          <w:rFonts w:cs="Arial"/>
          <w:sz w:val="20"/>
        </w:rPr>
        <w:t>„Die Bürgerversammlung ist für mich eine der wichtigsten Veranstaltungen im Jahr“, betont Erster Bürgermeister Emil Kirchmeier. „Hier kommen wir als Stadt mit den Menschen ins Gespräch, die hier leben, arbeiten und Waldkraiburg mitgestalten. Ich möchte zeigen, woran wir arbeiten und welche Ziele wir verfolgen. Ich freue mich über jeden, der dabei ist und lade ausdrücklich dazu ein, Fragen zu stellen und Anregungen einzubringen.“</w:t>
      </w:r>
    </w:p>
    <w:p w14:paraId="60AD3720" w14:textId="77777777" w:rsidR="00EF4791" w:rsidRPr="00EF4791" w:rsidRDefault="00EF4791" w:rsidP="00EF4791">
      <w:pPr>
        <w:jc w:val="both"/>
        <w:rPr>
          <w:rFonts w:cs="Arial"/>
          <w:sz w:val="20"/>
        </w:rPr>
      </w:pPr>
      <w:r w:rsidRPr="00EF4791">
        <w:rPr>
          <w:rFonts w:cs="Arial"/>
          <w:sz w:val="20"/>
        </w:rPr>
        <w:t>Neben dem Vortrag bleibt bewusst viel Raum für die Anliegen der Bürger. Wer Fragen hat, Wünsche äußern oder auf Verbesserungspotenziale hinweisen möchte, ist herzlich eingeladen, das Wort zu ergreifen. Die Bürgerversammlung versteht sich als offenes Forum, in dem die Sichtweisen und Ideen der Bevölkerung ernst genommen und in die weitere Arbeit der Stadt einbezogen werden. Gerade dieser unmittelbare Austausch macht die Veranstaltung zu einem wertvollen Instrument der kommunalen Demokratie.</w:t>
      </w:r>
    </w:p>
    <w:p w14:paraId="7028BDC2" w14:textId="77777777" w:rsidR="00EF4791" w:rsidRPr="00EF4791" w:rsidRDefault="00EF4791" w:rsidP="00EF4791">
      <w:pPr>
        <w:jc w:val="both"/>
        <w:rPr>
          <w:rFonts w:cs="Arial"/>
          <w:sz w:val="20"/>
        </w:rPr>
      </w:pPr>
      <w:r w:rsidRPr="00EF4791">
        <w:rPr>
          <w:rFonts w:cs="Arial"/>
          <w:sz w:val="20"/>
        </w:rPr>
        <w:t>Die Stadt Waldkraiburg legt großen Wert darauf, ihre Entscheidungen transparent und nachvollziehbar zu vermitteln. Die Bürgerversammlung bietet hierfür den idealen Rahmen: Sie schafft Nähe, ermöglicht Beteiligung und stärkt das Vertrauen zwischen Verwaltung und Bevölkerung. Wer sich für die Zukunft seiner Stadt interessiert, findet an diesem Abend umfassende Informationen und die Möglichkeit, aktiv mitzuwirken.</w:t>
      </w:r>
    </w:p>
    <w:p w14:paraId="6604B455" w14:textId="77777777" w:rsidR="00EF4791" w:rsidRPr="00EF4791" w:rsidRDefault="00EF4791" w:rsidP="00EF4791">
      <w:pPr>
        <w:jc w:val="both"/>
        <w:rPr>
          <w:rFonts w:cs="Arial"/>
          <w:sz w:val="20"/>
        </w:rPr>
      </w:pPr>
      <w:r w:rsidRPr="00EF4791">
        <w:rPr>
          <w:rFonts w:cs="Arial"/>
          <w:sz w:val="20"/>
        </w:rPr>
        <w:t>Eine vorherige Anmeldung ist nicht erforderlich, der Eintritt ist frei, und alle Bürger sind herzlich willkommen.</w:t>
      </w:r>
    </w:p>
    <w:p w14:paraId="5D8720A1" w14:textId="77777777" w:rsidR="00EF4791" w:rsidRPr="00EF4791" w:rsidRDefault="00EF4791" w:rsidP="00EF4791">
      <w:pPr>
        <w:jc w:val="both"/>
        <w:rPr>
          <w:rFonts w:cs="Arial"/>
          <w:sz w:val="20"/>
        </w:rPr>
      </w:pPr>
      <w:r w:rsidRPr="00EF4791">
        <w:rPr>
          <w:rFonts w:cs="Arial"/>
          <w:sz w:val="20"/>
        </w:rPr>
        <w:lastRenderedPageBreak/>
        <w:t>Erster Bürgermeister Emil Kirchmeier und die Stadtverwaltung freuen sich auf eine gut besuchte Veranstaltung und viele anregende Gespräche.</w:t>
      </w:r>
    </w:p>
    <w:p w14:paraId="5490B408" w14:textId="2E7430AC" w:rsidR="00ED6FF9" w:rsidRPr="006E17C1" w:rsidRDefault="00ED6FF9" w:rsidP="00FB7055">
      <w:pPr>
        <w:jc w:val="both"/>
        <w:rPr>
          <w:rFonts w:cs="Arial"/>
          <w:szCs w:val="16"/>
        </w:rPr>
      </w:pPr>
    </w:p>
    <w:sectPr w:rsidR="00ED6FF9" w:rsidRPr="006E17C1" w:rsidSect="004551CE">
      <w:headerReference w:type="default" r:id="rId8"/>
      <w:headerReference w:type="first" r:id="rId9"/>
      <w:footerReference w:type="first" r:id="rId10"/>
      <w:type w:val="continuous"/>
      <w:pgSz w:w="11900" w:h="16840"/>
      <w:pgMar w:top="1417" w:right="1417" w:bottom="1843" w:left="1417" w:header="708" w:footer="708" w:gutter="0"/>
      <w:cols w:space="708"/>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1FEEF" w14:textId="77777777" w:rsidR="00D52649" w:rsidRDefault="00D52649">
      <w:pPr>
        <w:spacing w:line="240" w:lineRule="auto"/>
      </w:pPr>
      <w:r>
        <w:separator/>
      </w:r>
    </w:p>
  </w:endnote>
  <w:endnote w:type="continuationSeparator" w:id="0">
    <w:p w14:paraId="012F829F" w14:textId="77777777" w:rsidR="00D52649" w:rsidRDefault="00D526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625B9" w14:textId="77777777" w:rsidR="00114C68" w:rsidRDefault="00644473">
    <w:pPr>
      <w:pStyle w:val="Fuzeile"/>
    </w:pPr>
    <w:r>
      <w:rPr>
        <w:noProof/>
      </w:rPr>
      <mc:AlternateContent>
        <mc:Choice Requires="wpg">
          <w:drawing>
            <wp:anchor distT="0" distB="0" distL="114300" distR="114300" simplePos="0" relativeHeight="251659264" behindDoc="0" locked="0" layoutInCell="1" allowOverlap="1" wp14:anchorId="29AA1EE5" wp14:editId="7E700317">
              <wp:simplePos x="0" y="0"/>
              <wp:positionH relativeFrom="column">
                <wp:posOffset>-16510</wp:posOffset>
              </wp:positionH>
              <wp:positionV relativeFrom="page">
                <wp:posOffset>9739630</wp:posOffset>
              </wp:positionV>
              <wp:extent cx="6422390" cy="914400"/>
              <wp:effectExtent l="0" t="0" r="16510" b="0"/>
              <wp:wrapThrough wrapText="bothSides">
                <wp:wrapPolygon edited="0">
                  <wp:start x="0" y="0"/>
                  <wp:lineTo x="0" y="21150"/>
                  <wp:lineTo x="3908" y="21150"/>
                  <wp:lineTo x="17491" y="21150"/>
                  <wp:lineTo x="18965" y="20700"/>
                  <wp:lineTo x="18836" y="14400"/>
                  <wp:lineTo x="21591" y="13950"/>
                  <wp:lineTo x="21591" y="2250"/>
                  <wp:lineTo x="18836" y="0"/>
                  <wp:lineTo x="0" y="0"/>
                </wp:wrapPolygon>
              </wp:wrapThrough>
              <wp:docPr id="1" name="Gruppierung 1"/>
              <wp:cNvGraphicFramePr/>
              <a:graphic xmlns:a="http://schemas.openxmlformats.org/drawingml/2006/main">
                <a:graphicData uri="http://schemas.microsoft.com/office/word/2010/wordprocessingGroup">
                  <wpg:wgp>
                    <wpg:cNvGrpSpPr/>
                    <wpg:grpSpPr>
                      <a:xfrm>
                        <a:off x="0" y="0"/>
                        <a:ext cx="6422390" cy="914400"/>
                        <a:chOff x="0" y="0"/>
                        <a:chExt cx="6422390" cy="914400"/>
                      </a:xfrm>
                    </wpg:grpSpPr>
                    <wps:wsp>
                      <wps:cNvPr id="16" name="Textfeld 16"/>
                      <wps:cNvSpPr txBox="1">
                        <a:spLocks noChangeArrowheads="1"/>
                      </wps:cNvSpPr>
                      <wps:spPr bwMode="auto">
                        <a:xfrm>
                          <a:off x="0" y="0"/>
                          <a:ext cx="11430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D4410" w14:textId="77777777" w:rsidR="00644473" w:rsidRPr="00AF6277" w:rsidRDefault="00644473" w:rsidP="00644473">
                            <w:pPr>
                              <w:pStyle w:val="WFGFufett"/>
                              <w:spacing w:line="180" w:lineRule="exact"/>
                            </w:pPr>
                            <w:r w:rsidRPr="00AF6277">
                              <w:t>Stadt Waldkraiburg</w:t>
                            </w:r>
                          </w:p>
                          <w:p w14:paraId="3098D528" w14:textId="77777777" w:rsidR="00644473" w:rsidRPr="00AF6277" w:rsidRDefault="00644473" w:rsidP="00644473">
                            <w:pPr>
                              <w:pStyle w:val="WFGFunormal"/>
                            </w:pPr>
                            <w:r w:rsidRPr="00AF6277">
                              <w:t>Rathaus, Stadtplatz 26</w:t>
                            </w:r>
                          </w:p>
                          <w:p w14:paraId="723633F9" w14:textId="77777777" w:rsidR="00644473" w:rsidRPr="00AF6277" w:rsidRDefault="00644473" w:rsidP="00644473">
                            <w:pPr>
                              <w:pStyle w:val="WFGFunormal"/>
                            </w:pPr>
                            <w:r w:rsidRPr="00AF6277">
                              <w:t>84478 Waldkraiburg</w:t>
                            </w:r>
                          </w:p>
                          <w:p w14:paraId="2474CC7F" w14:textId="77777777" w:rsidR="00644473" w:rsidRPr="00AF6277" w:rsidRDefault="00644473" w:rsidP="00644473">
                            <w:pPr>
                              <w:pStyle w:val="WFGFunormal"/>
                            </w:pPr>
                            <w:r w:rsidRPr="00AF6277">
                              <w:t>Telefon +49 8638 959-0</w:t>
                            </w:r>
                          </w:p>
                          <w:p w14:paraId="2FD5F37D" w14:textId="77777777" w:rsidR="00644473" w:rsidRPr="00AF6277" w:rsidRDefault="00644473" w:rsidP="00644473">
                            <w:pPr>
                              <w:pStyle w:val="WFGFunormal"/>
                            </w:pPr>
                            <w:r w:rsidRPr="00AF6277">
                              <w:t>Telefax +49 8638 959-200</w:t>
                            </w:r>
                          </w:p>
                        </w:txbxContent>
                      </wps:txbx>
                      <wps:bodyPr rot="0" vert="horz" wrap="square" lIns="0" tIns="0" rIns="0" bIns="0" anchor="t" anchorCtr="0" upright="1">
                        <a:noAutofit/>
                      </wps:bodyPr>
                    </wps:wsp>
                    <wps:wsp>
                      <wps:cNvPr id="17" name="Textfeld 17"/>
                      <wps:cNvSpPr txBox="1">
                        <a:spLocks noChangeArrowheads="1"/>
                      </wps:cNvSpPr>
                      <wps:spPr bwMode="auto">
                        <a:xfrm>
                          <a:off x="1229360" y="0"/>
                          <a:ext cx="1028700" cy="638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E9F78" w14:textId="77777777" w:rsidR="00264CAF" w:rsidRDefault="00264CAF" w:rsidP="00264CAF">
                            <w:pPr>
                              <w:pStyle w:val="WFGFufett"/>
                              <w:spacing w:line="180" w:lineRule="exact"/>
                            </w:pPr>
                            <w:r>
                              <w:t>Öffnungszeiten</w:t>
                            </w:r>
                          </w:p>
                          <w:p w14:paraId="3318A519" w14:textId="77777777" w:rsidR="00264CAF" w:rsidRDefault="00264CAF" w:rsidP="00264CAF">
                            <w:pPr>
                              <w:pStyle w:val="WFGFunormal"/>
                            </w:pPr>
                            <w:r>
                              <w:t>Rathaus</w:t>
                            </w:r>
                          </w:p>
                          <w:p w14:paraId="53827624" w14:textId="77777777" w:rsidR="00264CAF" w:rsidRDefault="00264CAF" w:rsidP="00264CAF">
                            <w:pPr>
                              <w:pStyle w:val="WFGFunormal"/>
                            </w:pPr>
                            <w:r>
                              <w:t>Mo–Fr, 8-12 Uhr</w:t>
                            </w:r>
                          </w:p>
                          <w:p w14:paraId="4EFB168C" w14:textId="77777777" w:rsidR="00264CAF" w:rsidRDefault="00264CAF" w:rsidP="00264CAF">
                            <w:pPr>
                              <w:pStyle w:val="WFGFunormal"/>
                            </w:pPr>
                            <w:r>
                              <w:t>Do, 8-12, 13-18 Uhr</w:t>
                            </w:r>
                          </w:p>
                          <w:p w14:paraId="119CE00A" w14:textId="77777777" w:rsidR="00264CAF" w:rsidRDefault="00264CAF" w:rsidP="00264CAF">
                            <w:pPr>
                              <w:pStyle w:val="WFGFunormal"/>
                            </w:pPr>
                            <w:r>
                              <w:t>oder nach Vereinbarung</w:t>
                            </w:r>
                          </w:p>
                          <w:p w14:paraId="4A4B97AE" w14:textId="77777777" w:rsidR="00644473" w:rsidRDefault="00644473" w:rsidP="00644473">
                            <w:pPr>
                              <w:spacing w:line="180" w:lineRule="exact"/>
                            </w:pPr>
                          </w:p>
                        </w:txbxContent>
                      </wps:txbx>
                      <wps:bodyPr rot="0" vert="horz" wrap="square" lIns="0" tIns="0" rIns="0" bIns="0" anchor="t" anchorCtr="0" upright="1">
                        <a:noAutofit/>
                      </wps:bodyPr>
                    </wps:wsp>
                    <wps:wsp>
                      <wps:cNvPr id="18" name="Textfeld 18"/>
                      <wps:cNvSpPr txBox="1">
                        <a:spLocks noChangeArrowheads="1"/>
                      </wps:cNvSpPr>
                      <wps:spPr bwMode="auto">
                        <a:xfrm>
                          <a:off x="4018914" y="0"/>
                          <a:ext cx="1550035" cy="867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1F531" w14:textId="77777777" w:rsidR="00644473" w:rsidRDefault="00D04FED" w:rsidP="00644473">
                            <w:pPr>
                              <w:pStyle w:val="WFGFukursiv"/>
                              <w:spacing w:line="180" w:lineRule="exact"/>
                            </w:pPr>
                            <w:r>
                              <w:t xml:space="preserve"> </w:t>
                            </w:r>
                          </w:p>
                          <w:p w14:paraId="2DD81784" w14:textId="77777777" w:rsidR="00644473" w:rsidRPr="00BB3008" w:rsidRDefault="00644473" w:rsidP="00644473">
                            <w:pPr>
                              <w:pStyle w:val="WFGFukursiv"/>
                            </w:pPr>
                            <w:r w:rsidRPr="00BB3008">
                              <w:t xml:space="preserve">meine </w:t>
                            </w:r>
                            <w:r w:rsidR="00325F5C">
                              <w:t xml:space="preserve">Volksbank </w:t>
                            </w:r>
                            <w:r w:rsidRPr="00BB3008">
                              <w:t>Raiffeisenbank eG</w:t>
                            </w:r>
                          </w:p>
                          <w:p w14:paraId="560AFE11" w14:textId="77777777" w:rsidR="00644473" w:rsidRDefault="00644473" w:rsidP="00644473">
                            <w:pPr>
                              <w:pStyle w:val="WFGFunormal"/>
                            </w:pPr>
                            <w:r>
                              <w:t xml:space="preserve">IBAN </w:t>
                            </w:r>
                            <w:r w:rsidR="00D04FED" w:rsidRPr="00D04FED">
                              <w:t>DE</w:t>
                            </w:r>
                            <w:r w:rsidR="00325F5C">
                              <w:t>28 7116 0000 0002 0365 50</w:t>
                            </w:r>
                          </w:p>
                          <w:p w14:paraId="7EC1A737" w14:textId="77777777" w:rsidR="00644473" w:rsidRDefault="00644473" w:rsidP="00644473">
                            <w:pPr>
                              <w:pStyle w:val="WFGFunormal"/>
                            </w:pPr>
                            <w:r>
                              <w:t>BIC GENODEF1</w:t>
                            </w:r>
                            <w:r w:rsidR="00325F5C">
                              <w:t>VRR</w:t>
                            </w:r>
                          </w:p>
                          <w:p w14:paraId="6638EF66" w14:textId="77777777" w:rsidR="00644473" w:rsidRDefault="00644473" w:rsidP="00644473">
                            <w:pPr>
                              <w:spacing w:line="180" w:lineRule="exact"/>
                            </w:pPr>
                          </w:p>
                          <w:p w14:paraId="3145172A" w14:textId="77777777" w:rsidR="00644473" w:rsidRDefault="00644473" w:rsidP="00644473">
                            <w:pPr>
                              <w:spacing w:line="180" w:lineRule="exact"/>
                            </w:pPr>
                          </w:p>
                        </w:txbxContent>
                      </wps:txbx>
                      <wps:bodyPr rot="0" vert="horz" wrap="square" lIns="0" tIns="0" rIns="0" bIns="0" anchor="t" anchorCtr="0" upright="1">
                        <a:noAutofit/>
                      </wps:bodyPr>
                    </wps:wsp>
                    <wps:wsp>
                      <wps:cNvPr id="19" name="Textfeld 19"/>
                      <wps:cNvSpPr txBox="1">
                        <a:spLocks noChangeArrowheads="1"/>
                      </wps:cNvSpPr>
                      <wps:spPr bwMode="auto">
                        <a:xfrm>
                          <a:off x="2373630" y="0"/>
                          <a:ext cx="1595120" cy="892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E5622" w14:textId="77777777" w:rsidR="00644473" w:rsidRDefault="00644473" w:rsidP="00644473">
                            <w:pPr>
                              <w:pStyle w:val="WFGFufett"/>
                              <w:spacing w:line="180" w:lineRule="exact"/>
                            </w:pPr>
                            <w:r>
                              <w:t>Bankverbindungen</w:t>
                            </w:r>
                          </w:p>
                          <w:p w14:paraId="4CBB0B1A" w14:textId="77777777" w:rsidR="00644473" w:rsidRPr="00BB3008" w:rsidRDefault="00644473" w:rsidP="00644473">
                            <w:pPr>
                              <w:pStyle w:val="WFGFukursiv"/>
                            </w:pPr>
                            <w:r w:rsidRPr="00BB3008">
                              <w:t>Sparkasse Altötting-Mühldorf</w:t>
                            </w:r>
                          </w:p>
                          <w:p w14:paraId="3EA5B97D" w14:textId="77777777" w:rsidR="00644473" w:rsidRDefault="00644473" w:rsidP="00644473">
                            <w:pPr>
                              <w:pStyle w:val="WFGFunormal"/>
                            </w:pPr>
                            <w:r>
                              <w:t xml:space="preserve">IBAN </w:t>
                            </w:r>
                            <w:r w:rsidR="00D04FED" w:rsidRPr="00D04FED">
                              <w:t>DE53 7115 1020 0000 1003 96</w:t>
                            </w:r>
                          </w:p>
                          <w:p w14:paraId="76C9D077" w14:textId="77777777" w:rsidR="00644473" w:rsidRDefault="00644473" w:rsidP="00644473">
                            <w:pPr>
                              <w:pStyle w:val="WFGFunormal"/>
                            </w:pPr>
                            <w:r>
                              <w:t xml:space="preserve">BIC </w:t>
                            </w:r>
                            <w:r w:rsidR="00D04FED" w:rsidRPr="00D04FED">
                              <w:t>BYLADEM1MDF</w:t>
                            </w:r>
                          </w:p>
                          <w:p w14:paraId="374F6030" w14:textId="77777777" w:rsidR="00644473" w:rsidRDefault="00644473" w:rsidP="00644473">
                            <w:pPr>
                              <w:spacing w:line="180" w:lineRule="exact"/>
                            </w:pPr>
                          </w:p>
                          <w:p w14:paraId="7B29EE1F" w14:textId="77777777" w:rsidR="00644473" w:rsidRPr="00AF6277" w:rsidRDefault="00644473" w:rsidP="00644473">
                            <w:pPr>
                              <w:pStyle w:val="WFGFukursiv"/>
                              <w:spacing w:line="180" w:lineRule="exact"/>
                            </w:pPr>
                          </w:p>
                        </w:txbxContent>
                      </wps:txbx>
                      <wps:bodyPr rot="0" vert="horz" wrap="square" lIns="0" tIns="0" rIns="0" bIns="0" anchor="t" anchorCtr="0" upright="1">
                        <a:noAutofit/>
                      </wps:bodyPr>
                    </wps:wsp>
                    <wps:wsp>
                      <wps:cNvPr id="20" name="Textfeld 20"/>
                      <wps:cNvSpPr txBox="1">
                        <a:spLocks noChangeArrowheads="1"/>
                      </wps:cNvSpPr>
                      <wps:spPr bwMode="auto">
                        <a:xfrm>
                          <a:off x="6026150" y="111125"/>
                          <a:ext cx="39624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DE6A77" w14:textId="77777777" w:rsidR="00644473" w:rsidRPr="00A54805" w:rsidRDefault="00644473" w:rsidP="00644473">
                            <w:pPr>
                              <w:pStyle w:val="WFGWappenSartrouville"/>
                            </w:pPr>
                            <w:r w:rsidRPr="00A54805">
                              <w:t>Partnerstadt</w:t>
                            </w:r>
                          </w:p>
                          <w:p w14:paraId="3AA733B1" w14:textId="77777777" w:rsidR="00644473" w:rsidRPr="00A54805" w:rsidRDefault="00644473" w:rsidP="00644473">
                            <w:pPr>
                              <w:pStyle w:val="WFGWappenSartrouville"/>
                            </w:pPr>
                            <w:proofErr w:type="spellStart"/>
                            <w:r w:rsidRPr="00A54805">
                              <w:t>Sartrouville</w:t>
                            </w:r>
                            <w:proofErr w:type="spellEnd"/>
                          </w:p>
                        </w:txbxContent>
                      </wps:txbx>
                      <wps:bodyPr rot="0" vert="horz" wrap="square" lIns="0" tIns="0" rIns="0" bIns="0" anchor="t" anchorCtr="0" upright="1">
                        <a:noAutofit/>
                      </wps:bodyPr>
                    </wps:wsp>
                    <pic:pic xmlns:pic="http://schemas.openxmlformats.org/drawingml/2006/picture">
                      <pic:nvPicPr>
                        <pic:cNvPr id="21" name="Bild 21" descr="W_WappenSart2012_Schwarz-Fläch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6097270" y="247650"/>
                          <a:ext cx="247650" cy="342900"/>
                        </a:xfrm>
                        <a:prstGeom prst="rect">
                          <a:avLst/>
                        </a:prstGeom>
                        <a:noFill/>
                        <a:ln>
                          <a:noFill/>
                        </a:ln>
                      </pic:spPr>
                    </pic:pic>
                  </wpg:wgp>
                </a:graphicData>
              </a:graphic>
              <wp14:sizeRelV relativeFrom="margin">
                <wp14:pctHeight>0</wp14:pctHeight>
              </wp14:sizeRelV>
            </wp:anchor>
          </w:drawing>
        </mc:Choice>
        <mc:Fallback>
          <w:pict>
            <v:group w14:anchorId="29AA1EE5" id="Gruppierung 1" o:spid="_x0000_s1028" style="position:absolute;margin-left:-1.3pt;margin-top:766.9pt;width:505.7pt;height:1in;z-index:251659264;mso-position-vertical-relative:page;mso-height-relative:margin" coordsize="64223,91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">
              <v:shapetype id="_x0000_t202" coordsize="21600,21600" o:spt="202" path="m,l,21600r21600,l21600,xe">
                <v:stroke joinstyle="miter"/>
                <v:path gradientshapeok="t" o:connecttype="rect"/>
              </v:shapetype>
              <v:shape id="Textfeld 16" o:spid="_x0000_s1029" type="#_x0000_t202" style="position:absolute;width:11430;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312D4410" w14:textId="77777777" w:rsidR="00644473" w:rsidRPr="00AF6277" w:rsidRDefault="00644473" w:rsidP="00644473">
                      <w:pPr>
                        <w:pStyle w:val="WFGFufett"/>
                        <w:spacing w:line="180" w:lineRule="exact"/>
                      </w:pPr>
                      <w:r w:rsidRPr="00AF6277">
                        <w:t>Stadt Waldkraiburg</w:t>
                      </w:r>
                    </w:p>
                    <w:p w14:paraId="3098D528" w14:textId="77777777" w:rsidR="00644473" w:rsidRPr="00AF6277" w:rsidRDefault="00644473" w:rsidP="00644473">
                      <w:pPr>
                        <w:pStyle w:val="WFGFunormal"/>
                      </w:pPr>
                      <w:r w:rsidRPr="00AF6277">
                        <w:t>Rathaus, Stadtplatz 26</w:t>
                      </w:r>
                    </w:p>
                    <w:p w14:paraId="723633F9" w14:textId="77777777" w:rsidR="00644473" w:rsidRPr="00AF6277" w:rsidRDefault="00644473" w:rsidP="00644473">
                      <w:pPr>
                        <w:pStyle w:val="WFGFunormal"/>
                      </w:pPr>
                      <w:r w:rsidRPr="00AF6277">
                        <w:t>84478 Waldkraiburg</w:t>
                      </w:r>
                    </w:p>
                    <w:p w14:paraId="2474CC7F" w14:textId="77777777" w:rsidR="00644473" w:rsidRPr="00AF6277" w:rsidRDefault="00644473" w:rsidP="00644473">
                      <w:pPr>
                        <w:pStyle w:val="WFGFunormal"/>
                      </w:pPr>
                      <w:r w:rsidRPr="00AF6277">
                        <w:t>Telefon +49 8638 959-0</w:t>
                      </w:r>
                    </w:p>
                    <w:p w14:paraId="2FD5F37D" w14:textId="77777777" w:rsidR="00644473" w:rsidRPr="00AF6277" w:rsidRDefault="00644473" w:rsidP="00644473">
                      <w:pPr>
                        <w:pStyle w:val="WFGFunormal"/>
                      </w:pPr>
                      <w:r w:rsidRPr="00AF6277">
                        <w:t>Telefax +49 8638 959-200</w:t>
                      </w:r>
                    </w:p>
                  </w:txbxContent>
                </v:textbox>
              </v:shape>
              <v:shape id="Textfeld 17" o:spid="_x0000_s1030" type="#_x0000_t202" style="position:absolute;left:12293;width:10287;height:6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25E9F78" w14:textId="77777777" w:rsidR="00264CAF" w:rsidRDefault="00264CAF" w:rsidP="00264CAF">
                      <w:pPr>
                        <w:pStyle w:val="WFGFufett"/>
                        <w:spacing w:line="180" w:lineRule="exact"/>
                      </w:pPr>
                      <w:r>
                        <w:t>Öffnungszeiten</w:t>
                      </w:r>
                    </w:p>
                    <w:p w14:paraId="3318A519" w14:textId="77777777" w:rsidR="00264CAF" w:rsidRDefault="00264CAF" w:rsidP="00264CAF">
                      <w:pPr>
                        <w:pStyle w:val="WFGFunormal"/>
                      </w:pPr>
                      <w:r>
                        <w:t>Rathaus</w:t>
                      </w:r>
                    </w:p>
                    <w:p w14:paraId="53827624" w14:textId="77777777" w:rsidR="00264CAF" w:rsidRDefault="00264CAF" w:rsidP="00264CAF">
                      <w:pPr>
                        <w:pStyle w:val="WFGFunormal"/>
                      </w:pPr>
                      <w:r>
                        <w:t>Mo–Fr, 8-12 Uhr</w:t>
                      </w:r>
                    </w:p>
                    <w:p w14:paraId="4EFB168C" w14:textId="77777777" w:rsidR="00264CAF" w:rsidRDefault="00264CAF" w:rsidP="00264CAF">
                      <w:pPr>
                        <w:pStyle w:val="WFGFunormal"/>
                      </w:pPr>
                      <w:r>
                        <w:t>Do, 8-12, 13-18 Uhr</w:t>
                      </w:r>
                    </w:p>
                    <w:p w14:paraId="119CE00A" w14:textId="77777777" w:rsidR="00264CAF" w:rsidRDefault="00264CAF" w:rsidP="00264CAF">
                      <w:pPr>
                        <w:pStyle w:val="WFGFunormal"/>
                      </w:pPr>
                      <w:r>
                        <w:t>oder nach Vereinbarung</w:t>
                      </w:r>
                    </w:p>
                    <w:p w14:paraId="4A4B97AE" w14:textId="77777777" w:rsidR="00644473" w:rsidRDefault="00644473" w:rsidP="00644473">
                      <w:pPr>
                        <w:spacing w:line="180" w:lineRule="exact"/>
                      </w:pPr>
                    </w:p>
                  </w:txbxContent>
                </v:textbox>
              </v:shape>
              <v:shape id="Textfeld 18" o:spid="_x0000_s1031" type="#_x0000_t202" style="position:absolute;left:40189;width:15500;height:8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0B71F531" w14:textId="77777777" w:rsidR="00644473" w:rsidRDefault="00D04FED" w:rsidP="00644473">
                      <w:pPr>
                        <w:pStyle w:val="WFGFukursiv"/>
                        <w:spacing w:line="180" w:lineRule="exact"/>
                      </w:pPr>
                      <w:r>
                        <w:t xml:space="preserve"> </w:t>
                      </w:r>
                    </w:p>
                    <w:p w14:paraId="2DD81784" w14:textId="77777777" w:rsidR="00644473" w:rsidRPr="00BB3008" w:rsidRDefault="00644473" w:rsidP="00644473">
                      <w:pPr>
                        <w:pStyle w:val="WFGFukursiv"/>
                      </w:pPr>
                      <w:r w:rsidRPr="00BB3008">
                        <w:t xml:space="preserve">meine </w:t>
                      </w:r>
                      <w:r w:rsidR="00325F5C">
                        <w:t xml:space="preserve">Volksbank </w:t>
                      </w:r>
                      <w:r w:rsidRPr="00BB3008">
                        <w:t>Raiffeisenbank eG</w:t>
                      </w:r>
                    </w:p>
                    <w:p w14:paraId="560AFE11" w14:textId="77777777" w:rsidR="00644473" w:rsidRDefault="00644473" w:rsidP="00644473">
                      <w:pPr>
                        <w:pStyle w:val="WFGFunormal"/>
                      </w:pPr>
                      <w:r>
                        <w:t xml:space="preserve">IBAN </w:t>
                      </w:r>
                      <w:r w:rsidR="00D04FED" w:rsidRPr="00D04FED">
                        <w:t>DE</w:t>
                      </w:r>
                      <w:r w:rsidR="00325F5C">
                        <w:t>28 7116 0000 0002 0365 50</w:t>
                      </w:r>
                    </w:p>
                    <w:p w14:paraId="7EC1A737" w14:textId="77777777" w:rsidR="00644473" w:rsidRDefault="00644473" w:rsidP="00644473">
                      <w:pPr>
                        <w:pStyle w:val="WFGFunormal"/>
                      </w:pPr>
                      <w:r>
                        <w:t>BIC GENODEF1</w:t>
                      </w:r>
                      <w:r w:rsidR="00325F5C">
                        <w:t>VRR</w:t>
                      </w:r>
                    </w:p>
                    <w:p w14:paraId="6638EF66" w14:textId="77777777" w:rsidR="00644473" w:rsidRDefault="00644473" w:rsidP="00644473">
                      <w:pPr>
                        <w:spacing w:line="180" w:lineRule="exact"/>
                      </w:pPr>
                    </w:p>
                    <w:p w14:paraId="3145172A" w14:textId="77777777" w:rsidR="00644473" w:rsidRDefault="00644473" w:rsidP="00644473">
                      <w:pPr>
                        <w:spacing w:line="180" w:lineRule="exact"/>
                      </w:pPr>
                    </w:p>
                  </w:txbxContent>
                </v:textbox>
              </v:shape>
              <v:shape id="Textfeld 19" o:spid="_x0000_s1032" type="#_x0000_t202" style="position:absolute;left:23736;width:15951;height:8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1F7E5622" w14:textId="77777777" w:rsidR="00644473" w:rsidRDefault="00644473" w:rsidP="00644473">
                      <w:pPr>
                        <w:pStyle w:val="WFGFufett"/>
                        <w:spacing w:line="180" w:lineRule="exact"/>
                      </w:pPr>
                      <w:r>
                        <w:t>Bankverbindungen</w:t>
                      </w:r>
                    </w:p>
                    <w:p w14:paraId="4CBB0B1A" w14:textId="77777777" w:rsidR="00644473" w:rsidRPr="00BB3008" w:rsidRDefault="00644473" w:rsidP="00644473">
                      <w:pPr>
                        <w:pStyle w:val="WFGFukursiv"/>
                      </w:pPr>
                      <w:r w:rsidRPr="00BB3008">
                        <w:t>Sparkasse Altötting-Mühldorf</w:t>
                      </w:r>
                    </w:p>
                    <w:p w14:paraId="3EA5B97D" w14:textId="77777777" w:rsidR="00644473" w:rsidRDefault="00644473" w:rsidP="00644473">
                      <w:pPr>
                        <w:pStyle w:val="WFGFunormal"/>
                      </w:pPr>
                      <w:r>
                        <w:t xml:space="preserve">IBAN </w:t>
                      </w:r>
                      <w:r w:rsidR="00D04FED" w:rsidRPr="00D04FED">
                        <w:t>DE53 7115 1020 0000 1003 96</w:t>
                      </w:r>
                    </w:p>
                    <w:p w14:paraId="76C9D077" w14:textId="77777777" w:rsidR="00644473" w:rsidRDefault="00644473" w:rsidP="00644473">
                      <w:pPr>
                        <w:pStyle w:val="WFGFunormal"/>
                      </w:pPr>
                      <w:r>
                        <w:t xml:space="preserve">BIC </w:t>
                      </w:r>
                      <w:r w:rsidR="00D04FED" w:rsidRPr="00D04FED">
                        <w:t>BYLADEM1MDF</w:t>
                      </w:r>
                    </w:p>
                    <w:p w14:paraId="374F6030" w14:textId="77777777" w:rsidR="00644473" w:rsidRDefault="00644473" w:rsidP="00644473">
                      <w:pPr>
                        <w:spacing w:line="180" w:lineRule="exact"/>
                      </w:pPr>
                    </w:p>
                    <w:p w14:paraId="7B29EE1F" w14:textId="77777777" w:rsidR="00644473" w:rsidRPr="00AF6277" w:rsidRDefault="00644473" w:rsidP="00644473">
                      <w:pPr>
                        <w:pStyle w:val="WFGFukursiv"/>
                        <w:spacing w:line="180" w:lineRule="exact"/>
                      </w:pPr>
                    </w:p>
                  </w:txbxContent>
                </v:textbox>
              </v:shape>
              <v:shape id="Textfeld 20" o:spid="_x0000_s1033" type="#_x0000_t202" style="position:absolute;left:60261;top:1111;width:3962;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47DE6A77" w14:textId="77777777" w:rsidR="00644473" w:rsidRPr="00A54805" w:rsidRDefault="00644473" w:rsidP="00644473">
                      <w:pPr>
                        <w:pStyle w:val="WFGWappenSartrouville"/>
                      </w:pPr>
                      <w:r w:rsidRPr="00A54805">
                        <w:t>Partnerstadt</w:t>
                      </w:r>
                    </w:p>
                    <w:p w14:paraId="3AA733B1" w14:textId="77777777" w:rsidR="00644473" w:rsidRPr="00A54805" w:rsidRDefault="00644473" w:rsidP="00644473">
                      <w:pPr>
                        <w:pStyle w:val="WFGWappenSartrouville"/>
                      </w:pPr>
                      <w:proofErr w:type="spellStart"/>
                      <w:r w:rsidRPr="00A54805">
                        <w:t>Sartrouville</w:t>
                      </w:r>
                      <w:proofErr w:type="spellEnd"/>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21" o:spid="_x0000_s1034" type="#_x0000_t75" alt="W_WappenSart2012_Schwarz-Fläche" style="position:absolute;left:60972;top:2476;width:2477;height:3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">
                <v:imagedata r:id="rId2" o:title="W_WappenSart2012_Schwarz-Fläche"/>
              </v:shape>
              <w10:wrap type="through"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9F3C6" w14:textId="77777777" w:rsidR="00D52649" w:rsidRDefault="00D52649">
      <w:pPr>
        <w:spacing w:line="240" w:lineRule="auto"/>
      </w:pPr>
      <w:r>
        <w:separator/>
      </w:r>
    </w:p>
  </w:footnote>
  <w:footnote w:type="continuationSeparator" w:id="0">
    <w:p w14:paraId="6208F4BB" w14:textId="77777777" w:rsidR="00D52649" w:rsidRDefault="00D526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page" w:tblpX="6578" w:tblpY="3176"/>
      <w:tblOverlap w:val="never"/>
      <w:tblW w:w="0" w:type="auto"/>
      <w:tblLayout w:type="fixed"/>
      <w:tblCellMar>
        <w:left w:w="70" w:type="dxa"/>
        <w:right w:w="70" w:type="dxa"/>
      </w:tblCellMar>
      <w:tblLook w:val="0000" w:firstRow="0" w:lastRow="0" w:firstColumn="0" w:lastColumn="0" w:noHBand="0" w:noVBand="0"/>
    </w:tblPr>
    <w:tblGrid>
      <w:gridCol w:w="212"/>
      <w:gridCol w:w="2552"/>
      <w:gridCol w:w="2434"/>
    </w:tblGrid>
    <w:tr w:rsidR="00CD0967" w14:paraId="64F09DFE" w14:textId="77777777">
      <w:trPr>
        <w:cantSplit/>
        <w:trHeight w:hRule="exact" w:val="200"/>
      </w:trPr>
      <w:tc>
        <w:tcPr>
          <w:tcW w:w="212" w:type="dxa"/>
        </w:tcPr>
        <w:p w14:paraId="0748F621" w14:textId="77777777" w:rsidR="00114C68" w:rsidRPr="00D97825" w:rsidRDefault="00114C68" w:rsidP="00CD0967"/>
      </w:tc>
      <w:tc>
        <w:tcPr>
          <w:tcW w:w="2552" w:type="dxa"/>
          <w:vAlign w:val="bottom"/>
        </w:tcPr>
        <w:p w14:paraId="1516FF92" w14:textId="77777777" w:rsidR="00114C68" w:rsidRPr="00D97825" w:rsidRDefault="00114C68" w:rsidP="00CD0967"/>
      </w:tc>
      <w:tc>
        <w:tcPr>
          <w:tcW w:w="2434" w:type="dxa"/>
        </w:tcPr>
        <w:p w14:paraId="2E5744A1" w14:textId="2266CB5B" w:rsidR="00114C68" w:rsidRPr="000D4A56" w:rsidRDefault="00D73FEF" w:rsidP="00CD0967">
          <w:pPr>
            <w:pStyle w:val="WFGobererBezugsblockrechtsfett"/>
            <w:framePr w:hSpace="0" w:wrap="auto" w:vAnchor="margin" w:hAnchor="text" w:xAlign="left" w:yAlign="inline"/>
          </w:pPr>
          <w:r>
            <w:fldChar w:fldCharType="begin"/>
          </w:r>
          <w:r>
            <w:instrText xml:space="preserve"> TIME \@ "d. MMMM yyyy" </w:instrText>
          </w:r>
          <w:r>
            <w:fldChar w:fldCharType="separate"/>
          </w:r>
          <w:r w:rsidR="001B41CB">
            <w:t>13. August 2026</w:t>
          </w:r>
          <w:r>
            <w:fldChar w:fldCharType="end"/>
          </w:r>
        </w:p>
      </w:tc>
    </w:tr>
    <w:tr w:rsidR="000D1B52" w14:paraId="0E81E6B5" w14:textId="77777777">
      <w:trPr>
        <w:cantSplit/>
        <w:trHeight w:hRule="exact" w:val="200"/>
      </w:trPr>
      <w:tc>
        <w:tcPr>
          <w:tcW w:w="212" w:type="dxa"/>
        </w:tcPr>
        <w:p w14:paraId="7DE9FA61" w14:textId="77777777" w:rsidR="000D1B52" w:rsidRPr="00D97825" w:rsidRDefault="000D1B52" w:rsidP="00CD0967"/>
      </w:tc>
      <w:tc>
        <w:tcPr>
          <w:tcW w:w="2552" w:type="dxa"/>
          <w:vAlign w:val="bottom"/>
        </w:tcPr>
        <w:p w14:paraId="143744AA" w14:textId="77777777" w:rsidR="000D1B52" w:rsidRPr="00D97825" w:rsidRDefault="000D1B52" w:rsidP="00CD0967"/>
      </w:tc>
      <w:tc>
        <w:tcPr>
          <w:tcW w:w="2434" w:type="dxa"/>
        </w:tcPr>
        <w:p w14:paraId="2751F71D" w14:textId="77777777" w:rsidR="000D1B52" w:rsidRPr="000D1B52" w:rsidRDefault="000D1B52" w:rsidP="00CD0967">
          <w:pPr>
            <w:pStyle w:val="WFGobererBezugsblockrechtsfett"/>
            <w:framePr w:hSpace="0" w:wrap="auto" w:vAnchor="margin" w:hAnchor="text" w:xAlign="left" w:yAlign="inline"/>
            <w:rPr>
              <w:b w:val="0"/>
            </w:rPr>
          </w:pPr>
          <w:r w:rsidRPr="000D1B52">
            <w:rPr>
              <w:b w:val="0"/>
            </w:rPr>
            <w:t xml:space="preserve">Seite </w:t>
          </w:r>
          <w:r w:rsidRPr="000D1B52">
            <w:rPr>
              <w:b w:val="0"/>
            </w:rPr>
            <w:fldChar w:fldCharType="begin"/>
          </w:r>
          <w:r w:rsidRPr="000D1B52">
            <w:rPr>
              <w:b w:val="0"/>
            </w:rPr>
            <w:instrText xml:space="preserve"> PAGE </w:instrText>
          </w:r>
          <w:r w:rsidRPr="000D1B52">
            <w:rPr>
              <w:b w:val="0"/>
            </w:rPr>
            <w:fldChar w:fldCharType="separate"/>
          </w:r>
          <w:r w:rsidR="004F4445">
            <w:rPr>
              <w:b w:val="0"/>
            </w:rPr>
            <w:t>2</w:t>
          </w:r>
          <w:r w:rsidRPr="000D1B52">
            <w:rPr>
              <w:b w:val="0"/>
            </w:rPr>
            <w:fldChar w:fldCharType="end"/>
          </w:r>
          <w:r w:rsidRPr="000D1B52">
            <w:rPr>
              <w:b w:val="0"/>
            </w:rPr>
            <w:t xml:space="preserve"> von </w:t>
          </w:r>
          <w:r w:rsidRPr="000D1B52">
            <w:rPr>
              <w:b w:val="0"/>
            </w:rPr>
            <w:fldChar w:fldCharType="begin"/>
          </w:r>
          <w:r w:rsidRPr="000D1B52">
            <w:rPr>
              <w:b w:val="0"/>
            </w:rPr>
            <w:instrText xml:space="preserve"> NUMPAGES </w:instrText>
          </w:r>
          <w:r w:rsidRPr="000D1B52">
            <w:rPr>
              <w:b w:val="0"/>
            </w:rPr>
            <w:fldChar w:fldCharType="separate"/>
          </w:r>
          <w:r w:rsidR="004F4445">
            <w:rPr>
              <w:b w:val="0"/>
            </w:rPr>
            <w:t>2</w:t>
          </w:r>
          <w:r w:rsidRPr="000D1B52">
            <w:rPr>
              <w:b w:val="0"/>
            </w:rPr>
            <w:fldChar w:fldCharType="end"/>
          </w:r>
        </w:p>
      </w:tc>
    </w:tr>
  </w:tbl>
  <w:p w14:paraId="287C790F" w14:textId="77777777" w:rsidR="00114C68" w:rsidRDefault="00644473">
    <w:pPr>
      <w:pStyle w:val="Kopfzeile"/>
    </w:pPr>
    <w:r>
      <w:rPr>
        <w:noProof/>
      </w:rPr>
      <mc:AlternateContent>
        <mc:Choice Requires="wps">
          <w:drawing>
            <wp:anchor distT="0" distB="0" distL="114300" distR="114300" simplePos="0" relativeHeight="251657216" behindDoc="0" locked="1" layoutInCell="1" allowOverlap="0" wp14:anchorId="4BE6DE73" wp14:editId="72F0C821">
              <wp:simplePos x="0" y="0"/>
              <wp:positionH relativeFrom="margin">
                <wp:posOffset>-6985</wp:posOffset>
              </wp:positionH>
              <wp:positionV relativeFrom="page">
                <wp:posOffset>461010</wp:posOffset>
              </wp:positionV>
              <wp:extent cx="2345690" cy="340360"/>
              <wp:effectExtent l="0" t="0" r="16510" b="15240"/>
              <wp:wrapNone/>
              <wp:docPr id="8"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690" cy="340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389A2" w14:textId="77777777" w:rsidR="00644473" w:rsidRPr="00EC27A8" w:rsidRDefault="00644473" w:rsidP="00644473">
                          <w:pPr>
                            <w:pStyle w:val="WFGKopfgro"/>
                          </w:pPr>
                          <w:r w:rsidRPr="00EC27A8">
                            <w:t>Stadt Waldkraiburg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E6DE73" id="_x0000_t202" coordsize="21600,21600" o:spt="202" path="m,l,21600r21600,l21600,xe">
              <v:stroke joinstyle="miter"/>
              <v:path gradientshapeok="t" o:connecttype="rect"/>
            </v:shapetype>
            <v:shape id="Textfeld 7" o:spid="_x0000_s1026" type="#_x0000_t202" style="position:absolute;margin-left:-.55pt;margin-top:36.3pt;width:184.7pt;height:26.8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" o:allowoverlap="f" filled="f" stroked="f">
              <v:textbox inset="0,0,0,0">
                <w:txbxContent>
                  <w:p w14:paraId="2A3389A2" w14:textId="77777777" w:rsidR="00644473" w:rsidRPr="00EC27A8" w:rsidRDefault="00644473" w:rsidP="00644473">
                    <w:pPr>
                      <w:pStyle w:val="WFGKopfgro"/>
                    </w:pPr>
                    <w:r w:rsidRPr="00EC27A8">
                      <w:t>Stadt Waldkraiburg</w:t>
                    </w:r>
                  </w:p>
                </w:txbxContent>
              </v:textbox>
              <w10:wrap anchorx="margin" anchory="page"/>
              <w10:anchorlock/>
            </v:shape>
          </w:pict>
        </mc:Fallback>
      </mc:AlternateContent>
    </w:r>
  </w:p>
  <w:p w14:paraId="4A3CFCFB" w14:textId="77777777" w:rsidR="00114C68" w:rsidRDefault="00114C68">
    <w:pPr>
      <w:pStyle w:val="Kopfzeile"/>
    </w:pPr>
  </w:p>
  <w:p w14:paraId="20C1FC6E" w14:textId="77777777" w:rsidR="00114C68" w:rsidRDefault="00114C68">
    <w:pPr>
      <w:pStyle w:val="Kopfzeile"/>
    </w:pPr>
  </w:p>
  <w:p w14:paraId="4CFDDA3B" w14:textId="77777777" w:rsidR="00114C68" w:rsidRDefault="00114C68">
    <w:pPr>
      <w:pStyle w:val="Kopfzeile"/>
    </w:pPr>
  </w:p>
  <w:p w14:paraId="41A9F435" w14:textId="77777777" w:rsidR="00114C68" w:rsidRDefault="00114C68">
    <w:pPr>
      <w:pStyle w:val="Kopfzeile"/>
    </w:pPr>
  </w:p>
  <w:p w14:paraId="300A68E0" w14:textId="77777777" w:rsidR="00114C68" w:rsidRDefault="00644473">
    <w:pPr>
      <w:pStyle w:val="Kopfzeile"/>
    </w:pPr>
    <w:r>
      <w:rPr>
        <w:noProof/>
      </w:rPr>
      <w:drawing>
        <wp:anchor distT="0" distB="0" distL="114300" distR="114300" simplePos="0" relativeHeight="251660288" behindDoc="0" locked="1" layoutInCell="1" allowOverlap="1" wp14:anchorId="1A3A83F1" wp14:editId="51E46208">
          <wp:simplePos x="0" y="0"/>
          <wp:positionH relativeFrom="column">
            <wp:posOffset>-561975</wp:posOffset>
          </wp:positionH>
          <wp:positionV relativeFrom="page">
            <wp:posOffset>882015</wp:posOffset>
          </wp:positionV>
          <wp:extent cx="241300" cy="323850"/>
          <wp:effectExtent l="0" t="0" r="12700" b="6350"/>
          <wp:wrapNone/>
          <wp:docPr id="12" name="Bild 12" descr="W_Wappen2012_Schwarz-Flä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W_Wappen2012_Schwarz-Fläch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00" cy="32385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tbl>
    <w:tblPr>
      <w:tblpPr w:leftFromText="142" w:rightFromText="142" w:vertAnchor="page" w:tblpY="1288"/>
      <w:tblOverlap w:val="never"/>
      <w:tblW w:w="5397" w:type="dxa"/>
      <w:tblLook w:val="04A0" w:firstRow="1" w:lastRow="0" w:firstColumn="1" w:lastColumn="0" w:noHBand="0" w:noVBand="1"/>
    </w:tblPr>
    <w:tblGrid>
      <w:gridCol w:w="5397"/>
    </w:tblGrid>
    <w:tr w:rsidR="00644473" w14:paraId="5C1E29CB" w14:textId="77777777" w:rsidTr="00A5719C">
      <w:trPr>
        <w:trHeight w:hRule="exact" w:val="280"/>
      </w:trPr>
      <w:tc>
        <w:tcPr>
          <w:tcW w:w="5397" w:type="dxa"/>
          <w:shd w:val="clear" w:color="auto" w:fill="auto"/>
        </w:tcPr>
        <w:p w14:paraId="1A662821" w14:textId="77777777" w:rsidR="00644473" w:rsidRPr="00FF0E4C" w:rsidRDefault="00DC2EF6" w:rsidP="00A5719C">
          <w:pPr>
            <w:pStyle w:val="WFGKopf10ptfett"/>
            <w:framePr w:hSpace="0" w:wrap="auto" w:vAnchor="margin" w:yAlign="inline"/>
            <w:suppressOverlap w:val="0"/>
          </w:pPr>
          <w:r>
            <w:t>Steuerung, Finanzen</w:t>
          </w:r>
        </w:p>
      </w:tc>
    </w:tr>
    <w:tr w:rsidR="00644473" w14:paraId="1465D5AB" w14:textId="77777777" w:rsidTr="00D90C55">
      <w:trPr>
        <w:trHeight w:hRule="exact" w:val="284"/>
      </w:trPr>
      <w:tc>
        <w:tcPr>
          <w:tcW w:w="5397" w:type="dxa"/>
          <w:shd w:val="clear" w:color="auto" w:fill="auto"/>
        </w:tcPr>
        <w:p w14:paraId="0C36263E" w14:textId="50DE8B1E" w:rsidR="00644473" w:rsidRPr="00FF0E4C" w:rsidRDefault="00D90C55" w:rsidP="00A5719C">
          <w:pPr>
            <w:pStyle w:val="WFGKopf10ptnormal"/>
            <w:framePr w:hSpace="0" w:wrap="auto" w:vAnchor="margin" w:yAlign="inline"/>
            <w:suppressOverlap w:val="0"/>
          </w:pPr>
          <w:r>
            <w:t>Steuerung</w:t>
          </w:r>
          <w:r w:rsidR="00F621F7">
            <w:t xml:space="preserve"> und Kommunikation</w:t>
          </w:r>
        </w:p>
      </w:tc>
    </w:tr>
  </w:tbl>
  <w:p w14:paraId="21C2BCFE" w14:textId="77777777" w:rsidR="00114C68" w:rsidRDefault="00114C68">
    <w:pPr>
      <w:pStyle w:val="Kopfzeile"/>
    </w:pPr>
  </w:p>
  <w:p w14:paraId="46D914C5" w14:textId="77777777" w:rsidR="00114C68" w:rsidRDefault="00114C68">
    <w:pPr>
      <w:pStyle w:val="Kopfzeile"/>
    </w:pPr>
  </w:p>
  <w:p w14:paraId="10FEA1C3" w14:textId="77777777" w:rsidR="00114C68" w:rsidRDefault="00114C68" w:rsidP="00CD0967">
    <w:pPr>
      <w:pStyle w:val="Kopfzeile"/>
      <w:spacing w:after="40"/>
    </w:pPr>
  </w:p>
  <w:p w14:paraId="1390614D" w14:textId="77777777" w:rsidR="00114C68" w:rsidRDefault="00114C68" w:rsidP="00CD0967">
    <w:pPr>
      <w:pStyle w:val="Kopfzeile"/>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7D0A1" w14:textId="77777777" w:rsidR="00114C68" w:rsidRDefault="00644473">
    <w:pPr>
      <w:pStyle w:val="Kopfzeile"/>
    </w:pPr>
    <w:r>
      <w:rPr>
        <w:noProof/>
      </w:rPr>
      <mc:AlternateContent>
        <mc:Choice Requires="wps">
          <w:drawing>
            <wp:anchor distT="0" distB="0" distL="114300" distR="114300" simplePos="0" relativeHeight="251661312" behindDoc="0" locked="1" layoutInCell="1" allowOverlap="0" wp14:anchorId="4191B090" wp14:editId="0D2F4E1F">
              <wp:simplePos x="0" y="0"/>
              <wp:positionH relativeFrom="margin">
                <wp:posOffset>-6985</wp:posOffset>
              </wp:positionH>
              <wp:positionV relativeFrom="page">
                <wp:posOffset>461010</wp:posOffset>
              </wp:positionV>
              <wp:extent cx="2345690" cy="340360"/>
              <wp:effectExtent l="0" t="0" r="16510" b="15240"/>
              <wp:wrapNone/>
              <wp:docPr id="15"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690" cy="340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18B0A" w14:textId="77777777" w:rsidR="00644473" w:rsidRPr="00EC27A8" w:rsidRDefault="00644473" w:rsidP="00644473">
                          <w:pPr>
                            <w:pStyle w:val="WFGKopfgro"/>
                          </w:pPr>
                          <w:r w:rsidRPr="00EC27A8">
                            <w:t>Stadt Waldkraiburg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91B090" id="_x0000_t202" coordsize="21600,21600" o:spt="202" path="m,l,21600r21600,l21600,xe">
              <v:stroke joinstyle="miter"/>
              <v:path gradientshapeok="t" o:connecttype="rect"/>
            </v:shapetype>
            <v:shape id="_x0000_s1027" type="#_x0000_t202" style="position:absolute;margin-left:-.55pt;margin-top:36.3pt;width:184.7pt;height:26.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" o:allowoverlap="f" filled="f" stroked="f">
              <v:textbox inset="0,0,0,0">
                <w:txbxContent>
                  <w:p w14:paraId="5FD18B0A" w14:textId="77777777" w:rsidR="00644473" w:rsidRPr="00EC27A8" w:rsidRDefault="00644473" w:rsidP="00644473">
                    <w:pPr>
                      <w:pStyle w:val="WFGKopfgro"/>
                    </w:pPr>
                    <w:r w:rsidRPr="00EC27A8">
                      <w:t>Stadt Waldkraiburg</w:t>
                    </w:r>
                  </w:p>
                </w:txbxContent>
              </v:textbox>
              <w10:wrap anchorx="margin" anchory="page"/>
              <w10:anchorlock/>
            </v:shape>
          </w:pict>
        </mc:Fallback>
      </mc:AlternateContent>
    </w:r>
  </w:p>
  <w:p w14:paraId="473B8947" w14:textId="77777777" w:rsidR="00114C68" w:rsidRDefault="00114C68">
    <w:pPr>
      <w:pStyle w:val="Kopfzeile"/>
    </w:pPr>
  </w:p>
  <w:tbl>
    <w:tblPr>
      <w:tblpPr w:leftFromText="142" w:rightFromText="142" w:vertAnchor="page" w:tblpY="1288"/>
      <w:tblOverlap w:val="never"/>
      <w:tblW w:w="5397" w:type="dxa"/>
      <w:tblLook w:val="04A0" w:firstRow="1" w:lastRow="0" w:firstColumn="1" w:lastColumn="0" w:noHBand="0" w:noVBand="1"/>
    </w:tblPr>
    <w:tblGrid>
      <w:gridCol w:w="5397"/>
    </w:tblGrid>
    <w:tr w:rsidR="00114C68" w14:paraId="0986625C" w14:textId="77777777" w:rsidTr="00A5719C">
      <w:trPr>
        <w:trHeight w:hRule="exact" w:val="280"/>
      </w:trPr>
      <w:tc>
        <w:tcPr>
          <w:tcW w:w="5397" w:type="dxa"/>
          <w:shd w:val="clear" w:color="auto" w:fill="auto"/>
        </w:tcPr>
        <w:p w14:paraId="6AD2AF10" w14:textId="64115683" w:rsidR="00114C68" w:rsidRPr="00114C68" w:rsidRDefault="00114C68" w:rsidP="00114C68">
          <w:pPr>
            <w:pStyle w:val="WFGKopf10ptnormal"/>
            <w:framePr w:hSpace="0" w:wrap="auto" w:vAnchor="margin" w:yAlign="inline"/>
            <w:suppressOverlap w:val="0"/>
            <w:rPr>
              <w:b/>
              <w:bCs/>
            </w:rPr>
          </w:pPr>
          <w:r w:rsidRPr="00114C68">
            <w:rPr>
              <w:b/>
              <w:bCs/>
            </w:rPr>
            <w:t>Pressemitteilung</w:t>
          </w:r>
          <w:r w:rsidR="00930262">
            <w:rPr>
              <w:b/>
              <w:bCs/>
            </w:rPr>
            <w:t xml:space="preserve"> </w:t>
          </w:r>
          <w:r w:rsidR="00C34D42">
            <w:rPr>
              <w:b/>
              <w:bCs/>
            </w:rPr>
            <w:t>42</w:t>
          </w:r>
          <w:r w:rsidRPr="00114C68">
            <w:rPr>
              <w:b/>
              <w:bCs/>
            </w:rPr>
            <w:t xml:space="preserve"> / 2026</w:t>
          </w:r>
        </w:p>
        <w:p w14:paraId="520E4BFF" w14:textId="05A831F5" w:rsidR="00114C68" w:rsidRPr="00FF0E4C" w:rsidRDefault="00114C68" w:rsidP="00114C68">
          <w:pPr>
            <w:pStyle w:val="WFGKopf10ptfett"/>
            <w:framePr w:hSpace="0" w:wrap="auto" w:vAnchor="margin" w:yAlign="inline"/>
            <w:suppressOverlap w:val="0"/>
          </w:pPr>
        </w:p>
      </w:tc>
    </w:tr>
    <w:tr w:rsidR="00114C68" w14:paraId="344C421C" w14:textId="77777777" w:rsidTr="00D52649">
      <w:trPr>
        <w:trHeight w:hRule="exact" w:val="284"/>
      </w:trPr>
      <w:tc>
        <w:tcPr>
          <w:tcW w:w="5397" w:type="dxa"/>
          <w:shd w:val="clear" w:color="auto" w:fill="auto"/>
        </w:tcPr>
        <w:p w14:paraId="03782C68" w14:textId="6110CC75" w:rsidR="00114C68" w:rsidRPr="00FF0E4C" w:rsidRDefault="00114C68" w:rsidP="00114C68">
          <w:pPr>
            <w:pStyle w:val="WFGKopf10ptnormal"/>
            <w:framePr w:hSpace="0" w:wrap="auto" w:vAnchor="margin" w:yAlign="inline"/>
            <w:suppressOverlap w:val="0"/>
          </w:pPr>
        </w:p>
      </w:tc>
    </w:tr>
  </w:tbl>
  <w:p w14:paraId="6C910C14" w14:textId="77777777" w:rsidR="00114C68" w:rsidRDefault="00644473">
    <w:pPr>
      <w:pStyle w:val="Kopfzeile"/>
    </w:pPr>
    <w:r>
      <w:rPr>
        <w:noProof/>
      </w:rPr>
      <w:drawing>
        <wp:anchor distT="0" distB="0" distL="114300" distR="114300" simplePos="0" relativeHeight="251663360" behindDoc="0" locked="1" layoutInCell="1" allowOverlap="1" wp14:anchorId="6AD4AB83" wp14:editId="7BC4BFE4">
          <wp:simplePos x="0" y="0"/>
          <wp:positionH relativeFrom="column">
            <wp:posOffset>-561975</wp:posOffset>
          </wp:positionH>
          <wp:positionV relativeFrom="page">
            <wp:posOffset>882015</wp:posOffset>
          </wp:positionV>
          <wp:extent cx="241300" cy="323850"/>
          <wp:effectExtent l="0" t="0" r="12700" b="6350"/>
          <wp:wrapThrough wrapText="bothSides">
            <wp:wrapPolygon edited="0">
              <wp:start x="0" y="0"/>
              <wp:lineTo x="0" y="20329"/>
              <wp:lineTo x="20463" y="20329"/>
              <wp:lineTo x="20463" y="0"/>
              <wp:lineTo x="0" y="0"/>
            </wp:wrapPolygon>
          </wp:wrapThrough>
          <wp:docPr id="13" name="Bild 13" descr="W_Wappen2012_Schwarz-Flä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W_Wappen2012_Schwarz-Fläch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00"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89484A" w14:textId="77777777" w:rsidR="00114C68" w:rsidRDefault="00114C68">
    <w:pPr>
      <w:pStyle w:val="Kopfzeile"/>
    </w:pPr>
  </w:p>
  <w:p w14:paraId="14A6FD73" w14:textId="77777777" w:rsidR="00114C68" w:rsidRDefault="00114C68">
    <w:pPr>
      <w:pStyle w:val="Kopfzeile"/>
    </w:pPr>
  </w:p>
  <w:p w14:paraId="6555F1F4" w14:textId="77777777" w:rsidR="00114C68" w:rsidRDefault="00114C68">
    <w:pPr>
      <w:pStyle w:val="Kopfzeile"/>
    </w:pPr>
  </w:p>
  <w:p w14:paraId="2D2FFAEE" w14:textId="77777777" w:rsidR="00114C68" w:rsidRDefault="00114C68">
    <w:pPr>
      <w:pStyle w:val="Kopfzeile"/>
    </w:pPr>
  </w:p>
  <w:p w14:paraId="169FB26C" w14:textId="77777777" w:rsidR="00114C68" w:rsidRDefault="00114C68" w:rsidP="00D52649">
    <w:pPr>
      <w:pStyle w:val="Kopfzeile"/>
    </w:pPr>
  </w:p>
  <w:p w14:paraId="078C9255" w14:textId="77777777" w:rsidR="00114C68" w:rsidRDefault="00114C68">
    <w:pPr>
      <w:pStyle w:val="Kopfzeile"/>
    </w:pPr>
  </w:p>
  <w:p w14:paraId="36D68A17" w14:textId="77777777" w:rsidR="00114C68" w:rsidRDefault="00114C68">
    <w:pPr>
      <w:pStyle w:val="Kopfzeile"/>
    </w:pPr>
  </w:p>
  <w:p w14:paraId="5F7C6B92" w14:textId="77777777" w:rsidR="00114C68" w:rsidRDefault="00114C68">
    <w:pPr>
      <w:pStyle w:val="Kopfzeile"/>
    </w:pPr>
  </w:p>
  <w:p w14:paraId="4337AA5D" w14:textId="77777777" w:rsidR="00114C68" w:rsidRDefault="00114C68">
    <w:pPr>
      <w:pStyle w:val="Kopfzeile"/>
    </w:pPr>
  </w:p>
  <w:p w14:paraId="498F81F5" w14:textId="77777777" w:rsidR="00114C68" w:rsidRDefault="00114C68">
    <w:pPr>
      <w:pStyle w:val="Kopfzeile"/>
    </w:pPr>
  </w:p>
  <w:p w14:paraId="21797B7B" w14:textId="77777777" w:rsidR="00841097" w:rsidRDefault="00841097">
    <w:pPr>
      <w:pStyle w:val="Kopfzeile"/>
    </w:pPr>
  </w:p>
  <w:p w14:paraId="4C82F19A" w14:textId="254B5062" w:rsidR="00114C68" w:rsidRDefault="00114C6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EF60E7FC"/>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F8AC6BC0"/>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FC844C0"/>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0DA49C46"/>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C89EF5F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B251067"/>
    <w:multiLevelType w:val="multilevel"/>
    <w:tmpl w:val="CEA8C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605072"/>
    <w:multiLevelType w:val="multilevel"/>
    <w:tmpl w:val="E03A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854A79"/>
    <w:multiLevelType w:val="hybridMultilevel"/>
    <w:tmpl w:val="70641ACE"/>
    <w:lvl w:ilvl="0" w:tplc="C01686B8">
      <w:start w:val="1"/>
      <w:numFmt w:val="bullet"/>
      <w:pStyle w:val="4Aufzhlung10p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8" w15:restartNumberingAfterBreak="0">
    <w:nsid w:val="70357731"/>
    <w:multiLevelType w:val="hybridMultilevel"/>
    <w:tmpl w:val="EA08F2EC"/>
    <w:lvl w:ilvl="0" w:tplc="5F2809B0">
      <w:start w:val="1"/>
      <w:numFmt w:val="decimal"/>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5964511"/>
    <w:multiLevelType w:val="multilevel"/>
    <w:tmpl w:val="C5640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B9565D"/>
    <w:multiLevelType w:val="multilevel"/>
    <w:tmpl w:val="EF401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E22ECE"/>
    <w:multiLevelType w:val="multilevel"/>
    <w:tmpl w:val="99C2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7047413">
    <w:abstractNumId w:val="8"/>
  </w:num>
  <w:num w:numId="2" w16cid:durableId="503714919">
    <w:abstractNumId w:val="7"/>
  </w:num>
  <w:num w:numId="3" w16cid:durableId="320935190">
    <w:abstractNumId w:val="4"/>
  </w:num>
  <w:num w:numId="4" w16cid:durableId="10498714">
    <w:abstractNumId w:val="3"/>
  </w:num>
  <w:num w:numId="5" w16cid:durableId="693657345">
    <w:abstractNumId w:val="2"/>
  </w:num>
  <w:num w:numId="6" w16cid:durableId="845050003">
    <w:abstractNumId w:val="1"/>
  </w:num>
  <w:num w:numId="7" w16cid:durableId="156187794">
    <w:abstractNumId w:val="0"/>
  </w:num>
  <w:num w:numId="8" w16cid:durableId="1265191814">
    <w:abstractNumId w:val="11"/>
  </w:num>
  <w:num w:numId="9" w16cid:durableId="970474423">
    <w:abstractNumId w:val="5"/>
  </w:num>
  <w:num w:numId="10" w16cid:durableId="780731026">
    <w:abstractNumId w:val="10"/>
  </w:num>
  <w:num w:numId="11" w16cid:durableId="2120634527">
    <w:abstractNumId w:val="6"/>
  </w:num>
  <w:num w:numId="12" w16cid:durableId="20601995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649"/>
    <w:rsid w:val="00001E2A"/>
    <w:rsid w:val="000030C1"/>
    <w:rsid w:val="000069EB"/>
    <w:rsid w:val="000317C1"/>
    <w:rsid w:val="00036B75"/>
    <w:rsid w:val="00075DCD"/>
    <w:rsid w:val="000A0552"/>
    <w:rsid w:val="000A17E9"/>
    <w:rsid w:val="000A4907"/>
    <w:rsid w:val="000A64B3"/>
    <w:rsid w:val="000B7E99"/>
    <w:rsid w:val="000D1B52"/>
    <w:rsid w:val="000D42C1"/>
    <w:rsid w:val="00114C68"/>
    <w:rsid w:val="00124AE3"/>
    <w:rsid w:val="00146984"/>
    <w:rsid w:val="00166968"/>
    <w:rsid w:val="00176626"/>
    <w:rsid w:val="00191498"/>
    <w:rsid w:val="00191B69"/>
    <w:rsid w:val="001A3E6B"/>
    <w:rsid w:val="001B41CB"/>
    <w:rsid w:val="001C1269"/>
    <w:rsid w:val="001C2BE8"/>
    <w:rsid w:val="001C2EEF"/>
    <w:rsid w:val="001C3604"/>
    <w:rsid w:val="001D594A"/>
    <w:rsid w:val="00236740"/>
    <w:rsid w:val="002432E0"/>
    <w:rsid w:val="002563FA"/>
    <w:rsid w:val="00264CAF"/>
    <w:rsid w:val="002664B9"/>
    <w:rsid w:val="002717FF"/>
    <w:rsid w:val="002869E2"/>
    <w:rsid w:val="00293E61"/>
    <w:rsid w:val="002C1A8F"/>
    <w:rsid w:val="002C77E7"/>
    <w:rsid w:val="002E74F8"/>
    <w:rsid w:val="00325F5C"/>
    <w:rsid w:val="00336897"/>
    <w:rsid w:val="00351F94"/>
    <w:rsid w:val="00377477"/>
    <w:rsid w:val="003834FE"/>
    <w:rsid w:val="00387A61"/>
    <w:rsid w:val="003A0946"/>
    <w:rsid w:val="003A3B8C"/>
    <w:rsid w:val="003A72A4"/>
    <w:rsid w:val="003B7193"/>
    <w:rsid w:val="003C10EA"/>
    <w:rsid w:val="003E0997"/>
    <w:rsid w:val="003E3BC7"/>
    <w:rsid w:val="003E7459"/>
    <w:rsid w:val="004148BE"/>
    <w:rsid w:val="00415FDA"/>
    <w:rsid w:val="0042499F"/>
    <w:rsid w:val="004551CE"/>
    <w:rsid w:val="004763B2"/>
    <w:rsid w:val="00476B97"/>
    <w:rsid w:val="00477D68"/>
    <w:rsid w:val="004832DB"/>
    <w:rsid w:val="004A2DE3"/>
    <w:rsid w:val="004C714F"/>
    <w:rsid w:val="004E0C54"/>
    <w:rsid w:val="004E4CBB"/>
    <w:rsid w:val="004E530B"/>
    <w:rsid w:val="004E63AC"/>
    <w:rsid w:val="004F4445"/>
    <w:rsid w:val="005037DC"/>
    <w:rsid w:val="00503FC8"/>
    <w:rsid w:val="005106EF"/>
    <w:rsid w:val="00520DA2"/>
    <w:rsid w:val="0053775B"/>
    <w:rsid w:val="005423C5"/>
    <w:rsid w:val="00570345"/>
    <w:rsid w:val="00575ED1"/>
    <w:rsid w:val="005A3A8C"/>
    <w:rsid w:val="005B0097"/>
    <w:rsid w:val="005B6FEA"/>
    <w:rsid w:val="006007DA"/>
    <w:rsid w:val="006022B4"/>
    <w:rsid w:val="0060290A"/>
    <w:rsid w:val="00612CB7"/>
    <w:rsid w:val="006135D2"/>
    <w:rsid w:val="00620973"/>
    <w:rsid w:val="00644473"/>
    <w:rsid w:val="00662983"/>
    <w:rsid w:val="00663DAA"/>
    <w:rsid w:val="00667279"/>
    <w:rsid w:val="00680E9F"/>
    <w:rsid w:val="00683AD6"/>
    <w:rsid w:val="00690ED4"/>
    <w:rsid w:val="006A7049"/>
    <w:rsid w:val="006D0559"/>
    <w:rsid w:val="006E0A93"/>
    <w:rsid w:val="006E17C1"/>
    <w:rsid w:val="006F4FAC"/>
    <w:rsid w:val="00700C3D"/>
    <w:rsid w:val="0070711E"/>
    <w:rsid w:val="007076D0"/>
    <w:rsid w:val="00733BDA"/>
    <w:rsid w:val="00754499"/>
    <w:rsid w:val="00756F02"/>
    <w:rsid w:val="00761A57"/>
    <w:rsid w:val="00764F60"/>
    <w:rsid w:val="00790855"/>
    <w:rsid w:val="00795E01"/>
    <w:rsid w:val="007A3086"/>
    <w:rsid w:val="007A339A"/>
    <w:rsid w:val="007A3910"/>
    <w:rsid w:val="007A3A02"/>
    <w:rsid w:val="007C2480"/>
    <w:rsid w:val="007F0481"/>
    <w:rsid w:val="00807EDD"/>
    <w:rsid w:val="008118F4"/>
    <w:rsid w:val="008203DE"/>
    <w:rsid w:val="008303AD"/>
    <w:rsid w:val="00834651"/>
    <w:rsid w:val="00840F60"/>
    <w:rsid w:val="00841097"/>
    <w:rsid w:val="0086513C"/>
    <w:rsid w:val="008838B0"/>
    <w:rsid w:val="00886860"/>
    <w:rsid w:val="00886EA1"/>
    <w:rsid w:val="00895E97"/>
    <w:rsid w:val="008C478B"/>
    <w:rsid w:val="008C4FB1"/>
    <w:rsid w:val="008C7A0A"/>
    <w:rsid w:val="008C7DEF"/>
    <w:rsid w:val="008D2003"/>
    <w:rsid w:val="008F78C7"/>
    <w:rsid w:val="00913BB4"/>
    <w:rsid w:val="00930262"/>
    <w:rsid w:val="00946738"/>
    <w:rsid w:val="009666B3"/>
    <w:rsid w:val="00970A31"/>
    <w:rsid w:val="00983AE0"/>
    <w:rsid w:val="00990E9D"/>
    <w:rsid w:val="00994DE7"/>
    <w:rsid w:val="009A3686"/>
    <w:rsid w:val="009B4E1A"/>
    <w:rsid w:val="009D72EB"/>
    <w:rsid w:val="009F59D4"/>
    <w:rsid w:val="009F5EA8"/>
    <w:rsid w:val="00A62DA9"/>
    <w:rsid w:val="00A66A6D"/>
    <w:rsid w:val="00A7110E"/>
    <w:rsid w:val="00A74CD7"/>
    <w:rsid w:val="00A96D99"/>
    <w:rsid w:val="00AA3E49"/>
    <w:rsid w:val="00AD5237"/>
    <w:rsid w:val="00AD5293"/>
    <w:rsid w:val="00AD770D"/>
    <w:rsid w:val="00B22CA8"/>
    <w:rsid w:val="00B30013"/>
    <w:rsid w:val="00B516D3"/>
    <w:rsid w:val="00B54CD1"/>
    <w:rsid w:val="00B64BDE"/>
    <w:rsid w:val="00BA65B0"/>
    <w:rsid w:val="00BC0694"/>
    <w:rsid w:val="00BC4692"/>
    <w:rsid w:val="00BC67B5"/>
    <w:rsid w:val="00BE3FEF"/>
    <w:rsid w:val="00C34D42"/>
    <w:rsid w:val="00C35B47"/>
    <w:rsid w:val="00C45ACF"/>
    <w:rsid w:val="00C603E9"/>
    <w:rsid w:val="00C641B8"/>
    <w:rsid w:val="00C702B8"/>
    <w:rsid w:val="00CB6FEB"/>
    <w:rsid w:val="00CB7CBD"/>
    <w:rsid w:val="00CF0EB8"/>
    <w:rsid w:val="00D04FED"/>
    <w:rsid w:val="00D05B9A"/>
    <w:rsid w:val="00D30328"/>
    <w:rsid w:val="00D35A4F"/>
    <w:rsid w:val="00D44BD0"/>
    <w:rsid w:val="00D52649"/>
    <w:rsid w:val="00D607F1"/>
    <w:rsid w:val="00D724C0"/>
    <w:rsid w:val="00D73FEF"/>
    <w:rsid w:val="00D75BAA"/>
    <w:rsid w:val="00D85377"/>
    <w:rsid w:val="00D9099D"/>
    <w:rsid w:val="00D90C55"/>
    <w:rsid w:val="00D93D72"/>
    <w:rsid w:val="00DA32B1"/>
    <w:rsid w:val="00DA4976"/>
    <w:rsid w:val="00DB7983"/>
    <w:rsid w:val="00DC2EF6"/>
    <w:rsid w:val="00DC6E3C"/>
    <w:rsid w:val="00DF44C7"/>
    <w:rsid w:val="00E05468"/>
    <w:rsid w:val="00E11D28"/>
    <w:rsid w:val="00E25984"/>
    <w:rsid w:val="00E35E58"/>
    <w:rsid w:val="00E36E90"/>
    <w:rsid w:val="00E3763A"/>
    <w:rsid w:val="00E37DDD"/>
    <w:rsid w:val="00E401B6"/>
    <w:rsid w:val="00E4194F"/>
    <w:rsid w:val="00E44A79"/>
    <w:rsid w:val="00E6459F"/>
    <w:rsid w:val="00E70DBB"/>
    <w:rsid w:val="00E776D4"/>
    <w:rsid w:val="00E91F04"/>
    <w:rsid w:val="00E947C1"/>
    <w:rsid w:val="00EA658B"/>
    <w:rsid w:val="00EB2D6B"/>
    <w:rsid w:val="00EC5BD2"/>
    <w:rsid w:val="00EC6FDD"/>
    <w:rsid w:val="00ED4CE1"/>
    <w:rsid w:val="00ED6FF9"/>
    <w:rsid w:val="00EE262C"/>
    <w:rsid w:val="00EF4791"/>
    <w:rsid w:val="00EF4800"/>
    <w:rsid w:val="00F02A28"/>
    <w:rsid w:val="00F13BD3"/>
    <w:rsid w:val="00F26FDD"/>
    <w:rsid w:val="00F4195C"/>
    <w:rsid w:val="00F42939"/>
    <w:rsid w:val="00F621F7"/>
    <w:rsid w:val="00F70E5F"/>
    <w:rsid w:val="00FA0B11"/>
    <w:rsid w:val="00FA7172"/>
    <w:rsid w:val="00FB2892"/>
    <w:rsid w:val="00FB7055"/>
    <w:rsid w:val="00FB7E3A"/>
    <w:rsid w:val="00FC058F"/>
    <w:rsid w:val="00FC341C"/>
    <w:rsid w:val="00FC5545"/>
    <w:rsid w:val="00FD727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48D3BAA"/>
  <w15:docId w15:val="{0AB8CA74-3FCB-4A1A-B101-4165DBA04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WFG Marginale normal"/>
    <w:rsid w:val="00453C2C"/>
    <w:pPr>
      <w:widowControl w:val="0"/>
      <w:spacing w:line="300" w:lineRule="exact"/>
    </w:pPr>
    <w:rPr>
      <w:rFonts w:ascii="Arial" w:hAnsi="Arial"/>
      <w:sz w:val="16"/>
    </w:rPr>
  </w:style>
  <w:style w:type="paragraph" w:styleId="berschrift1">
    <w:name w:val="heading 1"/>
    <w:basedOn w:val="Standard"/>
    <w:next w:val="Standard"/>
    <w:link w:val="berschrift1Zchn"/>
    <w:uiPriority w:val="9"/>
    <w:rsid w:val="006022B4"/>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semiHidden/>
    <w:unhideWhenUsed/>
    <w:rsid w:val="006022B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rsid w:val="00683AD6"/>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rsid w:val="00683AD6"/>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rsid w:val="00683AD6"/>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rsid w:val="00683AD6"/>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rsid w:val="00683AD6"/>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rsid w:val="00683AD6"/>
    <w:pPr>
      <w:keepNext/>
      <w:keepLines/>
      <w:spacing w:before="200"/>
      <w:outlineLvl w:val="7"/>
    </w:pPr>
    <w:rPr>
      <w:rFonts w:asciiTheme="majorHAnsi" w:eastAsiaTheme="majorEastAsia" w:hAnsiTheme="majorHAnsi" w:cstheme="majorBidi"/>
      <w:color w:val="404040" w:themeColor="text1" w:themeTint="BF"/>
      <w:sz w:val="20"/>
    </w:rPr>
  </w:style>
  <w:style w:type="paragraph" w:styleId="berschrift9">
    <w:name w:val="heading 9"/>
    <w:basedOn w:val="Standard"/>
    <w:next w:val="Standard"/>
    <w:link w:val="berschrift9Zchn"/>
    <w:uiPriority w:val="9"/>
    <w:semiHidden/>
    <w:unhideWhenUsed/>
    <w:rsid w:val="00683AD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GKopf10ptkursiv">
    <w:name w:val="WFG Kopf 10 pt kursiv"/>
    <w:basedOn w:val="Standard"/>
    <w:rsid w:val="008F5F10"/>
    <w:pPr>
      <w:framePr w:hSpace="142" w:wrap="around" w:vAnchor="page" w:hAnchor="text" w:y="1288"/>
      <w:spacing w:line="280" w:lineRule="exact"/>
      <w:suppressOverlap/>
    </w:pPr>
    <w:rPr>
      <w:i/>
      <w:sz w:val="20"/>
    </w:rPr>
  </w:style>
  <w:style w:type="paragraph" w:styleId="Kopfzeile">
    <w:name w:val="header"/>
    <w:basedOn w:val="Standard"/>
    <w:rsid w:val="00453C2C"/>
    <w:pPr>
      <w:tabs>
        <w:tab w:val="center" w:pos="4536"/>
        <w:tab w:val="right" w:pos="9072"/>
      </w:tabs>
    </w:pPr>
  </w:style>
  <w:style w:type="paragraph" w:styleId="Fuzeile">
    <w:name w:val="footer"/>
    <w:basedOn w:val="Standard"/>
    <w:semiHidden/>
    <w:rsid w:val="00453C2C"/>
    <w:pPr>
      <w:tabs>
        <w:tab w:val="center" w:pos="4536"/>
        <w:tab w:val="right" w:pos="9072"/>
      </w:tabs>
    </w:pPr>
  </w:style>
  <w:style w:type="paragraph" w:customStyle="1" w:styleId="WFGKopfAbsenderSeitevonbis">
    <w:name w:val="WFG Kopf Absender/Seite von bis"/>
    <w:basedOn w:val="Standard"/>
    <w:rsid w:val="00453C2C"/>
    <w:rPr>
      <w:sz w:val="14"/>
      <w:szCs w:val="14"/>
    </w:rPr>
  </w:style>
  <w:style w:type="paragraph" w:customStyle="1" w:styleId="WFGFunormal">
    <w:name w:val="WFG Fuß normal"/>
    <w:basedOn w:val="Standard"/>
    <w:rsid w:val="00453C2C"/>
    <w:pPr>
      <w:spacing w:line="180" w:lineRule="exact"/>
    </w:pPr>
    <w:rPr>
      <w:sz w:val="14"/>
      <w:szCs w:val="16"/>
    </w:rPr>
  </w:style>
  <w:style w:type="paragraph" w:customStyle="1" w:styleId="WFGFufett">
    <w:name w:val="WFG Fuß fett"/>
    <w:basedOn w:val="Standard"/>
    <w:rsid w:val="00453C2C"/>
    <w:pPr>
      <w:spacing w:line="200" w:lineRule="exact"/>
    </w:pPr>
    <w:rPr>
      <w:b/>
      <w:sz w:val="14"/>
      <w:szCs w:val="16"/>
    </w:rPr>
  </w:style>
  <w:style w:type="paragraph" w:customStyle="1" w:styleId="WFGFukursiv">
    <w:name w:val="WFG Fuß kursiv"/>
    <w:basedOn w:val="Standard"/>
    <w:rsid w:val="00453C2C"/>
    <w:pPr>
      <w:spacing w:line="200" w:lineRule="exact"/>
    </w:pPr>
    <w:rPr>
      <w:i/>
      <w:sz w:val="14"/>
      <w:szCs w:val="16"/>
    </w:rPr>
  </w:style>
  <w:style w:type="paragraph" w:customStyle="1" w:styleId="WFGFlietext10ptnormal">
    <w:name w:val="WFG Fließtext 10 pt normal"/>
    <w:basedOn w:val="Standard"/>
    <w:autoRedefine/>
    <w:rsid w:val="00D724C0"/>
    <w:pPr>
      <w:spacing w:line="280" w:lineRule="exact"/>
    </w:pPr>
    <w:rPr>
      <w:sz w:val="20"/>
    </w:rPr>
  </w:style>
  <w:style w:type="paragraph" w:customStyle="1" w:styleId="WFGobererBezugsblockrechtsnormal">
    <w:name w:val="WFG oberer Bezugsblock rechts normal"/>
    <w:basedOn w:val="WFGobererBezugsblockrechtsfett"/>
    <w:rsid w:val="00453C2C"/>
    <w:pPr>
      <w:framePr w:wrap="around"/>
    </w:pPr>
    <w:rPr>
      <w:b w:val="0"/>
    </w:rPr>
  </w:style>
  <w:style w:type="paragraph" w:customStyle="1" w:styleId="WFGobererBezugsblockrechtsfett">
    <w:name w:val="WFG oberer Bezugsblock rechts fett"/>
    <w:basedOn w:val="Standard"/>
    <w:rsid w:val="00453C2C"/>
    <w:pPr>
      <w:framePr w:hSpace="142" w:wrap="around" w:vAnchor="page" w:hAnchor="page" w:x="4322" w:y="3176"/>
      <w:spacing w:line="200" w:lineRule="atLeast"/>
    </w:pPr>
    <w:rPr>
      <w:b/>
      <w:noProof/>
      <w:sz w:val="15"/>
      <w:szCs w:val="16"/>
    </w:rPr>
  </w:style>
  <w:style w:type="paragraph" w:customStyle="1" w:styleId="WFGobererBezugsblocklinks">
    <w:name w:val="WFG oberer Bezugsblock links"/>
    <w:basedOn w:val="Standard"/>
    <w:rsid w:val="00453C2C"/>
    <w:pPr>
      <w:framePr w:hSpace="142" w:wrap="around" w:vAnchor="page" w:hAnchor="page" w:x="4322" w:y="3176"/>
      <w:spacing w:line="200" w:lineRule="atLeast"/>
      <w:jc w:val="right"/>
    </w:pPr>
    <w:rPr>
      <w:noProof/>
      <w:sz w:val="15"/>
      <w:szCs w:val="16"/>
    </w:rPr>
  </w:style>
  <w:style w:type="paragraph" w:customStyle="1" w:styleId="WFGFlietext10ptfett">
    <w:name w:val="WFG Fließtext 10 pt fett"/>
    <w:basedOn w:val="Standard"/>
    <w:rsid w:val="00453C2C"/>
    <w:pPr>
      <w:spacing w:line="280" w:lineRule="exact"/>
    </w:pPr>
    <w:rPr>
      <w:b/>
      <w:sz w:val="20"/>
    </w:rPr>
  </w:style>
  <w:style w:type="table" w:styleId="Tabellenraster">
    <w:name w:val="Table Grid"/>
    <w:basedOn w:val="NormaleTabelle"/>
    <w:rsid w:val="00453C2C"/>
    <w:pPr>
      <w:widowControl w:val="0"/>
      <w:spacing w:line="300" w:lineRule="exact"/>
    </w:pPr>
    <w:rPr>
      <w:rFonts w:eastAsia="MS Mincho"/>
      <w:lang w:bidi="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FGFlietext10ptkursiv">
    <w:name w:val="WFG Fließtext 10 pt kursiv"/>
    <w:basedOn w:val="WFGFlietext10ptnormal"/>
    <w:rsid w:val="00453C2C"/>
    <w:pPr>
      <w:framePr w:wrap="around" w:hAnchor="text"/>
    </w:pPr>
    <w:rPr>
      <w:i/>
    </w:rPr>
  </w:style>
  <w:style w:type="character" w:customStyle="1" w:styleId="2fett10pt">
    <w:name w:val="2 fett 10 pt"/>
    <w:basedOn w:val="1normal10pt"/>
    <w:uiPriority w:val="1"/>
    <w:qFormat/>
    <w:rsid w:val="00BC4692"/>
    <w:rPr>
      <w:rFonts w:ascii="Arial" w:hAnsi="Arial"/>
      <w:b/>
      <w:i w:val="0"/>
      <w:sz w:val="20"/>
    </w:rPr>
  </w:style>
  <w:style w:type="character" w:customStyle="1" w:styleId="1normal10pt">
    <w:name w:val="1 normal 10 pt"/>
    <w:uiPriority w:val="1"/>
    <w:qFormat/>
    <w:rsid w:val="007C2480"/>
    <w:rPr>
      <w:rFonts w:ascii="Arial" w:hAnsi="Arial"/>
      <w:b w:val="0"/>
      <w:i w:val="0"/>
      <w:sz w:val="20"/>
    </w:rPr>
  </w:style>
  <w:style w:type="character" w:customStyle="1" w:styleId="3kursiv10pt">
    <w:name w:val="3 kursiv 10 pt"/>
    <w:basedOn w:val="1normal10pt"/>
    <w:uiPriority w:val="1"/>
    <w:qFormat/>
    <w:rsid w:val="00BC4692"/>
    <w:rPr>
      <w:rFonts w:ascii="Arial" w:hAnsi="Arial"/>
      <w:b w:val="0"/>
      <w:bCs w:val="0"/>
      <w:i/>
      <w:iCs/>
      <w:sz w:val="20"/>
      <w:szCs w:val="20"/>
    </w:rPr>
  </w:style>
  <w:style w:type="paragraph" w:customStyle="1" w:styleId="4Aufzhlung10pt">
    <w:name w:val="4 Aufzählung 10 pt"/>
    <w:basedOn w:val="WFGFlietext10ptnormal"/>
    <w:qFormat/>
    <w:rsid w:val="00377477"/>
    <w:pPr>
      <w:framePr w:wrap="around" w:hAnchor="text"/>
      <w:numPr>
        <w:numId w:val="2"/>
      </w:numPr>
      <w:tabs>
        <w:tab w:val="left" w:pos="284"/>
      </w:tabs>
      <w:ind w:left="284" w:hanging="284"/>
    </w:pPr>
  </w:style>
  <w:style w:type="character" w:customStyle="1" w:styleId="berschrift1Zchn">
    <w:name w:val="Überschrift 1 Zchn"/>
    <w:basedOn w:val="Absatz-Standardschriftart"/>
    <w:link w:val="berschrift1"/>
    <w:uiPriority w:val="9"/>
    <w:rsid w:val="006022B4"/>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semiHidden/>
    <w:rsid w:val="006022B4"/>
    <w:rPr>
      <w:rFonts w:asciiTheme="majorHAnsi" w:eastAsiaTheme="majorEastAsia" w:hAnsiTheme="majorHAnsi" w:cstheme="majorBidi"/>
      <w:b/>
      <w:bCs/>
      <w:color w:val="4F81BD" w:themeColor="accent1"/>
      <w:sz w:val="26"/>
      <w:szCs w:val="26"/>
    </w:rPr>
  </w:style>
  <w:style w:type="character" w:customStyle="1" w:styleId="5normal8pt">
    <w:name w:val="5 normal 8 pt"/>
    <w:basedOn w:val="1normal10pt"/>
    <w:uiPriority w:val="1"/>
    <w:qFormat/>
    <w:rsid w:val="00BC4692"/>
    <w:rPr>
      <w:rFonts w:ascii="Arial" w:hAnsi="Arial"/>
      <w:b w:val="0"/>
      <w:i w:val="0"/>
      <w:sz w:val="16"/>
    </w:rPr>
  </w:style>
  <w:style w:type="character" w:customStyle="1" w:styleId="berschrift3Zchn">
    <w:name w:val="Überschrift 3 Zchn"/>
    <w:basedOn w:val="Absatz-Standardschriftart"/>
    <w:link w:val="berschrift3"/>
    <w:uiPriority w:val="9"/>
    <w:semiHidden/>
    <w:rsid w:val="00683AD6"/>
    <w:rPr>
      <w:rFonts w:asciiTheme="majorHAnsi" w:eastAsiaTheme="majorEastAsia" w:hAnsiTheme="majorHAnsi" w:cstheme="majorBidi"/>
      <w:b/>
      <w:bCs/>
      <w:color w:val="4F81BD" w:themeColor="accent1"/>
      <w:sz w:val="16"/>
    </w:rPr>
  </w:style>
  <w:style w:type="character" w:customStyle="1" w:styleId="berschrift4Zchn">
    <w:name w:val="Überschrift 4 Zchn"/>
    <w:basedOn w:val="Absatz-Standardschriftart"/>
    <w:link w:val="berschrift4"/>
    <w:uiPriority w:val="9"/>
    <w:semiHidden/>
    <w:rsid w:val="00683AD6"/>
    <w:rPr>
      <w:rFonts w:asciiTheme="majorHAnsi" w:eastAsiaTheme="majorEastAsia" w:hAnsiTheme="majorHAnsi" w:cstheme="majorBidi"/>
      <w:b/>
      <w:bCs/>
      <w:i/>
      <w:iCs/>
      <w:color w:val="4F81BD" w:themeColor="accent1"/>
      <w:sz w:val="16"/>
    </w:rPr>
  </w:style>
  <w:style w:type="character" w:customStyle="1" w:styleId="berschrift5Zchn">
    <w:name w:val="Überschrift 5 Zchn"/>
    <w:basedOn w:val="Absatz-Standardschriftart"/>
    <w:link w:val="berschrift5"/>
    <w:uiPriority w:val="9"/>
    <w:semiHidden/>
    <w:rsid w:val="00683AD6"/>
    <w:rPr>
      <w:rFonts w:asciiTheme="majorHAnsi" w:eastAsiaTheme="majorEastAsia" w:hAnsiTheme="majorHAnsi" w:cstheme="majorBidi"/>
      <w:color w:val="243F60" w:themeColor="accent1" w:themeShade="7F"/>
      <w:sz w:val="16"/>
    </w:rPr>
  </w:style>
  <w:style w:type="character" w:customStyle="1" w:styleId="berschrift6Zchn">
    <w:name w:val="Überschrift 6 Zchn"/>
    <w:basedOn w:val="Absatz-Standardschriftart"/>
    <w:link w:val="berschrift6"/>
    <w:uiPriority w:val="9"/>
    <w:semiHidden/>
    <w:rsid w:val="00683AD6"/>
    <w:rPr>
      <w:rFonts w:asciiTheme="majorHAnsi" w:eastAsiaTheme="majorEastAsia" w:hAnsiTheme="majorHAnsi" w:cstheme="majorBidi"/>
      <w:i/>
      <w:iCs/>
      <w:color w:val="243F60" w:themeColor="accent1" w:themeShade="7F"/>
      <w:sz w:val="16"/>
    </w:rPr>
  </w:style>
  <w:style w:type="character" w:customStyle="1" w:styleId="berschrift7Zchn">
    <w:name w:val="Überschrift 7 Zchn"/>
    <w:basedOn w:val="Absatz-Standardschriftart"/>
    <w:link w:val="berschrift7"/>
    <w:uiPriority w:val="9"/>
    <w:semiHidden/>
    <w:rsid w:val="00683AD6"/>
    <w:rPr>
      <w:rFonts w:asciiTheme="majorHAnsi" w:eastAsiaTheme="majorEastAsia" w:hAnsiTheme="majorHAnsi" w:cstheme="majorBidi"/>
      <w:i/>
      <w:iCs/>
      <w:color w:val="404040" w:themeColor="text1" w:themeTint="BF"/>
      <w:sz w:val="16"/>
    </w:rPr>
  </w:style>
  <w:style w:type="character" w:customStyle="1" w:styleId="berschrift8Zchn">
    <w:name w:val="Überschrift 8 Zchn"/>
    <w:basedOn w:val="Absatz-Standardschriftart"/>
    <w:link w:val="berschrift8"/>
    <w:uiPriority w:val="9"/>
    <w:semiHidden/>
    <w:rsid w:val="00683AD6"/>
    <w:rPr>
      <w:rFonts w:asciiTheme="majorHAnsi" w:eastAsiaTheme="majorEastAsia" w:hAnsiTheme="majorHAnsi" w:cstheme="majorBidi"/>
      <w:color w:val="404040" w:themeColor="text1" w:themeTint="BF"/>
    </w:rPr>
  </w:style>
  <w:style w:type="character" w:customStyle="1" w:styleId="berschrift9Zchn">
    <w:name w:val="Überschrift 9 Zchn"/>
    <w:basedOn w:val="Absatz-Standardschriftart"/>
    <w:link w:val="berschrift9"/>
    <w:uiPriority w:val="9"/>
    <w:semiHidden/>
    <w:rsid w:val="00683AD6"/>
    <w:rPr>
      <w:rFonts w:asciiTheme="majorHAnsi" w:eastAsiaTheme="majorEastAsia" w:hAnsiTheme="majorHAnsi" w:cstheme="majorBidi"/>
      <w:i/>
      <w:iCs/>
      <w:color w:val="404040" w:themeColor="text1" w:themeTint="BF"/>
    </w:rPr>
  </w:style>
  <w:style w:type="character" w:customStyle="1" w:styleId="6fett8pt">
    <w:name w:val="6 fett 8 pt"/>
    <w:basedOn w:val="Absatz-Standardschriftart"/>
    <w:uiPriority w:val="1"/>
    <w:qFormat/>
    <w:rsid w:val="00BC4692"/>
    <w:rPr>
      <w:rFonts w:ascii="Arial" w:hAnsi="Arial"/>
      <w:b/>
      <w:i w:val="0"/>
      <w:sz w:val="16"/>
    </w:rPr>
  </w:style>
  <w:style w:type="character" w:customStyle="1" w:styleId="7kursiv8pt">
    <w:name w:val="7 kursiv 8 pt"/>
    <w:basedOn w:val="6fett8pt"/>
    <w:uiPriority w:val="1"/>
    <w:qFormat/>
    <w:rsid w:val="00BC4692"/>
    <w:rPr>
      <w:rFonts w:ascii="Arial" w:hAnsi="Arial"/>
      <w:b w:val="0"/>
      <w:i/>
      <w:sz w:val="16"/>
    </w:rPr>
  </w:style>
  <w:style w:type="paragraph" w:styleId="Beschriftung">
    <w:name w:val="caption"/>
    <w:basedOn w:val="Standard"/>
    <w:next w:val="Standard"/>
    <w:uiPriority w:val="35"/>
    <w:semiHidden/>
    <w:unhideWhenUsed/>
    <w:rsid w:val="00683AD6"/>
    <w:pPr>
      <w:spacing w:after="200" w:line="240" w:lineRule="auto"/>
    </w:pPr>
    <w:rPr>
      <w:b/>
      <w:bCs/>
      <w:color w:val="4F81BD" w:themeColor="accent1"/>
      <w:sz w:val="18"/>
      <w:szCs w:val="18"/>
    </w:rPr>
  </w:style>
  <w:style w:type="paragraph" w:styleId="Inhaltsverzeichnisberschrift">
    <w:name w:val="TOC Heading"/>
    <w:basedOn w:val="berschrift1"/>
    <w:next w:val="Standard"/>
    <w:uiPriority w:val="39"/>
    <w:semiHidden/>
    <w:unhideWhenUsed/>
    <w:rsid w:val="00683AD6"/>
    <w:pPr>
      <w:outlineLvl w:val="9"/>
    </w:pPr>
  </w:style>
  <w:style w:type="paragraph" w:styleId="Verzeichnis1">
    <w:name w:val="toc 1"/>
    <w:basedOn w:val="Standard"/>
    <w:next w:val="Standard"/>
    <w:uiPriority w:val="39"/>
    <w:semiHidden/>
    <w:unhideWhenUsed/>
    <w:rsid w:val="00683AD6"/>
    <w:pPr>
      <w:spacing w:after="100"/>
    </w:pPr>
  </w:style>
  <w:style w:type="paragraph" w:styleId="Verzeichnis2">
    <w:name w:val="toc 2"/>
    <w:basedOn w:val="Standard"/>
    <w:next w:val="Standard"/>
    <w:uiPriority w:val="39"/>
    <w:semiHidden/>
    <w:unhideWhenUsed/>
    <w:rsid w:val="00683AD6"/>
    <w:pPr>
      <w:spacing w:after="100"/>
      <w:ind w:left="160"/>
    </w:pPr>
  </w:style>
  <w:style w:type="paragraph" w:styleId="Verzeichnis3">
    <w:name w:val="toc 3"/>
    <w:basedOn w:val="Standard"/>
    <w:next w:val="Standard"/>
    <w:uiPriority w:val="39"/>
    <w:semiHidden/>
    <w:unhideWhenUsed/>
    <w:rsid w:val="00683AD6"/>
    <w:pPr>
      <w:spacing w:after="100"/>
      <w:ind w:left="320"/>
    </w:pPr>
  </w:style>
  <w:style w:type="paragraph" w:styleId="Verzeichnis4">
    <w:name w:val="toc 4"/>
    <w:basedOn w:val="Standard"/>
    <w:next w:val="Standard"/>
    <w:uiPriority w:val="39"/>
    <w:semiHidden/>
    <w:unhideWhenUsed/>
    <w:rsid w:val="00683AD6"/>
    <w:pPr>
      <w:spacing w:after="100"/>
      <w:ind w:left="480"/>
    </w:pPr>
  </w:style>
  <w:style w:type="paragraph" w:styleId="Verzeichnis5">
    <w:name w:val="toc 5"/>
    <w:basedOn w:val="Standard"/>
    <w:next w:val="Standard"/>
    <w:uiPriority w:val="39"/>
    <w:semiHidden/>
    <w:unhideWhenUsed/>
    <w:rsid w:val="00683AD6"/>
    <w:pPr>
      <w:spacing w:after="100"/>
      <w:ind w:left="640"/>
    </w:pPr>
  </w:style>
  <w:style w:type="paragraph" w:styleId="Verzeichnis6">
    <w:name w:val="toc 6"/>
    <w:basedOn w:val="Standard"/>
    <w:next w:val="Standard"/>
    <w:uiPriority w:val="39"/>
    <w:semiHidden/>
    <w:unhideWhenUsed/>
    <w:rsid w:val="00683AD6"/>
    <w:pPr>
      <w:spacing w:after="100"/>
      <w:ind w:left="800"/>
    </w:pPr>
  </w:style>
  <w:style w:type="paragraph" w:styleId="Verzeichnis7">
    <w:name w:val="toc 7"/>
    <w:basedOn w:val="Standard"/>
    <w:next w:val="Standard"/>
    <w:uiPriority w:val="39"/>
    <w:semiHidden/>
    <w:unhideWhenUsed/>
    <w:rsid w:val="00683AD6"/>
    <w:pPr>
      <w:spacing w:after="100"/>
      <w:ind w:left="960"/>
    </w:pPr>
  </w:style>
  <w:style w:type="paragraph" w:styleId="Verzeichnis8">
    <w:name w:val="toc 8"/>
    <w:basedOn w:val="Standard"/>
    <w:next w:val="Standard"/>
    <w:uiPriority w:val="39"/>
    <w:semiHidden/>
    <w:unhideWhenUsed/>
    <w:rsid w:val="00683AD6"/>
    <w:pPr>
      <w:spacing w:after="100"/>
      <w:ind w:left="1120"/>
    </w:pPr>
  </w:style>
  <w:style w:type="paragraph" w:styleId="Verzeichnis9">
    <w:name w:val="toc 9"/>
    <w:basedOn w:val="Standard"/>
    <w:next w:val="Standard"/>
    <w:autoRedefine/>
    <w:uiPriority w:val="39"/>
    <w:semiHidden/>
    <w:unhideWhenUsed/>
    <w:rsid w:val="00683AD6"/>
    <w:pPr>
      <w:spacing w:after="100"/>
      <w:ind w:left="1280"/>
    </w:pPr>
  </w:style>
  <w:style w:type="paragraph" w:customStyle="1" w:styleId="WFGWappenSartrouville">
    <w:name w:val="WFG Wappen Sartrouville"/>
    <w:basedOn w:val="Standard"/>
    <w:autoRedefine/>
    <w:rsid w:val="00644473"/>
    <w:pPr>
      <w:spacing w:line="80" w:lineRule="exact"/>
      <w:jc w:val="center"/>
    </w:pPr>
    <w:rPr>
      <w:sz w:val="8"/>
    </w:rPr>
  </w:style>
  <w:style w:type="paragraph" w:customStyle="1" w:styleId="WFGKopfgro">
    <w:name w:val="WFG Kopf groß"/>
    <w:basedOn w:val="Standard"/>
    <w:autoRedefine/>
    <w:rsid w:val="00644473"/>
    <w:pPr>
      <w:spacing w:line="480" w:lineRule="exact"/>
    </w:pPr>
    <w:rPr>
      <w:sz w:val="34"/>
    </w:rPr>
  </w:style>
  <w:style w:type="paragraph" w:customStyle="1" w:styleId="WFGKopf10ptfett">
    <w:name w:val="WFG Kopf 10 pt fett"/>
    <w:basedOn w:val="Standard"/>
    <w:rsid w:val="00644473"/>
    <w:pPr>
      <w:framePr w:hSpace="142" w:wrap="around" w:vAnchor="page" w:hAnchor="text" w:y="1248"/>
      <w:spacing w:line="280" w:lineRule="exact"/>
      <w:suppressOverlap/>
    </w:pPr>
    <w:rPr>
      <w:b/>
      <w:sz w:val="20"/>
    </w:rPr>
  </w:style>
  <w:style w:type="paragraph" w:customStyle="1" w:styleId="WFGKopf10ptnormal">
    <w:name w:val="WFG Kopf 10 pt normal"/>
    <w:basedOn w:val="Standard"/>
    <w:rsid w:val="00644473"/>
    <w:pPr>
      <w:framePr w:hSpace="142" w:wrap="around" w:vAnchor="page" w:hAnchor="text" w:y="1248"/>
      <w:spacing w:line="280" w:lineRule="exact"/>
      <w:suppressOverlap/>
    </w:pPr>
    <w:rPr>
      <w:sz w:val="20"/>
    </w:rPr>
  </w:style>
  <w:style w:type="paragraph" w:styleId="Sprechblasentext">
    <w:name w:val="Balloon Text"/>
    <w:basedOn w:val="Standard"/>
    <w:link w:val="SprechblasentextZchn"/>
    <w:uiPriority w:val="99"/>
    <w:semiHidden/>
    <w:unhideWhenUsed/>
    <w:rsid w:val="00841097"/>
    <w:pPr>
      <w:spacing w:line="240" w:lineRule="auto"/>
    </w:pPr>
    <w:rPr>
      <w:rFonts w:ascii="Tahoma" w:hAnsi="Tahoma" w:cs="Tahoma"/>
      <w:szCs w:val="16"/>
    </w:rPr>
  </w:style>
  <w:style w:type="character" w:customStyle="1" w:styleId="SprechblasentextZchn">
    <w:name w:val="Sprechblasentext Zchn"/>
    <w:basedOn w:val="Absatz-Standardschriftart"/>
    <w:link w:val="Sprechblasentext"/>
    <w:uiPriority w:val="99"/>
    <w:semiHidden/>
    <w:rsid w:val="00841097"/>
    <w:rPr>
      <w:rFonts w:ascii="Tahoma" w:hAnsi="Tahoma" w:cs="Tahoma"/>
      <w:sz w:val="16"/>
      <w:szCs w:val="16"/>
    </w:rPr>
  </w:style>
  <w:style w:type="character" w:styleId="Hyperlink">
    <w:name w:val="Hyperlink"/>
    <w:basedOn w:val="Absatz-Standardschriftart"/>
    <w:uiPriority w:val="99"/>
    <w:unhideWhenUsed/>
    <w:rsid w:val="00B22CA8"/>
    <w:rPr>
      <w:color w:val="0000FF" w:themeColor="hyperlink"/>
      <w:u w:val="single"/>
    </w:rPr>
  </w:style>
  <w:style w:type="character" w:styleId="NichtaufgelsteErwhnung">
    <w:name w:val="Unresolved Mention"/>
    <w:basedOn w:val="Absatz-Standardschriftart"/>
    <w:uiPriority w:val="99"/>
    <w:semiHidden/>
    <w:unhideWhenUsed/>
    <w:rsid w:val="00B22CA8"/>
    <w:rPr>
      <w:color w:val="605E5C"/>
      <w:shd w:val="clear" w:color="auto" w:fill="E1DFDD"/>
    </w:rPr>
  </w:style>
  <w:style w:type="paragraph" w:styleId="StandardWeb">
    <w:name w:val="Normal (Web)"/>
    <w:basedOn w:val="Standard"/>
    <w:uiPriority w:val="99"/>
    <w:unhideWhenUsed/>
    <w:rsid w:val="00913BB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71">
      <w:bodyDiv w:val="1"/>
      <w:marLeft w:val="0"/>
      <w:marRight w:val="0"/>
      <w:marTop w:val="0"/>
      <w:marBottom w:val="0"/>
      <w:divBdr>
        <w:top w:val="none" w:sz="0" w:space="0" w:color="auto"/>
        <w:left w:val="none" w:sz="0" w:space="0" w:color="auto"/>
        <w:bottom w:val="none" w:sz="0" w:space="0" w:color="auto"/>
        <w:right w:val="none" w:sz="0" w:space="0" w:color="auto"/>
      </w:divBdr>
      <w:divsChild>
        <w:div w:id="2199494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408207">
      <w:bodyDiv w:val="1"/>
      <w:marLeft w:val="0"/>
      <w:marRight w:val="0"/>
      <w:marTop w:val="0"/>
      <w:marBottom w:val="0"/>
      <w:divBdr>
        <w:top w:val="none" w:sz="0" w:space="0" w:color="auto"/>
        <w:left w:val="none" w:sz="0" w:space="0" w:color="auto"/>
        <w:bottom w:val="none" w:sz="0" w:space="0" w:color="auto"/>
        <w:right w:val="none" w:sz="0" w:space="0" w:color="auto"/>
      </w:divBdr>
    </w:div>
    <w:div w:id="126626253">
      <w:bodyDiv w:val="1"/>
      <w:marLeft w:val="0"/>
      <w:marRight w:val="0"/>
      <w:marTop w:val="0"/>
      <w:marBottom w:val="0"/>
      <w:divBdr>
        <w:top w:val="none" w:sz="0" w:space="0" w:color="auto"/>
        <w:left w:val="none" w:sz="0" w:space="0" w:color="auto"/>
        <w:bottom w:val="none" w:sz="0" w:space="0" w:color="auto"/>
        <w:right w:val="none" w:sz="0" w:space="0" w:color="auto"/>
      </w:divBdr>
    </w:div>
    <w:div w:id="155534288">
      <w:bodyDiv w:val="1"/>
      <w:marLeft w:val="0"/>
      <w:marRight w:val="0"/>
      <w:marTop w:val="0"/>
      <w:marBottom w:val="0"/>
      <w:divBdr>
        <w:top w:val="none" w:sz="0" w:space="0" w:color="auto"/>
        <w:left w:val="none" w:sz="0" w:space="0" w:color="auto"/>
        <w:bottom w:val="none" w:sz="0" w:space="0" w:color="auto"/>
        <w:right w:val="none" w:sz="0" w:space="0" w:color="auto"/>
      </w:divBdr>
      <w:divsChild>
        <w:div w:id="1346401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466468">
      <w:bodyDiv w:val="1"/>
      <w:marLeft w:val="0"/>
      <w:marRight w:val="0"/>
      <w:marTop w:val="0"/>
      <w:marBottom w:val="0"/>
      <w:divBdr>
        <w:top w:val="none" w:sz="0" w:space="0" w:color="auto"/>
        <w:left w:val="none" w:sz="0" w:space="0" w:color="auto"/>
        <w:bottom w:val="none" w:sz="0" w:space="0" w:color="auto"/>
        <w:right w:val="none" w:sz="0" w:space="0" w:color="auto"/>
      </w:divBdr>
    </w:div>
    <w:div w:id="168297897">
      <w:bodyDiv w:val="1"/>
      <w:marLeft w:val="0"/>
      <w:marRight w:val="0"/>
      <w:marTop w:val="0"/>
      <w:marBottom w:val="0"/>
      <w:divBdr>
        <w:top w:val="none" w:sz="0" w:space="0" w:color="auto"/>
        <w:left w:val="none" w:sz="0" w:space="0" w:color="auto"/>
        <w:bottom w:val="none" w:sz="0" w:space="0" w:color="auto"/>
        <w:right w:val="none" w:sz="0" w:space="0" w:color="auto"/>
      </w:divBdr>
    </w:div>
    <w:div w:id="193659854">
      <w:bodyDiv w:val="1"/>
      <w:marLeft w:val="0"/>
      <w:marRight w:val="0"/>
      <w:marTop w:val="0"/>
      <w:marBottom w:val="0"/>
      <w:divBdr>
        <w:top w:val="none" w:sz="0" w:space="0" w:color="auto"/>
        <w:left w:val="none" w:sz="0" w:space="0" w:color="auto"/>
        <w:bottom w:val="none" w:sz="0" w:space="0" w:color="auto"/>
        <w:right w:val="none" w:sz="0" w:space="0" w:color="auto"/>
      </w:divBdr>
    </w:div>
    <w:div w:id="196898726">
      <w:bodyDiv w:val="1"/>
      <w:marLeft w:val="0"/>
      <w:marRight w:val="0"/>
      <w:marTop w:val="0"/>
      <w:marBottom w:val="0"/>
      <w:divBdr>
        <w:top w:val="none" w:sz="0" w:space="0" w:color="auto"/>
        <w:left w:val="none" w:sz="0" w:space="0" w:color="auto"/>
        <w:bottom w:val="none" w:sz="0" w:space="0" w:color="auto"/>
        <w:right w:val="none" w:sz="0" w:space="0" w:color="auto"/>
      </w:divBdr>
    </w:div>
    <w:div w:id="248850101">
      <w:bodyDiv w:val="1"/>
      <w:marLeft w:val="0"/>
      <w:marRight w:val="0"/>
      <w:marTop w:val="0"/>
      <w:marBottom w:val="0"/>
      <w:divBdr>
        <w:top w:val="none" w:sz="0" w:space="0" w:color="auto"/>
        <w:left w:val="none" w:sz="0" w:space="0" w:color="auto"/>
        <w:bottom w:val="none" w:sz="0" w:space="0" w:color="auto"/>
        <w:right w:val="none" w:sz="0" w:space="0" w:color="auto"/>
      </w:divBdr>
    </w:div>
    <w:div w:id="294337049">
      <w:bodyDiv w:val="1"/>
      <w:marLeft w:val="0"/>
      <w:marRight w:val="0"/>
      <w:marTop w:val="0"/>
      <w:marBottom w:val="0"/>
      <w:divBdr>
        <w:top w:val="none" w:sz="0" w:space="0" w:color="auto"/>
        <w:left w:val="none" w:sz="0" w:space="0" w:color="auto"/>
        <w:bottom w:val="none" w:sz="0" w:space="0" w:color="auto"/>
        <w:right w:val="none" w:sz="0" w:space="0" w:color="auto"/>
      </w:divBdr>
    </w:div>
    <w:div w:id="317728465">
      <w:bodyDiv w:val="1"/>
      <w:marLeft w:val="0"/>
      <w:marRight w:val="0"/>
      <w:marTop w:val="0"/>
      <w:marBottom w:val="0"/>
      <w:divBdr>
        <w:top w:val="none" w:sz="0" w:space="0" w:color="auto"/>
        <w:left w:val="none" w:sz="0" w:space="0" w:color="auto"/>
        <w:bottom w:val="none" w:sz="0" w:space="0" w:color="auto"/>
        <w:right w:val="none" w:sz="0" w:space="0" w:color="auto"/>
      </w:divBdr>
    </w:div>
    <w:div w:id="351151186">
      <w:bodyDiv w:val="1"/>
      <w:marLeft w:val="0"/>
      <w:marRight w:val="0"/>
      <w:marTop w:val="0"/>
      <w:marBottom w:val="0"/>
      <w:divBdr>
        <w:top w:val="none" w:sz="0" w:space="0" w:color="auto"/>
        <w:left w:val="none" w:sz="0" w:space="0" w:color="auto"/>
        <w:bottom w:val="none" w:sz="0" w:space="0" w:color="auto"/>
        <w:right w:val="none" w:sz="0" w:space="0" w:color="auto"/>
      </w:divBdr>
    </w:div>
    <w:div w:id="371199210">
      <w:bodyDiv w:val="1"/>
      <w:marLeft w:val="0"/>
      <w:marRight w:val="0"/>
      <w:marTop w:val="0"/>
      <w:marBottom w:val="0"/>
      <w:divBdr>
        <w:top w:val="none" w:sz="0" w:space="0" w:color="auto"/>
        <w:left w:val="none" w:sz="0" w:space="0" w:color="auto"/>
        <w:bottom w:val="none" w:sz="0" w:space="0" w:color="auto"/>
        <w:right w:val="none" w:sz="0" w:space="0" w:color="auto"/>
      </w:divBdr>
    </w:div>
    <w:div w:id="374281121">
      <w:bodyDiv w:val="1"/>
      <w:marLeft w:val="0"/>
      <w:marRight w:val="0"/>
      <w:marTop w:val="0"/>
      <w:marBottom w:val="0"/>
      <w:divBdr>
        <w:top w:val="none" w:sz="0" w:space="0" w:color="auto"/>
        <w:left w:val="none" w:sz="0" w:space="0" w:color="auto"/>
        <w:bottom w:val="none" w:sz="0" w:space="0" w:color="auto"/>
        <w:right w:val="none" w:sz="0" w:space="0" w:color="auto"/>
      </w:divBdr>
    </w:div>
    <w:div w:id="417334514">
      <w:bodyDiv w:val="1"/>
      <w:marLeft w:val="0"/>
      <w:marRight w:val="0"/>
      <w:marTop w:val="0"/>
      <w:marBottom w:val="0"/>
      <w:divBdr>
        <w:top w:val="none" w:sz="0" w:space="0" w:color="auto"/>
        <w:left w:val="none" w:sz="0" w:space="0" w:color="auto"/>
        <w:bottom w:val="none" w:sz="0" w:space="0" w:color="auto"/>
        <w:right w:val="none" w:sz="0" w:space="0" w:color="auto"/>
      </w:divBdr>
    </w:div>
    <w:div w:id="417792837">
      <w:bodyDiv w:val="1"/>
      <w:marLeft w:val="0"/>
      <w:marRight w:val="0"/>
      <w:marTop w:val="0"/>
      <w:marBottom w:val="0"/>
      <w:divBdr>
        <w:top w:val="none" w:sz="0" w:space="0" w:color="auto"/>
        <w:left w:val="none" w:sz="0" w:space="0" w:color="auto"/>
        <w:bottom w:val="none" w:sz="0" w:space="0" w:color="auto"/>
        <w:right w:val="none" w:sz="0" w:space="0" w:color="auto"/>
      </w:divBdr>
    </w:div>
    <w:div w:id="426275673">
      <w:bodyDiv w:val="1"/>
      <w:marLeft w:val="0"/>
      <w:marRight w:val="0"/>
      <w:marTop w:val="0"/>
      <w:marBottom w:val="0"/>
      <w:divBdr>
        <w:top w:val="none" w:sz="0" w:space="0" w:color="auto"/>
        <w:left w:val="none" w:sz="0" w:space="0" w:color="auto"/>
        <w:bottom w:val="none" w:sz="0" w:space="0" w:color="auto"/>
        <w:right w:val="none" w:sz="0" w:space="0" w:color="auto"/>
      </w:divBdr>
    </w:div>
    <w:div w:id="455871797">
      <w:bodyDiv w:val="1"/>
      <w:marLeft w:val="0"/>
      <w:marRight w:val="0"/>
      <w:marTop w:val="0"/>
      <w:marBottom w:val="0"/>
      <w:divBdr>
        <w:top w:val="none" w:sz="0" w:space="0" w:color="auto"/>
        <w:left w:val="none" w:sz="0" w:space="0" w:color="auto"/>
        <w:bottom w:val="none" w:sz="0" w:space="0" w:color="auto"/>
        <w:right w:val="none" w:sz="0" w:space="0" w:color="auto"/>
      </w:divBdr>
    </w:div>
    <w:div w:id="460072948">
      <w:bodyDiv w:val="1"/>
      <w:marLeft w:val="0"/>
      <w:marRight w:val="0"/>
      <w:marTop w:val="0"/>
      <w:marBottom w:val="0"/>
      <w:divBdr>
        <w:top w:val="none" w:sz="0" w:space="0" w:color="auto"/>
        <w:left w:val="none" w:sz="0" w:space="0" w:color="auto"/>
        <w:bottom w:val="none" w:sz="0" w:space="0" w:color="auto"/>
        <w:right w:val="none" w:sz="0" w:space="0" w:color="auto"/>
      </w:divBdr>
    </w:div>
    <w:div w:id="471797283">
      <w:bodyDiv w:val="1"/>
      <w:marLeft w:val="0"/>
      <w:marRight w:val="0"/>
      <w:marTop w:val="0"/>
      <w:marBottom w:val="0"/>
      <w:divBdr>
        <w:top w:val="none" w:sz="0" w:space="0" w:color="auto"/>
        <w:left w:val="none" w:sz="0" w:space="0" w:color="auto"/>
        <w:bottom w:val="none" w:sz="0" w:space="0" w:color="auto"/>
        <w:right w:val="none" w:sz="0" w:space="0" w:color="auto"/>
      </w:divBdr>
    </w:div>
    <w:div w:id="600526669">
      <w:bodyDiv w:val="1"/>
      <w:marLeft w:val="0"/>
      <w:marRight w:val="0"/>
      <w:marTop w:val="0"/>
      <w:marBottom w:val="0"/>
      <w:divBdr>
        <w:top w:val="none" w:sz="0" w:space="0" w:color="auto"/>
        <w:left w:val="none" w:sz="0" w:space="0" w:color="auto"/>
        <w:bottom w:val="none" w:sz="0" w:space="0" w:color="auto"/>
        <w:right w:val="none" w:sz="0" w:space="0" w:color="auto"/>
      </w:divBdr>
      <w:divsChild>
        <w:div w:id="792592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104923">
      <w:bodyDiv w:val="1"/>
      <w:marLeft w:val="0"/>
      <w:marRight w:val="0"/>
      <w:marTop w:val="0"/>
      <w:marBottom w:val="0"/>
      <w:divBdr>
        <w:top w:val="none" w:sz="0" w:space="0" w:color="auto"/>
        <w:left w:val="none" w:sz="0" w:space="0" w:color="auto"/>
        <w:bottom w:val="none" w:sz="0" w:space="0" w:color="auto"/>
        <w:right w:val="none" w:sz="0" w:space="0" w:color="auto"/>
      </w:divBdr>
    </w:div>
    <w:div w:id="634985665">
      <w:bodyDiv w:val="1"/>
      <w:marLeft w:val="0"/>
      <w:marRight w:val="0"/>
      <w:marTop w:val="0"/>
      <w:marBottom w:val="0"/>
      <w:divBdr>
        <w:top w:val="none" w:sz="0" w:space="0" w:color="auto"/>
        <w:left w:val="none" w:sz="0" w:space="0" w:color="auto"/>
        <w:bottom w:val="none" w:sz="0" w:space="0" w:color="auto"/>
        <w:right w:val="none" w:sz="0" w:space="0" w:color="auto"/>
      </w:divBdr>
    </w:div>
    <w:div w:id="636956033">
      <w:bodyDiv w:val="1"/>
      <w:marLeft w:val="0"/>
      <w:marRight w:val="0"/>
      <w:marTop w:val="0"/>
      <w:marBottom w:val="0"/>
      <w:divBdr>
        <w:top w:val="none" w:sz="0" w:space="0" w:color="auto"/>
        <w:left w:val="none" w:sz="0" w:space="0" w:color="auto"/>
        <w:bottom w:val="none" w:sz="0" w:space="0" w:color="auto"/>
        <w:right w:val="none" w:sz="0" w:space="0" w:color="auto"/>
      </w:divBdr>
      <w:divsChild>
        <w:div w:id="241793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4288313">
      <w:bodyDiv w:val="1"/>
      <w:marLeft w:val="0"/>
      <w:marRight w:val="0"/>
      <w:marTop w:val="0"/>
      <w:marBottom w:val="0"/>
      <w:divBdr>
        <w:top w:val="none" w:sz="0" w:space="0" w:color="auto"/>
        <w:left w:val="none" w:sz="0" w:space="0" w:color="auto"/>
        <w:bottom w:val="none" w:sz="0" w:space="0" w:color="auto"/>
        <w:right w:val="none" w:sz="0" w:space="0" w:color="auto"/>
      </w:divBdr>
    </w:div>
    <w:div w:id="707532790">
      <w:bodyDiv w:val="1"/>
      <w:marLeft w:val="0"/>
      <w:marRight w:val="0"/>
      <w:marTop w:val="0"/>
      <w:marBottom w:val="0"/>
      <w:divBdr>
        <w:top w:val="none" w:sz="0" w:space="0" w:color="auto"/>
        <w:left w:val="none" w:sz="0" w:space="0" w:color="auto"/>
        <w:bottom w:val="none" w:sz="0" w:space="0" w:color="auto"/>
        <w:right w:val="none" w:sz="0" w:space="0" w:color="auto"/>
      </w:divBdr>
    </w:div>
    <w:div w:id="710571345">
      <w:bodyDiv w:val="1"/>
      <w:marLeft w:val="0"/>
      <w:marRight w:val="0"/>
      <w:marTop w:val="0"/>
      <w:marBottom w:val="0"/>
      <w:divBdr>
        <w:top w:val="none" w:sz="0" w:space="0" w:color="auto"/>
        <w:left w:val="none" w:sz="0" w:space="0" w:color="auto"/>
        <w:bottom w:val="none" w:sz="0" w:space="0" w:color="auto"/>
        <w:right w:val="none" w:sz="0" w:space="0" w:color="auto"/>
      </w:divBdr>
    </w:div>
    <w:div w:id="716049002">
      <w:bodyDiv w:val="1"/>
      <w:marLeft w:val="0"/>
      <w:marRight w:val="0"/>
      <w:marTop w:val="0"/>
      <w:marBottom w:val="0"/>
      <w:divBdr>
        <w:top w:val="none" w:sz="0" w:space="0" w:color="auto"/>
        <w:left w:val="none" w:sz="0" w:space="0" w:color="auto"/>
        <w:bottom w:val="none" w:sz="0" w:space="0" w:color="auto"/>
        <w:right w:val="none" w:sz="0" w:space="0" w:color="auto"/>
      </w:divBdr>
    </w:div>
    <w:div w:id="737047463">
      <w:bodyDiv w:val="1"/>
      <w:marLeft w:val="0"/>
      <w:marRight w:val="0"/>
      <w:marTop w:val="0"/>
      <w:marBottom w:val="0"/>
      <w:divBdr>
        <w:top w:val="none" w:sz="0" w:space="0" w:color="auto"/>
        <w:left w:val="none" w:sz="0" w:space="0" w:color="auto"/>
        <w:bottom w:val="none" w:sz="0" w:space="0" w:color="auto"/>
        <w:right w:val="none" w:sz="0" w:space="0" w:color="auto"/>
      </w:divBdr>
    </w:div>
    <w:div w:id="785277919">
      <w:bodyDiv w:val="1"/>
      <w:marLeft w:val="0"/>
      <w:marRight w:val="0"/>
      <w:marTop w:val="0"/>
      <w:marBottom w:val="0"/>
      <w:divBdr>
        <w:top w:val="none" w:sz="0" w:space="0" w:color="auto"/>
        <w:left w:val="none" w:sz="0" w:space="0" w:color="auto"/>
        <w:bottom w:val="none" w:sz="0" w:space="0" w:color="auto"/>
        <w:right w:val="none" w:sz="0" w:space="0" w:color="auto"/>
      </w:divBdr>
    </w:div>
    <w:div w:id="826898696">
      <w:bodyDiv w:val="1"/>
      <w:marLeft w:val="0"/>
      <w:marRight w:val="0"/>
      <w:marTop w:val="0"/>
      <w:marBottom w:val="0"/>
      <w:divBdr>
        <w:top w:val="none" w:sz="0" w:space="0" w:color="auto"/>
        <w:left w:val="none" w:sz="0" w:space="0" w:color="auto"/>
        <w:bottom w:val="none" w:sz="0" w:space="0" w:color="auto"/>
        <w:right w:val="none" w:sz="0" w:space="0" w:color="auto"/>
      </w:divBdr>
    </w:div>
    <w:div w:id="864370424">
      <w:bodyDiv w:val="1"/>
      <w:marLeft w:val="0"/>
      <w:marRight w:val="0"/>
      <w:marTop w:val="0"/>
      <w:marBottom w:val="0"/>
      <w:divBdr>
        <w:top w:val="none" w:sz="0" w:space="0" w:color="auto"/>
        <w:left w:val="none" w:sz="0" w:space="0" w:color="auto"/>
        <w:bottom w:val="none" w:sz="0" w:space="0" w:color="auto"/>
        <w:right w:val="none" w:sz="0" w:space="0" w:color="auto"/>
      </w:divBdr>
    </w:div>
    <w:div w:id="878124921">
      <w:bodyDiv w:val="1"/>
      <w:marLeft w:val="0"/>
      <w:marRight w:val="0"/>
      <w:marTop w:val="0"/>
      <w:marBottom w:val="0"/>
      <w:divBdr>
        <w:top w:val="none" w:sz="0" w:space="0" w:color="auto"/>
        <w:left w:val="none" w:sz="0" w:space="0" w:color="auto"/>
        <w:bottom w:val="none" w:sz="0" w:space="0" w:color="auto"/>
        <w:right w:val="none" w:sz="0" w:space="0" w:color="auto"/>
      </w:divBdr>
    </w:div>
    <w:div w:id="923104092">
      <w:bodyDiv w:val="1"/>
      <w:marLeft w:val="0"/>
      <w:marRight w:val="0"/>
      <w:marTop w:val="0"/>
      <w:marBottom w:val="0"/>
      <w:divBdr>
        <w:top w:val="none" w:sz="0" w:space="0" w:color="auto"/>
        <w:left w:val="none" w:sz="0" w:space="0" w:color="auto"/>
        <w:bottom w:val="none" w:sz="0" w:space="0" w:color="auto"/>
        <w:right w:val="none" w:sz="0" w:space="0" w:color="auto"/>
      </w:divBdr>
    </w:div>
    <w:div w:id="956260089">
      <w:bodyDiv w:val="1"/>
      <w:marLeft w:val="0"/>
      <w:marRight w:val="0"/>
      <w:marTop w:val="0"/>
      <w:marBottom w:val="0"/>
      <w:divBdr>
        <w:top w:val="none" w:sz="0" w:space="0" w:color="auto"/>
        <w:left w:val="none" w:sz="0" w:space="0" w:color="auto"/>
        <w:bottom w:val="none" w:sz="0" w:space="0" w:color="auto"/>
        <w:right w:val="none" w:sz="0" w:space="0" w:color="auto"/>
      </w:divBdr>
    </w:div>
    <w:div w:id="969625936">
      <w:bodyDiv w:val="1"/>
      <w:marLeft w:val="0"/>
      <w:marRight w:val="0"/>
      <w:marTop w:val="0"/>
      <w:marBottom w:val="0"/>
      <w:divBdr>
        <w:top w:val="none" w:sz="0" w:space="0" w:color="auto"/>
        <w:left w:val="none" w:sz="0" w:space="0" w:color="auto"/>
        <w:bottom w:val="none" w:sz="0" w:space="0" w:color="auto"/>
        <w:right w:val="none" w:sz="0" w:space="0" w:color="auto"/>
      </w:divBdr>
    </w:div>
    <w:div w:id="987324763">
      <w:bodyDiv w:val="1"/>
      <w:marLeft w:val="0"/>
      <w:marRight w:val="0"/>
      <w:marTop w:val="0"/>
      <w:marBottom w:val="0"/>
      <w:divBdr>
        <w:top w:val="none" w:sz="0" w:space="0" w:color="auto"/>
        <w:left w:val="none" w:sz="0" w:space="0" w:color="auto"/>
        <w:bottom w:val="none" w:sz="0" w:space="0" w:color="auto"/>
        <w:right w:val="none" w:sz="0" w:space="0" w:color="auto"/>
      </w:divBdr>
    </w:div>
    <w:div w:id="1022324248">
      <w:bodyDiv w:val="1"/>
      <w:marLeft w:val="0"/>
      <w:marRight w:val="0"/>
      <w:marTop w:val="0"/>
      <w:marBottom w:val="0"/>
      <w:divBdr>
        <w:top w:val="none" w:sz="0" w:space="0" w:color="auto"/>
        <w:left w:val="none" w:sz="0" w:space="0" w:color="auto"/>
        <w:bottom w:val="none" w:sz="0" w:space="0" w:color="auto"/>
        <w:right w:val="none" w:sz="0" w:space="0" w:color="auto"/>
      </w:divBdr>
    </w:div>
    <w:div w:id="1047921461">
      <w:bodyDiv w:val="1"/>
      <w:marLeft w:val="0"/>
      <w:marRight w:val="0"/>
      <w:marTop w:val="0"/>
      <w:marBottom w:val="0"/>
      <w:divBdr>
        <w:top w:val="none" w:sz="0" w:space="0" w:color="auto"/>
        <w:left w:val="none" w:sz="0" w:space="0" w:color="auto"/>
        <w:bottom w:val="none" w:sz="0" w:space="0" w:color="auto"/>
        <w:right w:val="none" w:sz="0" w:space="0" w:color="auto"/>
      </w:divBdr>
    </w:div>
    <w:div w:id="1143085099">
      <w:bodyDiv w:val="1"/>
      <w:marLeft w:val="0"/>
      <w:marRight w:val="0"/>
      <w:marTop w:val="0"/>
      <w:marBottom w:val="0"/>
      <w:divBdr>
        <w:top w:val="none" w:sz="0" w:space="0" w:color="auto"/>
        <w:left w:val="none" w:sz="0" w:space="0" w:color="auto"/>
        <w:bottom w:val="none" w:sz="0" w:space="0" w:color="auto"/>
        <w:right w:val="none" w:sz="0" w:space="0" w:color="auto"/>
      </w:divBdr>
    </w:div>
    <w:div w:id="1145119727">
      <w:bodyDiv w:val="1"/>
      <w:marLeft w:val="0"/>
      <w:marRight w:val="0"/>
      <w:marTop w:val="0"/>
      <w:marBottom w:val="0"/>
      <w:divBdr>
        <w:top w:val="none" w:sz="0" w:space="0" w:color="auto"/>
        <w:left w:val="none" w:sz="0" w:space="0" w:color="auto"/>
        <w:bottom w:val="none" w:sz="0" w:space="0" w:color="auto"/>
        <w:right w:val="none" w:sz="0" w:space="0" w:color="auto"/>
      </w:divBdr>
    </w:div>
    <w:div w:id="1212154493">
      <w:bodyDiv w:val="1"/>
      <w:marLeft w:val="0"/>
      <w:marRight w:val="0"/>
      <w:marTop w:val="0"/>
      <w:marBottom w:val="0"/>
      <w:divBdr>
        <w:top w:val="none" w:sz="0" w:space="0" w:color="auto"/>
        <w:left w:val="none" w:sz="0" w:space="0" w:color="auto"/>
        <w:bottom w:val="none" w:sz="0" w:space="0" w:color="auto"/>
        <w:right w:val="none" w:sz="0" w:space="0" w:color="auto"/>
      </w:divBdr>
    </w:div>
    <w:div w:id="1243830419">
      <w:bodyDiv w:val="1"/>
      <w:marLeft w:val="0"/>
      <w:marRight w:val="0"/>
      <w:marTop w:val="0"/>
      <w:marBottom w:val="0"/>
      <w:divBdr>
        <w:top w:val="none" w:sz="0" w:space="0" w:color="auto"/>
        <w:left w:val="none" w:sz="0" w:space="0" w:color="auto"/>
        <w:bottom w:val="none" w:sz="0" w:space="0" w:color="auto"/>
        <w:right w:val="none" w:sz="0" w:space="0" w:color="auto"/>
      </w:divBdr>
    </w:div>
    <w:div w:id="1281105936">
      <w:bodyDiv w:val="1"/>
      <w:marLeft w:val="0"/>
      <w:marRight w:val="0"/>
      <w:marTop w:val="0"/>
      <w:marBottom w:val="0"/>
      <w:divBdr>
        <w:top w:val="none" w:sz="0" w:space="0" w:color="auto"/>
        <w:left w:val="none" w:sz="0" w:space="0" w:color="auto"/>
        <w:bottom w:val="none" w:sz="0" w:space="0" w:color="auto"/>
        <w:right w:val="none" w:sz="0" w:space="0" w:color="auto"/>
      </w:divBdr>
    </w:div>
    <w:div w:id="1312097075">
      <w:bodyDiv w:val="1"/>
      <w:marLeft w:val="0"/>
      <w:marRight w:val="0"/>
      <w:marTop w:val="0"/>
      <w:marBottom w:val="0"/>
      <w:divBdr>
        <w:top w:val="none" w:sz="0" w:space="0" w:color="auto"/>
        <w:left w:val="none" w:sz="0" w:space="0" w:color="auto"/>
        <w:bottom w:val="none" w:sz="0" w:space="0" w:color="auto"/>
        <w:right w:val="none" w:sz="0" w:space="0" w:color="auto"/>
      </w:divBdr>
    </w:div>
    <w:div w:id="1321739766">
      <w:bodyDiv w:val="1"/>
      <w:marLeft w:val="0"/>
      <w:marRight w:val="0"/>
      <w:marTop w:val="0"/>
      <w:marBottom w:val="0"/>
      <w:divBdr>
        <w:top w:val="none" w:sz="0" w:space="0" w:color="auto"/>
        <w:left w:val="none" w:sz="0" w:space="0" w:color="auto"/>
        <w:bottom w:val="none" w:sz="0" w:space="0" w:color="auto"/>
        <w:right w:val="none" w:sz="0" w:space="0" w:color="auto"/>
      </w:divBdr>
    </w:div>
    <w:div w:id="1380013912">
      <w:bodyDiv w:val="1"/>
      <w:marLeft w:val="0"/>
      <w:marRight w:val="0"/>
      <w:marTop w:val="0"/>
      <w:marBottom w:val="0"/>
      <w:divBdr>
        <w:top w:val="none" w:sz="0" w:space="0" w:color="auto"/>
        <w:left w:val="none" w:sz="0" w:space="0" w:color="auto"/>
        <w:bottom w:val="none" w:sz="0" w:space="0" w:color="auto"/>
        <w:right w:val="none" w:sz="0" w:space="0" w:color="auto"/>
      </w:divBdr>
    </w:div>
    <w:div w:id="1390958353">
      <w:bodyDiv w:val="1"/>
      <w:marLeft w:val="0"/>
      <w:marRight w:val="0"/>
      <w:marTop w:val="0"/>
      <w:marBottom w:val="0"/>
      <w:divBdr>
        <w:top w:val="none" w:sz="0" w:space="0" w:color="auto"/>
        <w:left w:val="none" w:sz="0" w:space="0" w:color="auto"/>
        <w:bottom w:val="none" w:sz="0" w:space="0" w:color="auto"/>
        <w:right w:val="none" w:sz="0" w:space="0" w:color="auto"/>
      </w:divBdr>
    </w:div>
    <w:div w:id="1413888932">
      <w:bodyDiv w:val="1"/>
      <w:marLeft w:val="0"/>
      <w:marRight w:val="0"/>
      <w:marTop w:val="0"/>
      <w:marBottom w:val="0"/>
      <w:divBdr>
        <w:top w:val="none" w:sz="0" w:space="0" w:color="auto"/>
        <w:left w:val="none" w:sz="0" w:space="0" w:color="auto"/>
        <w:bottom w:val="none" w:sz="0" w:space="0" w:color="auto"/>
        <w:right w:val="none" w:sz="0" w:space="0" w:color="auto"/>
      </w:divBdr>
    </w:div>
    <w:div w:id="1425302996">
      <w:bodyDiv w:val="1"/>
      <w:marLeft w:val="0"/>
      <w:marRight w:val="0"/>
      <w:marTop w:val="0"/>
      <w:marBottom w:val="0"/>
      <w:divBdr>
        <w:top w:val="none" w:sz="0" w:space="0" w:color="auto"/>
        <w:left w:val="none" w:sz="0" w:space="0" w:color="auto"/>
        <w:bottom w:val="none" w:sz="0" w:space="0" w:color="auto"/>
        <w:right w:val="none" w:sz="0" w:space="0" w:color="auto"/>
      </w:divBdr>
    </w:div>
    <w:div w:id="1488135743">
      <w:bodyDiv w:val="1"/>
      <w:marLeft w:val="0"/>
      <w:marRight w:val="0"/>
      <w:marTop w:val="0"/>
      <w:marBottom w:val="0"/>
      <w:divBdr>
        <w:top w:val="none" w:sz="0" w:space="0" w:color="auto"/>
        <w:left w:val="none" w:sz="0" w:space="0" w:color="auto"/>
        <w:bottom w:val="none" w:sz="0" w:space="0" w:color="auto"/>
        <w:right w:val="none" w:sz="0" w:space="0" w:color="auto"/>
      </w:divBdr>
    </w:div>
    <w:div w:id="1508981907">
      <w:bodyDiv w:val="1"/>
      <w:marLeft w:val="0"/>
      <w:marRight w:val="0"/>
      <w:marTop w:val="0"/>
      <w:marBottom w:val="0"/>
      <w:divBdr>
        <w:top w:val="none" w:sz="0" w:space="0" w:color="auto"/>
        <w:left w:val="none" w:sz="0" w:space="0" w:color="auto"/>
        <w:bottom w:val="none" w:sz="0" w:space="0" w:color="auto"/>
        <w:right w:val="none" w:sz="0" w:space="0" w:color="auto"/>
      </w:divBdr>
    </w:div>
    <w:div w:id="1586649255">
      <w:bodyDiv w:val="1"/>
      <w:marLeft w:val="0"/>
      <w:marRight w:val="0"/>
      <w:marTop w:val="0"/>
      <w:marBottom w:val="0"/>
      <w:divBdr>
        <w:top w:val="none" w:sz="0" w:space="0" w:color="auto"/>
        <w:left w:val="none" w:sz="0" w:space="0" w:color="auto"/>
        <w:bottom w:val="none" w:sz="0" w:space="0" w:color="auto"/>
        <w:right w:val="none" w:sz="0" w:space="0" w:color="auto"/>
      </w:divBdr>
    </w:div>
    <w:div w:id="1586986934">
      <w:bodyDiv w:val="1"/>
      <w:marLeft w:val="0"/>
      <w:marRight w:val="0"/>
      <w:marTop w:val="0"/>
      <w:marBottom w:val="0"/>
      <w:divBdr>
        <w:top w:val="none" w:sz="0" w:space="0" w:color="auto"/>
        <w:left w:val="none" w:sz="0" w:space="0" w:color="auto"/>
        <w:bottom w:val="none" w:sz="0" w:space="0" w:color="auto"/>
        <w:right w:val="none" w:sz="0" w:space="0" w:color="auto"/>
      </w:divBdr>
    </w:div>
    <w:div w:id="1733459429">
      <w:bodyDiv w:val="1"/>
      <w:marLeft w:val="0"/>
      <w:marRight w:val="0"/>
      <w:marTop w:val="0"/>
      <w:marBottom w:val="0"/>
      <w:divBdr>
        <w:top w:val="none" w:sz="0" w:space="0" w:color="auto"/>
        <w:left w:val="none" w:sz="0" w:space="0" w:color="auto"/>
        <w:bottom w:val="none" w:sz="0" w:space="0" w:color="auto"/>
        <w:right w:val="none" w:sz="0" w:space="0" w:color="auto"/>
      </w:divBdr>
    </w:div>
    <w:div w:id="1805193435">
      <w:bodyDiv w:val="1"/>
      <w:marLeft w:val="0"/>
      <w:marRight w:val="0"/>
      <w:marTop w:val="0"/>
      <w:marBottom w:val="0"/>
      <w:divBdr>
        <w:top w:val="none" w:sz="0" w:space="0" w:color="auto"/>
        <w:left w:val="none" w:sz="0" w:space="0" w:color="auto"/>
        <w:bottom w:val="none" w:sz="0" w:space="0" w:color="auto"/>
        <w:right w:val="none" w:sz="0" w:space="0" w:color="auto"/>
      </w:divBdr>
    </w:div>
    <w:div w:id="1838376956">
      <w:bodyDiv w:val="1"/>
      <w:marLeft w:val="0"/>
      <w:marRight w:val="0"/>
      <w:marTop w:val="0"/>
      <w:marBottom w:val="0"/>
      <w:divBdr>
        <w:top w:val="none" w:sz="0" w:space="0" w:color="auto"/>
        <w:left w:val="none" w:sz="0" w:space="0" w:color="auto"/>
        <w:bottom w:val="none" w:sz="0" w:space="0" w:color="auto"/>
        <w:right w:val="none" w:sz="0" w:space="0" w:color="auto"/>
      </w:divBdr>
    </w:div>
    <w:div w:id="1849051803">
      <w:bodyDiv w:val="1"/>
      <w:marLeft w:val="0"/>
      <w:marRight w:val="0"/>
      <w:marTop w:val="0"/>
      <w:marBottom w:val="0"/>
      <w:divBdr>
        <w:top w:val="none" w:sz="0" w:space="0" w:color="auto"/>
        <w:left w:val="none" w:sz="0" w:space="0" w:color="auto"/>
        <w:bottom w:val="none" w:sz="0" w:space="0" w:color="auto"/>
        <w:right w:val="none" w:sz="0" w:space="0" w:color="auto"/>
      </w:divBdr>
    </w:div>
    <w:div w:id="1857226652">
      <w:bodyDiv w:val="1"/>
      <w:marLeft w:val="0"/>
      <w:marRight w:val="0"/>
      <w:marTop w:val="0"/>
      <w:marBottom w:val="0"/>
      <w:divBdr>
        <w:top w:val="none" w:sz="0" w:space="0" w:color="auto"/>
        <w:left w:val="none" w:sz="0" w:space="0" w:color="auto"/>
        <w:bottom w:val="none" w:sz="0" w:space="0" w:color="auto"/>
        <w:right w:val="none" w:sz="0" w:space="0" w:color="auto"/>
      </w:divBdr>
    </w:div>
    <w:div w:id="1863392970">
      <w:bodyDiv w:val="1"/>
      <w:marLeft w:val="0"/>
      <w:marRight w:val="0"/>
      <w:marTop w:val="0"/>
      <w:marBottom w:val="0"/>
      <w:divBdr>
        <w:top w:val="none" w:sz="0" w:space="0" w:color="auto"/>
        <w:left w:val="none" w:sz="0" w:space="0" w:color="auto"/>
        <w:bottom w:val="none" w:sz="0" w:space="0" w:color="auto"/>
        <w:right w:val="none" w:sz="0" w:space="0" w:color="auto"/>
      </w:divBdr>
    </w:div>
    <w:div w:id="1882747024">
      <w:bodyDiv w:val="1"/>
      <w:marLeft w:val="0"/>
      <w:marRight w:val="0"/>
      <w:marTop w:val="0"/>
      <w:marBottom w:val="0"/>
      <w:divBdr>
        <w:top w:val="none" w:sz="0" w:space="0" w:color="auto"/>
        <w:left w:val="none" w:sz="0" w:space="0" w:color="auto"/>
        <w:bottom w:val="none" w:sz="0" w:space="0" w:color="auto"/>
        <w:right w:val="none" w:sz="0" w:space="0" w:color="auto"/>
      </w:divBdr>
    </w:div>
    <w:div w:id="1941526586">
      <w:bodyDiv w:val="1"/>
      <w:marLeft w:val="0"/>
      <w:marRight w:val="0"/>
      <w:marTop w:val="0"/>
      <w:marBottom w:val="0"/>
      <w:divBdr>
        <w:top w:val="none" w:sz="0" w:space="0" w:color="auto"/>
        <w:left w:val="none" w:sz="0" w:space="0" w:color="auto"/>
        <w:bottom w:val="none" w:sz="0" w:space="0" w:color="auto"/>
        <w:right w:val="none" w:sz="0" w:space="0" w:color="auto"/>
      </w:divBdr>
    </w:div>
    <w:div w:id="1948192975">
      <w:bodyDiv w:val="1"/>
      <w:marLeft w:val="0"/>
      <w:marRight w:val="0"/>
      <w:marTop w:val="0"/>
      <w:marBottom w:val="0"/>
      <w:divBdr>
        <w:top w:val="none" w:sz="0" w:space="0" w:color="auto"/>
        <w:left w:val="none" w:sz="0" w:space="0" w:color="auto"/>
        <w:bottom w:val="none" w:sz="0" w:space="0" w:color="auto"/>
        <w:right w:val="none" w:sz="0" w:space="0" w:color="auto"/>
      </w:divBdr>
    </w:div>
    <w:div w:id="1999068138">
      <w:bodyDiv w:val="1"/>
      <w:marLeft w:val="0"/>
      <w:marRight w:val="0"/>
      <w:marTop w:val="0"/>
      <w:marBottom w:val="0"/>
      <w:divBdr>
        <w:top w:val="none" w:sz="0" w:space="0" w:color="auto"/>
        <w:left w:val="none" w:sz="0" w:space="0" w:color="auto"/>
        <w:bottom w:val="none" w:sz="0" w:space="0" w:color="auto"/>
        <w:right w:val="none" w:sz="0" w:space="0" w:color="auto"/>
      </w:divBdr>
    </w:div>
    <w:div w:id="2051343250">
      <w:bodyDiv w:val="1"/>
      <w:marLeft w:val="0"/>
      <w:marRight w:val="0"/>
      <w:marTop w:val="0"/>
      <w:marBottom w:val="0"/>
      <w:divBdr>
        <w:top w:val="none" w:sz="0" w:space="0" w:color="auto"/>
        <w:left w:val="none" w:sz="0" w:space="0" w:color="auto"/>
        <w:bottom w:val="none" w:sz="0" w:space="0" w:color="auto"/>
        <w:right w:val="none" w:sz="0" w:space="0" w:color="auto"/>
      </w:divBdr>
    </w:div>
    <w:div w:id="2057468683">
      <w:bodyDiv w:val="1"/>
      <w:marLeft w:val="0"/>
      <w:marRight w:val="0"/>
      <w:marTop w:val="0"/>
      <w:marBottom w:val="0"/>
      <w:divBdr>
        <w:top w:val="none" w:sz="0" w:space="0" w:color="auto"/>
        <w:left w:val="none" w:sz="0" w:space="0" w:color="auto"/>
        <w:bottom w:val="none" w:sz="0" w:space="0" w:color="auto"/>
        <w:right w:val="none" w:sz="0" w:space="0" w:color="auto"/>
      </w:divBdr>
    </w:div>
    <w:div w:id="2060783502">
      <w:bodyDiv w:val="1"/>
      <w:marLeft w:val="0"/>
      <w:marRight w:val="0"/>
      <w:marTop w:val="0"/>
      <w:marBottom w:val="0"/>
      <w:divBdr>
        <w:top w:val="none" w:sz="0" w:space="0" w:color="auto"/>
        <w:left w:val="none" w:sz="0" w:space="0" w:color="auto"/>
        <w:bottom w:val="none" w:sz="0" w:space="0" w:color="auto"/>
        <w:right w:val="none" w:sz="0" w:space="0" w:color="auto"/>
      </w:divBdr>
    </w:div>
    <w:div w:id="2061586160">
      <w:bodyDiv w:val="1"/>
      <w:marLeft w:val="0"/>
      <w:marRight w:val="0"/>
      <w:marTop w:val="0"/>
      <w:marBottom w:val="0"/>
      <w:divBdr>
        <w:top w:val="none" w:sz="0" w:space="0" w:color="auto"/>
        <w:left w:val="none" w:sz="0" w:space="0" w:color="auto"/>
        <w:bottom w:val="none" w:sz="0" w:space="0" w:color="auto"/>
        <w:right w:val="none" w:sz="0" w:space="0" w:color="auto"/>
      </w:divBdr>
    </w:div>
    <w:div w:id="2068335472">
      <w:bodyDiv w:val="1"/>
      <w:marLeft w:val="0"/>
      <w:marRight w:val="0"/>
      <w:marTop w:val="0"/>
      <w:marBottom w:val="0"/>
      <w:divBdr>
        <w:top w:val="none" w:sz="0" w:space="0" w:color="auto"/>
        <w:left w:val="none" w:sz="0" w:space="0" w:color="auto"/>
        <w:bottom w:val="none" w:sz="0" w:space="0" w:color="auto"/>
        <w:right w:val="none" w:sz="0" w:space="0" w:color="auto"/>
      </w:divBdr>
    </w:div>
    <w:div w:id="2099906046">
      <w:bodyDiv w:val="1"/>
      <w:marLeft w:val="0"/>
      <w:marRight w:val="0"/>
      <w:marTop w:val="0"/>
      <w:marBottom w:val="0"/>
      <w:divBdr>
        <w:top w:val="none" w:sz="0" w:space="0" w:color="auto"/>
        <w:left w:val="none" w:sz="0" w:space="0" w:color="auto"/>
        <w:bottom w:val="none" w:sz="0" w:space="0" w:color="auto"/>
        <w:right w:val="none" w:sz="0" w:space="0" w:color="auto"/>
      </w:divBdr>
    </w:div>
    <w:div w:id="2119526584">
      <w:bodyDiv w:val="1"/>
      <w:marLeft w:val="0"/>
      <w:marRight w:val="0"/>
      <w:marTop w:val="0"/>
      <w:marBottom w:val="0"/>
      <w:divBdr>
        <w:top w:val="none" w:sz="0" w:space="0" w:color="auto"/>
        <w:left w:val="none" w:sz="0" w:space="0" w:color="auto"/>
        <w:bottom w:val="none" w:sz="0" w:space="0" w:color="auto"/>
        <w:right w:val="none" w:sz="0" w:space="0" w:color="auto"/>
      </w:divBdr>
    </w:div>
    <w:div w:id="21394521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F:\Vorlagen\Rathaus\I_11_Steuerung_Kommunikation.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3F2BF-5A66-40CF-96EC-05A190380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I_11_Steuerung_Kommunikation.dotx</Template>
  <TotalTime>0</TotalTime>
  <Pages>2</Pages>
  <Words>389</Words>
  <Characters>2451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2835</CharactersWithSpaces>
  <SharedDoc>false</SharedDoc>
  <HLinks>
    <vt:vector size="6" baseType="variant">
      <vt:variant>
        <vt:i4>589920</vt:i4>
      </vt:variant>
      <vt:variant>
        <vt:i4>0</vt:i4>
      </vt:variant>
      <vt:variant>
        <vt:i4>0</vt:i4>
      </vt:variant>
      <vt:variant>
        <vt:i4>5</vt:i4>
      </vt:variant>
      <vt:variant>
        <vt:lpwstr>mailto:info@stadtbau-waldkraiburg.de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Johanna Spirkl</dc:creator>
  <cp:lastModifiedBy>Johanna Spirkl</cp:lastModifiedBy>
  <cp:revision>7</cp:revision>
  <cp:lastPrinted>2026-08-13T08:26:00Z</cp:lastPrinted>
  <dcterms:created xsi:type="dcterms:W3CDTF">2026-07-03T09:39:00Z</dcterms:created>
  <dcterms:modified xsi:type="dcterms:W3CDTF">2026-08-13T08:26:00Z</dcterms:modified>
</cp:coreProperties>
</file>