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A98D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734FF85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6BD43653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573B6FF3" w14:textId="77777777" w:rsidR="00692052" w:rsidRDefault="00692052" w:rsidP="00470593">
      <w:pPr>
        <w:rPr>
          <w:sz w:val="24"/>
          <w:szCs w:val="24"/>
        </w:rPr>
      </w:pPr>
    </w:p>
    <w:p w14:paraId="2CC16141" w14:textId="3D7D4274" w:rsidR="00BB2A7E" w:rsidRPr="00E41E4B" w:rsidRDefault="00BB2A7E" w:rsidP="00BB2A7E">
      <w:pPr>
        <w:tabs>
          <w:tab w:val="left" w:pos="0"/>
          <w:tab w:val="left" w:pos="7797"/>
        </w:tabs>
        <w:ind w:right="737"/>
        <w:rPr>
          <w:b/>
          <w:bCs/>
          <w:i/>
          <w:iCs/>
        </w:rPr>
      </w:pPr>
      <w:r w:rsidRPr="00E41E4B">
        <w:rPr>
          <w:b/>
          <w:bCs/>
          <w:i/>
          <w:iCs/>
        </w:rPr>
        <w:t xml:space="preserve">Herbstferienprogramm </w:t>
      </w:r>
      <w:r w:rsidR="00E41E4B">
        <w:rPr>
          <w:b/>
          <w:bCs/>
          <w:i/>
          <w:iCs/>
        </w:rPr>
        <w:t>für Jugendliche ab 14 Jahren</w:t>
      </w:r>
    </w:p>
    <w:p w14:paraId="11BCC3BF" w14:textId="77777777" w:rsidR="00BB2A7E" w:rsidRDefault="00BB2A7E" w:rsidP="00BB2A7E">
      <w:pPr>
        <w:tabs>
          <w:tab w:val="left" w:pos="0"/>
          <w:tab w:val="left" w:pos="7797"/>
        </w:tabs>
        <w:ind w:right="737"/>
        <w:rPr>
          <w:b/>
          <w:bCs/>
        </w:rPr>
      </w:pPr>
    </w:p>
    <w:p w14:paraId="1AC3312A" w14:textId="1860B95C" w:rsidR="00E41E4B" w:rsidRPr="00E41E4B" w:rsidRDefault="00E41E4B" w:rsidP="00BB2A7E">
      <w:pPr>
        <w:tabs>
          <w:tab w:val="left" w:pos="0"/>
          <w:tab w:val="left" w:pos="7797"/>
        </w:tabs>
        <w:ind w:right="737"/>
        <w:rPr>
          <w:b/>
          <w:bCs/>
          <w:sz w:val="24"/>
          <w:szCs w:val="24"/>
        </w:rPr>
      </w:pPr>
      <w:r w:rsidRPr="00E41E4B">
        <w:rPr>
          <w:b/>
          <w:bCs/>
          <w:sz w:val="24"/>
          <w:szCs w:val="24"/>
        </w:rPr>
        <w:t>Jugendhaus</w:t>
      </w:r>
      <w:r>
        <w:rPr>
          <w:b/>
          <w:bCs/>
          <w:sz w:val="24"/>
          <w:szCs w:val="24"/>
        </w:rPr>
        <w:t xml:space="preserve"> gestaltet abwechslungsreichen Mix </w:t>
      </w:r>
    </w:p>
    <w:p w14:paraId="713D10F0" w14:textId="77777777" w:rsidR="00E41E4B" w:rsidRPr="00BB2A7E" w:rsidRDefault="00E41E4B" w:rsidP="00BB2A7E">
      <w:pPr>
        <w:tabs>
          <w:tab w:val="left" w:pos="0"/>
          <w:tab w:val="left" w:pos="7797"/>
        </w:tabs>
        <w:ind w:right="737"/>
        <w:rPr>
          <w:b/>
          <w:bCs/>
        </w:rPr>
      </w:pPr>
    </w:p>
    <w:p w14:paraId="60FA24A6" w14:textId="1B18B95A" w:rsidR="00BB2A7E" w:rsidRPr="00BB2A7E" w:rsidRDefault="00BB2A7E" w:rsidP="00BB2A7E">
      <w:pPr>
        <w:tabs>
          <w:tab w:val="left" w:pos="0"/>
          <w:tab w:val="left" w:pos="7797"/>
        </w:tabs>
        <w:ind w:right="737"/>
        <w:jc w:val="both"/>
      </w:pPr>
      <w:r w:rsidRPr="00BB2A7E">
        <w:t xml:space="preserve">In den </w:t>
      </w:r>
      <w:r w:rsidR="004C13E4">
        <w:t xml:space="preserve">hessischen </w:t>
      </w:r>
      <w:r w:rsidRPr="00BB2A7E">
        <w:t xml:space="preserve">Herbstferien 2026 bietet das Jugendhaus Sulzbach </w:t>
      </w:r>
      <w:r w:rsidR="004C13E4">
        <w:t xml:space="preserve">(Taunus) </w:t>
      </w:r>
      <w:r w:rsidRPr="00BB2A7E">
        <w:t>ein abwechslungsreiches Programm für Jugendliche ab 14 Jahren.</w:t>
      </w:r>
      <w:r w:rsidR="004C13E4">
        <w:t xml:space="preserve"> </w:t>
      </w:r>
      <w:r w:rsidRPr="00BB2A7E">
        <w:t xml:space="preserve">Den Auftakt bildet am Mittwoch, </w:t>
      </w:r>
      <w:r w:rsidR="004C13E4">
        <w:t>0</w:t>
      </w:r>
      <w:r w:rsidRPr="00BB2A7E">
        <w:t xml:space="preserve">7. Oktober, ein Spielenachmittag. In der darauffolgenden Woche geht es sportlich und actionreich weiter: Am </w:t>
      </w:r>
      <w:r w:rsidR="004C13E4">
        <w:t xml:space="preserve">Montag, </w:t>
      </w:r>
      <w:r w:rsidRPr="00BB2A7E">
        <w:t>12. Oktober</w:t>
      </w:r>
      <w:r w:rsidR="004C13E4">
        <w:t xml:space="preserve">, </w:t>
      </w:r>
      <w:r w:rsidRPr="00BB2A7E">
        <w:t xml:space="preserve">steht Bogenschießen auf dem Programm, bevor </w:t>
      </w:r>
      <w:r w:rsidR="004C13E4">
        <w:t xml:space="preserve">sich </w:t>
      </w:r>
      <w:r w:rsidRPr="00BB2A7E">
        <w:t xml:space="preserve">die Jugendlichen am </w:t>
      </w:r>
      <w:r w:rsidR="004C13E4">
        <w:t xml:space="preserve">Dienstag, </w:t>
      </w:r>
      <w:r w:rsidRPr="00BB2A7E">
        <w:t>13. Oktober</w:t>
      </w:r>
      <w:r w:rsidR="004C13E4">
        <w:t>,</w:t>
      </w:r>
      <w:r w:rsidRPr="00BB2A7E">
        <w:t xml:space="preserve"> beim Lasertag a</w:t>
      </w:r>
      <w:r w:rsidR="004C13E4">
        <w:t>usleben</w:t>
      </w:r>
      <w:r w:rsidRPr="00BB2A7E">
        <w:t xml:space="preserve">. Am </w:t>
      </w:r>
      <w:r w:rsidR="004C13E4">
        <w:t xml:space="preserve">Mittwoch, </w:t>
      </w:r>
      <w:r w:rsidRPr="00BB2A7E">
        <w:t>14. Oktober</w:t>
      </w:r>
      <w:r w:rsidR="004C13E4">
        <w:t>,</w:t>
      </w:r>
      <w:r w:rsidRPr="00BB2A7E">
        <w:t xml:space="preserve"> ist das Jugendhaus geöffnet und lädt zu verschiedenen Aktivitäten im und rund um das Haus ein. Hier können die Jugendlichen gemeinsam Zeit verbringen und die Angebote des Jugendhauses nutzen.</w:t>
      </w:r>
      <w:r>
        <w:t xml:space="preserve"> </w:t>
      </w:r>
      <w:r w:rsidRPr="00BB2A7E">
        <w:t xml:space="preserve">Einen Tag später, am </w:t>
      </w:r>
      <w:r w:rsidR="004C13E4">
        <w:t xml:space="preserve">Donnerstag, </w:t>
      </w:r>
      <w:r w:rsidRPr="00BB2A7E">
        <w:t xml:space="preserve">15. Oktober, führt das Ferienprogramm zum Eco Kart nach Frankfurt. Zum Abschluss ist am </w:t>
      </w:r>
      <w:r w:rsidR="004C13E4">
        <w:t xml:space="preserve">Freitag, </w:t>
      </w:r>
      <w:r w:rsidRPr="00BB2A7E">
        <w:t>16. Oktober</w:t>
      </w:r>
      <w:r w:rsidR="004C13E4">
        <w:t>,</w:t>
      </w:r>
      <w:r w:rsidRPr="00BB2A7E">
        <w:t xml:space="preserve"> ein gemeinsamer Bowlingtag geplant.</w:t>
      </w:r>
    </w:p>
    <w:p w14:paraId="775CD21D" w14:textId="77777777" w:rsidR="00BB2A7E" w:rsidRPr="00BB2A7E" w:rsidRDefault="00BB2A7E" w:rsidP="00BB2A7E">
      <w:pPr>
        <w:tabs>
          <w:tab w:val="left" w:pos="0"/>
          <w:tab w:val="left" w:pos="7797"/>
        </w:tabs>
        <w:ind w:right="737"/>
        <w:jc w:val="both"/>
      </w:pPr>
    </w:p>
    <w:p w14:paraId="7F58A4F0" w14:textId="0E184027" w:rsidR="00BB2A7E" w:rsidRPr="00BB2A7E" w:rsidRDefault="00BB2A7E" w:rsidP="00BB2A7E">
      <w:pPr>
        <w:tabs>
          <w:tab w:val="left" w:pos="0"/>
          <w:tab w:val="left" w:pos="7797"/>
        </w:tabs>
        <w:ind w:right="737"/>
        <w:jc w:val="both"/>
      </w:pPr>
      <w:r w:rsidRPr="00BB2A7E">
        <w:t>Mit der Mischung aus Angeboten im Jugendhaus und gemeinsamen Unternehmun</w:t>
      </w:r>
      <w:r w:rsidR="004C13E4">
        <w:t>–</w:t>
      </w:r>
      <w:r w:rsidRPr="00BB2A7E">
        <w:t>gen bietet das Ferienprogramm Jugendlichen verschiedene Möglichkeiten, ihre freie Zeit gemeinsam zu verbringen, Neues auszuprobieren und andere Jugendliche zu treffen.</w:t>
      </w:r>
      <w:r w:rsidR="004C13E4">
        <w:t xml:space="preserve"> </w:t>
      </w:r>
      <w:r w:rsidRPr="00BB2A7E">
        <w:t xml:space="preserve">Teilnehmen können alle Jugendlichen ab 14 Jahren. Anmeldungen sind bis zum </w:t>
      </w:r>
      <w:r w:rsidR="004C13E4">
        <w:t>Montag, 0</w:t>
      </w:r>
      <w:r w:rsidRPr="00BB2A7E">
        <w:t>5. Oktober 2026</w:t>
      </w:r>
      <w:r w:rsidR="004C13E4">
        <w:t>,</w:t>
      </w:r>
      <w:r w:rsidRPr="00BB2A7E">
        <w:t xml:space="preserve"> möglich. Die entsprechenden Anmeldeunterlagen </w:t>
      </w:r>
      <w:r>
        <w:t xml:space="preserve">und weitere Informationen </w:t>
      </w:r>
      <w:r w:rsidRPr="00BB2A7E">
        <w:t xml:space="preserve">sind direkt im Jugendhaus sowie auf der Website der Gemeinde </w:t>
      </w:r>
      <w:hyperlink r:id="rId10" w:history="1">
        <w:r w:rsidR="004C13E4" w:rsidRPr="00BE06DD">
          <w:rPr>
            <w:rStyle w:val="Hyperlink"/>
          </w:rPr>
          <w:t>www.sulzbach-taunus.de</w:t>
        </w:r>
      </w:hyperlink>
      <w:r w:rsidR="004C13E4">
        <w:t xml:space="preserve"> </w:t>
      </w:r>
      <w:r w:rsidRPr="00BB2A7E">
        <w:t>erhältlich.</w:t>
      </w:r>
    </w:p>
    <w:p w14:paraId="06BC7E82" w14:textId="77777777" w:rsidR="00BB2A7E" w:rsidRPr="00BB2A7E" w:rsidRDefault="00BB2A7E" w:rsidP="00BB2A7E">
      <w:pPr>
        <w:tabs>
          <w:tab w:val="left" w:pos="0"/>
          <w:tab w:val="left" w:pos="7797"/>
        </w:tabs>
        <w:ind w:right="737"/>
        <w:jc w:val="both"/>
      </w:pPr>
    </w:p>
    <w:p w14:paraId="79B2A754" w14:textId="62C21118" w:rsidR="00A732D5" w:rsidRDefault="00BB2A7E" w:rsidP="00BB2A7E">
      <w:pPr>
        <w:tabs>
          <w:tab w:val="left" w:pos="0"/>
          <w:tab w:val="left" w:pos="7797"/>
        </w:tabs>
        <w:ind w:right="737"/>
        <w:jc w:val="both"/>
      </w:pPr>
      <w:r w:rsidRPr="00BB2A7E">
        <w:t xml:space="preserve">Das Jugendhaus Sulzbach </w:t>
      </w:r>
      <w:r w:rsidR="004C13E4">
        <w:t xml:space="preserve">(Taunus) </w:t>
      </w:r>
      <w:r w:rsidRPr="00BB2A7E">
        <w:t xml:space="preserve">freut sich auf zahlreiche Teilnehmerinnen und Teilnehmer </w:t>
      </w:r>
      <w:r w:rsidR="004C13E4">
        <w:t>sowie a</w:t>
      </w:r>
      <w:r w:rsidRPr="00BB2A7E">
        <w:t xml:space="preserve">uf </w:t>
      </w:r>
      <w:r w:rsidR="00E41E4B">
        <w:t>erlebnis</w:t>
      </w:r>
      <w:r w:rsidRPr="00BB2A7E">
        <w:t>reiche gemeinsame Herbstferientage.</w:t>
      </w:r>
    </w:p>
    <w:p w14:paraId="42BE9B7C" w14:textId="77777777" w:rsidR="00BB2A7E" w:rsidRDefault="00BB2A7E" w:rsidP="00BB2A7E">
      <w:pPr>
        <w:tabs>
          <w:tab w:val="left" w:pos="0"/>
          <w:tab w:val="left" w:pos="7797"/>
        </w:tabs>
        <w:ind w:right="737"/>
      </w:pPr>
    </w:p>
    <w:p w14:paraId="0E58E80F" w14:textId="77777777" w:rsidR="004C13E4" w:rsidRDefault="004C13E4" w:rsidP="00BB2A7E">
      <w:pPr>
        <w:tabs>
          <w:tab w:val="left" w:pos="0"/>
          <w:tab w:val="left" w:pos="7797"/>
        </w:tabs>
        <w:ind w:right="737"/>
      </w:pPr>
    </w:p>
    <w:p w14:paraId="29C263B0" w14:textId="77777777" w:rsidR="004C13E4" w:rsidRPr="00BB2A7E" w:rsidRDefault="004C13E4" w:rsidP="00BB2A7E">
      <w:pPr>
        <w:tabs>
          <w:tab w:val="left" w:pos="0"/>
          <w:tab w:val="left" w:pos="7797"/>
        </w:tabs>
        <w:ind w:right="737"/>
      </w:pPr>
    </w:p>
    <w:p w14:paraId="48ABE8E8" w14:textId="74B0F2CC" w:rsidR="0091381C" w:rsidRDefault="0091381C" w:rsidP="007E6578">
      <w:pPr>
        <w:tabs>
          <w:tab w:val="left" w:pos="7797"/>
        </w:tabs>
        <w:ind w:right="737"/>
      </w:pPr>
      <w:r w:rsidRPr="00CA7522">
        <w:t xml:space="preserve">Sulzbach (Taunus), </w:t>
      </w:r>
      <w:r w:rsidR="00AC104C">
        <w:fldChar w:fldCharType="begin"/>
      </w:r>
      <w:r w:rsidR="00AC104C">
        <w:instrText xml:space="preserve"> TIME \@ "d. MMMM yyyy" </w:instrText>
      </w:r>
      <w:r w:rsidR="00AC104C">
        <w:fldChar w:fldCharType="separate"/>
      </w:r>
      <w:r w:rsidR="004C13E4">
        <w:rPr>
          <w:noProof/>
        </w:rPr>
        <w:t>1</w:t>
      </w:r>
      <w:r w:rsidR="004C13E4">
        <w:rPr>
          <w:noProof/>
        </w:rPr>
        <w:t>8</w:t>
      </w:r>
      <w:r w:rsidR="004C13E4">
        <w:rPr>
          <w:noProof/>
        </w:rPr>
        <w:t>. September 2026</w:t>
      </w:r>
      <w:r w:rsidR="00AC104C">
        <w:fldChar w:fldCharType="end"/>
      </w:r>
    </w:p>
    <w:p w14:paraId="0612F4A9" w14:textId="77777777" w:rsidR="00CE136B" w:rsidRPr="0091381C" w:rsidRDefault="00CE136B" w:rsidP="007E6578">
      <w:pPr>
        <w:tabs>
          <w:tab w:val="left" w:pos="7797"/>
        </w:tabs>
        <w:ind w:right="737"/>
      </w:pPr>
    </w:p>
    <w:sectPr w:rsidR="00CE136B" w:rsidRPr="0091381C" w:rsidSect="00541F26"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1B06" w14:textId="77777777" w:rsidR="00405D7E" w:rsidRDefault="00405D7E">
      <w:r>
        <w:separator/>
      </w:r>
    </w:p>
  </w:endnote>
  <w:endnote w:type="continuationSeparator" w:id="0">
    <w:p w14:paraId="4E14D57D" w14:textId="77777777" w:rsidR="00405D7E" w:rsidRDefault="00405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D92AC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4910A7ED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B915" w14:textId="77777777" w:rsidR="00405D7E" w:rsidRDefault="00405D7E">
      <w:r>
        <w:separator/>
      </w:r>
    </w:p>
  </w:footnote>
  <w:footnote w:type="continuationSeparator" w:id="0">
    <w:p w14:paraId="6CA79356" w14:textId="77777777" w:rsidR="00405D7E" w:rsidRDefault="00405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6D239A71" w14:textId="77777777" w:rsidTr="007B6687">
      <w:trPr>
        <w:cantSplit/>
      </w:trPr>
      <w:tc>
        <w:tcPr>
          <w:tcW w:w="8008" w:type="dxa"/>
        </w:tcPr>
        <w:p w14:paraId="52023516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39BB6E79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6689FDDC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6DCBBF5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257060BC" wp14:editId="633BD5A6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E8C53C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60949223">
    <w:abstractNumId w:val="4"/>
  </w:num>
  <w:num w:numId="2" w16cid:durableId="249628115">
    <w:abstractNumId w:val="2"/>
  </w:num>
  <w:num w:numId="3" w16cid:durableId="987897119">
    <w:abstractNumId w:val="3"/>
  </w:num>
  <w:num w:numId="4" w16cid:durableId="1924100255">
    <w:abstractNumId w:val="0"/>
  </w:num>
  <w:num w:numId="5" w16cid:durableId="1381630398">
    <w:abstractNumId w:val="1"/>
  </w:num>
  <w:num w:numId="6" w16cid:durableId="1344169619">
    <w:abstractNumId w:val="0"/>
  </w:num>
  <w:num w:numId="7" w16cid:durableId="1998606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32"/>
    <w:rsid w:val="00036589"/>
    <w:rsid w:val="00036CFD"/>
    <w:rsid w:val="00040E64"/>
    <w:rsid w:val="00060F1C"/>
    <w:rsid w:val="00082E40"/>
    <w:rsid w:val="00086B78"/>
    <w:rsid w:val="00096F84"/>
    <w:rsid w:val="000A6083"/>
    <w:rsid w:val="000B6F9B"/>
    <w:rsid w:val="000E6749"/>
    <w:rsid w:val="000F1110"/>
    <w:rsid w:val="00106BE5"/>
    <w:rsid w:val="00111381"/>
    <w:rsid w:val="00126672"/>
    <w:rsid w:val="00130E65"/>
    <w:rsid w:val="00160E7D"/>
    <w:rsid w:val="00161A75"/>
    <w:rsid w:val="0017456D"/>
    <w:rsid w:val="001961A5"/>
    <w:rsid w:val="001A3B62"/>
    <w:rsid w:val="001A6A16"/>
    <w:rsid w:val="001C3944"/>
    <w:rsid w:val="001C6539"/>
    <w:rsid w:val="001D5F53"/>
    <w:rsid w:val="001D5F7B"/>
    <w:rsid w:val="001E49F2"/>
    <w:rsid w:val="00203DFC"/>
    <w:rsid w:val="002063BF"/>
    <w:rsid w:val="00234D09"/>
    <w:rsid w:val="00243198"/>
    <w:rsid w:val="0024477E"/>
    <w:rsid w:val="00251675"/>
    <w:rsid w:val="00261D99"/>
    <w:rsid w:val="00263F17"/>
    <w:rsid w:val="00265F68"/>
    <w:rsid w:val="002943CE"/>
    <w:rsid w:val="002D6459"/>
    <w:rsid w:val="002F3D0F"/>
    <w:rsid w:val="002F6F01"/>
    <w:rsid w:val="0036068C"/>
    <w:rsid w:val="00373AA8"/>
    <w:rsid w:val="00376716"/>
    <w:rsid w:val="003772BB"/>
    <w:rsid w:val="00382736"/>
    <w:rsid w:val="00383587"/>
    <w:rsid w:val="003912E6"/>
    <w:rsid w:val="003B3CE5"/>
    <w:rsid w:val="003D0AFC"/>
    <w:rsid w:val="003D4F82"/>
    <w:rsid w:val="003D5EE8"/>
    <w:rsid w:val="003E64B8"/>
    <w:rsid w:val="00405D7E"/>
    <w:rsid w:val="0043720C"/>
    <w:rsid w:val="00442F41"/>
    <w:rsid w:val="004512B6"/>
    <w:rsid w:val="00462772"/>
    <w:rsid w:val="00464D9D"/>
    <w:rsid w:val="00470593"/>
    <w:rsid w:val="0048122D"/>
    <w:rsid w:val="00496F4B"/>
    <w:rsid w:val="004A133A"/>
    <w:rsid w:val="004C13E4"/>
    <w:rsid w:val="004C4FB8"/>
    <w:rsid w:val="004D1EDF"/>
    <w:rsid w:val="004E5A3A"/>
    <w:rsid w:val="004F5E72"/>
    <w:rsid w:val="00505F29"/>
    <w:rsid w:val="00515F1C"/>
    <w:rsid w:val="00541F26"/>
    <w:rsid w:val="00544631"/>
    <w:rsid w:val="00544F27"/>
    <w:rsid w:val="00554C7B"/>
    <w:rsid w:val="00555754"/>
    <w:rsid w:val="00570CAA"/>
    <w:rsid w:val="00582AF1"/>
    <w:rsid w:val="00584259"/>
    <w:rsid w:val="00595478"/>
    <w:rsid w:val="005A5B3B"/>
    <w:rsid w:val="005B183E"/>
    <w:rsid w:val="005D2D36"/>
    <w:rsid w:val="005D3335"/>
    <w:rsid w:val="005D40CA"/>
    <w:rsid w:val="005E3F76"/>
    <w:rsid w:val="005E5986"/>
    <w:rsid w:val="006475A2"/>
    <w:rsid w:val="00647AD2"/>
    <w:rsid w:val="00666302"/>
    <w:rsid w:val="00692052"/>
    <w:rsid w:val="00697DC7"/>
    <w:rsid w:val="006A39A9"/>
    <w:rsid w:val="006A4376"/>
    <w:rsid w:val="006C0277"/>
    <w:rsid w:val="006D42DF"/>
    <w:rsid w:val="006D5BEF"/>
    <w:rsid w:val="006F0F23"/>
    <w:rsid w:val="006F60F2"/>
    <w:rsid w:val="0070097F"/>
    <w:rsid w:val="00703CAA"/>
    <w:rsid w:val="00714A87"/>
    <w:rsid w:val="00745E35"/>
    <w:rsid w:val="00751914"/>
    <w:rsid w:val="0076428C"/>
    <w:rsid w:val="007912AF"/>
    <w:rsid w:val="007930B7"/>
    <w:rsid w:val="00796AD9"/>
    <w:rsid w:val="007A48AF"/>
    <w:rsid w:val="007B1698"/>
    <w:rsid w:val="007B63B6"/>
    <w:rsid w:val="007B6687"/>
    <w:rsid w:val="007C5176"/>
    <w:rsid w:val="007E5A61"/>
    <w:rsid w:val="007E6578"/>
    <w:rsid w:val="007F2D8F"/>
    <w:rsid w:val="007F44D2"/>
    <w:rsid w:val="00807B10"/>
    <w:rsid w:val="00832932"/>
    <w:rsid w:val="008718E3"/>
    <w:rsid w:val="00884D24"/>
    <w:rsid w:val="008954C5"/>
    <w:rsid w:val="008A1357"/>
    <w:rsid w:val="008C3444"/>
    <w:rsid w:val="008C7183"/>
    <w:rsid w:val="008D72AB"/>
    <w:rsid w:val="008E03BA"/>
    <w:rsid w:val="00902080"/>
    <w:rsid w:val="0090460D"/>
    <w:rsid w:val="009107FD"/>
    <w:rsid w:val="0091381C"/>
    <w:rsid w:val="00914DE7"/>
    <w:rsid w:val="00925800"/>
    <w:rsid w:val="00941AEC"/>
    <w:rsid w:val="00952DAA"/>
    <w:rsid w:val="00953DF0"/>
    <w:rsid w:val="00954019"/>
    <w:rsid w:val="00974D67"/>
    <w:rsid w:val="00985AE3"/>
    <w:rsid w:val="00992747"/>
    <w:rsid w:val="009A25CA"/>
    <w:rsid w:val="009B2874"/>
    <w:rsid w:val="009D247B"/>
    <w:rsid w:val="009D2888"/>
    <w:rsid w:val="009E1264"/>
    <w:rsid w:val="009F025D"/>
    <w:rsid w:val="009F5081"/>
    <w:rsid w:val="00A01E6D"/>
    <w:rsid w:val="00A154FE"/>
    <w:rsid w:val="00A41E87"/>
    <w:rsid w:val="00A455E7"/>
    <w:rsid w:val="00A65E0D"/>
    <w:rsid w:val="00A6748C"/>
    <w:rsid w:val="00A732D5"/>
    <w:rsid w:val="00A850DF"/>
    <w:rsid w:val="00AA150A"/>
    <w:rsid w:val="00AB2785"/>
    <w:rsid w:val="00AC104C"/>
    <w:rsid w:val="00AF0FA8"/>
    <w:rsid w:val="00B040A9"/>
    <w:rsid w:val="00B14501"/>
    <w:rsid w:val="00B27B99"/>
    <w:rsid w:val="00B47BD4"/>
    <w:rsid w:val="00B54E95"/>
    <w:rsid w:val="00B5580D"/>
    <w:rsid w:val="00B74032"/>
    <w:rsid w:val="00B86B5E"/>
    <w:rsid w:val="00B87942"/>
    <w:rsid w:val="00BA537B"/>
    <w:rsid w:val="00BB2A7E"/>
    <w:rsid w:val="00BC59C2"/>
    <w:rsid w:val="00BD0134"/>
    <w:rsid w:val="00BD07CE"/>
    <w:rsid w:val="00BD150E"/>
    <w:rsid w:val="00BD4861"/>
    <w:rsid w:val="00BF3F6A"/>
    <w:rsid w:val="00C01915"/>
    <w:rsid w:val="00C148FD"/>
    <w:rsid w:val="00C24B84"/>
    <w:rsid w:val="00C33B77"/>
    <w:rsid w:val="00C42E62"/>
    <w:rsid w:val="00C60567"/>
    <w:rsid w:val="00C64F91"/>
    <w:rsid w:val="00C6765F"/>
    <w:rsid w:val="00C867D9"/>
    <w:rsid w:val="00CA7522"/>
    <w:rsid w:val="00CB427D"/>
    <w:rsid w:val="00CE136B"/>
    <w:rsid w:val="00CE3E83"/>
    <w:rsid w:val="00CE78EF"/>
    <w:rsid w:val="00D04B7A"/>
    <w:rsid w:val="00D15243"/>
    <w:rsid w:val="00D23B9D"/>
    <w:rsid w:val="00D25DA8"/>
    <w:rsid w:val="00D32661"/>
    <w:rsid w:val="00D519EA"/>
    <w:rsid w:val="00D54684"/>
    <w:rsid w:val="00D70EFB"/>
    <w:rsid w:val="00D72481"/>
    <w:rsid w:val="00D736CB"/>
    <w:rsid w:val="00D803A0"/>
    <w:rsid w:val="00D8171A"/>
    <w:rsid w:val="00D93CA2"/>
    <w:rsid w:val="00D9653A"/>
    <w:rsid w:val="00DA7552"/>
    <w:rsid w:val="00DB20E1"/>
    <w:rsid w:val="00DB2BD8"/>
    <w:rsid w:val="00DB758A"/>
    <w:rsid w:val="00DC1F9E"/>
    <w:rsid w:val="00DD03C9"/>
    <w:rsid w:val="00DF3ED0"/>
    <w:rsid w:val="00E41E4B"/>
    <w:rsid w:val="00E50FB7"/>
    <w:rsid w:val="00E52FB1"/>
    <w:rsid w:val="00E607DA"/>
    <w:rsid w:val="00E619F8"/>
    <w:rsid w:val="00E66A69"/>
    <w:rsid w:val="00E74BE0"/>
    <w:rsid w:val="00E75823"/>
    <w:rsid w:val="00EB0088"/>
    <w:rsid w:val="00EE25B2"/>
    <w:rsid w:val="00EE636E"/>
    <w:rsid w:val="00F04DEC"/>
    <w:rsid w:val="00F50D9E"/>
    <w:rsid w:val="00F556B0"/>
    <w:rsid w:val="00F572CD"/>
    <w:rsid w:val="00F64DA7"/>
    <w:rsid w:val="00F7352E"/>
    <w:rsid w:val="00F74660"/>
    <w:rsid w:val="00F747D5"/>
    <w:rsid w:val="00FA6D61"/>
    <w:rsid w:val="00FA76C3"/>
    <w:rsid w:val="00FC7381"/>
    <w:rsid w:val="00FD11C3"/>
    <w:rsid w:val="00FD68F8"/>
    <w:rsid w:val="00FD7EEA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5E1569"/>
  <w15:docId w15:val="{4D1252A2-06AE-4D52-84A1-6E0B1928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20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91381C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1381C"/>
  </w:style>
  <w:style w:type="character" w:styleId="NichtaufgelsteErwhnung">
    <w:name w:val="Unresolved Mention"/>
    <w:basedOn w:val="Absatz-Standardschriftart"/>
    <w:uiPriority w:val="99"/>
    <w:semiHidden/>
    <w:unhideWhenUsed/>
    <w:rsid w:val="004E5A3A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20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sulzbach-taunus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rb-stach\AppData\Roaming\enaio-webclient\UserData\work\00000B83\CACHE\04\04\09\00052109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2D2318B1B1D141B41CEF646D840B0C" ma:contentTypeVersion="0" ma:contentTypeDescription="Ein neues Dokument erstellen." ma:contentTypeScope="" ma:versionID="1a02981d355eead07b0d79bb25ab802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6ed76bff79985642d380b2a34e4b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20481-1877-4012-97FF-16F0AB6D36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5136C-20DD-46AF-84B8-94E9DC2D9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87113-1BE0-4FE5-92DB-A9513D8CF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00052109.dotx</Template>
  <TotalTime>0</TotalTime>
  <Pages>1</Pages>
  <Words>232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Zörb-Stach Niklas</dc:creator>
  <cp:lastModifiedBy>Holger Klink</cp:lastModifiedBy>
  <cp:revision>5</cp:revision>
  <cp:lastPrinted>2015-08-20T12:32:00Z</cp:lastPrinted>
  <dcterms:created xsi:type="dcterms:W3CDTF">2026-09-16T11:48:00Z</dcterms:created>
  <dcterms:modified xsi:type="dcterms:W3CDTF">2026-09-17T12:39:00Z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0x010100A82D2318B1B1D141B41CEF646D840B0C</vt:lpwstr>
  </property>
</Properties>
</file>