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102B1" w14:textId="77777777" w:rsidR="00192C49" w:rsidRDefault="00192C49" w:rsidP="00E66A69">
      <w:pPr>
        <w:rPr>
          <w:sz w:val="24"/>
          <w:szCs w:val="24"/>
        </w:rPr>
      </w:pPr>
    </w:p>
    <w:tbl>
      <w:tblPr>
        <w:tblStyle w:val="Tabellenras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692052" w:rsidRPr="000A6083" w14:paraId="1228DE44" w14:textId="77777777" w:rsidTr="00192C49">
        <w:trPr>
          <w:trHeight w:val="567"/>
          <w:jc w:val="center"/>
        </w:trPr>
        <w:tc>
          <w:tcPr>
            <w:tcW w:w="9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0DA2BC" w14:textId="77777777" w:rsidR="00692052" w:rsidRPr="000A6083" w:rsidRDefault="000A6083" w:rsidP="000A6083">
            <w:pPr>
              <w:jc w:val="center"/>
              <w:rPr>
                <w:b/>
                <w:spacing w:val="40"/>
                <w:sz w:val="32"/>
                <w:szCs w:val="24"/>
              </w:rPr>
            </w:pPr>
            <w:r w:rsidRPr="000A6083">
              <w:rPr>
                <w:b/>
                <w:spacing w:val="40"/>
                <w:sz w:val="32"/>
                <w:szCs w:val="24"/>
              </w:rPr>
              <w:t>Presse-Info</w:t>
            </w:r>
          </w:p>
        </w:tc>
      </w:tr>
    </w:tbl>
    <w:p w14:paraId="77736FAD" w14:textId="77777777" w:rsidR="00192C49" w:rsidRPr="00323802" w:rsidRDefault="00192C49" w:rsidP="00470593">
      <w:pPr>
        <w:rPr>
          <w:rFonts w:cs="Arial"/>
          <w:szCs w:val="22"/>
        </w:rPr>
      </w:pPr>
    </w:p>
    <w:p w14:paraId="6E294825" w14:textId="77777777" w:rsidR="00470B60" w:rsidRPr="00323802" w:rsidRDefault="00470B60" w:rsidP="00470B60">
      <w:pPr>
        <w:rPr>
          <w:rFonts w:cs="Arial"/>
          <w:b/>
          <w:bCs/>
          <w:szCs w:val="22"/>
        </w:rPr>
      </w:pPr>
      <w:r w:rsidRPr="00323802">
        <w:rPr>
          <w:rFonts w:cs="Arial"/>
          <w:b/>
          <w:bCs/>
          <w:szCs w:val="22"/>
        </w:rPr>
        <w:t>MS Multiple Sklerose</w:t>
      </w:r>
    </w:p>
    <w:p w14:paraId="5F77D0E5" w14:textId="700E8C28" w:rsidR="00470B60" w:rsidRPr="00323802" w:rsidRDefault="0071604B" w:rsidP="00470B60">
      <w:pPr>
        <w:rPr>
          <w:rFonts w:cs="Arial"/>
          <w:b/>
          <w:bCs/>
          <w:szCs w:val="22"/>
        </w:rPr>
      </w:pPr>
      <w:r w:rsidRPr="00323802">
        <w:rPr>
          <w:rFonts w:cs="Arial"/>
          <w:b/>
          <w:bCs/>
          <w:szCs w:val="22"/>
        </w:rPr>
        <w:t>Stammtisch für MS-Betroffene</w:t>
      </w:r>
    </w:p>
    <w:p w14:paraId="17657A5D" w14:textId="77777777" w:rsidR="00470B60" w:rsidRPr="00323802" w:rsidRDefault="00822831" w:rsidP="00470B60">
      <w:pPr>
        <w:rPr>
          <w:rFonts w:cs="Arial"/>
          <w:szCs w:val="22"/>
        </w:rPr>
      </w:pPr>
      <w:r w:rsidRPr="00323802">
        <w:rPr>
          <w:rFonts w:cs="Arial"/>
          <w:szCs w:val="22"/>
        </w:rPr>
        <w:pict w14:anchorId="1D8E10DA">
          <v:rect id="_x0000_i1025" style="width:0;height:1.5pt" o:hralign="center" o:hrstd="t" o:hr="t" fillcolor="#a0a0a0" stroked="f"/>
        </w:pict>
      </w:r>
    </w:p>
    <w:p w14:paraId="0330ECC6" w14:textId="31F1F579" w:rsidR="00470B60" w:rsidRPr="00323802" w:rsidRDefault="0071604B" w:rsidP="004D2064">
      <w:pPr>
        <w:spacing w:before="100" w:beforeAutospacing="1" w:after="100" w:afterAutospacing="1"/>
        <w:jc w:val="both"/>
        <w:rPr>
          <w:rFonts w:cs="Arial"/>
          <w:szCs w:val="22"/>
        </w:rPr>
      </w:pPr>
      <w:r w:rsidRPr="00323802">
        <w:rPr>
          <w:rFonts w:cs="Arial"/>
          <w:szCs w:val="22"/>
        </w:rPr>
        <w:t>Geteiltes Leid ist halbes Leid</w:t>
      </w:r>
      <w:r w:rsidR="00DD19B3" w:rsidRPr="00323802">
        <w:rPr>
          <w:rFonts w:cs="Arial"/>
          <w:szCs w:val="22"/>
        </w:rPr>
        <w:t>…</w:t>
      </w:r>
    </w:p>
    <w:p w14:paraId="4C49D1D9" w14:textId="245DE280" w:rsidR="00DD19B3" w:rsidRPr="00323802" w:rsidRDefault="00DD19B3" w:rsidP="004D2064">
      <w:pPr>
        <w:spacing w:before="100" w:beforeAutospacing="1" w:after="100" w:afterAutospacing="1"/>
        <w:jc w:val="both"/>
        <w:rPr>
          <w:rFonts w:cs="Arial"/>
          <w:b/>
          <w:bCs/>
          <w:szCs w:val="22"/>
        </w:rPr>
      </w:pPr>
      <w:r w:rsidRPr="00323802">
        <w:rPr>
          <w:rFonts w:cs="Arial"/>
          <w:b/>
          <w:bCs/>
          <w:szCs w:val="22"/>
        </w:rPr>
        <w:t>HALLO zusammen!</w:t>
      </w:r>
    </w:p>
    <w:p w14:paraId="442CF873" w14:textId="77777777" w:rsidR="00DD19B3" w:rsidRPr="00323802" w:rsidRDefault="00DD19B3" w:rsidP="004D2064">
      <w:pPr>
        <w:spacing w:before="100" w:beforeAutospacing="1" w:after="100" w:afterAutospacing="1"/>
        <w:jc w:val="both"/>
        <w:rPr>
          <w:rFonts w:cs="Arial"/>
          <w:szCs w:val="22"/>
        </w:rPr>
      </w:pPr>
      <w:r w:rsidRPr="00323802">
        <w:rPr>
          <w:rFonts w:cs="Arial"/>
          <w:szCs w:val="22"/>
        </w:rPr>
        <w:t>Wir treffen uns, um über den ganz normalen Wahnsinn mit MS zu quatschen.</w:t>
      </w:r>
    </w:p>
    <w:p w14:paraId="08EC4D46" w14:textId="1DE33EEE" w:rsidR="00DD19B3" w:rsidRPr="00323802" w:rsidRDefault="00DD19B3" w:rsidP="004D2064">
      <w:pPr>
        <w:spacing w:before="100" w:beforeAutospacing="1" w:after="100" w:afterAutospacing="1"/>
        <w:jc w:val="both"/>
        <w:rPr>
          <w:rFonts w:cs="Arial"/>
          <w:szCs w:val="22"/>
        </w:rPr>
      </w:pPr>
      <w:r w:rsidRPr="00323802">
        <w:rPr>
          <w:rFonts w:cs="Arial"/>
          <w:szCs w:val="22"/>
        </w:rPr>
        <w:t>Keine Sorge</w:t>
      </w:r>
      <w:r w:rsidR="006D4EE0" w:rsidRPr="00323802">
        <w:rPr>
          <w:rFonts w:cs="Arial"/>
          <w:szCs w:val="22"/>
        </w:rPr>
        <w:t xml:space="preserve"> </w:t>
      </w:r>
      <w:r w:rsidR="00323802">
        <w:rPr>
          <w:rFonts w:cs="Arial"/>
          <w:szCs w:val="22"/>
        </w:rPr>
        <w:t xml:space="preserve">– wir sind </w:t>
      </w:r>
      <w:r w:rsidRPr="00323802">
        <w:rPr>
          <w:rFonts w:cs="Arial"/>
          <w:szCs w:val="22"/>
        </w:rPr>
        <w:t>keine Profis</w:t>
      </w:r>
      <w:r w:rsidR="00323802">
        <w:rPr>
          <w:rFonts w:cs="Arial"/>
          <w:szCs w:val="22"/>
        </w:rPr>
        <w:t xml:space="preserve">, sondern „nur“ </w:t>
      </w:r>
      <w:r w:rsidRPr="00323802">
        <w:rPr>
          <w:rFonts w:cs="Arial"/>
          <w:szCs w:val="22"/>
        </w:rPr>
        <w:t xml:space="preserve">Experten für unsere eigenen Stolpersteine und den täglich </w:t>
      </w:r>
      <w:r w:rsidR="006D4EE0" w:rsidRPr="00323802">
        <w:rPr>
          <w:rFonts w:cs="Arial"/>
          <w:szCs w:val="22"/>
        </w:rPr>
        <w:t>zu meisterndem Alltag</w:t>
      </w:r>
      <w:r w:rsidRPr="00323802">
        <w:rPr>
          <w:rFonts w:cs="Arial"/>
          <w:szCs w:val="22"/>
        </w:rPr>
        <w:t xml:space="preserve"> mit all seinen Schwierigkeiten.</w:t>
      </w:r>
    </w:p>
    <w:p w14:paraId="5231C328" w14:textId="2F39E75E" w:rsidR="00DD19B3" w:rsidRPr="00323802" w:rsidRDefault="00DD19B3" w:rsidP="004D2064">
      <w:pPr>
        <w:spacing w:before="100" w:beforeAutospacing="1" w:after="100" w:afterAutospacing="1"/>
        <w:jc w:val="both"/>
        <w:rPr>
          <w:rFonts w:cs="Arial"/>
          <w:szCs w:val="22"/>
        </w:rPr>
      </w:pPr>
      <w:r w:rsidRPr="00323802">
        <w:rPr>
          <w:rFonts w:cs="Arial"/>
          <w:szCs w:val="22"/>
        </w:rPr>
        <w:t>Wir möchten einfach zusammensitzen, gemeinsam essen, einen schönen und lustigen Abend ver</w:t>
      </w:r>
      <w:r w:rsidR="006D4EE0" w:rsidRPr="00323802">
        <w:rPr>
          <w:rFonts w:cs="Arial"/>
          <w:szCs w:val="22"/>
        </w:rPr>
        <w:t>bri</w:t>
      </w:r>
      <w:r w:rsidRPr="00323802">
        <w:rPr>
          <w:rFonts w:cs="Arial"/>
          <w:szCs w:val="22"/>
        </w:rPr>
        <w:t>ngen.</w:t>
      </w:r>
    </w:p>
    <w:p w14:paraId="7CC93029" w14:textId="6D957DCD" w:rsidR="00DD19B3" w:rsidRPr="00323802" w:rsidRDefault="00DD19B3" w:rsidP="004D2064">
      <w:pPr>
        <w:spacing w:before="100" w:beforeAutospacing="1" w:after="100" w:afterAutospacing="1"/>
        <w:jc w:val="both"/>
        <w:rPr>
          <w:rFonts w:cs="Arial"/>
          <w:szCs w:val="22"/>
        </w:rPr>
      </w:pPr>
      <w:r w:rsidRPr="00323802">
        <w:rPr>
          <w:rFonts w:cs="Arial"/>
          <w:szCs w:val="22"/>
        </w:rPr>
        <w:t xml:space="preserve">Wir laden ein zu unserem </w:t>
      </w:r>
      <w:r w:rsidRPr="00323802">
        <w:rPr>
          <w:rFonts w:cs="Arial"/>
          <w:b/>
          <w:bCs/>
          <w:szCs w:val="22"/>
        </w:rPr>
        <w:t>MS-Stammtisch</w:t>
      </w:r>
      <w:r w:rsidRPr="00323802">
        <w:rPr>
          <w:rFonts w:cs="Arial"/>
          <w:szCs w:val="22"/>
        </w:rPr>
        <w:t xml:space="preserve"> einmal im Monat.</w:t>
      </w:r>
      <w:r w:rsidR="00323802">
        <w:rPr>
          <w:rFonts w:cs="Arial"/>
          <w:szCs w:val="22"/>
        </w:rPr>
        <w:t xml:space="preserve"> Momentan bewegen wir uns noch in der Findungs- und Abstimmungsphase, die nach Auswertung Eures Feedbacks zum Ende gelangt. Dann lassen wir Euch die genaueren Termine wissen.  </w:t>
      </w:r>
    </w:p>
    <w:p w14:paraId="65A50D61" w14:textId="0BEA5C54" w:rsidR="00DD19B3" w:rsidRPr="00323802" w:rsidRDefault="00DD19B3" w:rsidP="004D2064">
      <w:pPr>
        <w:spacing w:before="100" w:beforeAutospacing="1" w:after="100" w:afterAutospacing="1"/>
        <w:jc w:val="both"/>
        <w:rPr>
          <w:rFonts w:cs="Arial"/>
          <w:szCs w:val="22"/>
        </w:rPr>
      </w:pPr>
      <w:r w:rsidRPr="00323802">
        <w:rPr>
          <w:rFonts w:cs="Arial"/>
          <w:szCs w:val="22"/>
        </w:rPr>
        <w:t>Meldet</w:t>
      </w:r>
      <w:r w:rsidR="00323802">
        <w:rPr>
          <w:rFonts w:cs="Arial"/>
          <w:szCs w:val="22"/>
        </w:rPr>
        <w:t xml:space="preserve"> Eu</w:t>
      </w:r>
      <w:r w:rsidRPr="00323802">
        <w:rPr>
          <w:rFonts w:cs="Arial"/>
          <w:szCs w:val="22"/>
        </w:rPr>
        <w:t xml:space="preserve">ch unter folgender E-Mail-Adresse: </w:t>
      </w:r>
      <w:hyperlink r:id="rId7" w:history="1">
        <w:r w:rsidRPr="00323802">
          <w:rPr>
            <w:rStyle w:val="Hyperlink"/>
            <w:rFonts w:cs="Arial"/>
            <w:szCs w:val="22"/>
          </w:rPr>
          <w:t>MS-Hilfe-sulzbach@web.de</w:t>
        </w:r>
      </w:hyperlink>
    </w:p>
    <w:p w14:paraId="0934E691" w14:textId="77777777" w:rsidR="00DD19B3" w:rsidRPr="00323802" w:rsidRDefault="00DD19B3" w:rsidP="004D2064">
      <w:pPr>
        <w:spacing w:before="100" w:beforeAutospacing="1" w:after="100" w:afterAutospacing="1"/>
        <w:jc w:val="both"/>
        <w:rPr>
          <w:rFonts w:cs="Arial"/>
          <w:szCs w:val="22"/>
        </w:rPr>
      </w:pPr>
    </w:p>
    <w:p w14:paraId="0820BA7C" w14:textId="5C85EEE6" w:rsidR="00DD19B3" w:rsidRPr="00323802" w:rsidRDefault="00DD19B3" w:rsidP="004D2064">
      <w:pPr>
        <w:spacing w:before="100" w:beforeAutospacing="1" w:after="100" w:afterAutospacing="1"/>
        <w:jc w:val="both"/>
        <w:rPr>
          <w:rFonts w:cs="Arial"/>
          <w:szCs w:val="22"/>
        </w:rPr>
      </w:pPr>
      <w:r w:rsidRPr="00323802">
        <w:rPr>
          <w:rFonts w:cs="Arial"/>
          <w:szCs w:val="22"/>
        </w:rPr>
        <w:t>Herzliche Grüße</w:t>
      </w:r>
    </w:p>
    <w:p w14:paraId="1A107547" w14:textId="512EB1E1" w:rsidR="00DD19B3" w:rsidRPr="00323802" w:rsidRDefault="00DD19B3" w:rsidP="004D2064">
      <w:pPr>
        <w:spacing w:before="100" w:beforeAutospacing="1" w:after="100" w:afterAutospacing="1"/>
        <w:jc w:val="both"/>
        <w:rPr>
          <w:rFonts w:cs="Arial"/>
          <w:szCs w:val="22"/>
        </w:rPr>
      </w:pPr>
      <w:r w:rsidRPr="00323802">
        <w:rPr>
          <w:rFonts w:cs="Arial"/>
          <w:szCs w:val="22"/>
        </w:rPr>
        <w:t>Alexandra Schneider</w:t>
      </w:r>
    </w:p>
    <w:p w14:paraId="2EAB5596" w14:textId="77777777" w:rsidR="00470B60" w:rsidRPr="00323802" w:rsidRDefault="00470B60" w:rsidP="00470B60">
      <w:pPr>
        <w:rPr>
          <w:rFonts w:cs="Arial"/>
          <w:szCs w:val="22"/>
        </w:rPr>
      </w:pPr>
    </w:p>
    <w:p w14:paraId="4CBF6136" w14:textId="77777777" w:rsidR="003F5C5C" w:rsidRPr="00323802" w:rsidRDefault="003F5C5C" w:rsidP="00470B60">
      <w:pPr>
        <w:rPr>
          <w:rFonts w:cs="Arial"/>
          <w:szCs w:val="22"/>
        </w:rPr>
      </w:pPr>
    </w:p>
    <w:p w14:paraId="1E0C580D" w14:textId="21ABC4F7" w:rsidR="00E33EC6" w:rsidRPr="00323802" w:rsidRDefault="00470B60" w:rsidP="00470B60">
      <w:pPr>
        <w:tabs>
          <w:tab w:val="left" w:pos="7797"/>
        </w:tabs>
        <w:ind w:right="1133"/>
        <w:rPr>
          <w:rFonts w:cs="Arial"/>
          <w:szCs w:val="22"/>
        </w:rPr>
      </w:pPr>
      <w:r w:rsidRPr="00323802">
        <w:rPr>
          <w:rFonts w:cs="Arial"/>
          <w:szCs w:val="22"/>
        </w:rPr>
        <w:t xml:space="preserve">Sulzbach (Taunus), </w:t>
      </w:r>
      <w:r w:rsidR="00DD19B3" w:rsidRPr="00323802">
        <w:rPr>
          <w:rFonts w:cs="Arial"/>
          <w:szCs w:val="22"/>
        </w:rPr>
        <w:t>1</w:t>
      </w:r>
      <w:r w:rsidR="00323802">
        <w:rPr>
          <w:rFonts w:cs="Arial"/>
          <w:szCs w:val="22"/>
        </w:rPr>
        <w:t>8</w:t>
      </w:r>
      <w:r w:rsidR="00DD19B3" w:rsidRPr="00323802">
        <w:rPr>
          <w:rFonts w:cs="Arial"/>
          <w:szCs w:val="22"/>
        </w:rPr>
        <w:t>.</w:t>
      </w:r>
      <w:r w:rsidR="00323802">
        <w:rPr>
          <w:rFonts w:cs="Arial"/>
          <w:szCs w:val="22"/>
        </w:rPr>
        <w:t xml:space="preserve"> September 20</w:t>
      </w:r>
      <w:r w:rsidR="00DD19B3" w:rsidRPr="00323802">
        <w:rPr>
          <w:rFonts w:cs="Arial"/>
          <w:szCs w:val="22"/>
        </w:rPr>
        <w:t>26</w:t>
      </w:r>
    </w:p>
    <w:p w14:paraId="11B746E6" w14:textId="6DBC12DA" w:rsidR="00470B60" w:rsidRPr="00323802" w:rsidRDefault="00470B60" w:rsidP="00470B60">
      <w:pPr>
        <w:tabs>
          <w:tab w:val="left" w:pos="7797"/>
        </w:tabs>
        <w:ind w:right="1133"/>
        <w:rPr>
          <w:rFonts w:cs="Arial"/>
          <w:szCs w:val="22"/>
        </w:rPr>
      </w:pPr>
      <w:r w:rsidRPr="00323802">
        <w:rPr>
          <w:rFonts w:cs="Arial"/>
          <w:szCs w:val="22"/>
        </w:rPr>
        <w:t>sy</w:t>
      </w:r>
    </w:p>
    <w:sectPr w:rsidR="00470B60" w:rsidRPr="00323802" w:rsidSect="00541F26">
      <w:headerReference w:type="first" r:id="rId8"/>
      <w:footerReference w:type="first" r:id="rId9"/>
      <w:pgSz w:w="11907" w:h="16840" w:code="9"/>
      <w:pgMar w:top="1418" w:right="851" w:bottom="1134" w:left="1247" w:header="454" w:footer="454" w:gutter="0"/>
      <w:paperSrc w:first="2" w:other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2AF95" w14:textId="77777777" w:rsidR="00822831" w:rsidRDefault="00822831">
      <w:r>
        <w:separator/>
      </w:r>
    </w:p>
  </w:endnote>
  <w:endnote w:type="continuationSeparator" w:id="0">
    <w:p w14:paraId="09F2551E" w14:textId="77777777" w:rsidR="00822831" w:rsidRDefault="00822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E06A2" w14:textId="77777777" w:rsidR="001D5F7B" w:rsidRPr="00541F26" w:rsidRDefault="001D5F7B" w:rsidP="0024477E">
    <w:pPr>
      <w:pStyle w:val="Fuzeile"/>
      <w:pBdr>
        <w:top w:val="single" w:sz="4" w:space="1" w:color="auto"/>
      </w:pBdr>
      <w:jc w:val="center"/>
    </w:pPr>
    <w:r w:rsidRPr="00541F26">
      <w:t>Gemeindevorstand der Gemeinde Sulzbach (Taunus)</w:t>
    </w:r>
  </w:p>
  <w:p w14:paraId="78B17E31" w14:textId="77777777" w:rsidR="001D5F7B" w:rsidRPr="00541F26" w:rsidRDefault="001D5F7B" w:rsidP="00541F26">
    <w:pPr>
      <w:pStyle w:val="Fuzeile"/>
      <w:jc w:val="center"/>
    </w:pPr>
    <w:r w:rsidRPr="00541F26">
      <w:t>Hauptstraße 11</w:t>
    </w:r>
    <w:r>
      <w:t>,</w:t>
    </w:r>
    <w:r w:rsidRPr="00541F26">
      <w:t xml:space="preserve"> 65843 Sulzbach (Taunus)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3EA3C" w14:textId="77777777" w:rsidR="00822831" w:rsidRDefault="00822831">
      <w:r>
        <w:separator/>
      </w:r>
    </w:p>
  </w:footnote>
  <w:footnote w:type="continuationSeparator" w:id="0">
    <w:p w14:paraId="3FA680B1" w14:textId="77777777" w:rsidR="00822831" w:rsidRDefault="00822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008"/>
      <w:gridCol w:w="2135"/>
    </w:tblGrid>
    <w:tr w:rsidR="001D5F7B" w14:paraId="6AAA4C5C" w14:textId="77777777" w:rsidTr="007B6687">
      <w:trPr>
        <w:cantSplit/>
      </w:trPr>
      <w:tc>
        <w:tcPr>
          <w:tcW w:w="8008" w:type="dxa"/>
        </w:tcPr>
        <w:p w14:paraId="6CD24B7C" w14:textId="77777777" w:rsidR="001D5F7B" w:rsidRPr="00D04B7A" w:rsidRDefault="001D5F7B" w:rsidP="00BF3F6A">
          <w:pPr>
            <w:pStyle w:val="Kopfzeile"/>
            <w:rPr>
              <w:b/>
              <w:sz w:val="24"/>
            </w:rPr>
          </w:pPr>
        </w:p>
        <w:p w14:paraId="5AA6D4D9" w14:textId="77777777" w:rsidR="001D5F7B" w:rsidRPr="007B6687" w:rsidRDefault="001D5F7B" w:rsidP="00BF3F6A">
          <w:pPr>
            <w:pStyle w:val="Kopfzeile"/>
            <w:rPr>
              <w:b/>
              <w:sz w:val="44"/>
            </w:rPr>
          </w:pPr>
          <w:r w:rsidRPr="007B6687">
            <w:rPr>
              <w:b/>
              <w:sz w:val="44"/>
            </w:rPr>
            <w:t>GEMEINDE SULZBACH (TAUNUS)</w:t>
          </w:r>
        </w:p>
        <w:p w14:paraId="4D406BF6" w14:textId="77777777" w:rsidR="001D5F7B" w:rsidRDefault="001D5F7B" w:rsidP="00BF3F6A">
          <w:pPr>
            <w:pStyle w:val="Kopfzeile"/>
          </w:pPr>
          <w:r>
            <w:rPr>
              <w:sz w:val="30"/>
            </w:rPr>
            <w:t xml:space="preserve">- </w:t>
          </w:r>
          <w:r w:rsidRPr="00D9653A">
            <w:rPr>
              <w:sz w:val="30"/>
            </w:rPr>
            <w:t>Der Gemeindevorstand</w:t>
          </w:r>
          <w:r>
            <w:rPr>
              <w:rFonts w:ascii="Book Antiqua" w:hAnsi="Book Antiqua"/>
              <w:sz w:val="30"/>
            </w:rPr>
            <w:t xml:space="preserve"> -</w:t>
          </w:r>
        </w:p>
      </w:tc>
      <w:tc>
        <w:tcPr>
          <w:tcW w:w="2135" w:type="dxa"/>
        </w:tcPr>
        <w:p w14:paraId="3B7AA21F" w14:textId="77777777" w:rsidR="001D5F7B" w:rsidRDefault="001D5F7B" w:rsidP="00D04B7A">
          <w:pPr>
            <w:pStyle w:val="Kopfzeile"/>
          </w:pPr>
          <w:r>
            <w:rPr>
              <w:noProof/>
            </w:rPr>
            <w:drawing>
              <wp:inline distT="0" distB="0" distL="0" distR="0" wp14:anchorId="7848F75F" wp14:editId="2246DE3E">
                <wp:extent cx="1350818" cy="914400"/>
                <wp:effectExtent l="0" t="0" r="1905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818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240621B" w14:textId="77777777" w:rsidR="001D5F7B" w:rsidRDefault="001D5F7B" w:rsidP="00D04B7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D39E4"/>
    <w:multiLevelType w:val="hybridMultilevel"/>
    <w:tmpl w:val="F8E86450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D667C4"/>
    <w:multiLevelType w:val="hybridMultilevel"/>
    <w:tmpl w:val="0D8E821A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517212"/>
    <w:multiLevelType w:val="hybridMultilevel"/>
    <w:tmpl w:val="0428F10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482BC0"/>
    <w:multiLevelType w:val="hybridMultilevel"/>
    <w:tmpl w:val="4F608046"/>
    <w:lvl w:ilvl="0" w:tplc="348C6A9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9179A7"/>
    <w:multiLevelType w:val="singleLevel"/>
    <w:tmpl w:val="19A883A4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165247498">
    <w:abstractNumId w:val="4"/>
  </w:num>
  <w:num w:numId="2" w16cid:durableId="1088043713">
    <w:abstractNumId w:val="2"/>
  </w:num>
  <w:num w:numId="3" w16cid:durableId="1414471438">
    <w:abstractNumId w:val="3"/>
  </w:num>
  <w:num w:numId="4" w16cid:durableId="426733771">
    <w:abstractNumId w:val="0"/>
  </w:num>
  <w:num w:numId="5" w16cid:durableId="1765343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intFractionalCharacterWidth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26"/>
    <w:rsid w:val="0000057D"/>
    <w:rsid w:val="00020027"/>
    <w:rsid w:val="00024C72"/>
    <w:rsid w:val="00040E64"/>
    <w:rsid w:val="00041453"/>
    <w:rsid w:val="00043A2D"/>
    <w:rsid w:val="000447D9"/>
    <w:rsid w:val="00053938"/>
    <w:rsid w:val="0005491C"/>
    <w:rsid w:val="00060F1C"/>
    <w:rsid w:val="00070ECC"/>
    <w:rsid w:val="0007383B"/>
    <w:rsid w:val="0007462D"/>
    <w:rsid w:val="00082E40"/>
    <w:rsid w:val="00085510"/>
    <w:rsid w:val="00094FD4"/>
    <w:rsid w:val="00096F84"/>
    <w:rsid w:val="00097AF8"/>
    <w:rsid w:val="000A6083"/>
    <w:rsid w:val="000A683C"/>
    <w:rsid w:val="000B0846"/>
    <w:rsid w:val="000B1E7D"/>
    <w:rsid w:val="000B5573"/>
    <w:rsid w:val="000B6F9B"/>
    <w:rsid w:val="000D3D5F"/>
    <w:rsid w:val="000E2F7B"/>
    <w:rsid w:val="000E4A2A"/>
    <w:rsid w:val="000E6749"/>
    <w:rsid w:val="000F1110"/>
    <w:rsid w:val="000F31B4"/>
    <w:rsid w:val="000F3D67"/>
    <w:rsid w:val="000F44BB"/>
    <w:rsid w:val="0011677B"/>
    <w:rsid w:val="00130E65"/>
    <w:rsid w:val="00160E7D"/>
    <w:rsid w:val="00162651"/>
    <w:rsid w:val="001668D6"/>
    <w:rsid w:val="00172783"/>
    <w:rsid w:val="001733B6"/>
    <w:rsid w:val="00190325"/>
    <w:rsid w:val="00192C49"/>
    <w:rsid w:val="001A6A16"/>
    <w:rsid w:val="001C3944"/>
    <w:rsid w:val="001C6539"/>
    <w:rsid w:val="001D5F53"/>
    <w:rsid w:val="001D5F7B"/>
    <w:rsid w:val="001E49F2"/>
    <w:rsid w:val="002000F0"/>
    <w:rsid w:val="00221FEB"/>
    <w:rsid w:val="0022275A"/>
    <w:rsid w:val="00231017"/>
    <w:rsid w:val="00234D09"/>
    <w:rsid w:val="00235802"/>
    <w:rsid w:val="0023628D"/>
    <w:rsid w:val="00243E17"/>
    <w:rsid w:val="0024477E"/>
    <w:rsid w:val="002474AD"/>
    <w:rsid w:val="00251675"/>
    <w:rsid w:val="002536E9"/>
    <w:rsid w:val="00254A11"/>
    <w:rsid w:val="00263F17"/>
    <w:rsid w:val="00265F68"/>
    <w:rsid w:val="00271774"/>
    <w:rsid w:val="00271B56"/>
    <w:rsid w:val="00274A78"/>
    <w:rsid w:val="00275B4D"/>
    <w:rsid w:val="0029720E"/>
    <w:rsid w:val="002B6B73"/>
    <w:rsid w:val="002C4E00"/>
    <w:rsid w:val="002D6DC4"/>
    <w:rsid w:val="002F3D0F"/>
    <w:rsid w:val="002F6F01"/>
    <w:rsid w:val="003018E2"/>
    <w:rsid w:val="00305992"/>
    <w:rsid w:val="00323802"/>
    <w:rsid w:val="00325B18"/>
    <w:rsid w:val="00327428"/>
    <w:rsid w:val="003358BE"/>
    <w:rsid w:val="00345FFF"/>
    <w:rsid w:val="0036068C"/>
    <w:rsid w:val="00362460"/>
    <w:rsid w:val="00365586"/>
    <w:rsid w:val="00365A65"/>
    <w:rsid w:val="00367D3F"/>
    <w:rsid w:val="003701CD"/>
    <w:rsid w:val="003772BB"/>
    <w:rsid w:val="00380AE9"/>
    <w:rsid w:val="00382736"/>
    <w:rsid w:val="00383587"/>
    <w:rsid w:val="00383FB7"/>
    <w:rsid w:val="00385008"/>
    <w:rsid w:val="003A6EFF"/>
    <w:rsid w:val="003B05CB"/>
    <w:rsid w:val="003B3CE5"/>
    <w:rsid w:val="003B4143"/>
    <w:rsid w:val="003C0FD2"/>
    <w:rsid w:val="003C4891"/>
    <w:rsid w:val="003D0AFC"/>
    <w:rsid w:val="003D12AF"/>
    <w:rsid w:val="003D4997"/>
    <w:rsid w:val="003D4F82"/>
    <w:rsid w:val="003D5EE8"/>
    <w:rsid w:val="003E28A2"/>
    <w:rsid w:val="003E64B8"/>
    <w:rsid w:val="003F1933"/>
    <w:rsid w:val="003F5C5C"/>
    <w:rsid w:val="003F6D2F"/>
    <w:rsid w:val="00406A07"/>
    <w:rsid w:val="004137AA"/>
    <w:rsid w:val="00413B4F"/>
    <w:rsid w:val="00421373"/>
    <w:rsid w:val="004266F3"/>
    <w:rsid w:val="00433531"/>
    <w:rsid w:val="0043720C"/>
    <w:rsid w:val="00440BB9"/>
    <w:rsid w:val="00441450"/>
    <w:rsid w:val="00442F41"/>
    <w:rsid w:val="00445B1D"/>
    <w:rsid w:val="00456B28"/>
    <w:rsid w:val="00461EB9"/>
    <w:rsid w:val="00462772"/>
    <w:rsid w:val="00464D9D"/>
    <w:rsid w:val="00470593"/>
    <w:rsid w:val="00470B60"/>
    <w:rsid w:val="00475A30"/>
    <w:rsid w:val="0048122D"/>
    <w:rsid w:val="00481D9D"/>
    <w:rsid w:val="004909B2"/>
    <w:rsid w:val="00493E41"/>
    <w:rsid w:val="004943B2"/>
    <w:rsid w:val="00494CAC"/>
    <w:rsid w:val="004950EC"/>
    <w:rsid w:val="00496F4B"/>
    <w:rsid w:val="00497F77"/>
    <w:rsid w:val="004A133A"/>
    <w:rsid w:val="004A66A3"/>
    <w:rsid w:val="004B0A54"/>
    <w:rsid w:val="004D2064"/>
    <w:rsid w:val="004F5E72"/>
    <w:rsid w:val="004F6806"/>
    <w:rsid w:val="00505A51"/>
    <w:rsid w:val="00505D77"/>
    <w:rsid w:val="00506BA5"/>
    <w:rsid w:val="005155C0"/>
    <w:rsid w:val="00515F1C"/>
    <w:rsid w:val="005257EB"/>
    <w:rsid w:val="0053695B"/>
    <w:rsid w:val="00540A42"/>
    <w:rsid w:val="00541F26"/>
    <w:rsid w:val="00544631"/>
    <w:rsid w:val="00552B28"/>
    <w:rsid w:val="00554C7B"/>
    <w:rsid w:val="00561BA8"/>
    <w:rsid w:val="00562760"/>
    <w:rsid w:val="005632D5"/>
    <w:rsid w:val="00575C20"/>
    <w:rsid w:val="00584F05"/>
    <w:rsid w:val="00590C2E"/>
    <w:rsid w:val="00590E57"/>
    <w:rsid w:val="00595478"/>
    <w:rsid w:val="005A5B3B"/>
    <w:rsid w:val="005B3008"/>
    <w:rsid w:val="005C1B66"/>
    <w:rsid w:val="005C3585"/>
    <w:rsid w:val="005C3E4D"/>
    <w:rsid w:val="005D40CA"/>
    <w:rsid w:val="005E3F76"/>
    <w:rsid w:val="005E5986"/>
    <w:rsid w:val="005E7616"/>
    <w:rsid w:val="00600B18"/>
    <w:rsid w:val="00603F62"/>
    <w:rsid w:val="006050FD"/>
    <w:rsid w:val="00612FAC"/>
    <w:rsid w:val="00617440"/>
    <w:rsid w:val="00617B11"/>
    <w:rsid w:val="00617E73"/>
    <w:rsid w:val="006475A2"/>
    <w:rsid w:val="00653727"/>
    <w:rsid w:val="006574FB"/>
    <w:rsid w:val="00661A3D"/>
    <w:rsid w:val="006623AD"/>
    <w:rsid w:val="0066277F"/>
    <w:rsid w:val="00664C08"/>
    <w:rsid w:val="00666302"/>
    <w:rsid w:val="00692052"/>
    <w:rsid w:val="006922F6"/>
    <w:rsid w:val="00697DC7"/>
    <w:rsid w:val="006A40BC"/>
    <w:rsid w:val="006A4376"/>
    <w:rsid w:val="006B6CD1"/>
    <w:rsid w:val="006C0277"/>
    <w:rsid w:val="006C21C4"/>
    <w:rsid w:val="006C43FA"/>
    <w:rsid w:val="006D2237"/>
    <w:rsid w:val="006D4EE0"/>
    <w:rsid w:val="006E199E"/>
    <w:rsid w:val="006F60F2"/>
    <w:rsid w:val="0070097F"/>
    <w:rsid w:val="0070290E"/>
    <w:rsid w:val="00703CAA"/>
    <w:rsid w:val="00714602"/>
    <w:rsid w:val="00714A87"/>
    <w:rsid w:val="0071604B"/>
    <w:rsid w:val="0072596A"/>
    <w:rsid w:val="00734D04"/>
    <w:rsid w:val="0074235C"/>
    <w:rsid w:val="00765AAB"/>
    <w:rsid w:val="0078188C"/>
    <w:rsid w:val="00783BD8"/>
    <w:rsid w:val="00784B5F"/>
    <w:rsid w:val="007904FB"/>
    <w:rsid w:val="007912AF"/>
    <w:rsid w:val="00792F4E"/>
    <w:rsid w:val="007930B7"/>
    <w:rsid w:val="00796AD9"/>
    <w:rsid w:val="007A48AF"/>
    <w:rsid w:val="007A535E"/>
    <w:rsid w:val="007A796A"/>
    <w:rsid w:val="007B3AF5"/>
    <w:rsid w:val="007B577D"/>
    <w:rsid w:val="007B63B6"/>
    <w:rsid w:val="007B65C1"/>
    <w:rsid w:val="007B6687"/>
    <w:rsid w:val="007C0A47"/>
    <w:rsid w:val="007C5176"/>
    <w:rsid w:val="007C78D5"/>
    <w:rsid w:val="007E5A61"/>
    <w:rsid w:val="00805F89"/>
    <w:rsid w:val="00807B10"/>
    <w:rsid w:val="00810A48"/>
    <w:rsid w:val="00811974"/>
    <w:rsid w:val="00822831"/>
    <w:rsid w:val="00845F43"/>
    <w:rsid w:val="008517D3"/>
    <w:rsid w:val="00860CE9"/>
    <w:rsid w:val="008616C8"/>
    <w:rsid w:val="00862B1F"/>
    <w:rsid w:val="008664EA"/>
    <w:rsid w:val="00870E54"/>
    <w:rsid w:val="008718E3"/>
    <w:rsid w:val="00883633"/>
    <w:rsid w:val="0088477C"/>
    <w:rsid w:val="008954C5"/>
    <w:rsid w:val="008A487F"/>
    <w:rsid w:val="008A5137"/>
    <w:rsid w:val="008B28E0"/>
    <w:rsid w:val="008C3444"/>
    <w:rsid w:val="008C7183"/>
    <w:rsid w:val="008D4535"/>
    <w:rsid w:val="008E03BA"/>
    <w:rsid w:val="008F0A05"/>
    <w:rsid w:val="009072FD"/>
    <w:rsid w:val="009107FD"/>
    <w:rsid w:val="0091376D"/>
    <w:rsid w:val="009207A2"/>
    <w:rsid w:val="0092368F"/>
    <w:rsid w:val="00925800"/>
    <w:rsid w:val="00934C11"/>
    <w:rsid w:val="00934D12"/>
    <w:rsid w:val="00943A3C"/>
    <w:rsid w:val="00950E3E"/>
    <w:rsid w:val="00952DAA"/>
    <w:rsid w:val="00954019"/>
    <w:rsid w:val="009629F9"/>
    <w:rsid w:val="00962B4B"/>
    <w:rsid w:val="00965F70"/>
    <w:rsid w:val="009662DD"/>
    <w:rsid w:val="00970FFC"/>
    <w:rsid w:val="009713D9"/>
    <w:rsid w:val="00974D67"/>
    <w:rsid w:val="009763DC"/>
    <w:rsid w:val="009809DF"/>
    <w:rsid w:val="009A25CA"/>
    <w:rsid w:val="009A4236"/>
    <w:rsid w:val="009A6A07"/>
    <w:rsid w:val="009A77EC"/>
    <w:rsid w:val="009B2874"/>
    <w:rsid w:val="009C1B11"/>
    <w:rsid w:val="009C233D"/>
    <w:rsid w:val="009C7C48"/>
    <w:rsid w:val="009E202B"/>
    <w:rsid w:val="009E3BD3"/>
    <w:rsid w:val="009E43C4"/>
    <w:rsid w:val="009E6128"/>
    <w:rsid w:val="009E6289"/>
    <w:rsid w:val="009F025D"/>
    <w:rsid w:val="009F248B"/>
    <w:rsid w:val="00A04653"/>
    <w:rsid w:val="00A12AD6"/>
    <w:rsid w:val="00A153F4"/>
    <w:rsid w:val="00A2608C"/>
    <w:rsid w:val="00A35251"/>
    <w:rsid w:val="00A455E7"/>
    <w:rsid w:val="00A4783E"/>
    <w:rsid w:val="00A4788F"/>
    <w:rsid w:val="00A56862"/>
    <w:rsid w:val="00A642FC"/>
    <w:rsid w:val="00A65E0D"/>
    <w:rsid w:val="00A73906"/>
    <w:rsid w:val="00A801AA"/>
    <w:rsid w:val="00A850DF"/>
    <w:rsid w:val="00AB05C6"/>
    <w:rsid w:val="00AB2785"/>
    <w:rsid w:val="00AB2F87"/>
    <w:rsid w:val="00AD03E4"/>
    <w:rsid w:val="00AE29BB"/>
    <w:rsid w:val="00B03922"/>
    <w:rsid w:val="00B040A9"/>
    <w:rsid w:val="00B14501"/>
    <w:rsid w:val="00B16A29"/>
    <w:rsid w:val="00B3511B"/>
    <w:rsid w:val="00B37341"/>
    <w:rsid w:val="00B43E74"/>
    <w:rsid w:val="00B4561A"/>
    <w:rsid w:val="00B47BD4"/>
    <w:rsid w:val="00B516E3"/>
    <w:rsid w:val="00B5580D"/>
    <w:rsid w:val="00B56431"/>
    <w:rsid w:val="00B711BE"/>
    <w:rsid w:val="00B8427D"/>
    <w:rsid w:val="00B85C51"/>
    <w:rsid w:val="00B86B5E"/>
    <w:rsid w:val="00B87942"/>
    <w:rsid w:val="00BA315D"/>
    <w:rsid w:val="00BA537B"/>
    <w:rsid w:val="00BB76CE"/>
    <w:rsid w:val="00BC59C2"/>
    <w:rsid w:val="00BD0134"/>
    <w:rsid w:val="00BD07CE"/>
    <w:rsid w:val="00BD150E"/>
    <w:rsid w:val="00BD4861"/>
    <w:rsid w:val="00BE350E"/>
    <w:rsid w:val="00BF3F6A"/>
    <w:rsid w:val="00C01915"/>
    <w:rsid w:val="00C03217"/>
    <w:rsid w:val="00C05AF0"/>
    <w:rsid w:val="00C05B8E"/>
    <w:rsid w:val="00C10BBE"/>
    <w:rsid w:val="00C14E7F"/>
    <w:rsid w:val="00C35DA5"/>
    <w:rsid w:val="00C42E62"/>
    <w:rsid w:val="00C62006"/>
    <w:rsid w:val="00C64F91"/>
    <w:rsid w:val="00C655A0"/>
    <w:rsid w:val="00C6765F"/>
    <w:rsid w:val="00C72067"/>
    <w:rsid w:val="00C801D5"/>
    <w:rsid w:val="00C80EAD"/>
    <w:rsid w:val="00C83E22"/>
    <w:rsid w:val="00C867D9"/>
    <w:rsid w:val="00C94AEA"/>
    <w:rsid w:val="00CA7522"/>
    <w:rsid w:val="00CB427D"/>
    <w:rsid w:val="00CB6CB8"/>
    <w:rsid w:val="00CC0584"/>
    <w:rsid w:val="00CC2F3D"/>
    <w:rsid w:val="00CD486F"/>
    <w:rsid w:val="00CD7857"/>
    <w:rsid w:val="00CE1474"/>
    <w:rsid w:val="00CE1FCA"/>
    <w:rsid w:val="00CE2084"/>
    <w:rsid w:val="00CE4932"/>
    <w:rsid w:val="00CE5AA3"/>
    <w:rsid w:val="00D04B7A"/>
    <w:rsid w:val="00D10F22"/>
    <w:rsid w:val="00D15243"/>
    <w:rsid w:val="00D157E8"/>
    <w:rsid w:val="00D23B9D"/>
    <w:rsid w:val="00D25DA8"/>
    <w:rsid w:val="00D31A58"/>
    <w:rsid w:val="00D379DB"/>
    <w:rsid w:val="00D444BF"/>
    <w:rsid w:val="00D519EA"/>
    <w:rsid w:val="00D65B4A"/>
    <w:rsid w:val="00D660F8"/>
    <w:rsid w:val="00D70764"/>
    <w:rsid w:val="00D70EFB"/>
    <w:rsid w:val="00D72481"/>
    <w:rsid w:val="00D737D3"/>
    <w:rsid w:val="00D738EC"/>
    <w:rsid w:val="00D76253"/>
    <w:rsid w:val="00D8171A"/>
    <w:rsid w:val="00D9653A"/>
    <w:rsid w:val="00DA0B91"/>
    <w:rsid w:val="00DA624D"/>
    <w:rsid w:val="00DA6A3B"/>
    <w:rsid w:val="00DB3568"/>
    <w:rsid w:val="00DB758A"/>
    <w:rsid w:val="00DC1F9E"/>
    <w:rsid w:val="00DD03C9"/>
    <w:rsid w:val="00DD0C7F"/>
    <w:rsid w:val="00DD19B3"/>
    <w:rsid w:val="00DE347E"/>
    <w:rsid w:val="00DF5F1E"/>
    <w:rsid w:val="00E0700B"/>
    <w:rsid w:val="00E231B2"/>
    <w:rsid w:val="00E30030"/>
    <w:rsid w:val="00E32660"/>
    <w:rsid w:val="00E33EC6"/>
    <w:rsid w:val="00E422E9"/>
    <w:rsid w:val="00E46E6B"/>
    <w:rsid w:val="00E52FB1"/>
    <w:rsid w:val="00E66A69"/>
    <w:rsid w:val="00E74BE0"/>
    <w:rsid w:val="00E75823"/>
    <w:rsid w:val="00E77764"/>
    <w:rsid w:val="00E93007"/>
    <w:rsid w:val="00EA2DBE"/>
    <w:rsid w:val="00EA4E3E"/>
    <w:rsid w:val="00EB65E4"/>
    <w:rsid w:val="00EC20A1"/>
    <w:rsid w:val="00ED03CD"/>
    <w:rsid w:val="00EE25B2"/>
    <w:rsid w:val="00EE636E"/>
    <w:rsid w:val="00EF05F3"/>
    <w:rsid w:val="00EF673F"/>
    <w:rsid w:val="00F01C7F"/>
    <w:rsid w:val="00F23A9C"/>
    <w:rsid w:val="00F26F65"/>
    <w:rsid w:val="00F270D5"/>
    <w:rsid w:val="00F3291F"/>
    <w:rsid w:val="00F40187"/>
    <w:rsid w:val="00F45054"/>
    <w:rsid w:val="00F47085"/>
    <w:rsid w:val="00F50D9E"/>
    <w:rsid w:val="00F571E3"/>
    <w:rsid w:val="00F572CD"/>
    <w:rsid w:val="00F60429"/>
    <w:rsid w:val="00F71FFD"/>
    <w:rsid w:val="00F74660"/>
    <w:rsid w:val="00F755FF"/>
    <w:rsid w:val="00F774DF"/>
    <w:rsid w:val="00F804A7"/>
    <w:rsid w:val="00F80789"/>
    <w:rsid w:val="00F969D1"/>
    <w:rsid w:val="00FA4C20"/>
    <w:rsid w:val="00FA5DB9"/>
    <w:rsid w:val="00FA6D61"/>
    <w:rsid w:val="00FA76C3"/>
    <w:rsid w:val="00FB47A9"/>
    <w:rsid w:val="00FC5D85"/>
    <w:rsid w:val="00FD11C3"/>
    <w:rsid w:val="00FD68F8"/>
    <w:rsid w:val="00FD7EEA"/>
    <w:rsid w:val="00FE0ADE"/>
    <w:rsid w:val="00FE4243"/>
    <w:rsid w:val="00FF2A8C"/>
    <w:rsid w:val="00FF3FB7"/>
    <w:rsid w:val="00FF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76639B"/>
  <w15:docId w15:val="{410CBA21-877A-4D16-9153-C11E0DE8A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Bookman Old Style" w:hAnsi="Bookman Old Style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395"/>
      </w:tabs>
      <w:outlineLvl w:val="0"/>
    </w:pPr>
    <w:rPr>
      <w:b/>
    </w:rPr>
  </w:style>
  <w:style w:type="paragraph" w:styleId="berschrift6">
    <w:name w:val="heading 6"/>
    <w:basedOn w:val="Standard"/>
    <w:next w:val="Standard"/>
    <w:qFormat/>
    <w:rsid w:val="005D40CA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link w:val="KopfzeileZchn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3D4F82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5D40CA"/>
    <w:rPr>
      <w:sz w:val="24"/>
    </w:rPr>
  </w:style>
  <w:style w:type="character" w:styleId="Hyperlink">
    <w:name w:val="Hyperlink"/>
    <w:basedOn w:val="Absatz-Standardschriftart"/>
    <w:rsid w:val="00040E64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D96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DD03C9"/>
    <w:rPr>
      <w:rFonts w:ascii="Bookman Old Style" w:hAnsi="Bookman Old Style"/>
      <w:sz w:val="22"/>
    </w:rPr>
  </w:style>
  <w:style w:type="paragraph" w:styleId="StandardWeb">
    <w:name w:val="Normal (Web)"/>
    <w:basedOn w:val="Standard"/>
    <w:uiPriority w:val="99"/>
    <w:semiHidden/>
    <w:unhideWhenUsed/>
    <w:rsid w:val="00496F4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ext-primary">
    <w:name w:val="text-primary"/>
    <w:basedOn w:val="Absatz-Standardschriftart"/>
    <w:rsid w:val="00470B60"/>
  </w:style>
  <w:style w:type="character" w:styleId="NichtaufgelsteErwhnung">
    <w:name w:val="Unresolved Mention"/>
    <w:basedOn w:val="Absatz-Standardschriftart"/>
    <w:uiPriority w:val="99"/>
    <w:semiHidden/>
    <w:unhideWhenUsed/>
    <w:rsid w:val="005C35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1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2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07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7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S-Hilfe-sulzbach@web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ck.ADS\AppData\Roaming\Microsoft\Templates\KOPFBOGEN%20intern%20%20(SW)%20O+R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KOPFBOGEN intern  (SW) O+R.dotx</Template>
  <TotalTime>0</TotalTime>
  <Pages>1</Pages>
  <Words>120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Normale Vorlage mit Wappen und Briefkopf - Gem. Sulzbach - Der Gemeindevorstand -</vt:lpstr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Normale Vorlage mit Wappen und Briefkopf - Gem. Sulzbach - Der Gemeindevorstand -</dc:title>
  <dc:creator>Beck Gregor</dc:creator>
  <cp:lastModifiedBy>Holger Klink</cp:lastModifiedBy>
  <cp:revision>3</cp:revision>
  <cp:lastPrinted>2026-02-23T07:32:00Z</cp:lastPrinted>
  <dcterms:created xsi:type="dcterms:W3CDTF">2026-09-17T11:12:00Z</dcterms:created>
  <dcterms:modified xsi:type="dcterms:W3CDTF">2026-09-17T13:04:00Z</dcterms:modified>
</cp:coreProperties>
</file>