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3D804" w14:textId="61D37BD6" w:rsidR="00031895" w:rsidRPr="000320DD" w:rsidRDefault="004875CD">
      <w:pPr>
        <w:rPr>
          <w:b/>
          <w:u w:val="single"/>
        </w:rPr>
      </w:pPr>
      <w:r>
        <w:rPr>
          <w:b/>
          <w:noProof/>
          <w:u w:val="single"/>
        </w:rPr>
        <w:t xml:space="preserve">Ab </w:t>
      </w:r>
      <w:r w:rsidR="00031895" w:rsidRPr="00102877">
        <w:rPr>
          <w:b/>
          <w:noProof/>
          <w:u w:val="single"/>
        </w:rPr>
        <w:t>15.10.2026</w:t>
      </w:r>
      <w:r w:rsidR="00031895">
        <w:rPr>
          <w:b/>
          <w:noProof/>
          <w:u w:val="single"/>
        </w:rPr>
        <w:t>, 08:30 Uhr</w:t>
      </w:r>
    </w:p>
    <w:p w14:paraId="1C766A7C" w14:textId="28DC832B" w:rsidR="00031895" w:rsidRPr="00C53BD5" w:rsidRDefault="00031895" w:rsidP="004A0A7F">
      <w:pPr>
        <w:rPr>
          <w:b/>
        </w:rPr>
      </w:pPr>
      <w:r w:rsidRPr="00102877">
        <w:rPr>
          <w:b/>
          <w:noProof/>
        </w:rPr>
        <w:t>Rathausgalerie Hilders "Weites Land"</w:t>
      </w:r>
    </w:p>
    <w:p w14:paraId="05DFC548" w14:textId="77777777" w:rsidR="00031895" w:rsidRDefault="00031895" w:rsidP="004A0A7F">
      <w:pPr>
        <w:rPr>
          <w:noProof/>
        </w:rPr>
      </w:pPr>
      <w:r>
        <w:rPr>
          <w:noProof/>
        </w:rPr>
        <w:t>Wenn man etwas groß umranden möchte oder merkt, dass ein Thema mehr Facetten hat - so ist es ein weites Feld. Aber "Land" klingt viel imposanter, mystischer und auch weicher. Wie dem auch sei... Diese Ausstellung zeigt einen Einblick in die Vielseitigkeit dieses Materials - Holz.</w:t>
      </w:r>
    </w:p>
    <w:p w14:paraId="74A01167" w14:textId="68E0EB4B" w:rsidR="00031895" w:rsidRDefault="00031895" w:rsidP="004A0A7F">
      <w:pPr>
        <w:rPr>
          <w:noProof/>
        </w:rPr>
      </w:pPr>
      <w:r>
        <w:rPr>
          <w:noProof/>
        </w:rPr>
        <w:t>Es stellen zwei Künstlerinnen aus,</w:t>
      </w:r>
      <w:r w:rsidR="00C53BD5">
        <w:rPr>
          <w:noProof/>
        </w:rPr>
        <w:t xml:space="preserve"> </w:t>
      </w:r>
      <w:r>
        <w:rPr>
          <w:noProof/>
        </w:rPr>
        <w:t xml:space="preserve">deren Wege sich vor drei Jahren an der Bildhauerschule in München trafen. Angelika Dominique Rauchenberger verbindet in ihren Werken zarte Momente mit wilder Natur. Ihre Skulpturen fangen kleine Augenblicke ein, die berühren, bewegen oder fasznieren können. Eine Mischung aus Liebeserklärung an die Natur und dem Schärfen des Blickes für die unscheinbarten Dinge des Lebens. </w:t>
      </w:r>
    </w:p>
    <w:p w14:paraId="3BC889BD" w14:textId="77777777" w:rsidR="00031895" w:rsidRDefault="00031895" w:rsidP="004A0A7F">
      <w:pPr>
        <w:rPr>
          <w:noProof/>
        </w:rPr>
      </w:pPr>
      <w:r>
        <w:rPr>
          <w:noProof/>
        </w:rPr>
        <w:t xml:space="preserve">Lilly Zentgraf (Arzell, Hessen) stellt Tier und Mensch in den MIttelpunkt ihrer Arbeit - im Holz erweckt sie Charaktere zum Leben, die zum schmunzeln anregen. Ihre Arbeiten leben von ihrem innewohnenden Humor, dem Kribbeligen und der Liebe zum Detail.  </w:t>
      </w:r>
    </w:p>
    <w:p w14:paraId="1758F21A" w14:textId="2D077E88" w:rsidR="00031895" w:rsidRPr="00C53BD5" w:rsidRDefault="00031895" w:rsidP="004A0A7F">
      <w:pPr>
        <w:rPr>
          <w:b/>
          <w:bCs/>
          <w:noProof/>
        </w:rPr>
      </w:pPr>
      <w:r w:rsidRPr="00C53BD5">
        <w:rPr>
          <w:b/>
          <w:bCs/>
          <w:noProof/>
        </w:rPr>
        <w:t>Herzliche Einladung zur Vernissage am Donnerstag, 15.10.2026</w:t>
      </w:r>
      <w:r w:rsidR="00C53BD5">
        <w:rPr>
          <w:b/>
          <w:bCs/>
          <w:noProof/>
        </w:rPr>
        <w:t xml:space="preserve">, 18:00 Uhr </w:t>
      </w:r>
    </w:p>
    <w:p w14:paraId="4A4C8C23" w14:textId="77777777" w:rsidR="00031895" w:rsidRDefault="00031895" w:rsidP="004A0A7F">
      <w:pPr>
        <w:rPr>
          <w:noProof/>
        </w:rPr>
      </w:pPr>
    </w:p>
    <w:p w14:paraId="75A8F97F" w14:textId="77777777" w:rsidR="00031895" w:rsidRDefault="00031895" w:rsidP="004A0A7F">
      <w:pPr>
        <w:rPr>
          <w:noProof/>
        </w:rPr>
      </w:pPr>
      <w:r>
        <w:rPr>
          <w:noProof/>
        </w:rPr>
        <w:t xml:space="preserve">Die Rathausgalerie kann zu den regulären Öffnungszeiten des Rathauses besucht werden.  </w:t>
      </w:r>
    </w:p>
    <w:p w14:paraId="1E22B327" w14:textId="77777777" w:rsidR="00031895" w:rsidRDefault="00031895" w:rsidP="004A0A7F">
      <w:pPr>
        <w:rPr>
          <w:noProof/>
        </w:rPr>
      </w:pPr>
      <w:r>
        <w:rPr>
          <w:noProof/>
        </w:rPr>
        <w:t xml:space="preserve">Mo, Di, Do  und Fr von 8:30 bis 12:00 Uhr </w:t>
      </w:r>
    </w:p>
    <w:p w14:paraId="343F9FD5" w14:textId="77777777" w:rsidR="00031895" w:rsidRDefault="00031895" w:rsidP="004A0A7F">
      <w:pPr>
        <w:rPr>
          <w:noProof/>
        </w:rPr>
      </w:pPr>
      <w:r>
        <w:rPr>
          <w:noProof/>
        </w:rPr>
        <w:t xml:space="preserve">Mo, Di                       14:00 bis 16:00 Uhr </w:t>
      </w:r>
    </w:p>
    <w:p w14:paraId="07E37EDB" w14:textId="77777777" w:rsidR="00031895" w:rsidRDefault="00031895" w:rsidP="004A0A7F">
      <w:pPr>
        <w:rPr>
          <w:noProof/>
        </w:rPr>
      </w:pPr>
      <w:r>
        <w:rPr>
          <w:noProof/>
        </w:rPr>
        <w:t>Mittwoch geschlossen</w:t>
      </w:r>
    </w:p>
    <w:p w14:paraId="3D864E2F" w14:textId="77777777" w:rsidR="00031895" w:rsidRDefault="00031895">
      <w:r>
        <w:rPr>
          <w:noProof/>
        </w:rPr>
        <w:t>Do                            14:00 bis 18:00 Uhr</w:t>
      </w:r>
    </w:p>
    <w:p w14:paraId="64722482" w14:textId="77777777" w:rsidR="00031895" w:rsidRDefault="00031895"/>
    <w:p w14:paraId="09EF7B5A" w14:textId="77777777" w:rsidR="00031895" w:rsidRPr="000320DD" w:rsidRDefault="00031895">
      <w:pPr>
        <w:rPr>
          <w:b/>
          <w:u w:val="single"/>
        </w:rPr>
      </w:pPr>
      <w:r w:rsidRPr="00102877">
        <w:rPr>
          <w:b/>
          <w:noProof/>
          <w:u w:val="single"/>
        </w:rPr>
        <w:t>Do</w:t>
      </w:r>
      <w:r w:rsidRPr="000320DD">
        <w:rPr>
          <w:b/>
          <w:u w:val="single"/>
        </w:rPr>
        <w:t xml:space="preserve"> - </w:t>
      </w:r>
      <w:r w:rsidRPr="00102877">
        <w:rPr>
          <w:b/>
          <w:noProof/>
          <w:u w:val="single"/>
        </w:rPr>
        <w:t>05.11.2026</w:t>
      </w:r>
      <w:r>
        <w:rPr>
          <w:b/>
          <w:noProof/>
          <w:u w:val="single"/>
        </w:rPr>
        <w:t>, 21:00 Uhr</w:t>
      </w:r>
    </w:p>
    <w:p w14:paraId="435BE34B" w14:textId="77777777" w:rsidR="00031895" w:rsidRPr="000320DD" w:rsidRDefault="00031895">
      <w:pPr>
        <w:rPr>
          <w:b/>
        </w:rPr>
      </w:pPr>
      <w:r w:rsidRPr="00102877">
        <w:rPr>
          <w:b/>
          <w:noProof/>
        </w:rPr>
        <w:t>Sternenparkführung - Den Rhöner Nachthimmel erleben</w:t>
      </w:r>
    </w:p>
    <w:p w14:paraId="372B858B" w14:textId="77777777" w:rsidR="00031895" w:rsidRPr="000320DD" w:rsidRDefault="00031895">
      <w:pPr>
        <w:rPr>
          <w:i/>
        </w:rPr>
      </w:pPr>
      <w:r w:rsidRPr="00102877">
        <w:rPr>
          <w:i/>
          <w:noProof/>
        </w:rPr>
        <w:t>Parkplatz Ulsterwelle</w:t>
      </w:r>
    </w:p>
    <w:p w14:paraId="1D2E7AEB" w14:textId="138DF6D5" w:rsidR="00031895" w:rsidRDefault="00031895" w:rsidP="004A0A7F">
      <w:pPr>
        <w:rPr>
          <w:noProof/>
        </w:rPr>
      </w:pPr>
      <w:r>
        <w:rPr>
          <w:noProof/>
        </w:rPr>
        <w:t xml:space="preserve">Sternenparkführung an der Karl-Heise-Hütte in Kooperation mit dem Verein Sternenpark Rhön e.V. Treffpunkt: Parkplatz Freizeitbad Ulsterwelle Beginn: 21:00 Uhr. Dauer: ca. 1,5 Stunden. </w:t>
      </w:r>
    </w:p>
    <w:p w14:paraId="5870DC09" w14:textId="77777777" w:rsidR="00031895" w:rsidRDefault="00031895" w:rsidP="004A0A7F">
      <w:pPr>
        <w:rPr>
          <w:noProof/>
        </w:rPr>
      </w:pPr>
      <w:r>
        <w:rPr>
          <w:noProof/>
        </w:rPr>
        <w:t xml:space="preserve">Kosten Erwachsene:10 € - ab 12 Jahre;  Kinder 8-11 Jahre  5 € </w:t>
      </w:r>
    </w:p>
    <w:p w14:paraId="75609DF9" w14:textId="77777777" w:rsidR="00031895" w:rsidRDefault="00031895" w:rsidP="004A0A7F">
      <w:pPr>
        <w:rPr>
          <w:noProof/>
        </w:rPr>
      </w:pPr>
      <w:r>
        <w:rPr>
          <w:noProof/>
        </w:rPr>
        <w:t xml:space="preserve">Bei Regen oder Unwetterwarnung fällt die Führung aus. Hunde können nur auf Anfrage mitgeführt werden. </w:t>
      </w:r>
    </w:p>
    <w:p w14:paraId="16995B76" w14:textId="77777777" w:rsidR="00031895" w:rsidRDefault="00031895" w:rsidP="004A0A7F">
      <w:pPr>
        <w:rPr>
          <w:noProof/>
        </w:rPr>
      </w:pPr>
    </w:p>
    <w:p w14:paraId="1456770A" w14:textId="77777777" w:rsidR="00031895" w:rsidRPr="00C53BD5" w:rsidRDefault="00031895" w:rsidP="004A0A7F">
      <w:pPr>
        <w:rPr>
          <w:b/>
          <w:bCs/>
          <w:noProof/>
        </w:rPr>
      </w:pPr>
      <w:r w:rsidRPr="00C53BD5">
        <w:rPr>
          <w:b/>
          <w:bCs/>
          <w:noProof/>
        </w:rPr>
        <w:t>Anmeldung nur online möglich!</w:t>
      </w:r>
    </w:p>
    <w:p w14:paraId="24F0F2A9" w14:textId="77777777" w:rsidR="00031895" w:rsidRDefault="00031895" w:rsidP="004A0A7F">
      <w:pPr>
        <w:rPr>
          <w:noProof/>
        </w:rPr>
      </w:pPr>
      <w:r>
        <w:rPr>
          <w:noProof/>
        </w:rPr>
        <w:t>https://www.hilders.de/erlebnisse-buchen#/erlebnisse/BAY/58da6372-a63c-4b2f-a772-9b584dea9e12/sternenfuehrung-hilders</w:t>
      </w:r>
    </w:p>
    <w:p w14:paraId="11412F97" w14:textId="77777777" w:rsidR="00031895" w:rsidRDefault="00031895">
      <w:r>
        <w:rPr>
          <w:noProof/>
        </w:rPr>
        <w:t>Info: Tourist-Info Hilders: 06681/9608-15</w:t>
      </w:r>
    </w:p>
    <w:p w14:paraId="0CCB605E" w14:textId="77777777" w:rsidR="00031895" w:rsidRDefault="00031895"/>
    <w:p w14:paraId="50048B89" w14:textId="77777777" w:rsidR="00C53BD5" w:rsidRDefault="00C53BD5">
      <w:pPr>
        <w:rPr>
          <w:b/>
          <w:noProof/>
          <w:u w:val="single"/>
        </w:rPr>
      </w:pPr>
    </w:p>
    <w:p w14:paraId="4FCEBBD7" w14:textId="77777777" w:rsidR="00C53BD5" w:rsidRDefault="00C53BD5">
      <w:pPr>
        <w:rPr>
          <w:b/>
          <w:noProof/>
          <w:u w:val="single"/>
        </w:rPr>
      </w:pPr>
    </w:p>
    <w:p w14:paraId="713CA593" w14:textId="5969EDA5" w:rsidR="00031895" w:rsidRPr="000320DD" w:rsidRDefault="00031895">
      <w:pPr>
        <w:rPr>
          <w:b/>
          <w:u w:val="single"/>
        </w:rPr>
      </w:pPr>
      <w:r w:rsidRPr="00102877">
        <w:rPr>
          <w:b/>
          <w:noProof/>
          <w:u w:val="single"/>
        </w:rPr>
        <w:t>Do</w:t>
      </w:r>
      <w:r w:rsidRPr="000320DD">
        <w:rPr>
          <w:b/>
          <w:u w:val="single"/>
        </w:rPr>
        <w:t xml:space="preserve"> - </w:t>
      </w:r>
      <w:r w:rsidRPr="00102877">
        <w:rPr>
          <w:b/>
          <w:noProof/>
          <w:u w:val="single"/>
        </w:rPr>
        <w:t>05.11.2026</w:t>
      </w:r>
      <w:r>
        <w:rPr>
          <w:b/>
          <w:noProof/>
          <w:u w:val="single"/>
        </w:rPr>
        <w:t>, 09:00 Uhr</w:t>
      </w:r>
    </w:p>
    <w:p w14:paraId="3EA8F7C8" w14:textId="77777777" w:rsidR="00031895" w:rsidRPr="000320DD" w:rsidRDefault="00031895">
      <w:pPr>
        <w:rPr>
          <w:b/>
        </w:rPr>
      </w:pPr>
      <w:r w:rsidRPr="00102877">
        <w:rPr>
          <w:b/>
          <w:noProof/>
        </w:rPr>
        <w:t>Ulstertaler Wochenmarkt</w:t>
      </w:r>
    </w:p>
    <w:p w14:paraId="73368566" w14:textId="77777777" w:rsidR="00031895" w:rsidRPr="000320DD" w:rsidRDefault="00031895">
      <w:pPr>
        <w:rPr>
          <w:i/>
        </w:rPr>
      </w:pPr>
      <w:r w:rsidRPr="00102877">
        <w:rPr>
          <w:i/>
          <w:noProof/>
        </w:rPr>
        <w:t>Kirchstraße</w:t>
      </w:r>
    </w:p>
    <w:p w14:paraId="0DA8A0C7" w14:textId="77777777" w:rsidR="00031895" w:rsidRDefault="00031895">
      <w:r>
        <w:rPr>
          <w:noProof/>
        </w:rPr>
        <w:t>Jeden Donnerstag regional und marktfrisch in der Ortsmitte von Hilders einkaufen! Frische Grillwaren ab 11:00 Uhr!</w:t>
      </w:r>
    </w:p>
    <w:p w14:paraId="192CBC8D" w14:textId="77777777" w:rsidR="00031895" w:rsidRDefault="00031895"/>
    <w:p w14:paraId="644A20EC" w14:textId="7E0987D0" w:rsidR="00031895" w:rsidRPr="000320DD" w:rsidRDefault="00031895">
      <w:pPr>
        <w:rPr>
          <w:b/>
          <w:u w:val="single"/>
        </w:rPr>
      </w:pPr>
      <w:r w:rsidRPr="00102877">
        <w:rPr>
          <w:b/>
          <w:noProof/>
          <w:u w:val="single"/>
        </w:rPr>
        <w:t>Fr</w:t>
      </w:r>
      <w:r w:rsidRPr="000320DD">
        <w:rPr>
          <w:b/>
          <w:u w:val="single"/>
        </w:rPr>
        <w:t xml:space="preserve"> - </w:t>
      </w:r>
      <w:r w:rsidRPr="00102877">
        <w:rPr>
          <w:b/>
          <w:noProof/>
          <w:u w:val="single"/>
        </w:rPr>
        <w:t>06.11.</w:t>
      </w:r>
      <w:r w:rsidR="00C53BD5">
        <w:rPr>
          <w:b/>
          <w:noProof/>
          <w:u w:val="single"/>
        </w:rPr>
        <w:t xml:space="preserve"> bis Di – 10.11. </w:t>
      </w:r>
      <w:r w:rsidRPr="00102877">
        <w:rPr>
          <w:b/>
          <w:noProof/>
          <w:u w:val="single"/>
        </w:rPr>
        <w:t>2026</w:t>
      </w:r>
    </w:p>
    <w:p w14:paraId="0ADDE451" w14:textId="77777777" w:rsidR="00031895" w:rsidRPr="000320DD" w:rsidRDefault="00031895">
      <w:pPr>
        <w:rPr>
          <w:b/>
        </w:rPr>
      </w:pPr>
      <w:r w:rsidRPr="00102877">
        <w:rPr>
          <w:b/>
          <w:noProof/>
        </w:rPr>
        <w:t>Kirmes in Hilders</w:t>
      </w:r>
    </w:p>
    <w:p w14:paraId="7D8C9E16" w14:textId="7FB49CEE" w:rsidR="00031895" w:rsidRPr="000320DD" w:rsidRDefault="00C53BD5">
      <w:pPr>
        <w:rPr>
          <w:i/>
        </w:rPr>
      </w:pPr>
      <w:r>
        <w:rPr>
          <w:i/>
          <w:noProof/>
        </w:rPr>
        <w:t xml:space="preserve">Rathausplatz und </w:t>
      </w:r>
      <w:r w:rsidR="00031895" w:rsidRPr="00102877">
        <w:rPr>
          <w:i/>
          <w:noProof/>
        </w:rPr>
        <w:t>Ulstersaal</w:t>
      </w:r>
    </w:p>
    <w:p w14:paraId="1699A7B5" w14:textId="77777777" w:rsidR="00031895" w:rsidRDefault="00031895" w:rsidP="004A0A7F">
      <w:pPr>
        <w:rPr>
          <w:noProof/>
        </w:rPr>
      </w:pPr>
      <w:r>
        <w:rPr>
          <w:noProof/>
        </w:rPr>
        <w:t>nähere Info: Kirmesgesellschaft Hilders</w:t>
      </w:r>
    </w:p>
    <w:p w14:paraId="2BDF5750" w14:textId="77777777" w:rsidR="00031895" w:rsidRDefault="00031895">
      <w:r>
        <w:rPr>
          <w:noProof/>
        </w:rPr>
        <w:t>und Plakataushang</w:t>
      </w:r>
    </w:p>
    <w:p w14:paraId="32255415" w14:textId="77777777" w:rsidR="00031895" w:rsidRDefault="00031895"/>
    <w:p w14:paraId="5D17700F" w14:textId="77777777"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07.11.2026</w:t>
      </w:r>
      <w:r>
        <w:rPr>
          <w:b/>
          <w:noProof/>
          <w:u w:val="single"/>
        </w:rPr>
        <w:t>, 11:00 Uhr</w:t>
      </w:r>
    </w:p>
    <w:p w14:paraId="6732E5C2" w14:textId="77777777" w:rsidR="00031895" w:rsidRPr="000320DD" w:rsidRDefault="00031895">
      <w:pPr>
        <w:rPr>
          <w:b/>
        </w:rPr>
      </w:pPr>
      <w:r w:rsidRPr="00102877">
        <w:rPr>
          <w:b/>
          <w:noProof/>
        </w:rPr>
        <w:t>Bilderbuchkino</w:t>
      </w:r>
    </w:p>
    <w:p w14:paraId="26A53C6A" w14:textId="77777777" w:rsidR="00031895" w:rsidRPr="000320DD" w:rsidRDefault="00031895">
      <w:pPr>
        <w:rPr>
          <w:i/>
        </w:rPr>
      </w:pPr>
      <w:r w:rsidRPr="00102877">
        <w:rPr>
          <w:i/>
          <w:noProof/>
        </w:rPr>
        <w:t>Alte Schule Kolpingraum 1. Stock</w:t>
      </w:r>
    </w:p>
    <w:p w14:paraId="64C71A54" w14:textId="3BF5D443" w:rsidR="00031895" w:rsidRDefault="00031895">
      <w:pPr>
        <w:rPr>
          <w:noProof/>
        </w:rPr>
      </w:pPr>
      <w:r>
        <w:rPr>
          <w:noProof/>
        </w:rPr>
        <w:t>Wir lesen Bilderbücher vor und zeigen die Bilder über eine Leinwand. Dauer ca.  30 Minuten, geeignet für Kinder ab drei Jahren bis ca.  2. Klasse</w:t>
      </w:r>
      <w:r w:rsidR="00C53BD5">
        <w:rPr>
          <w:noProof/>
        </w:rPr>
        <w:t xml:space="preserve">, </w:t>
      </w:r>
      <w:r>
        <w:rPr>
          <w:noProof/>
        </w:rPr>
        <w:t>Bücherei Hilders</w:t>
      </w:r>
    </w:p>
    <w:p w14:paraId="39BA8AC9" w14:textId="77777777" w:rsidR="00031895" w:rsidRDefault="00031895"/>
    <w:p w14:paraId="73B27B0A" w14:textId="77777777" w:rsidR="00031895" w:rsidRPr="000320DD" w:rsidRDefault="00031895">
      <w:pPr>
        <w:rPr>
          <w:b/>
          <w:u w:val="single"/>
        </w:rPr>
      </w:pPr>
      <w:r w:rsidRPr="00102877">
        <w:rPr>
          <w:b/>
          <w:noProof/>
          <w:u w:val="single"/>
        </w:rPr>
        <w:t>Di</w:t>
      </w:r>
      <w:r w:rsidRPr="000320DD">
        <w:rPr>
          <w:b/>
          <w:u w:val="single"/>
        </w:rPr>
        <w:t xml:space="preserve"> - </w:t>
      </w:r>
      <w:r w:rsidRPr="00102877">
        <w:rPr>
          <w:b/>
          <w:noProof/>
          <w:u w:val="single"/>
        </w:rPr>
        <w:t>10.11.2026</w:t>
      </w:r>
      <w:r>
        <w:rPr>
          <w:b/>
          <w:noProof/>
          <w:u w:val="single"/>
        </w:rPr>
        <w:t>, 17:00 Uhr</w:t>
      </w:r>
    </w:p>
    <w:p w14:paraId="21272F96" w14:textId="77777777" w:rsidR="00031895" w:rsidRPr="000320DD" w:rsidRDefault="00031895">
      <w:pPr>
        <w:rPr>
          <w:b/>
        </w:rPr>
      </w:pPr>
      <w:r w:rsidRPr="00102877">
        <w:rPr>
          <w:b/>
          <w:noProof/>
        </w:rPr>
        <w:t>Volksliedersingen</w:t>
      </w:r>
    </w:p>
    <w:p w14:paraId="77595831" w14:textId="77777777" w:rsidR="00031895" w:rsidRPr="000320DD" w:rsidRDefault="00031895">
      <w:pPr>
        <w:rPr>
          <w:i/>
        </w:rPr>
      </w:pPr>
      <w:r w:rsidRPr="00102877">
        <w:rPr>
          <w:i/>
          <w:noProof/>
        </w:rPr>
        <w:t>Landgasthof Hohmann</w:t>
      </w:r>
    </w:p>
    <w:p w14:paraId="399953AD" w14:textId="77777777" w:rsidR="00031895" w:rsidRDefault="00031895">
      <w:r>
        <w:rPr>
          <w:noProof/>
        </w:rPr>
        <w:t>jeden zweiten Dienstag im Monat - (bis 19:30 Uhr)   Singen Sie mit uns die schönsten Volkslieder! Mit uns kann jedermann singen, es trifft sich jung und alt zu einem gemütlichen Nachmittag. Der Gesang wird von Harmonikas, Akkordeons und Gitarren begleitet. Es lohnt sich auf jeden Fall vorbeizuschauen!</w:t>
      </w:r>
    </w:p>
    <w:p w14:paraId="4A2BE1B3" w14:textId="77777777" w:rsidR="00031895" w:rsidRDefault="00031895"/>
    <w:p w14:paraId="107E5F4E" w14:textId="77777777" w:rsidR="00031895" w:rsidRPr="000320DD" w:rsidRDefault="00031895">
      <w:pPr>
        <w:rPr>
          <w:b/>
          <w:u w:val="single"/>
        </w:rPr>
      </w:pPr>
      <w:r w:rsidRPr="00102877">
        <w:rPr>
          <w:b/>
          <w:noProof/>
          <w:u w:val="single"/>
        </w:rPr>
        <w:t>Do</w:t>
      </w:r>
      <w:r w:rsidRPr="000320DD">
        <w:rPr>
          <w:b/>
          <w:u w:val="single"/>
        </w:rPr>
        <w:t xml:space="preserve"> - </w:t>
      </w:r>
      <w:r w:rsidRPr="00102877">
        <w:rPr>
          <w:b/>
          <w:noProof/>
          <w:u w:val="single"/>
        </w:rPr>
        <w:t>12.11.2026</w:t>
      </w:r>
      <w:r>
        <w:rPr>
          <w:b/>
          <w:noProof/>
          <w:u w:val="single"/>
        </w:rPr>
        <w:t>, 09:00 Uhr</w:t>
      </w:r>
    </w:p>
    <w:p w14:paraId="5B1AED8E" w14:textId="77777777" w:rsidR="00031895" w:rsidRPr="000320DD" w:rsidRDefault="00031895">
      <w:pPr>
        <w:rPr>
          <w:b/>
        </w:rPr>
      </w:pPr>
      <w:r w:rsidRPr="00102877">
        <w:rPr>
          <w:b/>
          <w:noProof/>
        </w:rPr>
        <w:t>Ulstertaler Wochenmarkt</w:t>
      </w:r>
    </w:p>
    <w:p w14:paraId="33183F99" w14:textId="77777777" w:rsidR="00031895" w:rsidRPr="000320DD" w:rsidRDefault="00031895">
      <w:pPr>
        <w:rPr>
          <w:i/>
        </w:rPr>
      </w:pPr>
      <w:r w:rsidRPr="00102877">
        <w:rPr>
          <w:i/>
          <w:noProof/>
        </w:rPr>
        <w:t>Kirchstraße</w:t>
      </w:r>
    </w:p>
    <w:p w14:paraId="444C9059" w14:textId="77777777" w:rsidR="00031895" w:rsidRDefault="00031895">
      <w:r>
        <w:rPr>
          <w:noProof/>
        </w:rPr>
        <w:t>Jeden Donnerstag regional und marktfrisch in der Ortsmitte von Hilders einkaufen! Frische Grillwaren ab 11:00 Uhr!</w:t>
      </w:r>
    </w:p>
    <w:p w14:paraId="484A6FE9" w14:textId="77777777" w:rsidR="00031895" w:rsidRDefault="00031895"/>
    <w:p w14:paraId="6AB425B8" w14:textId="0761B331" w:rsidR="00031895" w:rsidRPr="000320DD" w:rsidRDefault="00031895">
      <w:pPr>
        <w:rPr>
          <w:b/>
          <w:u w:val="single"/>
        </w:rPr>
      </w:pPr>
      <w:r w:rsidRPr="00102877">
        <w:rPr>
          <w:b/>
          <w:noProof/>
          <w:u w:val="single"/>
        </w:rPr>
        <w:t>Fr</w:t>
      </w:r>
      <w:r w:rsidRPr="000320DD">
        <w:rPr>
          <w:b/>
          <w:u w:val="single"/>
        </w:rPr>
        <w:t xml:space="preserve"> - </w:t>
      </w:r>
      <w:r w:rsidRPr="00102877">
        <w:rPr>
          <w:b/>
          <w:noProof/>
          <w:u w:val="single"/>
        </w:rPr>
        <w:t>13.11.2026</w:t>
      </w:r>
      <w:r>
        <w:rPr>
          <w:b/>
          <w:noProof/>
          <w:u w:val="single"/>
        </w:rPr>
        <w:t>, 18:00 Uhr</w:t>
      </w:r>
    </w:p>
    <w:p w14:paraId="1C17E926" w14:textId="77777777" w:rsidR="00031895" w:rsidRPr="000320DD" w:rsidRDefault="00031895">
      <w:pPr>
        <w:rPr>
          <w:b/>
        </w:rPr>
      </w:pPr>
      <w:r w:rsidRPr="00102877">
        <w:rPr>
          <w:b/>
          <w:noProof/>
        </w:rPr>
        <w:t>Schwimmbadkino in der Ulsterwelle</w:t>
      </w:r>
    </w:p>
    <w:p w14:paraId="5C582075" w14:textId="77777777" w:rsidR="00031895" w:rsidRPr="000320DD" w:rsidRDefault="00031895">
      <w:pPr>
        <w:rPr>
          <w:i/>
        </w:rPr>
      </w:pPr>
      <w:r w:rsidRPr="00102877">
        <w:rPr>
          <w:i/>
          <w:noProof/>
        </w:rPr>
        <w:t>Erlebnisbad Ulsterwelle</w:t>
      </w:r>
    </w:p>
    <w:p w14:paraId="3BE2178C" w14:textId="12312693" w:rsidR="00031895" w:rsidRDefault="00031895">
      <w:r>
        <w:rPr>
          <w:noProof/>
        </w:rPr>
        <w:t xml:space="preserve">Highlight im Erlebnisbad mit Überraschungsfilm (Kinder-/und Jugendfilm)ohne Alterbeschränkung. Anmeldung bitte über </w:t>
      </w:r>
      <w:r w:rsidRPr="00971755">
        <w:rPr>
          <w:b/>
          <w:bCs/>
          <w:noProof/>
        </w:rPr>
        <w:t>www.ulsterwelle.de</w:t>
      </w:r>
    </w:p>
    <w:p w14:paraId="6BAE370A" w14:textId="77777777" w:rsidR="00031895" w:rsidRDefault="00031895"/>
    <w:p w14:paraId="15826B07" w14:textId="77777777" w:rsidR="00031895" w:rsidRPr="000320DD" w:rsidRDefault="00031895">
      <w:pPr>
        <w:rPr>
          <w:b/>
          <w:u w:val="single"/>
        </w:rPr>
      </w:pPr>
      <w:r w:rsidRPr="00102877">
        <w:rPr>
          <w:b/>
          <w:noProof/>
          <w:u w:val="single"/>
        </w:rPr>
        <w:t>Fr</w:t>
      </w:r>
      <w:r w:rsidRPr="000320DD">
        <w:rPr>
          <w:b/>
          <w:u w:val="single"/>
        </w:rPr>
        <w:t xml:space="preserve"> - </w:t>
      </w:r>
      <w:r w:rsidRPr="00102877">
        <w:rPr>
          <w:b/>
          <w:noProof/>
          <w:u w:val="single"/>
        </w:rPr>
        <w:t>13.11.2026</w:t>
      </w:r>
      <w:r>
        <w:rPr>
          <w:b/>
          <w:noProof/>
          <w:u w:val="single"/>
        </w:rPr>
        <w:t>, 17:00 Uhr</w:t>
      </w:r>
    </w:p>
    <w:p w14:paraId="4750B0B4" w14:textId="77777777" w:rsidR="00031895" w:rsidRPr="000320DD" w:rsidRDefault="00031895">
      <w:pPr>
        <w:rPr>
          <w:b/>
        </w:rPr>
      </w:pPr>
      <w:r w:rsidRPr="00102877">
        <w:rPr>
          <w:b/>
          <w:noProof/>
        </w:rPr>
        <w:t>St.Martin Laternenumzug</w:t>
      </w:r>
    </w:p>
    <w:p w14:paraId="7D97B5F7" w14:textId="77777777" w:rsidR="00031895" w:rsidRPr="000320DD" w:rsidRDefault="00031895">
      <w:pPr>
        <w:rPr>
          <w:i/>
        </w:rPr>
      </w:pPr>
      <w:r w:rsidRPr="00102877">
        <w:rPr>
          <w:i/>
          <w:noProof/>
        </w:rPr>
        <w:t>Hilders-Simmershausen</w:t>
      </w:r>
    </w:p>
    <w:p w14:paraId="402CB6FF" w14:textId="77777777" w:rsidR="00031895" w:rsidRDefault="00031895">
      <w:r>
        <w:rPr>
          <w:noProof/>
        </w:rPr>
        <w:t>Laternenumzug durch Simmershausen mit Dankamt in der Kath. Kirche; Anschl. gemütl. Beisammensein mit Würstchen und heißem Saft für die Kinder und Glühwein für die Eltern, Großeltern und allen Interessierten! Kindergartenverein Simmershausen, Info: C. Ebert, Tel. 06681/9170817</w:t>
      </w:r>
    </w:p>
    <w:p w14:paraId="0E752EA1" w14:textId="77777777" w:rsidR="00031895" w:rsidRDefault="00031895"/>
    <w:p w14:paraId="408A8FBC" w14:textId="77777777"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14.11.2026</w:t>
      </w:r>
      <w:r>
        <w:rPr>
          <w:b/>
          <w:noProof/>
          <w:u w:val="single"/>
        </w:rPr>
        <w:t>, 19:30 Uhr</w:t>
      </w:r>
    </w:p>
    <w:p w14:paraId="1EB8F072" w14:textId="77777777" w:rsidR="00031895" w:rsidRPr="000320DD" w:rsidRDefault="00031895">
      <w:pPr>
        <w:rPr>
          <w:b/>
        </w:rPr>
      </w:pPr>
      <w:r w:rsidRPr="00102877">
        <w:rPr>
          <w:b/>
          <w:noProof/>
        </w:rPr>
        <w:t>Prinzenkrönung Scheppenbachtal</w:t>
      </w:r>
    </w:p>
    <w:p w14:paraId="37ED1464" w14:textId="77777777" w:rsidR="00031895" w:rsidRPr="000320DD" w:rsidRDefault="00031895">
      <w:pPr>
        <w:rPr>
          <w:i/>
        </w:rPr>
      </w:pPr>
      <w:r w:rsidRPr="00102877">
        <w:rPr>
          <w:i/>
          <w:noProof/>
        </w:rPr>
        <w:t>Scheppenbachhaus Eckweisbach</w:t>
      </w:r>
    </w:p>
    <w:p w14:paraId="1D34050A" w14:textId="77777777" w:rsidR="00031895" w:rsidRDefault="00031895">
      <w:r>
        <w:rPr>
          <w:noProof/>
        </w:rPr>
        <w:t>weitere Info: Fastnachtsgesellschaft Eckweisbach</w:t>
      </w:r>
    </w:p>
    <w:p w14:paraId="6FB219C3" w14:textId="77777777" w:rsidR="00031895" w:rsidRDefault="00031895"/>
    <w:p w14:paraId="1E933279" w14:textId="77777777"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14.11.2026</w:t>
      </w:r>
      <w:r>
        <w:rPr>
          <w:b/>
          <w:noProof/>
          <w:u w:val="single"/>
        </w:rPr>
        <w:t>, 18:00 Uhr</w:t>
      </w:r>
    </w:p>
    <w:p w14:paraId="1003FD57" w14:textId="77777777" w:rsidR="00031895" w:rsidRPr="000320DD" w:rsidRDefault="00031895">
      <w:pPr>
        <w:rPr>
          <w:b/>
        </w:rPr>
      </w:pPr>
      <w:r w:rsidRPr="00102877">
        <w:rPr>
          <w:b/>
          <w:noProof/>
        </w:rPr>
        <w:t>Schwimmbadkino in der Ulsterwelle</w:t>
      </w:r>
    </w:p>
    <w:p w14:paraId="041A9A9F" w14:textId="77777777" w:rsidR="00031895" w:rsidRPr="000320DD" w:rsidRDefault="00031895">
      <w:pPr>
        <w:rPr>
          <w:i/>
        </w:rPr>
      </w:pPr>
      <w:r w:rsidRPr="00102877">
        <w:rPr>
          <w:i/>
          <w:noProof/>
        </w:rPr>
        <w:t>Erlebnisbad Ulsterwelle</w:t>
      </w:r>
    </w:p>
    <w:p w14:paraId="0BAA7917" w14:textId="649062F4" w:rsidR="00031895" w:rsidRDefault="00031895">
      <w:r>
        <w:rPr>
          <w:noProof/>
        </w:rPr>
        <w:t xml:space="preserve">Highlight im Erlebnisbad mit Überraschungsfilm (Kinder-/und Jugendfilm)ohne Alterbeschränkung. Anmeldung bitte über </w:t>
      </w:r>
      <w:r w:rsidRPr="00971755">
        <w:rPr>
          <w:b/>
          <w:bCs/>
          <w:noProof/>
        </w:rPr>
        <w:t>www.ulsterwelle.de</w:t>
      </w:r>
    </w:p>
    <w:p w14:paraId="25F42B18" w14:textId="77777777" w:rsidR="00031895" w:rsidRDefault="00031895"/>
    <w:p w14:paraId="2325F2FD" w14:textId="77777777" w:rsidR="00031895" w:rsidRPr="000320DD" w:rsidRDefault="00031895">
      <w:pPr>
        <w:rPr>
          <w:b/>
          <w:u w:val="single"/>
        </w:rPr>
      </w:pPr>
      <w:r w:rsidRPr="00102877">
        <w:rPr>
          <w:b/>
          <w:noProof/>
          <w:u w:val="single"/>
        </w:rPr>
        <w:t>Mi</w:t>
      </w:r>
      <w:r w:rsidRPr="000320DD">
        <w:rPr>
          <w:b/>
          <w:u w:val="single"/>
        </w:rPr>
        <w:t xml:space="preserve"> - </w:t>
      </w:r>
      <w:r w:rsidRPr="00102877">
        <w:rPr>
          <w:b/>
          <w:noProof/>
          <w:u w:val="single"/>
        </w:rPr>
        <w:t>18.11.2026</w:t>
      </w:r>
      <w:r>
        <w:rPr>
          <w:b/>
          <w:noProof/>
          <w:u w:val="single"/>
        </w:rPr>
        <w:t>, 18:00 Uhr</w:t>
      </w:r>
    </w:p>
    <w:p w14:paraId="01E7A164" w14:textId="77777777" w:rsidR="00031895" w:rsidRPr="000320DD" w:rsidRDefault="00031895">
      <w:pPr>
        <w:rPr>
          <w:b/>
        </w:rPr>
      </w:pPr>
      <w:r w:rsidRPr="00102877">
        <w:rPr>
          <w:b/>
          <w:noProof/>
        </w:rPr>
        <w:t>Spieleabend</w:t>
      </w:r>
    </w:p>
    <w:p w14:paraId="2E2725C3" w14:textId="77777777" w:rsidR="00031895" w:rsidRPr="000320DD" w:rsidRDefault="00031895">
      <w:pPr>
        <w:rPr>
          <w:i/>
        </w:rPr>
      </w:pPr>
      <w:r w:rsidRPr="00102877">
        <w:rPr>
          <w:i/>
          <w:noProof/>
        </w:rPr>
        <w:t>Hilders, Alte Schule</w:t>
      </w:r>
    </w:p>
    <w:p w14:paraId="2EE078AB" w14:textId="77777777" w:rsidR="00031895" w:rsidRDefault="00031895" w:rsidP="004A0A7F">
      <w:pPr>
        <w:rPr>
          <w:noProof/>
        </w:rPr>
      </w:pPr>
      <w:r>
        <w:rPr>
          <w:noProof/>
        </w:rPr>
        <w:t xml:space="preserve">Beim Spieleabend treffen sich spielbegeisterte Hilderser jeden 3. Mittwoch in der Alten Schule im oberen Stockwerk. Neue Mitspieler und Mitspielerinnen sind jederzeit herzlich willkommen. Eine Anmeldung ist nicht erforderlich. Lieblingsspiele können gerne mitgebracht werden. </w:t>
      </w:r>
    </w:p>
    <w:p w14:paraId="3B2910DC" w14:textId="77777777" w:rsidR="00031895" w:rsidRDefault="00031895">
      <w:r>
        <w:rPr>
          <w:noProof/>
        </w:rPr>
        <w:t>Info: LAeuft, Marktstr. 6, 36115 Hilders, Tel. 06681/9170090</w:t>
      </w:r>
    </w:p>
    <w:p w14:paraId="3178ACB4" w14:textId="77777777" w:rsidR="00031895" w:rsidRDefault="00031895"/>
    <w:p w14:paraId="7D8634A0" w14:textId="77777777" w:rsidR="00031895" w:rsidRPr="000320DD" w:rsidRDefault="00031895">
      <w:pPr>
        <w:rPr>
          <w:b/>
          <w:u w:val="single"/>
        </w:rPr>
      </w:pPr>
      <w:r w:rsidRPr="00102877">
        <w:rPr>
          <w:b/>
          <w:noProof/>
          <w:u w:val="single"/>
        </w:rPr>
        <w:t>Do</w:t>
      </w:r>
      <w:r w:rsidRPr="000320DD">
        <w:rPr>
          <w:b/>
          <w:u w:val="single"/>
        </w:rPr>
        <w:t xml:space="preserve"> - </w:t>
      </w:r>
      <w:r w:rsidRPr="00102877">
        <w:rPr>
          <w:b/>
          <w:noProof/>
          <w:u w:val="single"/>
        </w:rPr>
        <w:t>19.11.2026</w:t>
      </w:r>
      <w:r>
        <w:rPr>
          <w:b/>
          <w:noProof/>
          <w:u w:val="single"/>
        </w:rPr>
        <w:t>, 09:00 Uhr</w:t>
      </w:r>
    </w:p>
    <w:p w14:paraId="209DEA05" w14:textId="77777777" w:rsidR="00031895" w:rsidRPr="000320DD" w:rsidRDefault="00031895">
      <w:pPr>
        <w:rPr>
          <w:b/>
        </w:rPr>
      </w:pPr>
      <w:r w:rsidRPr="00102877">
        <w:rPr>
          <w:b/>
          <w:noProof/>
        </w:rPr>
        <w:t>Ulstertaler Wochenmarkt</w:t>
      </w:r>
    </w:p>
    <w:p w14:paraId="65277A16" w14:textId="77777777" w:rsidR="00031895" w:rsidRPr="000320DD" w:rsidRDefault="00031895">
      <w:pPr>
        <w:rPr>
          <w:i/>
        </w:rPr>
      </w:pPr>
      <w:r w:rsidRPr="00102877">
        <w:rPr>
          <w:i/>
          <w:noProof/>
        </w:rPr>
        <w:t>Kirchstraße</w:t>
      </w:r>
    </w:p>
    <w:p w14:paraId="368387A4" w14:textId="77777777" w:rsidR="00031895" w:rsidRDefault="00031895">
      <w:r>
        <w:rPr>
          <w:noProof/>
        </w:rPr>
        <w:t>Jeden Donnerstag regional und marktfrisch in der Ortsmitte von Hilders einkaufen! Frische Grillwaren ab 11:00 Uhr!</w:t>
      </w:r>
    </w:p>
    <w:p w14:paraId="259B6A15" w14:textId="77777777" w:rsidR="00031895" w:rsidRDefault="00031895"/>
    <w:p w14:paraId="56416837" w14:textId="77777777" w:rsidR="00031895" w:rsidRPr="000320DD" w:rsidRDefault="00031895">
      <w:pPr>
        <w:rPr>
          <w:b/>
          <w:u w:val="single"/>
        </w:rPr>
      </w:pPr>
      <w:r w:rsidRPr="00102877">
        <w:rPr>
          <w:b/>
          <w:noProof/>
          <w:u w:val="single"/>
        </w:rPr>
        <w:t>So</w:t>
      </w:r>
      <w:r w:rsidRPr="000320DD">
        <w:rPr>
          <w:b/>
          <w:u w:val="single"/>
        </w:rPr>
        <w:t xml:space="preserve"> - </w:t>
      </w:r>
      <w:r w:rsidRPr="00102877">
        <w:rPr>
          <w:b/>
          <w:noProof/>
          <w:u w:val="single"/>
        </w:rPr>
        <w:t>22.11.2026</w:t>
      </w:r>
      <w:r>
        <w:rPr>
          <w:b/>
          <w:noProof/>
          <w:u w:val="single"/>
        </w:rPr>
        <w:t>, 13:00 Uhr</w:t>
      </w:r>
    </w:p>
    <w:p w14:paraId="72C7355D" w14:textId="77777777" w:rsidR="00C53BD5" w:rsidRDefault="00031895">
      <w:pPr>
        <w:rPr>
          <w:b/>
        </w:rPr>
      </w:pPr>
      <w:r w:rsidRPr="00102877">
        <w:rPr>
          <w:b/>
          <w:noProof/>
        </w:rPr>
        <w:t>Buchausstellung Simmershausen</w:t>
      </w:r>
    </w:p>
    <w:p w14:paraId="310CEE9D" w14:textId="06A90E56" w:rsidR="00031895" w:rsidRPr="00C53BD5" w:rsidRDefault="00031895">
      <w:pPr>
        <w:rPr>
          <w:b/>
        </w:rPr>
      </w:pPr>
      <w:r w:rsidRPr="00102877">
        <w:rPr>
          <w:i/>
          <w:noProof/>
        </w:rPr>
        <w:t>Bücherei, DGH</w:t>
      </w:r>
      <w:r w:rsidR="00C53BD5">
        <w:rPr>
          <w:b/>
        </w:rPr>
        <w:t xml:space="preserve"> </w:t>
      </w:r>
      <w:r>
        <w:rPr>
          <w:noProof/>
        </w:rPr>
        <w:t>nähere Informationen in der Bücherei Simmershausen zu den Öffnungszeiten: Sonntag von 12.00 bis 13.30 und Mittwoch von 16:00 bis 17:30 Uhr und bei C. Drott, Tel. 06681/1586</w:t>
      </w:r>
    </w:p>
    <w:p w14:paraId="582AC650" w14:textId="77777777" w:rsidR="00031895" w:rsidRDefault="00031895"/>
    <w:p w14:paraId="7C06DDA0" w14:textId="77777777" w:rsidR="00031895" w:rsidRPr="000320DD" w:rsidRDefault="00031895">
      <w:pPr>
        <w:rPr>
          <w:b/>
          <w:u w:val="single"/>
        </w:rPr>
      </w:pPr>
      <w:r w:rsidRPr="00102877">
        <w:rPr>
          <w:b/>
          <w:noProof/>
          <w:u w:val="single"/>
        </w:rPr>
        <w:t>Do</w:t>
      </w:r>
      <w:r w:rsidRPr="000320DD">
        <w:rPr>
          <w:b/>
          <w:u w:val="single"/>
        </w:rPr>
        <w:t xml:space="preserve"> - </w:t>
      </w:r>
      <w:r w:rsidRPr="00102877">
        <w:rPr>
          <w:b/>
          <w:noProof/>
          <w:u w:val="single"/>
        </w:rPr>
        <w:t>26.11.2026</w:t>
      </w:r>
      <w:r>
        <w:rPr>
          <w:b/>
          <w:noProof/>
          <w:u w:val="single"/>
        </w:rPr>
        <w:t>, 09:00 Uhr</w:t>
      </w:r>
    </w:p>
    <w:p w14:paraId="2E7138EA" w14:textId="77777777" w:rsidR="00031895" w:rsidRPr="000320DD" w:rsidRDefault="00031895">
      <w:pPr>
        <w:rPr>
          <w:b/>
        </w:rPr>
      </w:pPr>
      <w:r w:rsidRPr="00102877">
        <w:rPr>
          <w:b/>
          <w:noProof/>
        </w:rPr>
        <w:t>Ulstertaler Wochenmarkt</w:t>
      </w:r>
    </w:p>
    <w:p w14:paraId="6AE7EF06" w14:textId="1E7BBA65" w:rsidR="00031895" w:rsidRPr="00971755" w:rsidRDefault="00031895">
      <w:pPr>
        <w:rPr>
          <w:i/>
        </w:rPr>
      </w:pPr>
      <w:r w:rsidRPr="00102877">
        <w:rPr>
          <w:i/>
          <w:noProof/>
        </w:rPr>
        <w:t>Kirchstraße</w:t>
      </w:r>
      <w:r w:rsidR="00971755">
        <w:rPr>
          <w:i/>
        </w:rPr>
        <w:t xml:space="preserve"> </w:t>
      </w:r>
      <w:r>
        <w:rPr>
          <w:noProof/>
        </w:rPr>
        <w:t>Jeden Donnerstag regional und marktfrisch in der Ortsmitte von Hilders einkaufen! Frische Grillwaren ab 11:00 Uhr!</w:t>
      </w:r>
    </w:p>
    <w:p w14:paraId="5EC9A00E" w14:textId="77777777" w:rsidR="00031895" w:rsidRDefault="00031895"/>
    <w:p w14:paraId="780E220F" w14:textId="77777777" w:rsidR="00031895" w:rsidRPr="000320DD" w:rsidRDefault="00031895">
      <w:pPr>
        <w:rPr>
          <w:b/>
          <w:u w:val="single"/>
        </w:rPr>
      </w:pPr>
      <w:r w:rsidRPr="00102877">
        <w:rPr>
          <w:b/>
          <w:noProof/>
          <w:u w:val="single"/>
        </w:rPr>
        <w:t>Fr</w:t>
      </w:r>
      <w:r w:rsidRPr="000320DD">
        <w:rPr>
          <w:b/>
          <w:u w:val="single"/>
        </w:rPr>
        <w:t xml:space="preserve"> - </w:t>
      </w:r>
      <w:r w:rsidRPr="00102877">
        <w:rPr>
          <w:b/>
          <w:noProof/>
          <w:u w:val="single"/>
        </w:rPr>
        <w:t>27.11.2026</w:t>
      </w:r>
      <w:r>
        <w:rPr>
          <w:b/>
          <w:noProof/>
          <w:u w:val="single"/>
        </w:rPr>
        <w:t>, 19:30 Uhr</w:t>
      </w:r>
    </w:p>
    <w:p w14:paraId="513D85A5" w14:textId="77777777" w:rsidR="00031895" w:rsidRPr="000320DD" w:rsidRDefault="00031895">
      <w:pPr>
        <w:rPr>
          <w:b/>
        </w:rPr>
      </w:pPr>
      <w:r w:rsidRPr="00102877">
        <w:rPr>
          <w:b/>
          <w:noProof/>
        </w:rPr>
        <w:t>Ulsterwellen Saunanacht</w:t>
      </w:r>
    </w:p>
    <w:p w14:paraId="403CEFDF" w14:textId="77777777" w:rsidR="00031895" w:rsidRPr="000320DD" w:rsidRDefault="00031895">
      <w:pPr>
        <w:rPr>
          <w:i/>
        </w:rPr>
      </w:pPr>
      <w:r w:rsidRPr="00102877">
        <w:rPr>
          <w:i/>
          <w:noProof/>
        </w:rPr>
        <w:t>Freizeitbad Ulsterwelle</w:t>
      </w:r>
    </w:p>
    <w:p w14:paraId="7CCB0B2F" w14:textId="77777777" w:rsidR="00031895" w:rsidRDefault="00031895">
      <w:r>
        <w:rPr>
          <w:noProof/>
        </w:rPr>
        <w:t>Es erwarten Sie erfrischende Eis-Aufgüsse, Peeling-Salz und andere kleine Überraschungen. Für das leibliche Wohl ist ebenfalls bestens gesorgt!  Mit textilfreiem Baden von 21:00  - 01:30 Uhr. Eintritt 20:00 €. Weitere Info: Tel. 06681/917278 und www.ulsterwelle.de</w:t>
      </w:r>
    </w:p>
    <w:p w14:paraId="14790DBA" w14:textId="77777777" w:rsidR="00031895" w:rsidRDefault="00031895"/>
    <w:p w14:paraId="03105198" w14:textId="77777777"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28.11.2026</w:t>
      </w:r>
      <w:r>
        <w:rPr>
          <w:b/>
          <w:noProof/>
          <w:u w:val="single"/>
        </w:rPr>
        <w:t>, 18:00 Uhr</w:t>
      </w:r>
    </w:p>
    <w:p w14:paraId="2416F077" w14:textId="77777777" w:rsidR="00031895" w:rsidRPr="000320DD" w:rsidRDefault="00031895">
      <w:pPr>
        <w:rPr>
          <w:b/>
        </w:rPr>
      </w:pPr>
      <w:r w:rsidRPr="00102877">
        <w:rPr>
          <w:b/>
          <w:noProof/>
        </w:rPr>
        <w:t>Kirchenkonzert</w:t>
      </w:r>
    </w:p>
    <w:p w14:paraId="1F13BA36" w14:textId="77777777" w:rsidR="00031895" w:rsidRPr="000320DD" w:rsidRDefault="00031895">
      <w:pPr>
        <w:rPr>
          <w:i/>
        </w:rPr>
      </w:pPr>
      <w:r w:rsidRPr="00102877">
        <w:rPr>
          <w:i/>
          <w:noProof/>
        </w:rPr>
        <w:t>Hilders, OT Batten</w:t>
      </w:r>
    </w:p>
    <w:p w14:paraId="13737FA1" w14:textId="25119849" w:rsidR="00031895" w:rsidRPr="00971755" w:rsidRDefault="00031895" w:rsidP="004A0A7F">
      <w:pPr>
        <w:rPr>
          <w:noProof/>
        </w:rPr>
      </w:pPr>
      <w:r>
        <w:rPr>
          <w:noProof/>
        </w:rPr>
        <w:t xml:space="preserve">Herzliche Einladung zum Kirchenkonzert mit dem Musikverein Simmershausen-Batten e.V. in der Kirche  St.Johannes der Täufer zu Batten! </w:t>
      </w:r>
      <w:r w:rsidR="00971755">
        <w:rPr>
          <w:noProof/>
        </w:rPr>
        <w:t xml:space="preserve"> </w:t>
      </w:r>
      <w:r w:rsidRPr="00C53BD5">
        <w:rPr>
          <w:b/>
          <w:bCs/>
          <w:noProof/>
        </w:rPr>
        <w:t>Mit Begleitung auf der Harfe!</w:t>
      </w:r>
    </w:p>
    <w:p w14:paraId="392860FB" w14:textId="5E011C32" w:rsidR="00031895" w:rsidRDefault="00031895">
      <w:r>
        <w:rPr>
          <w:noProof/>
        </w:rPr>
        <w:t>Im Anschluss:Leckere Suppen und warme/kalte Getränke im DGH</w:t>
      </w:r>
      <w:r w:rsidR="00C53BD5">
        <w:rPr>
          <w:noProof/>
        </w:rPr>
        <w:t xml:space="preserve"> Batten </w:t>
      </w:r>
      <w:r>
        <w:rPr>
          <w:noProof/>
        </w:rPr>
        <w:t>auf Spendenbasis</w:t>
      </w:r>
    </w:p>
    <w:p w14:paraId="5D1D6149" w14:textId="77777777" w:rsidR="00031895" w:rsidRDefault="00031895"/>
    <w:p w14:paraId="4B2A2122" w14:textId="77777777"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28.11.2026</w:t>
      </w:r>
      <w:r>
        <w:rPr>
          <w:b/>
          <w:noProof/>
          <w:u w:val="single"/>
        </w:rPr>
        <w:t>, 14:00 Uhr</w:t>
      </w:r>
    </w:p>
    <w:p w14:paraId="2A45F99B" w14:textId="022381D5" w:rsidR="00031895" w:rsidRPr="000320DD" w:rsidRDefault="00031895">
      <w:pPr>
        <w:rPr>
          <w:b/>
        </w:rPr>
      </w:pPr>
      <w:r w:rsidRPr="00102877">
        <w:rPr>
          <w:b/>
          <w:noProof/>
        </w:rPr>
        <w:t>Licht'lmarkt</w:t>
      </w:r>
      <w:r w:rsidR="00971755">
        <w:rPr>
          <w:b/>
          <w:noProof/>
        </w:rPr>
        <w:t xml:space="preserve"> in Hilders </w:t>
      </w:r>
    </w:p>
    <w:p w14:paraId="59858A7F" w14:textId="77777777" w:rsidR="00031895" w:rsidRPr="000320DD" w:rsidRDefault="00031895">
      <w:pPr>
        <w:rPr>
          <w:i/>
        </w:rPr>
      </w:pPr>
      <w:r w:rsidRPr="00102877">
        <w:rPr>
          <w:i/>
          <w:noProof/>
        </w:rPr>
        <w:t>Rund um das Gemeindezentrum</w:t>
      </w:r>
    </w:p>
    <w:p w14:paraId="731F0625" w14:textId="77777777" w:rsidR="00031895" w:rsidRDefault="00031895" w:rsidP="004A0A7F">
      <w:pPr>
        <w:rPr>
          <w:noProof/>
        </w:rPr>
      </w:pPr>
      <w:r>
        <w:rPr>
          <w:noProof/>
        </w:rPr>
        <w:t>Auch in diesem Jahr tummeln sich die festlich geschmückten Buden zu weihnachtlicher Musik rund um das Gemeindezentrum, im Foyer des Rathauses sowie im Hinterhof. Kunsthandwerk und Geschenkartikel gibt es bis 19:00 Uhr, Glühwein und Speisen bis 21:00 Uhr, die Geschäfte haben bis 16:00 Uhr geöffnet. Die Heilige Luzia verteilt Süßigkeiten an die kleinsten Besucher.</w:t>
      </w:r>
    </w:p>
    <w:p w14:paraId="083BBBBF" w14:textId="77777777" w:rsidR="00031895" w:rsidRDefault="00031895">
      <w:r>
        <w:rPr>
          <w:noProof/>
        </w:rPr>
        <w:t>Veranstalter: Wir für Hilders e.V.; www.dein-hilders.de</w:t>
      </w:r>
    </w:p>
    <w:p w14:paraId="769E3D10" w14:textId="77777777" w:rsidR="00031895" w:rsidRDefault="00031895"/>
    <w:p w14:paraId="2F99953C" w14:textId="676A510C"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28.11.</w:t>
      </w:r>
      <w:r w:rsidR="00971755">
        <w:rPr>
          <w:b/>
          <w:noProof/>
          <w:u w:val="single"/>
        </w:rPr>
        <w:t xml:space="preserve"> und So – 29.11.2026 </w:t>
      </w:r>
      <w:r w:rsidRPr="00102877">
        <w:rPr>
          <w:b/>
          <w:noProof/>
          <w:u w:val="single"/>
        </w:rPr>
        <w:t>2026</w:t>
      </w:r>
    </w:p>
    <w:p w14:paraId="31FEF38B" w14:textId="77777777" w:rsidR="00031895" w:rsidRPr="000320DD" w:rsidRDefault="00031895">
      <w:pPr>
        <w:rPr>
          <w:b/>
        </w:rPr>
      </w:pPr>
      <w:r w:rsidRPr="00102877">
        <w:rPr>
          <w:b/>
          <w:noProof/>
        </w:rPr>
        <w:t>Lokalschau K131 Scheppenbachtal</w:t>
      </w:r>
    </w:p>
    <w:p w14:paraId="1CD1DFAF" w14:textId="77777777" w:rsidR="00031895" w:rsidRPr="000320DD" w:rsidRDefault="00031895">
      <w:pPr>
        <w:rPr>
          <w:i/>
        </w:rPr>
      </w:pPr>
      <w:r w:rsidRPr="00102877">
        <w:rPr>
          <w:i/>
          <w:noProof/>
        </w:rPr>
        <w:t>Eckweisbach-Liebhards</w:t>
      </w:r>
    </w:p>
    <w:p w14:paraId="3A7EFB4A" w14:textId="77777777" w:rsidR="00031895" w:rsidRDefault="00031895" w:rsidP="004A0A7F">
      <w:pPr>
        <w:rPr>
          <w:noProof/>
        </w:rPr>
      </w:pPr>
      <w:r>
        <w:rPr>
          <w:noProof/>
        </w:rPr>
        <w:t xml:space="preserve">Für das leibliche Wohl ist bestens gesorgt. </w:t>
      </w:r>
    </w:p>
    <w:p w14:paraId="72ADABAD" w14:textId="75D314DE" w:rsidR="00031895" w:rsidRDefault="00971755">
      <w:r>
        <w:rPr>
          <w:noProof/>
        </w:rPr>
        <w:t>W</w:t>
      </w:r>
      <w:r w:rsidR="00031895">
        <w:rPr>
          <w:noProof/>
        </w:rPr>
        <w:t xml:space="preserve">eitere Informationen </w:t>
      </w:r>
      <w:r>
        <w:rPr>
          <w:noProof/>
        </w:rPr>
        <w:t>erteilt gerne</w:t>
      </w:r>
      <w:r w:rsidR="00031895">
        <w:rPr>
          <w:noProof/>
        </w:rPr>
        <w:t xml:space="preserve"> an Herrn Back unter 06681/362.</w:t>
      </w:r>
    </w:p>
    <w:p w14:paraId="7625EA3E" w14:textId="77777777" w:rsidR="00971755" w:rsidRDefault="00971755"/>
    <w:p w14:paraId="16E9B5D0" w14:textId="2F0BE390" w:rsidR="00031895" w:rsidRPr="000320DD" w:rsidRDefault="00031895">
      <w:pPr>
        <w:rPr>
          <w:b/>
          <w:u w:val="single"/>
        </w:rPr>
      </w:pPr>
      <w:r w:rsidRPr="00102877">
        <w:rPr>
          <w:b/>
          <w:noProof/>
          <w:u w:val="single"/>
        </w:rPr>
        <w:t>Sa</w:t>
      </w:r>
      <w:r w:rsidRPr="000320DD">
        <w:rPr>
          <w:b/>
          <w:u w:val="single"/>
        </w:rPr>
        <w:t xml:space="preserve"> - </w:t>
      </w:r>
      <w:r w:rsidRPr="00102877">
        <w:rPr>
          <w:b/>
          <w:noProof/>
          <w:u w:val="single"/>
        </w:rPr>
        <w:t>28.11.2026</w:t>
      </w:r>
    </w:p>
    <w:p w14:paraId="1EF0B0C0" w14:textId="77777777" w:rsidR="00031895" w:rsidRPr="000320DD" w:rsidRDefault="00031895">
      <w:pPr>
        <w:rPr>
          <w:b/>
        </w:rPr>
      </w:pPr>
      <w:r w:rsidRPr="00102877">
        <w:rPr>
          <w:b/>
          <w:noProof/>
        </w:rPr>
        <w:t>Orgelfest</w:t>
      </w:r>
    </w:p>
    <w:p w14:paraId="12B97478" w14:textId="77777777" w:rsidR="00031895" w:rsidRPr="000320DD" w:rsidRDefault="00031895">
      <w:pPr>
        <w:rPr>
          <w:i/>
        </w:rPr>
      </w:pPr>
      <w:r w:rsidRPr="00102877">
        <w:rPr>
          <w:i/>
          <w:noProof/>
        </w:rPr>
        <w:t>Kirche Simmershausen</w:t>
      </w:r>
    </w:p>
    <w:p w14:paraId="6FB5D457" w14:textId="77777777" w:rsidR="00031895" w:rsidRDefault="00031895"/>
    <w:p w14:paraId="4FB82C1A" w14:textId="77777777" w:rsidR="00971755" w:rsidRDefault="00971755" w:rsidP="00971755">
      <w:pPr>
        <w:rPr>
          <w:b/>
          <w:bCs/>
          <w:noProof/>
        </w:rPr>
      </w:pPr>
      <w:r w:rsidRPr="00BE13CE">
        <w:rPr>
          <w:b/>
          <w:bCs/>
          <w:noProof/>
        </w:rPr>
        <w:t>Änderungen vorbehalten</w:t>
      </w:r>
      <w:r>
        <w:rPr>
          <w:b/>
          <w:bCs/>
          <w:noProof/>
        </w:rPr>
        <w:t>!</w:t>
      </w:r>
    </w:p>
    <w:p w14:paraId="6780C699" w14:textId="77777777" w:rsidR="00971755" w:rsidRDefault="00971755" w:rsidP="00971755">
      <w:pPr>
        <w:rPr>
          <w:b/>
          <w:bCs/>
          <w:noProof/>
        </w:rPr>
      </w:pPr>
    </w:p>
    <w:p w14:paraId="29303AA5" w14:textId="53613AE4" w:rsidR="00971755" w:rsidRPr="00971755" w:rsidRDefault="00971755" w:rsidP="00971755">
      <w:pPr>
        <w:shd w:val="clear" w:color="auto" w:fill="FFFFFF"/>
        <w:spacing w:line="264" w:lineRule="atLeast"/>
        <w:textAlignment w:val="baseline"/>
        <w:outlineLvl w:val="1"/>
        <w:rPr>
          <w:rFonts w:eastAsia="Times New Roman" w:cs="Arial"/>
          <w:b/>
          <w:bCs/>
          <w:spacing w:val="15"/>
          <w:sz w:val="18"/>
          <w:szCs w:val="18"/>
          <w:u w:val="single"/>
          <w:lang w:eastAsia="de-DE"/>
        </w:rPr>
      </w:pPr>
      <w:r w:rsidRPr="00AF3DFF">
        <w:rPr>
          <w:rFonts w:eastAsia="Times New Roman" w:cs="Arial"/>
          <w:b/>
          <w:bCs/>
          <w:spacing w:val="15"/>
          <w:sz w:val="18"/>
          <w:szCs w:val="18"/>
          <w:u w:val="single"/>
          <w:lang w:eastAsia="de-DE"/>
        </w:rPr>
        <w:t xml:space="preserve">Erlebnisbad </w:t>
      </w:r>
      <w:proofErr w:type="spellStart"/>
      <w:r w:rsidRPr="00AF3DFF">
        <w:rPr>
          <w:rFonts w:eastAsia="Times New Roman" w:cs="Arial"/>
          <w:b/>
          <w:bCs/>
          <w:spacing w:val="15"/>
          <w:sz w:val="18"/>
          <w:szCs w:val="18"/>
          <w:u w:val="single"/>
          <w:lang w:eastAsia="de-DE"/>
        </w:rPr>
        <w:t>Ulsterwelle</w:t>
      </w:r>
      <w:proofErr w:type="spellEnd"/>
      <w:r w:rsidRPr="00AF3DFF">
        <w:rPr>
          <w:rFonts w:eastAsia="Times New Roman" w:cs="Arial"/>
          <w:b/>
          <w:bCs/>
          <w:spacing w:val="15"/>
          <w:sz w:val="18"/>
          <w:szCs w:val="18"/>
          <w:u w:val="single"/>
          <w:lang w:eastAsia="de-DE"/>
        </w:rPr>
        <w:t xml:space="preserve"> Hilders</w:t>
      </w:r>
      <w:r>
        <w:rPr>
          <w:rFonts w:eastAsia="Times New Roman" w:cs="Arial"/>
          <w:b/>
          <w:bCs/>
          <w:spacing w:val="15"/>
          <w:sz w:val="18"/>
          <w:szCs w:val="18"/>
          <w:u w:val="single"/>
          <w:lang w:eastAsia="de-DE"/>
        </w:rPr>
        <w:br/>
      </w:r>
      <w:r w:rsidRPr="00AF3DFF">
        <w:rPr>
          <w:rFonts w:eastAsia="Times New Roman" w:cs="Arial"/>
          <w:b/>
          <w:bCs/>
          <w:spacing w:val="15"/>
          <w:sz w:val="18"/>
          <w:szCs w:val="18"/>
          <w:lang w:eastAsia="de-DE"/>
        </w:rPr>
        <w:t>Öffnungszeiten Bad</w:t>
      </w:r>
      <w:r w:rsidRPr="00AF3DFF">
        <w:rPr>
          <w:rFonts w:eastAsia="Times New Roman" w:cs="Arial"/>
          <w:sz w:val="18"/>
          <w:szCs w:val="18"/>
          <w:lang w:eastAsia="de-DE"/>
        </w:rPr>
        <w:br/>
        <w:t>Mo</w:t>
      </w:r>
      <w:r>
        <w:rPr>
          <w:rFonts w:eastAsia="Times New Roman" w:cs="Arial"/>
          <w:sz w:val="18"/>
          <w:szCs w:val="18"/>
          <w:lang w:eastAsia="de-DE"/>
        </w:rPr>
        <w:tab/>
      </w:r>
      <w:r>
        <w:rPr>
          <w:rFonts w:eastAsia="Times New Roman" w:cs="Arial"/>
          <w:sz w:val="18"/>
          <w:szCs w:val="18"/>
          <w:lang w:eastAsia="de-DE"/>
        </w:rPr>
        <w:tab/>
      </w:r>
      <w:r>
        <w:rPr>
          <w:rFonts w:eastAsia="Times New Roman" w:cs="Arial"/>
          <w:sz w:val="18"/>
          <w:szCs w:val="18"/>
          <w:lang w:eastAsia="de-DE"/>
        </w:rPr>
        <w:tab/>
        <w:t>geschlossen</w:t>
      </w:r>
      <w:r w:rsidRPr="00AF3DFF">
        <w:rPr>
          <w:rFonts w:eastAsia="Times New Roman" w:cs="Arial"/>
          <w:sz w:val="18"/>
          <w:szCs w:val="18"/>
          <w:lang w:eastAsia="de-DE"/>
        </w:rPr>
        <w:br/>
      </w:r>
      <w:r>
        <w:rPr>
          <w:rFonts w:eastAsia="Times New Roman" w:cs="Arial"/>
          <w:sz w:val="18"/>
          <w:szCs w:val="18"/>
          <w:lang w:eastAsia="de-DE"/>
        </w:rPr>
        <w:t>Di  - Do</w:t>
      </w:r>
      <w:r>
        <w:rPr>
          <w:rFonts w:eastAsia="Times New Roman" w:cs="Arial"/>
          <w:sz w:val="18"/>
          <w:szCs w:val="18"/>
          <w:lang w:eastAsia="de-DE"/>
        </w:rPr>
        <w:tab/>
      </w:r>
      <w:r>
        <w:rPr>
          <w:rFonts w:eastAsia="Times New Roman" w:cs="Arial"/>
          <w:sz w:val="18"/>
          <w:szCs w:val="18"/>
          <w:lang w:eastAsia="de-DE"/>
        </w:rPr>
        <w:tab/>
      </w:r>
      <w:r>
        <w:rPr>
          <w:rFonts w:eastAsia="Times New Roman" w:cs="Arial"/>
          <w:sz w:val="18"/>
          <w:szCs w:val="18"/>
          <w:lang w:eastAsia="de-DE"/>
        </w:rPr>
        <w:tab/>
        <w:t xml:space="preserve">11:00 – 20:00 Uhr </w:t>
      </w:r>
    </w:p>
    <w:p w14:paraId="3A469D04" w14:textId="77777777" w:rsidR="00971755" w:rsidRPr="00AF3DFF" w:rsidRDefault="00971755" w:rsidP="00971755">
      <w:pPr>
        <w:shd w:val="clear" w:color="auto" w:fill="FFFFFF"/>
        <w:spacing w:line="264" w:lineRule="atLeast"/>
        <w:textAlignment w:val="baseline"/>
        <w:outlineLvl w:val="1"/>
        <w:rPr>
          <w:rFonts w:eastAsia="Times New Roman" w:cs="Arial"/>
          <w:b/>
          <w:bCs/>
          <w:spacing w:val="15"/>
          <w:sz w:val="18"/>
          <w:szCs w:val="18"/>
          <w:lang w:eastAsia="de-DE"/>
        </w:rPr>
      </w:pPr>
      <w:r w:rsidRPr="00AF3DFF">
        <w:rPr>
          <w:rFonts w:eastAsia="Times New Roman" w:cs="Arial"/>
          <w:sz w:val="18"/>
          <w:szCs w:val="18"/>
          <w:lang w:eastAsia="de-DE"/>
        </w:rPr>
        <w:t xml:space="preserve">Fr, Sa &amp; Feiertage </w:t>
      </w:r>
      <w:r>
        <w:rPr>
          <w:rFonts w:eastAsia="Times New Roman" w:cs="Arial"/>
          <w:sz w:val="18"/>
          <w:szCs w:val="18"/>
          <w:lang w:eastAsia="de-DE"/>
        </w:rPr>
        <w:tab/>
      </w:r>
      <w:r w:rsidRPr="00AF3DFF">
        <w:rPr>
          <w:rFonts w:eastAsia="Times New Roman" w:cs="Arial"/>
          <w:sz w:val="18"/>
          <w:szCs w:val="18"/>
          <w:lang w:eastAsia="de-DE"/>
        </w:rPr>
        <w:t>11:00 – 20:45 Uhr</w:t>
      </w:r>
      <w:r w:rsidRPr="00AF3DFF">
        <w:rPr>
          <w:rFonts w:eastAsia="Times New Roman" w:cs="Arial"/>
          <w:sz w:val="18"/>
          <w:szCs w:val="18"/>
          <w:lang w:eastAsia="de-DE"/>
        </w:rPr>
        <w:br/>
        <w:t>So</w:t>
      </w:r>
      <w:r>
        <w:rPr>
          <w:rFonts w:eastAsia="Times New Roman" w:cs="Arial"/>
          <w:sz w:val="18"/>
          <w:szCs w:val="18"/>
          <w:lang w:eastAsia="de-DE"/>
        </w:rPr>
        <w:tab/>
      </w:r>
      <w:r>
        <w:rPr>
          <w:rFonts w:eastAsia="Times New Roman" w:cs="Arial"/>
          <w:sz w:val="18"/>
          <w:szCs w:val="18"/>
          <w:lang w:eastAsia="de-DE"/>
        </w:rPr>
        <w:tab/>
      </w:r>
      <w:r>
        <w:rPr>
          <w:rFonts w:eastAsia="Times New Roman" w:cs="Arial"/>
          <w:sz w:val="18"/>
          <w:szCs w:val="18"/>
          <w:lang w:eastAsia="de-DE"/>
        </w:rPr>
        <w:tab/>
      </w:r>
      <w:r w:rsidRPr="00AF3DFF">
        <w:rPr>
          <w:rFonts w:eastAsia="Times New Roman" w:cs="Arial"/>
          <w:sz w:val="18"/>
          <w:szCs w:val="18"/>
          <w:lang w:eastAsia="de-DE"/>
        </w:rPr>
        <w:t>11:00 – 20:00 Uhr</w:t>
      </w:r>
    </w:p>
    <w:p w14:paraId="42026A76" w14:textId="77777777" w:rsidR="00971755" w:rsidRDefault="00971755" w:rsidP="00971755">
      <w:pPr>
        <w:shd w:val="clear" w:color="auto" w:fill="FFFFFF"/>
        <w:spacing w:line="264" w:lineRule="atLeast"/>
        <w:textAlignment w:val="baseline"/>
        <w:outlineLvl w:val="1"/>
        <w:rPr>
          <w:rFonts w:eastAsia="Times New Roman" w:cs="Arial"/>
          <w:sz w:val="18"/>
          <w:szCs w:val="18"/>
          <w:lang w:eastAsia="de-DE"/>
        </w:rPr>
      </w:pPr>
      <w:r w:rsidRPr="00AF3DFF">
        <w:rPr>
          <w:rFonts w:eastAsia="Times New Roman" w:cs="Arial"/>
          <w:b/>
          <w:bCs/>
          <w:spacing w:val="15"/>
          <w:sz w:val="18"/>
          <w:szCs w:val="18"/>
          <w:lang w:eastAsia="de-DE"/>
        </w:rPr>
        <w:t>Öffnungszeiten Sauna</w:t>
      </w:r>
      <w:r w:rsidRPr="00AF3DFF">
        <w:rPr>
          <w:rFonts w:eastAsia="Times New Roman" w:cs="Arial"/>
          <w:sz w:val="18"/>
          <w:szCs w:val="18"/>
          <w:lang w:eastAsia="de-DE"/>
        </w:rPr>
        <w:br/>
      </w:r>
      <w:r>
        <w:rPr>
          <w:rFonts w:eastAsia="Times New Roman" w:cs="Arial"/>
          <w:sz w:val="18"/>
          <w:szCs w:val="18"/>
          <w:lang w:eastAsia="de-DE"/>
        </w:rPr>
        <w:t>Mo</w:t>
      </w:r>
      <w:r>
        <w:rPr>
          <w:rFonts w:eastAsia="Times New Roman" w:cs="Arial"/>
          <w:sz w:val="18"/>
          <w:szCs w:val="18"/>
          <w:lang w:eastAsia="de-DE"/>
        </w:rPr>
        <w:tab/>
      </w:r>
      <w:r>
        <w:rPr>
          <w:rFonts w:eastAsia="Times New Roman" w:cs="Arial"/>
          <w:sz w:val="18"/>
          <w:szCs w:val="18"/>
          <w:lang w:eastAsia="de-DE"/>
        </w:rPr>
        <w:tab/>
      </w:r>
      <w:r>
        <w:rPr>
          <w:rFonts w:eastAsia="Times New Roman" w:cs="Arial"/>
          <w:sz w:val="18"/>
          <w:szCs w:val="18"/>
          <w:lang w:eastAsia="de-DE"/>
        </w:rPr>
        <w:tab/>
        <w:t>geschlossen</w:t>
      </w:r>
    </w:p>
    <w:p w14:paraId="71BAF9B2" w14:textId="77777777" w:rsidR="00971755" w:rsidRDefault="00971755" w:rsidP="00971755">
      <w:pPr>
        <w:shd w:val="clear" w:color="auto" w:fill="FFFFFF"/>
        <w:spacing w:line="264" w:lineRule="atLeast"/>
        <w:textAlignment w:val="baseline"/>
        <w:outlineLvl w:val="1"/>
        <w:rPr>
          <w:rFonts w:eastAsia="Times New Roman" w:cs="Arial"/>
          <w:sz w:val="18"/>
          <w:szCs w:val="18"/>
          <w:lang w:eastAsia="de-DE"/>
        </w:rPr>
      </w:pPr>
      <w:r>
        <w:rPr>
          <w:rFonts w:eastAsia="Times New Roman" w:cs="Arial"/>
          <w:sz w:val="18"/>
          <w:szCs w:val="18"/>
          <w:lang w:eastAsia="de-DE"/>
        </w:rPr>
        <w:t xml:space="preserve">Di – Do </w:t>
      </w:r>
      <w:r>
        <w:rPr>
          <w:rFonts w:eastAsia="Times New Roman" w:cs="Arial"/>
          <w:sz w:val="18"/>
          <w:szCs w:val="18"/>
          <w:lang w:eastAsia="de-DE"/>
        </w:rPr>
        <w:tab/>
      </w:r>
      <w:r>
        <w:rPr>
          <w:rFonts w:eastAsia="Times New Roman" w:cs="Arial"/>
          <w:sz w:val="18"/>
          <w:szCs w:val="18"/>
          <w:lang w:eastAsia="de-DE"/>
        </w:rPr>
        <w:tab/>
      </w:r>
      <w:r>
        <w:rPr>
          <w:rFonts w:eastAsia="Times New Roman" w:cs="Arial"/>
          <w:sz w:val="18"/>
          <w:szCs w:val="18"/>
          <w:lang w:eastAsia="de-DE"/>
        </w:rPr>
        <w:tab/>
        <w:t xml:space="preserve">15:30 – 21:45 Uhr </w:t>
      </w:r>
    </w:p>
    <w:p w14:paraId="2D0A10C9" w14:textId="77777777" w:rsidR="00971755" w:rsidRPr="00AF3DFF" w:rsidRDefault="00971755" w:rsidP="00971755">
      <w:pPr>
        <w:shd w:val="clear" w:color="auto" w:fill="FFFFFF"/>
        <w:spacing w:line="264" w:lineRule="atLeast"/>
        <w:textAlignment w:val="baseline"/>
        <w:outlineLvl w:val="1"/>
        <w:rPr>
          <w:rFonts w:eastAsia="Times New Roman" w:cs="Arial"/>
          <w:sz w:val="18"/>
          <w:szCs w:val="18"/>
          <w:lang w:eastAsia="de-DE"/>
        </w:rPr>
      </w:pPr>
      <w:r w:rsidRPr="00AF3DFF">
        <w:rPr>
          <w:rFonts w:eastAsia="Times New Roman" w:cs="Arial"/>
          <w:sz w:val="18"/>
          <w:szCs w:val="18"/>
          <w:lang w:eastAsia="de-DE"/>
        </w:rPr>
        <w:t>Fr, Sa &amp; Feiertage</w:t>
      </w:r>
      <w:r>
        <w:rPr>
          <w:rFonts w:eastAsia="Times New Roman" w:cs="Arial"/>
          <w:sz w:val="18"/>
          <w:szCs w:val="18"/>
          <w:lang w:eastAsia="de-DE"/>
        </w:rPr>
        <w:tab/>
      </w:r>
      <w:r w:rsidRPr="00AF3DFF">
        <w:rPr>
          <w:rFonts w:eastAsia="Times New Roman" w:cs="Arial"/>
          <w:sz w:val="18"/>
          <w:szCs w:val="18"/>
          <w:lang w:eastAsia="de-DE"/>
        </w:rPr>
        <w:t>11:30 – 21:45 Uhr</w:t>
      </w:r>
      <w:r w:rsidRPr="00AF3DFF">
        <w:rPr>
          <w:rFonts w:eastAsia="Times New Roman" w:cs="Arial"/>
          <w:sz w:val="18"/>
          <w:szCs w:val="18"/>
          <w:lang w:eastAsia="de-DE"/>
        </w:rPr>
        <w:br/>
        <w:t>So</w:t>
      </w:r>
      <w:r>
        <w:rPr>
          <w:rFonts w:eastAsia="Times New Roman" w:cs="Arial"/>
          <w:sz w:val="18"/>
          <w:szCs w:val="18"/>
          <w:lang w:eastAsia="de-DE"/>
        </w:rPr>
        <w:tab/>
      </w:r>
      <w:r>
        <w:rPr>
          <w:rFonts w:eastAsia="Times New Roman" w:cs="Arial"/>
          <w:sz w:val="18"/>
          <w:szCs w:val="18"/>
          <w:lang w:eastAsia="de-DE"/>
        </w:rPr>
        <w:tab/>
      </w:r>
      <w:r>
        <w:rPr>
          <w:rFonts w:eastAsia="Times New Roman" w:cs="Arial"/>
          <w:sz w:val="18"/>
          <w:szCs w:val="18"/>
          <w:lang w:eastAsia="de-DE"/>
        </w:rPr>
        <w:tab/>
      </w:r>
      <w:r w:rsidRPr="00AF3DFF">
        <w:rPr>
          <w:rFonts w:eastAsia="Times New Roman" w:cs="Arial"/>
          <w:sz w:val="18"/>
          <w:szCs w:val="18"/>
          <w:lang w:eastAsia="de-DE"/>
        </w:rPr>
        <w:t>11:30 – 20:</w:t>
      </w:r>
      <w:r>
        <w:rPr>
          <w:rFonts w:eastAsia="Times New Roman" w:cs="Arial"/>
          <w:sz w:val="18"/>
          <w:szCs w:val="18"/>
          <w:lang w:eastAsia="de-DE"/>
        </w:rPr>
        <w:t>00</w:t>
      </w:r>
      <w:r w:rsidRPr="00AF3DFF">
        <w:rPr>
          <w:rFonts w:eastAsia="Times New Roman" w:cs="Arial"/>
          <w:sz w:val="18"/>
          <w:szCs w:val="18"/>
          <w:lang w:eastAsia="de-DE"/>
        </w:rPr>
        <w:t xml:space="preserve"> Uhr</w:t>
      </w:r>
    </w:p>
    <w:p w14:paraId="721E50BE" w14:textId="77777777" w:rsidR="00971755" w:rsidRDefault="00971755" w:rsidP="00971755">
      <w:pPr>
        <w:shd w:val="clear" w:color="auto" w:fill="FFFFFF"/>
        <w:spacing w:line="264" w:lineRule="atLeast"/>
        <w:textAlignment w:val="baseline"/>
        <w:outlineLvl w:val="1"/>
        <w:rPr>
          <w:rFonts w:eastAsia="Times New Roman" w:cs="Arial"/>
          <w:spacing w:val="15"/>
          <w:szCs w:val="20"/>
          <w:lang w:eastAsia="de-DE"/>
        </w:rPr>
      </w:pPr>
    </w:p>
    <w:p w14:paraId="100C86C2" w14:textId="77777777" w:rsidR="00971755" w:rsidRDefault="00971755" w:rsidP="00971755">
      <w:pPr>
        <w:shd w:val="clear" w:color="auto" w:fill="FFFFFF"/>
        <w:spacing w:line="264" w:lineRule="atLeast"/>
        <w:textAlignment w:val="baseline"/>
        <w:outlineLvl w:val="1"/>
        <w:rPr>
          <w:rFonts w:eastAsia="Times New Roman" w:cs="Arial"/>
          <w:spacing w:val="15"/>
          <w:szCs w:val="20"/>
          <w:lang w:eastAsia="de-DE"/>
        </w:rPr>
      </w:pPr>
    </w:p>
    <w:p w14:paraId="4B9A6C29" w14:textId="77777777" w:rsidR="00971755" w:rsidRPr="00F46142" w:rsidRDefault="00971755" w:rsidP="00971755">
      <w:pPr>
        <w:rPr>
          <w:rFonts w:cs="Arial"/>
          <w:b/>
          <w:bCs/>
          <w:szCs w:val="20"/>
        </w:rPr>
      </w:pPr>
      <w:r w:rsidRPr="00F46142">
        <w:rPr>
          <w:rFonts w:cs="Arial"/>
          <w:b/>
          <w:bCs/>
          <w:szCs w:val="20"/>
          <w:u w:val="single"/>
        </w:rPr>
        <w:lastRenderedPageBreak/>
        <w:t xml:space="preserve">Öffnungszeiten der Tourist-Info Hilders </w:t>
      </w:r>
      <w:r w:rsidRPr="004C692E">
        <w:rPr>
          <w:rFonts w:cs="Arial"/>
          <w:szCs w:val="20"/>
        </w:rPr>
        <w:br/>
        <w:t xml:space="preserve">Mo, Di, Do </w:t>
      </w:r>
      <w:r w:rsidRPr="004C692E">
        <w:rPr>
          <w:rFonts w:cs="Arial"/>
          <w:szCs w:val="20"/>
        </w:rPr>
        <w:tab/>
      </w:r>
      <w:r w:rsidRPr="004C692E">
        <w:rPr>
          <w:rFonts w:cs="Arial"/>
          <w:szCs w:val="20"/>
        </w:rPr>
        <w:tab/>
        <w:t xml:space="preserve"> 08:30 bis 12:00 Uhr</w:t>
      </w:r>
    </w:p>
    <w:p w14:paraId="7E3436C2" w14:textId="77777777" w:rsidR="00971755" w:rsidRPr="004C692E" w:rsidRDefault="00971755" w:rsidP="00971755">
      <w:pPr>
        <w:rPr>
          <w:rFonts w:cs="Arial"/>
          <w:szCs w:val="20"/>
        </w:rPr>
      </w:pPr>
      <w:r w:rsidRPr="004C692E">
        <w:rPr>
          <w:rFonts w:cs="Arial"/>
          <w:szCs w:val="20"/>
        </w:rPr>
        <w:t xml:space="preserve">Mo, Di </w:t>
      </w:r>
      <w:r w:rsidRPr="004C692E">
        <w:rPr>
          <w:rFonts w:cs="Arial"/>
          <w:szCs w:val="20"/>
        </w:rPr>
        <w:tab/>
      </w:r>
      <w:r w:rsidRPr="004C692E">
        <w:rPr>
          <w:rFonts w:cs="Arial"/>
          <w:szCs w:val="20"/>
        </w:rPr>
        <w:tab/>
      </w:r>
      <w:r w:rsidRPr="004C692E">
        <w:rPr>
          <w:rFonts w:cs="Arial"/>
          <w:szCs w:val="20"/>
        </w:rPr>
        <w:tab/>
        <w:t xml:space="preserve"> 14:00 bis 16:00 Uhr  </w:t>
      </w:r>
    </w:p>
    <w:p w14:paraId="3425B6D3" w14:textId="77777777" w:rsidR="00971755" w:rsidRPr="004C692E" w:rsidRDefault="00971755" w:rsidP="00971755">
      <w:pPr>
        <w:rPr>
          <w:rFonts w:cs="Arial"/>
          <w:szCs w:val="20"/>
        </w:rPr>
      </w:pPr>
      <w:r w:rsidRPr="004C692E">
        <w:rPr>
          <w:rFonts w:cs="Arial"/>
          <w:szCs w:val="20"/>
        </w:rPr>
        <w:t xml:space="preserve">Mittwoch </w:t>
      </w:r>
      <w:r w:rsidRPr="004C692E">
        <w:rPr>
          <w:rFonts w:cs="Arial"/>
          <w:szCs w:val="20"/>
        </w:rPr>
        <w:tab/>
      </w:r>
      <w:r w:rsidRPr="004C692E">
        <w:rPr>
          <w:rFonts w:cs="Arial"/>
          <w:szCs w:val="20"/>
        </w:rPr>
        <w:tab/>
        <w:t xml:space="preserve"> geschlossen</w:t>
      </w:r>
    </w:p>
    <w:p w14:paraId="25E38A5B" w14:textId="77777777" w:rsidR="00971755" w:rsidRPr="004C692E" w:rsidRDefault="00971755" w:rsidP="00971755">
      <w:pPr>
        <w:rPr>
          <w:rFonts w:cs="Arial"/>
          <w:szCs w:val="20"/>
        </w:rPr>
      </w:pPr>
      <w:r w:rsidRPr="004C692E">
        <w:rPr>
          <w:rFonts w:cs="Arial"/>
          <w:szCs w:val="20"/>
        </w:rPr>
        <w:t xml:space="preserve">Donnerstag: </w:t>
      </w:r>
      <w:r w:rsidRPr="004C692E">
        <w:rPr>
          <w:rFonts w:cs="Arial"/>
          <w:szCs w:val="20"/>
        </w:rPr>
        <w:tab/>
      </w:r>
      <w:r w:rsidRPr="004C692E">
        <w:rPr>
          <w:rFonts w:cs="Arial"/>
          <w:szCs w:val="20"/>
        </w:rPr>
        <w:tab/>
        <w:t xml:space="preserve"> 14:00 bis 18:00 Uhr</w:t>
      </w:r>
    </w:p>
    <w:p w14:paraId="253F8666" w14:textId="77777777" w:rsidR="00971755" w:rsidRPr="004C692E" w:rsidRDefault="00971755" w:rsidP="00971755">
      <w:pPr>
        <w:rPr>
          <w:rFonts w:cs="Arial"/>
          <w:szCs w:val="20"/>
        </w:rPr>
      </w:pPr>
      <w:r w:rsidRPr="004C692E">
        <w:rPr>
          <w:rFonts w:cs="Arial"/>
          <w:szCs w:val="20"/>
        </w:rPr>
        <w:t>Freitag</w:t>
      </w:r>
      <w:r w:rsidRPr="004C692E">
        <w:rPr>
          <w:rFonts w:cs="Arial"/>
          <w:szCs w:val="20"/>
        </w:rPr>
        <w:tab/>
      </w:r>
      <w:r w:rsidRPr="004C692E">
        <w:rPr>
          <w:rFonts w:cs="Arial"/>
          <w:szCs w:val="20"/>
        </w:rPr>
        <w:tab/>
        <w:t xml:space="preserve"> </w:t>
      </w:r>
      <w:r>
        <w:rPr>
          <w:rFonts w:cs="Arial"/>
          <w:szCs w:val="20"/>
        </w:rPr>
        <w:tab/>
        <w:t xml:space="preserve"> </w:t>
      </w:r>
      <w:r w:rsidRPr="004C692E">
        <w:rPr>
          <w:rFonts w:cs="Arial"/>
          <w:szCs w:val="20"/>
        </w:rPr>
        <w:t>08:30 bis 12:00 Uhr</w:t>
      </w:r>
    </w:p>
    <w:p w14:paraId="1113B985" w14:textId="77777777" w:rsidR="00971755" w:rsidRPr="004C692E" w:rsidRDefault="00971755" w:rsidP="00971755">
      <w:pPr>
        <w:rPr>
          <w:rFonts w:cs="Arial"/>
          <w:szCs w:val="20"/>
          <w:lang w:eastAsia="de-DE"/>
        </w:rPr>
      </w:pPr>
      <w:r w:rsidRPr="004C692E">
        <w:rPr>
          <w:rFonts w:cs="Arial"/>
          <w:szCs w:val="20"/>
          <w:lang w:eastAsia="de-DE"/>
        </w:rPr>
        <w:t>Kontakt: Tel. 06681/9608-15</w:t>
      </w:r>
    </w:p>
    <w:p w14:paraId="3CC0DB37" w14:textId="77777777" w:rsidR="00971755" w:rsidRPr="004C692E" w:rsidRDefault="00971755" w:rsidP="00971755">
      <w:pPr>
        <w:rPr>
          <w:rFonts w:cs="Arial"/>
          <w:szCs w:val="20"/>
          <w:lang w:eastAsia="de-DE"/>
        </w:rPr>
      </w:pPr>
      <w:r w:rsidRPr="004C692E">
        <w:rPr>
          <w:rFonts w:cs="Arial"/>
          <w:szCs w:val="20"/>
          <w:lang w:eastAsia="de-DE"/>
        </w:rPr>
        <w:t>tourist-info@hilders.de</w:t>
      </w:r>
    </w:p>
    <w:p w14:paraId="4DA693CA" w14:textId="77777777" w:rsidR="00971755" w:rsidRPr="004C692E" w:rsidRDefault="00971755" w:rsidP="00971755">
      <w:pPr>
        <w:tabs>
          <w:tab w:val="left" w:pos="0"/>
        </w:tabs>
        <w:overflowPunct w:val="0"/>
        <w:autoSpaceDE w:val="0"/>
        <w:autoSpaceDN w:val="0"/>
        <w:adjustRightInd w:val="0"/>
        <w:textAlignment w:val="baseline"/>
        <w:rPr>
          <w:rFonts w:cs="Arial"/>
          <w:szCs w:val="20"/>
          <w:u w:val="single"/>
          <w:lang w:eastAsia="de-DE"/>
        </w:rPr>
      </w:pPr>
      <w:r w:rsidRPr="004C692E">
        <w:rPr>
          <w:rFonts w:cs="Arial"/>
          <w:szCs w:val="20"/>
          <w:lang w:eastAsia="de-DE"/>
        </w:rPr>
        <w:t xml:space="preserve">sowie unter </w:t>
      </w:r>
      <w:hyperlink r:id="rId7" w:history="1">
        <w:r w:rsidRPr="004C692E">
          <w:rPr>
            <w:rStyle w:val="Hyperlink"/>
            <w:rFonts w:cs="Arial"/>
            <w:color w:val="auto"/>
            <w:szCs w:val="20"/>
            <w:lang w:eastAsia="de-DE"/>
          </w:rPr>
          <w:t>www.hilders.de</w:t>
        </w:r>
      </w:hyperlink>
    </w:p>
    <w:p w14:paraId="0A8078D0" w14:textId="77777777" w:rsidR="00971755" w:rsidRDefault="00971755" w:rsidP="00971755"/>
    <w:p w14:paraId="0A7543D6" w14:textId="77777777" w:rsidR="00971755" w:rsidRDefault="00971755"/>
    <w:p w14:paraId="2BCC37FC" w14:textId="77777777" w:rsidR="00031895" w:rsidRDefault="00031895"/>
    <w:sectPr w:rsidR="00031895" w:rsidSect="00DA0274">
      <w:headerReference w:type="default" r:id="rId8"/>
      <w:type w:val="continuous"/>
      <w:pgSz w:w="11906" w:h="16838" w:code="9"/>
      <w:pgMar w:top="329"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A5632" w14:textId="77777777" w:rsidR="00031895" w:rsidRDefault="00031895" w:rsidP="00D8619D">
      <w:r>
        <w:separator/>
      </w:r>
    </w:p>
  </w:endnote>
  <w:endnote w:type="continuationSeparator" w:id="0">
    <w:p w14:paraId="14C1DEC2" w14:textId="77777777" w:rsidR="00031895" w:rsidRDefault="00031895" w:rsidP="00D86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C7BB0" w14:textId="77777777" w:rsidR="00031895" w:rsidRDefault="00031895" w:rsidP="00D8619D">
      <w:r>
        <w:separator/>
      </w:r>
    </w:p>
  </w:footnote>
  <w:footnote w:type="continuationSeparator" w:id="0">
    <w:p w14:paraId="2A3DDD7B" w14:textId="77777777" w:rsidR="00031895" w:rsidRDefault="00031895" w:rsidP="00D86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9B18" w14:textId="77777777" w:rsidR="00155191" w:rsidRDefault="00155191">
    <w:pPr>
      <w:pStyle w:val="Kopfzeile"/>
    </w:pPr>
    <w:r>
      <w:rPr>
        <w:noProof/>
        <w:lang w:eastAsia="de-DE"/>
      </w:rPr>
      <mc:AlternateContent>
        <mc:Choice Requires="wps">
          <w:drawing>
            <wp:anchor distT="0" distB="0" distL="114300" distR="114300" simplePos="0" relativeHeight="251661312" behindDoc="0" locked="0" layoutInCell="1" allowOverlap="1" wp14:anchorId="750A33D9" wp14:editId="2373FEA0">
              <wp:simplePos x="0" y="0"/>
              <wp:positionH relativeFrom="column">
                <wp:posOffset>-604520</wp:posOffset>
              </wp:positionH>
              <wp:positionV relativeFrom="paragraph">
                <wp:posOffset>-202565</wp:posOffset>
              </wp:positionV>
              <wp:extent cx="4692650" cy="984250"/>
              <wp:effectExtent l="0" t="0" r="0" b="635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984250"/>
                      </a:xfrm>
                      <a:prstGeom prst="rect">
                        <a:avLst/>
                      </a:prstGeom>
                      <a:noFill/>
                      <a:ln>
                        <a:noFill/>
                      </a:ln>
                    </wps:spPr>
                    <wps:txbx>
                      <w:txbxContent>
                        <w:p w14:paraId="403EED16" w14:textId="193A214F" w:rsidR="00155191" w:rsidRPr="00232836" w:rsidRDefault="00031895" w:rsidP="00D8619D">
                          <w:pPr>
                            <w:jc w:val="center"/>
                            <w:rPr>
                              <w:rFonts w:ascii="Tahoma" w:hAnsi="Tahoma" w:cs="Tahoma"/>
                              <w:b/>
                              <w:color w:val="548DD4" w:themeColor="text2" w:themeTint="99"/>
                              <w:sz w:val="52"/>
                              <w:szCs w:val="52"/>
                            </w:rPr>
                          </w:pPr>
                          <w:r>
                            <w:rPr>
                              <w:rFonts w:ascii="Tahoma" w:hAnsi="Tahoma" w:cs="Tahoma"/>
                              <w:b/>
                              <w:color w:val="548DD4" w:themeColor="text2" w:themeTint="99"/>
                              <w:sz w:val="52"/>
                              <w:szCs w:val="52"/>
                            </w:rPr>
                            <w:t>November 20</w:t>
                          </w:r>
                          <w:r w:rsidR="00971755">
                            <w:rPr>
                              <w:rFonts w:ascii="Tahoma" w:hAnsi="Tahoma" w:cs="Tahoma"/>
                              <w:b/>
                              <w:color w:val="548DD4" w:themeColor="text2" w:themeTint="99"/>
                              <w:sz w:val="52"/>
                              <w:szCs w:val="52"/>
                            </w:rPr>
                            <w:t>2</w:t>
                          </w:r>
                          <w:r>
                            <w:rPr>
                              <w:rFonts w:ascii="Tahoma" w:hAnsi="Tahoma" w:cs="Tahoma"/>
                              <w:b/>
                              <w:color w:val="548DD4" w:themeColor="text2" w:themeTint="99"/>
                              <w:sz w:val="52"/>
                              <w:szCs w:val="52"/>
                            </w:rPr>
                            <w:t>6</w:t>
                          </w:r>
                        </w:p>
                        <w:p w14:paraId="491A298D" w14:textId="77777777" w:rsidR="00155191" w:rsidRPr="00232836" w:rsidRDefault="00155191" w:rsidP="00232836">
                          <w:pPr>
                            <w:jc w:val="center"/>
                            <w:rPr>
                              <w:rFonts w:ascii="Tahoma" w:hAnsi="Tahoma" w:cs="Tahoma"/>
                              <w:b/>
                              <w:color w:val="548DD4" w:themeColor="text2" w:themeTint="99"/>
                              <w:sz w:val="52"/>
                              <w:szCs w:val="52"/>
                            </w:rPr>
                          </w:pPr>
                          <w:r w:rsidRPr="00232836">
                            <w:rPr>
                              <w:rFonts w:ascii="Tahoma" w:hAnsi="Tahoma" w:cs="Tahoma"/>
                              <w:b/>
                              <w:color w:val="548DD4" w:themeColor="text2" w:themeTint="99"/>
                              <w:sz w:val="52"/>
                              <w:szCs w:val="52"/>
                            </w:rPr>
                            <w:t>Veranstaltungskalender</w:t>
                          </w:r>
                        </w:p>
                        <w:p w14:paraId="0BB8E7C8" w14:textId="77777777" w:rsidR="00155191" w:rsidRDefault="001551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A33D9" id="_x0000_t202" coordsize="21600,21600" o:spt="202" path="m,l,21600r21600,l21600,xe">
              <v:stroke joinstyle="miter"/>
              <v:path gradientshapeok="t" o:connecttype="rect"/>
            </v:shapetype>
            <v:shape id="Text Box 1" o:spid="_x0000_s1026" type="#_x0000_t202" style="position:absolute;margin-left:-47.6pt;margin-top:-15.95pt;width:369.5pt;height: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" filled="f" stroked="f">
              <v:textbox>
                <w:txbxContent>
                  <w:p w14:paraId="403EED16" w14:textId="193A214F" w:rsidR="00155191" w:rsidRPr="00232836" w:rsidRDefault="00031895" w:rsidP="00D8619D">
                    <w:pPr>
                      <w:jc w:val="center"/>
                      <w:rPr>
                        <w:rFonts w:ascii="Tahoma" w:hAnsi="Tahoma" w:cs="Tahoma"/>
                        <w:b/>
                        <w:color w:val="548DD4" w:themeColor="text2" w:themeTint="99"/>
                        <w:sz w:val="52"/>
                        <w:szCs w:val="52"/>
                      </w:rPr>
                    </w:pPr>
                    <w:r>
                      <w:rPr>
                        <w:rFonts w:ascii="Tahoma" w:hAnsi="Tahoma" w:cs="Tahoma"/>
                        <w:b/>
                        <w:color w:val="548DD4" w:themeColor="text2" w:themeTint="99"/>
                        <w:sz w:val="52"/>
                        <w:szCs w:val="52"/>
                      </w:rPr>
                      <w:t>November 20</w:t>
                    </w:r>
                    <w:r w:rsidR="00971755">
                      <w:rPr>
                        <w:rFonts w:ascii="Tahoma" w:hAnsi="Tahoma" w:cs="Tahoma"/>
                        <w:b/>
                        <w:color w:val="548DD4" w:themeColor="text2" w:themeTint="99"/>
                        <w:sz w:val="52"/>
                        <w:szCs w:val="52"/>
                      </w:rPr>
                      <w:t>2</w:t>
                    </w:r>
                    <w:r>
                      <w:rPr>
                        <w:rFonts w:ascii="Tahoma" w:hAnsi="Tahoma" w:cs="Tahoma"/>
                        <w:b/>
                        <w:color w:val="548DD4" w:themeColor="text2" w:themeTint="99"/>
                        <w:sz w:val="52"/>
                        <w:szCs w:val="52"/>
                      </w:rPr>
                      <w:t>6</w:t>
                    </w:r>
                  </w:p>
                  <w:p w14:paraId="491A298D" w14:textId="77777777" w:rsidR="00155191" w:rsidRPr="00232836" w:rsidRDefault="00155191" w:rsidP="00232836">
                    <w:pPr>
                      <w:jc w:val="center"/>
                      <w:rPr>
                        <w:rFonts w:ascii="Tahoma" w:hAnsi="Tahoma" w:cs="Tahoma"/>
                        <w:b/>
                        <w:color w:val="548DD4" w:themeColor="text2" w:themeTint="99"/>
                        <w:sz w:val="52"/>
                        <w:szCs w:val="52"/>
                      </w:rPr>
                    </w:pPr>
                    <w:r w:rsidRPr="00232836">
                      <w:rPr>
                        <w:rFonts w:ascii="Tahoma" w:hAnsi="Tahoma" w:cs="Tahoma"/>
                        <w:b/>
                        <w:color w:val="548DD4" w:themeColor="text2" w:themeTint="99"/>
                        <w:sz w:val="52"/>
                        <w:szCs w:val="52"/>
                      </w:rPr>
                      <w:t>Veranstaltungskalender</w:t>
                    </w:r>
                  </w:p>
                  <w:p w14:paraId="0BB8E7C8" w14:textId="77777777" w:rsidR="00155191" w:rsidRDefault="00155191"/>
                </w:txbxContent>
              </v:textbox>
            </v:shape>
          </w:pict>
        </mc:Fallback>
      </mc:AlternateContent>
    </w:r>
    <w:r>
      <w:rPr>
        <w:noProof/>
        <w:lang w:eastAsia="de-DE"/>
      </w:rPr>
      <mc:AlternateContent>
        <mc:Choice Requires="wps">
          <w:drawing>
            <wp:anchor distT="45720" distB="45720" distL="114300" distR="114300" simplePos="0" relativeHeight="251659264" behindDoc="0" locked="0" layoutInCell="1" allowOverlap="1" wp14:anchorId="33FBFE17" wp14:editId="654F9A82">
              <wp:simplePos x="0" y="0"/>
              <wp:positionH relativeFrom="column">
                <wp:posOffset>3689985</wp:posOffset>
              </wp:positionH>
              <wp:positionV relativeFrom="paragraph">
                <wp:posOffset>-335915</wp:posOffset>
              </wp:positionV>
              <wp:extent cx="2752725" cy="1229995"/>
              <wp:effectExtent l="0" t="0" r="9525" b="825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229995"/>
                      </a:xfrm>
                      <a:prstGeom prst="rect">
                        <a:avLst/>
                      </a:prstGeom>
                      <a:solidFill>
                        <a:srgbClr val="FFFFFF"/>
                      </a:solidFill>
                      <a:ln w="9525">
                        <a:noFill/>
                        <a:miter lim="800000"/>
                        <a:headEnd/>
                        <a:tailEnd/>
                      </a:ln>
                    </wps:spPr>
                    <wps:txbx>
                      <w:txbxContent>
                        <w:p w14:paraId="61ACE42C" w14:textId="77777777" w:rsidR="00155191" w:rsidRDefault="001551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BFE17" id="Textfeld 2" o:spid="_x0000_s1027" type="#_x0000_t202" style="position:absolute;margin-left:290.55pt;margin-top:-26.45pt;width:216.75pt;height:96.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" stroked="f">
              <v:textbox>
                <w:txbxContent>
                  <w:p w14:paraId="61ACE42C" w14:textId="77777777" w:rsidR="00155191" w:rsidRDefault="00155191"/>
                </w:txbxContent>
              </v:textbox>
              <w10:wrap type="square"/>
            </v:shape>
          </w:pict>
        </mc:Fallback>
      </mc:AlternateContent>
    </w:r>
    <w:r>
      <w:rPr>
        <w:noProof/>
        <w:lang w:eastAsia="de-DE"/>
      </w:rPr>
      <mc:AlternateContent>
        <mc:Choice Requires="wps">
          <w:drawing>
            <wp:anchor distT="45720" distB="45720" distL="114300" distR="114300" simplePos="0" relativeHeight="251660288" behindDoc="0" locked="0" layoutInCell="1" allowOverlap="1" wp14:anchorId="39E76B7B" wp14:editId="7E1329FE">
              <wp:simplePos x="0" y="0"/>
              <wp:positionH relativeFrom="page">
                <wp:posOffset>4417060</wp:posOffset>
              </wp:positionH>
              <wp:positionV relativeFrom="paragraph">
                <wp:posOffset>-173990</wp:posOffset>
              </wp:positionV>
              <wp:extent cx="2876550" cy="1294130"/>
              <wp:effectExtent l="0" t="0" r="0" b="127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294130"/>
                      </a:xfrm>
                      <a:prstGeom prst="rect">
                        <a:avLst/>
                      </a:prstGeom>
                      <a:noFill/>
                      <a:ln w="9525">
                        <a:noFill/>
                        <a:miter lim="800000"/>
                        <a:headEnd/>
                        <a:tailEnd/>
                      </a:ln>
                    </wps:spPr>
                    <wps:txbx>
                      <w:txbxContent>
                        <w:p w14:paraId="492052C4" w14:textId="77777777" w:rsidR="00155191" w:rsidRDefault="00960F9C">
                          <w:r w:rsidRPr="00960F9C">
                            <w:rPr>
                              <w:noProof/>
                              <w:lang w:eastAsia="de-DE"/>
                            </w:rPr>
                            <w:drawing>
                              <wp:inline distT="0" distB="0" distL="0" distR="0" wp14:anchorId="288E11CD" wp14:editId="6D4DA3A9">
                                <wp:extent cx="2684780" cy="848099"/>
                                <wp:effectExtent l="0" t="0" r="1270" b="9525"/>
                                <wp:docPr id="1" name="Grafik 1" descr="H:\__Wappen und Logos\Hilders Logo - 2018\rgb\Logo komplett\Hilder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__Wappen und Logos\Hilders Logo - 2018\rgb\Logo komplett\Hilder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4780" cy="84809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76B7B" id="_x0000_s1028" type="#_x0000_t202" style="position:absolute;margin-left:347.8pt;margin-top:-13.7pt;width:226.5pt;height:101.9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" filled="f" stroked="f">
              <v:textbox>
                <w:txbxContent>
                  <w:p w14:paraId="492052C4" w14:textId="77777777" w:rsidR="00155191" w:rsidRDefault="00960F9C">
                    <w:r w:rsidRPr="00960F9C">
                      <w:rPr>
                        <w:noProof/>
                        <w:lang w:eastAsia="de-DE"/>
                      </w:rPr>
                      <w:drawing>
                        <wp:inline distT="0" distB="0" distL="0" distR="0" wp14:anchorId="288E11CD" wp14:editId="6D4DA3A9">
                          <wp:extent cx="2684780" cy="848099"/>
                          <wp:effectExtent l="0" t="0" r="1270" b="9525"/>
                          <wp:docPr id="1" name="Grafik 1" descr="H:\__Wappen und Logos\Hilders Logo - 2018\rgb\Logo komplett\Hilder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__Wappen und Logos\Hilders Logo - 2018\rgb\Logo komplett\Hilder_Logo_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84780" cy="848099"/>
                                  </a:xfrm>
                                  <a:prstGeom prst="rect">
                                    <a:avLst/>
                                  </a:prstGeom>
                                  <a:noFill/>
                                  <a:ln>
                                    <a:noFill/>
                                  </a:ln>
                                </pic:spPr>
                              </pic:pic>
                            </a:graphicData>
                          </a:graphic>
                        </wp:inline>
                      </w:drawing>
                    </w:r>
                  </w:p>
                </w:txbxContent>
              </v:textbox>
              <w10:wrap type="square" anchorx="page"/>
            </v:shape>
          </w:pict>
        </mc:Fallback>
      </mc:AlternateContent>
    </w:r>
  </w:p>
  <w:p w14:paraId="54EF9A25" w14:textId="77777777" w:rsidR="00155191" w:rsidRDefault="00155191">
    <w:pPr>
      <w:pStyle w:val="Kopfzeile"/>
    </w:pPr>
  </w:p>
  <w:p w14:paraId="06F960A6" w14:textId="77777777" w:rsidR="00155191" w:rsidRDefault="00155191">
    <w:pPr>
      <w:pStyle w:val="Kopfzeile"/>
    </w:pPr>
  </w:p>
  <w:p w14:paraId="27FD86AA" w14:textId="77777777" w:rsidR="00155191" w:rsidRDefault="00155191" w:rsidP="00F836D1">
    <w:pPr>
      <w:pStyle w:val="Kopfzeile"/>
      <w:tabs>
        <w:tab w:val="clear" w:pos="4536"/>
        <w:tab w:val="clear" w:pos="9072"/>
        <w:tab w:val="left" w:pos="8130"/>
      </w:tabs>
    </w:pPr>
  </w:p>
  <w:p w14:paraId="4423F0BD" w14:textId="77777777" w:rsidR="00155191" w:rsidRDefault="00155191" w:rsidP="00F836D1">
    <w:pPr>
      <w:pStyle w:val="Kopfzeile"/>
      <w:tabs>
        <w:tab w:val="clear" w:pos="4536"/>
        <w:tab w:val="clear" w:pos="9072"/>
        <w:tab w:val="left" w:pos="8130"/>
      </w:tabs>
    </w:pPr>
  </w:p>
  <w:p w14:paraId="31D7595A" w14:textId="77777777" w:rsidR="00155191" w:rsidRDefault="00155191" w:rsidP="00F836D1">
    <w:pPr>
      <w:pStyle w:val="Kopfzeile"/>
      <w:tabs>
        <w:tab w:val="clear" w:pos="4536"/>
        <w:tab w:val="clear" w:pos="9072"/>
        <w:tab w:val="left" w:pos="8130"/>
      </w:tabs>
    </w:pPr>
  </w:p>
  <w:p w14:paraId="2D8BB19B" w14:textId="77777777" w:rsidR="00155191" w:rsidRDefault="00155191" w:rsidP="00F836D1">
    <w:pPr>
      <w:pStyle w:val="Kopfzeile"/>
      <w:tabs>
        <w:tab w:val="clear" w:pos="4536"/>
        <w:tab w:val="clear" w:pos="9072"/>
        <w:tab w:val="left" w:pos="813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63C"/>
    <w:rsid w:val="00031895"/>
    <w:rsid w:val="000320DD"/>
    <w:rsid w:val="0007783D"/>
    <w:rsid w:val="000D0FC0"/>
    <w:rsid w:val="00155191"/>
    <w:rsid w:val="001740D2"/>
    <w:rsid w:val="002149F6"/>
    <w:rsid w:val="00232836"/>
    <w:rsid w:val="002C01D6"/>
    <w:rsid w:val="00305E26"/>
    <w:rsid w:val="00317495"/>
    <w:rsid w:val="00342436"/>
    <w:rsid w:val="00355807"/>
    <w:rsid w:val="003D647F"/>
    <w:rsid w:val="0042252A"/>
    <w:rsid w:val="0044409A"/>
    <w:rsid w:val="00466552"/>
    <w:rsid w:val="004718D5"/>
    <w:rsid w:val="004875CD"/>
    <w:rsid w:val="00560303"/>
    <w:rsid w:val="00560AFE"/>
    <w:rsid w:val="00571E57"/>
    <w:rsid w:val="005A3FCA"/>
    <w:rsid w:val="005E126A"/>
    <w:rsid w:val="00635D89"/>
    <w:rsid w:val="00662ACB"/>
    <w:rsid w:val="00680F1C"/>
    <w:rsid w:val="0070170B"/>
    <w:rsid w:val="007172FA"/>
    <w:rsid w:val="007362C6"/>
    <w:rsid w:val="007414D2"/>
    <w:rsid w:val="0075048F"/>
    <w:rsid w:val="00791F0A"/>
    <w:rsid w:val="007929C9"/>
    <w:rsid w:val="007D12E7"/>
    <w:rsid w:val="008E5754"/>
    <w:rsid w:val="00924DE3"/>
    <w:rsid w:val="00937EC6"/>
    <w:rsid w:val="00960F9C"/>
    <w:rsid w:val="00971755"/>
    <w:rsid w:val="009F4C71"/>
    <w:rsid w:val="00A5649F"/>
    <w:rsid w:val="00A65834"/>
    <w:rsid w:val="00A84B05"/>
    <w:rsid w:val="00AF760E"/>
    <w:rsid w:val="00B07198"/>
    <w:rsid w:val="00B41971"/>
    <w:rsid w:val="00B4491B"/>
    <w:rsid w:val="00B5563C"/>
    <w:rsid w:val="00C20BFE"/>
    <w:rsid w:val="00C436FF"/>
    <w:rsid w:val="00C53BD5"/>
    <w:rsid w:val="00D8619D"/>
    <w:rsid w:val="00DA0274"/>
    <w:rsid w:val="00DD4A36"/>
    <w:rsid w:val="00DE08E2"/>
    <w:rsid w:val="00E81D7B"/>
    <w:rsid w:val="00ED2881"/>
    <w:rsid w:val="00ED6073"/>
    <w:rsid w:val="00EF1C1B"/>
    <w:rsid w:val="00F025E8"/>
    <w:rsid w:val="00F571D7"/>
    <w:rsid w:val="00F836D1"/>
    <w:rsid w:val="00FE78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4F311B"/>
  <w15:docId w15:val="{1E6739D0-DDF2-4523-BF94-B9A96421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2436"/>
    <w:pPr>
      <w:spacing w:after="0" w:line="240" w:lineRule="auto"/>
    </w:pPr>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8619D"/>
    <w:pPr>
      <w:tabs>
        <w:tab w:val="center" w:pos="4536"/>
        <w:tab w:val="right" w:pos="9072"/>
      </w:tabs>
    </w:pPr>
  </w:style>
  <w:style w:type="character" w:customStyle="1" w:styleId="KopfzeileZchn">
    <w:name w:val="Kopfzeile Zchn"/>
    <w:basedOn w:val="Absatz-Standardschriftart"/>
    <w:link w:val="Kopfzeile"/>
    <w:uiPriority w:val="99"/>
    <w:rsid w:val="00D8619D"/>
    <w:rPr>
      <w:rFonts w:ascii="Arial" w:hAnsi="Arial"/>
      <w:sz w:val="20"/>
    </w:rPr>
  </w:style>
  <w:style w:type="paragraph" w:styleId="Fuzeile">
    <w:name w:val="footer"/>
    <w:basedOn w:val="Standard"/>
    <w:link w:val="FuzeileZchn"/>
    <w:uiPriority w:val="99"/>
    <w:unhideWhenUsed/>
    <w:rsid w:val="00D8619D"/>
    <w:pPr>
      <w:tabs>
        <w:tab w:val="center" w:pos="4536"/>
        <w:tab w:val="right" w:pos="9072"/>
      </w:tabs>
    </w:pPr>
  </w:style>
  <w:style w:type="character" w:customStyle="1" w:styleId="FuzeileZchn">
    <w:name w:val="Fußzeile Zchn"/>
    <w:basedOn w:val="Absatz-Standardschriftart"/>
    <w:link w:val="Fuzeile"/>
    <w:uiPriority w:val="99"/>
    <w:rsid w:val="00D8619D"/>
    <w:rPr>
      <w:rFonts w:ascii="Arial" w:hAnsi="Arial"/>
      <w:sz w:val="20"/>
    </w:rPr>
  </w:style>
  <w:style w:type="paragraph" w:styleId="Sprechblasentext">
    <w:name w:val="Balloon Text"/>
    <w:basedOn w:val="Standard"/>
    <w:link w:val="SprechblasentextZchn"/>
    <w:uiPriority w:val="99"/>
    <w:semiHidden/>
    <w:unhideWhenUsed/>
    <w:rsid w:val="0075048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048F"/>
    <w:rPr>
      <w:rFonts w:ascii="Tahoma" w:hAnsi="Tahoma" w:cs="Tahoma"/>
      <w:sz w:val="16"/>
      <w:szCs w:val="16"/>
    </w:rPr>
  </w:style>
  <w:style w:type="character" w:styleId="Hyperlink">
    <w:name w:val="Hyperlink"/>
    <w:basedOn w:val="Absatz-Standardschriftart"/>
    <w:uiPriority w:val="99"/>
    <w:unhideWhenUsed/>
    <w:rsid w:val="009717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ilders.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gr\Desktop\Serienbriefvorlage_30.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46B85-875E-4E91-9110-0DFAA9F57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Serienbriefvorlage_30</Template>
  <TotalTime>0</TotalTime>
  <Pages>3</Pages>
  <Words>966</Words>
  <Characters>6091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Grob</dc:creator>
  <cp:lastModifiedBy>Spiegel-Schäfer, Beate</cp:lastModifiedBy>
  <cp:revision>4</cp:revision>
  <dcterms:created xsi:type="dcterms:W3CDTF">2026-10-09T09:03:00Z</dcterms:created>
  <dcterms:modified xsi:type="dcterms:W3CDTF">2026-10-09T09:43:00Z</dcterms:modified>
</cp:coreProperties>
</file>