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E77F9" w14:textId="4C651DD4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F17840">
        <w:rPr>
          <w:rFonts w:ascii="Arial" w:hAnsi="Arial" w:cs="Arial"/>
          <w:noProof/>
        </w:rPr>
        <w:t>6. August 2026</w:t>
      </w:r>
      <w:r>
        <w:rPr>
          <w:rFonts w:ascii="Arial" w:hAnsi="Arial" w:cs="Arial"/>
        </w:rPr>
        <w:fldChar w:fldCharType="end"/>
      </w:r>
    </w:p>
    <w:p w14:paraId="58FD7D1F" w14:textId="77C6A010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397EBC">
        <w:rPr>
          <w:rFonts w:ascii="Arial" w:hAnsi="Arial" w:cs="Arial"/>
          <w:b/>
          <w:bCs/>
        </w:rPr>
        <w:t>N</w:t>
      </w:r>
      <w:r w:rsidR="00B840CE">
        <w:rPr>
          <w:rFonts w:ascii="Arial" w:hAnsi="Arial" w:cs="Arial"/>
          <w:b/>
          <w:bCs/>
        </w:rPr>
        <w:t>eue Auszubildende</w:t>
      </w:r>
      <w:r w:rsidR="00397EBC">
        <w:rPr>
          <w:rFonts w:ascii="Arial" w:hAnsi="Arial" w:cs="Arial"/>
          <w:b/>
          <w:bCs/>
        </w:rPr>
        <w:t xml:space="preserve"> bei Stadtverwaltung und Bibliothek</w:t>
      </w:r>
    </w:p>
    <w:p w14:paraId="0FB5FD3C" w14:textId="20B73304" w:rsidR="007121C6" w:rsidRDefault="00B840CE" w:rsidP="00075BB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Am Montag </w:t>
      </w:r>
      <w:r w:rsidR="00DF6ABE">
        <w:rPr>
          <w:rFonts w:ascii="Arial" w:hAnsi="Arial" w:cs="Arial"/>
        </w:rPr>
        <w:t>begrüßte Bürgermeister Manfred Ockel</w:t>
      </w:r>
      <w:r w:rsidR="00473363">
        <w:rPr>
          <w:rFonts w:ascii="Arial" w:hAnsi="Arial" w:cs="Arial"/>
        </w:rPr>
        <w:t xml:space="preserve"> drei neue Azubis, die bei der Stadt ins Berufsleben starten möchten. Während sich </w:t>
      </w:r>
      <w:r w:rsidR="00473363" w:rsidRPr="00473363">
        <w:rPr>
          <w:rFonts w:ascii="Arial" w:hAnsi="Arial" w:cs="Arial"/>
        </w:rPr>
        <w:t xml:space="preserve">Carolin Maria Steinmetz </w:t>
      </w:r>
      <w:r w:rsidR="00473363">
        <w:rPr>
          <w:rFonts w:ascii="Arial" w:hAnsi="Arial" w:cs="Arial"/>
        </w:rPr>
        <w:t xml:space="preserve">und </w:t>
      </w:r>
      <w:r w:rsidR="00473363" w:rsidRPr="00473363">
        <w:rPr>
          <w:rFonts w:ascii="Arial" w:hAnsi="Arial" w:cs="Arial"/>
        </w:rPr>
        <w:t>Ngoc Dieu My Nguyen für eine Ausbildung zur Verwaltungsfachangestellten bei der Stadtverwaltung Kelsterbach entschieden</w:t>
      </w:r>
      <w:r w:rsidR="00473363">
        <w:rPr>
          <w:rFonts w:ascii="Arial" w:hAnsi="Arial" w:cs="Arial"/>
        </w:rPr>
        <w:t xml:space="preserve"> haben</w:t>
      </w:r>
      <w:r w:rsidR="00473363" w:rsidRPr="00473363">
        <w:rPr>
          <w:rFonts w:ascii="Arial" w:hAnsi="Arial" w:cs="Arial"/>
        </w:rPr>
        <w:t xml:space="preserve">, </w:t>
      </w:r>
      <w:r w:rsidR="00473363">
        <w:rPr>
          <w:rFonts w:ascii="Arial" w:hAnsi="Arial" w:cs="Arial"/>
        </w:rPr>
        <w:t xml:space="preserve">absolviert </w:t>
      </w:r>
      <w:r w:rsidR="00473363" w:rsidRPr="00473363">
        <w:rPr>
          <w:rFonts w:ascii="Arial" w:hAnsi="Arial" w:cs="Arial"/>
        </w:rPr>
        <w:t>Sophia Riemann</w:t>
      </w:r>
      <w:r w:rsidR="00473363">
        <w:rPr>
          <w:rFonts w:ascii="Arial" w:hAnsi="Arial" w:cs="Arial"/>
        </w:rPr>
        <w:t xml:space="preserve"> eine Ausbildung zur </w:t>
      </w:r>
      <w:r w:rsidR="00473363" w:rsidRPr="00473363">
        <w:rPr>
          <w:rFonts w:ascii="Arial" w:hAnsi="Arial" w:cs="Arial"/>
        </w:rPr>
        <w:t>Fachangestellte</w:t>
      </w:r>
      <w:r w:rsidR="00473363">
        <w:rPr>
          <w:rFonts w:ascii="Arial" w:hAnsi="Arial" w:cs="Arial"/>
        </w:rPr>
        <w:t>n</w:t>
      </w:r>
      <w:r w:rsidR="00473363" w:rsidRPr="00473363">
        <w:rPr>
          <w:rFonts w:ascii="Arial" w:hAnsi="Arial" w:cs="Arial"/>
        </w:rPr>
        <w:t xml:space="preserve"> für Medien- und Informationsdienste</w:t>
      </w:r>
      <w:r w:rsidR="00473363">
        <w:rPr>
          <w:rFonts w:ascii="Arial" w:hAnsi="Arial" w:cs="Arial"/>
        </w:rPr>
        <w:t xml:space="preserve"> (FAMI) </w:t>
      </w:r>
      <w:r w:rsidR="00F95E8E">
        <w:rPr>
          <w:rFonts w:ascii="Arial" w:hAnsi="Arial" w:cs="Arial"/>
        </w:rPr>
        <w:t xml:space="preserve">in </w:t>
      </w:r>
      <w:r w:rsidR="00473363">
        <w:rPr>
          <w:rFonts w:ascii="Arial" w:hAnsi="Arial" w:cs="Arial"/>
        </w:rPr>
        <w:t xml:space="preserve">der Stadt- und Schulbibliothek. </w:t>
      </w:r>
    </w:p>
    <w:p w14:paraId="6B064AE7" w14:textId="540603B0" w:rsidR="001E7A0B" w:rsidRDefault="001E7A0B" w:rsidP="00075BB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Er freue sich, dass sich die drei für die Stadt Kelsterbach als Ausbildungsstelle entschieden hätten, so Ockel. </w:t>
      </w:r>
      <w:r w:rsidR="00287148">
        <w:rPr>
          <w:rFonts w:ascii="Arial" w:hAnsi="Arial" w:cs="Arial"/>
        </w:rPr>
        <w:t>In den verschiedenen Ressorts</w:t>
      </w:r>
      <w:r w:rsidR="00F33D43">
        <w:rPr>
          <w:rFonts w:ascii="Arial" w:hAnsi="Arial" w:cs="Arial"/>
        </w:rPr>
        <w:t xml:space="preserve"> der Stadtverwaltung</w:t>
      </w:r>
      <w:r w:rsidR="00287148">
        <w:rPr>
          <w:rFonts w:ascii="Arial" w:hAnsi="Arial" w:cs="Arial"/>
        </w:rPr>
        <w:t xml:space="preserve"> gebe es </w:t>
      </w:r>
      <w:r w:rsidR="00397EBC">
        <w:rPr>
          <w:rFonts w:ascii="Arial" w:hAnsi="Arial" w:cs="Arial"/>
        </w:rPr>
        <w:t xml:space="preserve">ein breitgefächertes Aufgabenfeld, </w:t>
      </w:r>
      <w:r w:rsidR="00F33D43">
        <w:rPr>
          <w:rFonts w:ascii="Arial" w:hAnsi="Arial" w:cs="Arial"/>
        </w:rPr>
        <w:t>das Nguyen und Steinmetz in den nächsten Jahren kennenlernen werden. Auch die Bibliothek</w:t>
      </w:r>
      <w:r w:rsidR="000C3CE6">
        <w:rPr>
          <w:rFonts w:ascii="Arial" w:hAnsi="Arial" w:cs="Arial"/>
        </w:rPr>
        <w:t xml:space="preserve"> sei ein wichtiger Anlaufpunkt in der Stadt mit zahlreichen verschiedenen Angeboten, was die Ausbildung dort spannend und vielseitig mache, so der Bürgermeister weiter.  </w:t>
      </w:r>
    </w:p>
    <w:p w14:paraId="798386B0" w14:textId="27D47E46" w:rsidR="000C3CE6" w:rsidRDefault="000C3CE6" w:rsidP="00075BBB">
      <w:pPr>
        <w:spacing w:line="276" w:lineRule="auto"/>
        <w:rPr>
          <w:rFonts w:ascii="Arial" w:hAnsi="Arial" w:cs="Arial"/>
        </w:rPr>
      </w:pPr>
      <w:r w:rsidRPr="000C3CE6">
        <w:rPr>
          <w:rFonts w:ascii="Arial" w:hAnsi="Arial" w:cs="Arial"/>
        </w:rPr>
        <w:t>Die 22-jährige Frankfurterin Sophia Riemann kennt die Stadt- und Schulbibliothek bereits von einem dreimonatigen Praktikum, das sie Ende 2025 absolviert hat.</w:t>
      </w:r>
      <w:r w:rsidR="006764EB">
        <w:rPr>
          <w:rFonts w:ascii="Arial" w:hAnsi="Arial" w:cs="Arial"/>
        </w:rPr>
        <w:t xml:space="preserve"> Das habe ihr viel Spaß gemacht, weshalb sie sich besonders gefreut habe, dass es mit dem Ausbildungsplatz </w:t>
      </w:r>
      <w:proofErr w:type="gramStart"/>
      <w:r w:rsidR="006764EB">
        <w:rPr>
          <w:rFonts w:ascii="Arial" w:hAnsi="Arial" w:cs="Arial"/>
        </w:rPr>
        <w:t>geklappt</w:t>
      </w:r>
      <w:proofErr w:type="gramEnd"/>
      <w:r w:rsidR="006764EB">
        <w:rPr>
          <w:rFonts w:ascii="Arial" w:hAnsi="Arial" w:cs="Arial"/>
        </w:rPr>
        <w:t xml:space="preserve"> hat. </w:t>
      </w:r>
      <w:r w:rsidR="00FD2FFA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ie 19-jährige Carolin </w:t>
      </w:r>
      <w:r w:rsidR="00F33D43">
        <w:rPr>
          <w:rFonts w:ascii="Arial" w:hAnsi="Arial" w:cs="Arial"/>
        </w:rPr>
        <w:t>Steinmetz</w:t>
      </w:r>
      <w:r>
        <w:rPr>
          <w:rFonts w:ascii="Arial" w:hAnsi="Arial" w:cs="Arial"/>
        </w:rPr>
        <w:t xml:space="preserve"> hat</w:t>
      </w:r>
      <w:r w:rsidR="00F33D43">
        <w:rPr>
          <w:rFonts w:ascii="Arial" w:hAnsi="Arial" w:cs="Arial"/>
        </w:rPr>
        <w:t xml:space="preserve"> vor zwei Jahren </w:t>
      </w:r>
      <w:r w:rsidR="00FD2FFA">
        <w:rPr>
          <w:rFonts w:ascii="Arial" w:hAnsi="Arial" w:cs="Arial"/>
        </w:rPr>
        <w:t xml:space="preserve">ebenfalls </w:t>
      </w:r>
      <w:r w:rsidR="00E830F1">
        <w:rPr>
          <w:rFonts w:ascii="Arial" w:hAnsi="Arial" w:cs="Arial"/>
        </w:rPr>
        <w:t>im Rahmen eines</w:t>
      </w:r>
      <w:r w:rsidR="00F33D43">
        <w:rPr>
          <w:rFonts w:ascii="Arial" w:hAnsi="Arial" w:cs="Arial"/>
        </w:rPr>
        <w:t xml:space="preserve"> Praktikum</w:t>
      </w:r>
      <w:r w:rsidR="00E830F1">
        <w:rPr>
          <w:rFonts w:ascii="Arial" w:hAnsi="Arial" w:cs="Arial"/>
        </w:rPr>
        <w:t>s bereits</w:t>
      </w:r>
      <w:r w:rsidR="00F33D43">
        <w:rPr>
          <w:rFonts w:ascii="Arial" w:hAnsi="Arial" w:cs="Arial"/>
        </w:rPr>
        <w:t xml:space="preserve"> </w:t>
      </w:r>
      <w:r w:rsidR="00E830F1">
        <w:rPr>
          <w:rFonts w:ascii="Arial" w:hAnsi="Arial" w:cs="Arial"/>
        </w:rPr>
        <w:t xml:space="preserve">in einige Bereiche der Stadtverwaltung hineingeschnuppert. </w:t>
      </w:r>
      <w:r w:rsidR="006764EB">
        <w:rPr>
          <w:rFonts w:ascii="Arial" w:hAnsi="Arial" w:cs="Arial"/>
        </w:rPr>
        <w:t xml:space="preserve">Sie freue sich darauf, ihre Erfahrungen im Laufe der Ausbildung vertiefen und neue Bereiche kennenlernen zu können, so die </w:t>
      </w:r>
      <w:proofErr w:type="spellStart"/>
      <w:r w:rsidR="006764EB">
        <w:rPr>
          <w:rFonts w:ascii="Arial" w:hAnsi="Arial" w:cs="Arial"/>
        </w:rPr>
        <w:t>Kelsterbacherin</w:t>
      </w:r>
      <w:proofErr w:type="spellEnd"/>
      <w:r w:rsidR="006764EB">
        <w:rPr>
          <w:rFonts w:ascii="Arial" w:hAnsi="Arial" w:cs="Arial"/>
        </w:rPr>
        <w:t xml:space="preserve">. Auch </w:t>
      </w:r>
      <w:r>
        <w:rPr>
          <w:rFonts w:ascii="Arial" w:hAnsi="Arial" w:cs="Arial"/>
        </w:rPr>
        <w:t>Ngoc Dieu My Nguyen, die ebenfalls in Kelsterbach</w:t>
      </w:r>
      <w:r w:rsidR="00E830F1">
        <w:rPr>
          <w:rFonts w:ascii="Arial" w:hAnsi="Arial" w:cs="Arial"/>
        </w:rPr>
        <w:t xml:space="preserve"> wohnt, </w:t>
      </w:r>
      <w:r w:rsidR="006764EB">
        <w:rPr>
          <w:rFonts w:ascii="Arial" w:hAnsi="Arial" w:cs="Arial"/>
        </w:rPr>
        <w:t>ist glücklich</w:t>
      </w:r>
      <w:r w:rsidR="00E830F1">
        <w:rPr>
          <w:rFonts w:ascii="Arial" w:hAnsi="Arial" w:cs="Arial"/>
        </w:rPr>
        <w:t xml:space="preserve">, ein Teil des städtischen Teams zu werden. Die zweifache Mutter hat 2012 </w:t>
      </w:r>
      <w:r w:rsidR="006764EB">
        <w:rPr>
          <w:rFonts w:ascii="Arial" w:hAnsi="Arial" w:cs="Arial"/>
        </w:rPr>
        <w:t xml:space="preserve">in Stuttgart </w:t>
      </w:r>
      <w:r w:rsidR="00E830F1">
        <w:rPr>
          <w:rFonts w:ascii="Arial" w:hAnsi="Arial" w:cs="Arial"/>
        </w:rPr>
        <w:t xml:space="preserve">ein technisch orientiertes </w:t>
      </w:r>
      <w:r w:rsidR="006764EB">
        <w:rPr>
          <w:rFonts w:ascii="Arial" w:hAnsi="Arial" w:cs="Arial"/>
        </w:rPr>
        <w:t>Studium der Betriebswirtschaftslehre mit den Schwerpunkten Finanzwirtschaft, Electronic Business und Unternehmenslogistik ab</w:t>
      </w:r>
      <w:r w:rsidR="00FD2FFA">
        <w:rPr>
          <w:rFonts w:ascii="Arial" w:hAnsi="Arial" w:cs="Arial"/>
        </w:rPr>
        <w:t>geschlossen</w:t>
      </w:r>
      <w:r w:rsidR="006764EB">
        <w:rPr>
          <w:rFonts w:ascii="Arial" w:hAnsi="Arial" w:cs="Arial"/>
        </w:rPr>
        <w:t xml:space="preserve"> und möchte sich jetzt neuen Herausforderungen stellen. </w:t>
      </w:r>
    </w:p>
    <w:p w14:paraId="29725ED2" w14:textId="769A9718" w:rsidR="00287148" w:rsidRDefault="0089090E" w:rsidP="00075BBB">
      <w:pPr>
        <w:spacing w:line="276" w:lineRule="auto"/>
        <w:rPr>
          <w:rFonts w:ascii="Arial" w:hAnsi="Arial" w:cs="Arial"/>
        </w:rPr>
      </w:pPr>
      <w:proofErr w:type="gramStart"/>
      <w:r w:rsidRPr="0089090E">
        <w:rPr>
          <w:rFonts w:ascii="Arial" w:hAnsi="Arial" w:cs="Arial"/>
        </w:rPr>
        <w:t>Willkommen</w:t>
      </w:r>
      <w:proofErr w:type="gramEnd"/>
      <w:r w:rsidRPr="0089090E">
        <w:rPr>
          <w:rFonts w:ascii="Arial" w:hAnsi="Arial" w:cs="Arial"/>
        </w:rPr>
        <w:t xml:space="preserve"> geheißen wurden die drei Auszubildenden </w:t>
      </w:r>
      <w:r w:rsidR="00FD2FFA">
        <w:rPr>
          <w:rFonts w:ascii="Arial" w:hAnsi="Arial" w:cs="Arial"/>
        </w:rPr>
        <w:t xml:space="preserve">nicht nur von Bürgermeister Ockel, sondern </w:t>
      </w:r>
      <w:r w:rsidRPr="0089090E">
        <w:rPr>
          <w:rFonts w:ascii="Arial" w:hAnsi="Arial" w:cs="Arial"/>
        </w:rPr>
        <w:t xml:space="preserve">auch von Ausbildungsleiterin Bianca Mantik, dem für Personalangelegenheiten zuständigen Ressortleiter Stefan Weikl, </w:t>
      </w:r>
      <w:r w:rsidR="00984CA7">
        <w:rPr>
          <w:rFonts w:ascii="Arial" w:hAnsi="Arial" w:cs="Arial"/>
        </w:rPr>
        <w:t xml:space="preserve">dem stellvertretenden Vorsitzenden des Personalrats, </w:t>
      </w:r>
      <w:r w:rsidRPr="0089090E">
        <w:rPr>
          <w:rFonts w:ascii="Arial" w:hAnsi="Arial" w:cs="Arial"/>
        </w:rPr>
        <w:t>Rüdiger Werdt</w:t>
      </w:r>
      <w:r w:rsidR="00984CA7">
        <w:rPr>
          <w:rFonts w:ascii="Arial" w:hAnsi="Arial" w:cs="Arial"/>
        </w:rPr>
        <w:t>,</w:t>
      </w:r>
      <w:r w:rsidRPr="0089090E">
        <w:rPr>
          <w:rFonts w:ascii="Arial" w:hAnsi="Arial" w:cs="Arial"/>
        </w:rPr>
        <w:t xml:space="preserve"> </w:t>
      </w:r>
      <w:r w:rsidR="00F17840">
        <w:rPr>
          <w:rFonts w:ascii="Arial" w:hAnsi="Arial" w:cs="Arial"/>
        </w:rPr>
        <w:t xml:space="preserve">Tim Gerbig vom Personalamt </w:t>
      </w:r>
      <w:r w:rsidRPr="0089090E">
        <w:rPr>
          <w:rFonts w:ascii="Arial" w:hAnsi="Arial" w:cs="Arial"/>
        </w:rPr>
        <w:t>sowie Frank Niedermann als Vertreter der Bibliotheksleitung.</w:t>
      </w:r>
      <w:r w:rsidR="00FD2FFA">
        <w:rPr>
          <w:rFonts w:ascii="Arial" w:hAnsi="Arial" w:cs="Arial"/>
        </w:rPr>
        <w:t xml:space="preserve"> </w:t>
      </w:r>
      <w:r w:rsidR="0040147A">
        <w:rPr>
          <w:rFonts w:ascii="Arial" w:hAnsi="Arial" w:cs="Arial"/>
        </w:rPr>
        <w:t xml:space="preserve">Neben der Begrüßung bot </w:t>
      </w:r>
      <w:r w:rsidR="00432EF1">
        <w:rPr>
          <w:rFonts w:ascii="Arial" w:hAnsi="Arial" w:cs="Arial"/>
        </w:rPr>
        <w:t xml:space="preserve">Mantik einen kleinen Ausblick darauf, was </w:t>
      </w:r>
      <w:r w:rsidR="0040147A">
        <w:rPr>
          <w:rFonts w:ascii="Arial" w:hAnsi="Arial" w:cs="Arial"/>
        </w:rPr>
        <w:t xml:space="preserve">die drei Frauen </w:t>
      </w:r>
      <w:r w:rsidR="00432EF1">
        <w:rPr>
          <w:rFonts w:ascii="Arial" w:hAnsi="Arial" w:cs="Arial"/>
        </w:rPr>
        <w:t xml:space="preserve">in der ersten Woche </w:t>
      </w:r>
      <w:r w:rsidR="0040147A">
        <w:rPr>
          <w:rFonts w:ascii="Arial" w:hAnsi="Arial" w:cs="Arial"/>
        </w:rPr>
        <w:t>ihrer</w:t>
      </w:r>
      <w:r w:rsidR="00432EF1">
        <w:rPr>
          <w:rFonts w:ascii="Arial" w:hAnsi="Arial" w:cs="Arial"/>
        </w:rPr>
        <w:t xml:space="preserve"> Ausbildung </w:t>
      </w:r>
      <w:r w:rsidR="0040147A">
        <w:rPr>
          <w:rFonts w:ascii="Arial" w:hAnsi="Arial" w:cs="Arial"/>
        </w:rPr>
        <w:t>erwartet</w:t>
      </w:r>
      <w:r w:rsidR="00432EF1">
        <w:rPr>
          <w:rFonts w:ascii="Arial" w:hAnsi="Arial" w:cs="Arial"/>
        </w:rPr>
        <w:t xml:space="preserve">. Neben einem Rundgang </w:t>
      </w:r>
      <w:r w:rsidR="00432EF1" w:rsidRPr="00432EF1">
        <w:rPr>
          <w:rFonts w:ascii="Arial" w:hAnsi="Arial" w:cs="Arial"/>
        </w:rPr>
        <w:t>durch das Rathaus und die Büros der verschiedenen Ressorts und Teams</w:t>
      </w:r>
      <w:r w:rsidR="00432EF1">
        <w:rPr>
          <w:rFonts w:ascii="Arial" w:hAnsi="Arial" w:cs="Arial"/>
        </w:rPr>
        <w:t xml:space="preserve"> standen ein </w:t>
      </w:r>
      <w:r w:rsidR="00C73E5F">
        <w:rPr>
          <w:rFonts w:ascii="Arial" w:hAnsi="Arial" w:cs="Arial"/>
        </w:rPr>
        <w:t xml:space="preserve">Besuch der Kletterhalle </w:t>
      </w:r>
      <w:r w:rsidR="00432EF1">
        <w:rPr>
          <w:rFonts w:ascii="Arial" w:hAnsi="Arial" w:cs="Arial"/>
        </w:rPr>
        <w:t xml:space="preserve">in Bensheim, </w:t>
      </w:r>
      <w:r w:rsidR="00C73E5F">
        <w:rPr>
          <w:rFonts w:ascii="Arial" w:hAnsi="Arial" w:cs="Arial"/>
        </w:rPr>
        <w:t xml:space="preserve">ein </w:t>
      </w:r>
      <w:r w:rsidR="00432EF1">
        <w:rPr>
          <w:rFonts w:ascii="Arial" w:hAnsi="Arial" w:cs="Arial"/>
        </w:rPr>
        <w:t xml:space="preserve">gemeinsames Essen, sowie eine Fahrradtour durch Kelsterbach auf dem Programm. Gemeinsame Aktionen </w:t>
      </w:r>
      <w:r w:rsidR="00C73E5F">
        <w:rPr>
          <w:rFonts w:ascii="Arial" w:hAnsi="Arial" w:cs="Arial"/>
        </w:rPr>
        <w:t xml:space="preserve">wie diese </w:t>
      </w:r>
      <w:r w:rsidR="00432EF1">
        <w:rPr>
          <w:rFonts w:ascii="Arial" w:hAnsi="Arial" w:cs="Arial"/>
        </w:rPr>
        <w:t xml:space="preserve">seien </w:t>
      </w:r>
      <w:r w:rsidR="0040147A">
        <w:rPr>
          <w:rFonts w:ascii="Arial" w:hAnsi="Arial" w:cs="Arial"/>
        </w:rPr>
        <w:lastRenderedPageBreak/>
        <w:t xml:space="preserve">wichtig </w:t>
      </w:r>
      <w:r w:rsidR="00432EF1">
        <w:rPr>
          <w:rFonts w:ascii="Arial" w:hAnsi="Arial" w:cs="Arial"/>
        </w:rPr>
        <w:t xml:space="preserve">für das </w:t>
      </w:r>
      <w:r w:rsidR="0040147A">
        <w:rPr>
          <w:rFonts w:ascii="Arial" w:hAnsi="Arial" w:cs="Arial"/>
        </w:rPr>
        <w:t xml:space="preserve">gegenseitige </w:t>
      </w:r>
      <w:r w:rsidR="00432EF1">
        <w:rPr>
          <w:rFonts w:ascii="Arial" w:hAnsi="Arial" w:cs="Arial"/>
        </w:rPr>
        <w:t xml:space="preserve">Kennenlernen und </w:t>
      </w:r>
      <w:r w:rsidR="0040147A">
        <w:rPr>
          <w:rFonts w:ascii="Arial" w:hAnsi="Arial" w:cs="Arial"/>
        </w:rPr>
        <w:t>für die Entwicklung von Teamfähigkeit</w:t>
      </w:r>
      <w:r w:rsidR="00C73E5F">
        <w:rPr>
          <w:rFonts w:ascii="Arial" w:hAnsi="Arial" w:cs="Arial"/>
        </w:rPr>
        <w:t>,</w:t>
      </w:r>
      <w:r w:rsidR="0040147A">
        <w:rPr>
          <w:rFonts w:ascii="Arial" w:hAnsi="Arial" w:cs="Arial"/>
        </w:rPr>
        <w:t xml:space="preserve"> so die Ausbildungsleiterin. Ockel fügte hinzu: „In den ersten Wochen ist hier für Euch alles noch ganz neu, aber es geht schnell, sich hier einzufügen.“</w:t>
      </w:r>
      <w:r w:rsidR="004F27D4">
        <w:rPr>
          <w:rFonts w:ascii="Arial" w:hAnsi="Arial" w:cs="Arial"/>
        </w:rPr>
        <w:t xml:space="preserve"> (sb)</w:t>
      </w:r>
    </w:p>
    <w:p w14:paraId="79FEE010" w14:textId="215CF994" w:rsidR="001E45CA" w:rsidRPr="007121C6" w:rsidRDefault="001E45CA" w:rsidP="00075BB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BU: </w:t>
      </w:r>
      <w:r w:rsidRPr="001E45CA">
        <w:rPr>
          <w:rFonts w:ascii="Arial" w:hAnsi="Arial" w:cs="Arial"/>
        </w:rPr>
        <w:t>(</w:t>
      </w:r>
      <w:proofErr w:type="spellStart"/>
      <w:r w:rsidRPr="001E45CA">
        <w:rPr>
          <w:rFonts w:ascii="Arial" w:hAnsi="Arial" w:cs="Arial"/>
        </w:rPr>
        <w:t>vl</w:t>
      </w:r>
      <w:proofErr w:type="spellEnd"/>
      <w:r w:rsidRPr="001E45CA">
        <w:rPr>
          <w:rFonts w:ascii="Arial" w:hAnsi="Arial" w:cs="Arial"/>
        </w:rPr>
        <w:t>.) Sophia Riemann beginnt ihre Ausbildung zur Fachangestellten für Medien- und Informationsdienste (FAMI) in der Stadt- und Schulbibliothek, Carolin Maria Steinmetz und Ngoc Dieu My Nguyen werden in den kommenden Jahren bei der Stadtverwaltung zur Verwaltungsfachangestellten ausgebildet.</w:t>
      </w:r>
    </w:p>
    <w:sectPr w:rsidR="001E45CA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8A0B2" w14:textId="77777777" w:rsidR="00403527" w:rsidRDefault="00403527" w:rsidP="007121C6">
      <w:pPr>
        <w:spacing w:after="0" w:line="240" w:lineRule="auto"/>
      </w:pPr>
      <w:r>
        <w:separator/>
      </w:r>
    </w:p>
  </w:endnote>
  <w:endnote w:type="continuationSeparator" w:id="0">
    <w:p w14:paraId="2CC0B9DB" w14:textId="77777777" w:rsidR="00403527" w:rsidRDefault="00403527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C80E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3F4A9648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</w:t>
    </w:r>
    <w:proofErr w:type="spellStart"/>
    <w:r w:rsidR="00537888" w:rsidRPr="00F863F3">
      <w:rPr>
        <w:rFonts w:ascii="Arial" w:hAnsi="Arial" w:cs="Arial"/>
        <w:b/>
        <w:bCs/>
        <w:sz w:val="18"/>
        <w:szCs w:val="18"/>
      </w:rPr>
      <w:t>Ltg</w:t>
    </w:r>
    <w:proofErr w:type="spellEnd"/>
    <w:r w:rsidR="00537888" w:rsidRPr="00F863F3">
      <w:rPr>
        <w:rFonts w:ascii="Arial" w:hAnsi="Arial" w:cs="Arial"/>
        <w:b/>
        <w:bCs/>
        <w:sz w:val="18"/>
        <w:szCs w:val="18"/>
      </w:rPr>
      <w:t>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 xml:space="preserve">Anika </w:t>
    </w:r>
    <w:proofErr w:type="spellStart"/>
    <w:r w:rsidR="00537888" w:rsidRPr="00BB7056">
      <w:rPr>
        <w:rFonts w:ascii="Arial" w:hAnsi="Arial" w:cs="Arial"/>
        <w:b/>
        <w:bCs/>
        <w:sz w:val="18"/>
        <w:szCs w:val="18"/>
      </w:rPr>
      <w:t>Fabijanić</w:t>
    </w:r>
    <w:proofErr w:type="spellEnd"/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2B740FCA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57938403" wp14:editId="513C43ED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1006B6F7" wp14:editId="6CA5C95D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F2AF85C" wp14:editId="1E86B9C4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8E84BD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5C86FDA8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09AA5" w14:textId="77777777" w:rsidR="00403527" w:rsidRDefault="00403527" w:rsidP="007121C6">
      <w:pPr>
        <w:spacing w:after="0" w:line="240" w:lineRule="auto"/>
      </w:pPr>
      <w:r>
        <w:separator/>
      </w:r>
    </w:p>
  </w:footnote>
  <w:footnote w:type="continuationSeparator" w:id="0">
    <w:p w14:paraId="698D6D49" w14:textId="77777777" w:rsidR="00403527" w:rsidRDefault="00403527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5770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2172FD1" wp14:editId="4E92249D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90373C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27"/>
    <w:rsid w:val="00075BBB"/>
    <w:rsid w:val="000C3CE6"/>
    <w:rsid w:val="001E45CA"/>
    <w:rsid w:val="001E7A0B"/>
    <w:rsid w:val="002125DB"/>
    <w:rsid w:val="00287148"/>
    <w:rsid w:val="002E6410"/>
    <w:rsid w:val="00397EBC"/>
    <w:rsid w:val="0040147A"/>
    <w:rsid w:val="00403527"/>
    <w:rsid w:val="004168BD"/>
    <w:rsid w:val="00432EF1"/>
    <w:rsid w:val="00473363"/>
    <w:rsid w:val="004F27D4"/>
    <w:rsid w:val="00537888"/>
    <w:rsid w:val="0059446B"/>
    <w:rsid w:val="006764EB"/>
    <w:rsid w:val="007121C6"/>
    <w:rsid w:val="00727098"/>
    <w:rsid w:val="008414A6"/>
    <w:rsid w:val="0087529C"/>
    <w:rsid w:val="0089090E"/>
    <w:rsid w:val="008F0D40"/>
    <w:rsid w:val="00984CA7"/>
    <w:rsid w:val="00A858EC"/>
    <w:rsid w:val="00B840CE"/>
    <w:rsid w:val="00B90E05"/>
    <w:rsid w:val="00C73E5F"/>
    <w:rsid w:val="00C95744"/>
    <w:rsid w:val="00D172EF"/>
    <w:rsid w:val="00DC584A"/>
    <w:rsid w:val="00DF6ABE"/>
    <w:rsid w:val="00E037E3"/>
    <w:rsid w:val="00E2671D"/>
    <w:rsid w:val="00E830F1"/>
    <w:rsid w:val="00F17840"/>
    <w:rsid w:val="00F33A21"/>
    <w:rsid w:val="00F33D43"/>
    <w:rsid w:val="00F95E8E"/>
    <w:rsid w:val="00FD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AC5AB"/>
  <w15:chartTrackingRefBased/>
  <w15:docId w15:val="{4F54EFA5-704A-4985-881B-D21D8D4D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9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erner\Documents\Benutzerdefinierte%20Office-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2</Pages>
  <Words>446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Woerner Andreas</dc:creator>
  <cp:keywords/>
  <dc:description/>
  <cp:lastModifiedBy>Betzold Sebastian</cp:lastModifiedBy>
  <cp:revision>12</cp:revision>
  <cp:lastPrinted>2023-12-06T12:00:00Z</cp:lastPrinted>
  <dcterms:created xsi:type="dcterms:W3CDTF">2026-08-04T07:10:00Z</dcterms:created>
  <dcterms:modified xsi:type="dcterms:W3CDTF">2026-08-06T06:36:00Z</dcterms:modified>
</cp:coreProperties>
</file>