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D222" w14:textId="77777777" w:rsidR="00E66A69" w:rsidRPr="0066235D" w:rsidRDefault="00E66A69" w:rsidP="00E66A69">
      <w:pPr>
        <w:rPr>
          <w:szCs w:val="22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959"/>
      </w:tblGrid>
      <w:tr w:rsidR="00692052" w:rsidRPr="0066235D" w14:paraId="345E9939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203A05" w14:textId="77777777" w:rsidR="00692052" w:rsidRPr="0066235D" w:rsidRDefault="000A6083" w:rsidP="000A6083">
            <w:pPr>
              <w:jc w:val="center"/>
              <w:rPr>
                <w:b/>
                <w:spacing w:val="40"/>
                <w:szCs w:val="22"/>
              </w:rPr>
            </w:pPr>
            <w:r w:rsidRPr="0066235D">
              <w:rPr>
                <w:b/>
                <w:spacing w:val="40"/>
                <w:szCs w:val="22"/>
              </w:rPr>
              <w:t>Presse-Info</w:t>
            </w:r>
          </w:p>
        </w:tc>
      </w:tr>
    </w:tbl>
    <w:p w14:paraId="7A81F6AE" w14:textId="77777777" w:rsidR="00B416D7" w:rsidRPr="0066235D" w:rsidRDefault="00B416D7" w:rsidP="00470593">
      <w:pPr>
        <w:rPr>
          <w:szCs w:val="22"/>
        </w:rPr>
      </w:pPr>
    </w:p>
    <w:p w14:paraId="28BDEE0A" w14:textId="7BCE9DE2" w:rsidR="00C027F7" w:rsidRPr="0066235D" w:rsidRDefault="00C027F7" w:rsidP="00646339">
      <w:pPr>
        <w:jc w:val="both"/>
        <w:rPr>
          <w:rFonts w:cstheme="minorHAnsi"/>
          <w:b/>
          <w:bCs/>
          <w:szCs w:val="22"/>
        </w:rPr>
      </w:pPr>
      <w:r w:rsidRPr="0066235D">
        <w:rPr>
          <w:rFonts w:cstheme="minorHAnsi"/>
          <w:b/>
          <w:bCs/>
          <w:i/>
          <w:iCs/>
          <w:szCs w:val="22"/>
        </w:rPr>
        <w:t>Regelung zu Weihnachten und Neujahr</w:t>
      </w:r>
      <w:r w:rsidR="005F71D2" w:rsidRPr="0066235D">
        <w:rPr>
          <w:rFonts w:cstheme="minorHAnsi"/>
          <w:b/>
          <w:bCs/>
          <w:i/>
          <w:iCs/>
          <w:szCs w:val="22"/>
        </w:rPr>
        <w:t xml:space="preserve"> </w:t>
      </w:r>
      <w:r w:rsidR="00B564A1" w:rsidRPr="0066235D">
        <w:rPr>
          <w:rFonts w:cstheme="minorHAnsi"/>
          <w:b/>
          <w:bCs/>
          <w:i/>
          <w:iCs/>
          <w:szCs w:val="22"/>
        </w:rPr>
        <w:t>202</w:t>
      </w:r>
      <w:r w:rsidR="00B642E7">
        <w:rPr>
          <w:rFonts w:cstheme="minorHAnsi"/>
          <w:b/>
          <w:bCs/>
          <w:i/>
          <w:iCs/>
          <w:szCs w:val="22"/>
        </w:rPr>
        <w:t>6</w:t>
      </w:r>
      <w:r w:rsidR="005F71D2" w:rsidRPr="0066235D">
        <w:rPr>
          <w:rFonts w:cstheme="minorHAnsi"/>
          <w:b/>
          <w:bCs/>
          <w:i/>
          <w:iCs/>
          <w:szCs w:val="22"/>
        </w:rPr>
        <w:t>/</w:t>
      </w:r>
      <w:r w:rsidR="00B564A1" w:rsidRPr="0066235D">
        <w:rPr>
          <w:rFonts w:cstheme="minorHAnsi"/>
          <w:b/>
          <w:bCs/>
          <w:i/>
          <w:iCs/>
          <w:szCs w:val="22"/>
        </w:rPr>
        <w:t>202</w:t>
      </w:r>
      <w:r w:rsidR="00B642E7">
        <w:rPr>
          <w:rFonts w:cstheme="minorHAnsi"/>
          <w:b/>
          <w:bCs/>
          <w:i/>
          <w:iCs/>
          <w:szCs w:val="22"/>
        </w:rPr>
        <w:t>7</w:t>
      </w:r>
    </w:p>
    <w:p w14:paraId="4BB568F7" w14:textId="77777777" w:rsidR="00AF784F" w:rsidRDefault="00AF784F" w:rsidP="00646339">
      <w:pPr>
        <w:jc w:val="both"/>
        <w:rPr>
          <w:rFonts w:cstheme="minorHAnsi"/>
          <w:b/>
          <w:bCs/>
          <w:szCs w:val="22"/>
        </w:rPr>
      </w:pPr>
    </w:p>
    <w:p w14:paraId="10A76DB6" w14:textId="22B16C10" w:rsidR="00FA66D3" w:rsidRPr="00AF784F" w:rsidRDefault="003D614D" w:rsidP="00646339">
      <w:pPr>
        <w:jc w:val="both"/>
        <w:rPr>
          <w:rFonts w:cstheme="minorHAnsi"/>
          <w:b/>
          <w:bCs/>
          <w:sz w:val="24"/>
          <w:szCs w:val="24"/>
        </w:rPr>
      </w:pPr>
      <w:r w:rsidRPr="00AF784F">
        <w:rPr>
          <w:rFonts w:cstheme="minorHAnsi"/>
          <w:b/>
          <w:bCs/>
          <w:sz w:val="24"/>
          <w:szCs w:val="24"/>
        </w:rPr>
        <w:t xml:space="preserve">Schließung </w:t>
      </w:r>
      <w:r w:rsidR="00C7268B" w:rsidRPr="00AF784F">
        <w:rPr>
          <w:rFonts w:cstheme="minorHAnsi"/>
          <w:b/>
          <w:bCs/>
          <w:sz w:val="24"/>
          <w:szCs w:val="24"/>
        </w:rPr>
        <w:t>des Rathauses</w:t>
      </w:r>
      <w:r w:rsidR="003E73AC">
        <w:rPr>
          <w:rFonts w:cstheme="minorHAnsi"/>
          <w:b/>
          <w:bCs/>
          <w:sz w:val="24"/>
          <w:szCs w:val="24"/>
        </w:rPr>
        <w:t xml:space="preserve"> und der gemeindeeigenen Objekte</w:t>
      </w:r>
    </w:p>
    <w:p w14:paraId="6BA62AB4" w14:textId="77777777" w:rsidR="00FA66D3" w:rsidRDefault="00FA66D3" w:rsidP="00646339">
      <w:pPr>
        <w:jc w:val="both"/>
        <w:rPr>
          <w:rFonts w:cstheme="minorHAnsi"/>
          <w:sz w:val="24"/>
          <w:szCs w:val="24"/>
        </w:rPr>
      </w:pPr>
    </w:p>
    <w:p w14:paraId="687A8E4F" w14:textId="48C7A083" w:rsidR="00B564A1" w:rsidRPr="00B416D7" w:rsidRDefault="008157DF" w:rsidP="00B416D7">
      <w:pPr>
        <w:ind w:right="170"/>
        <w:jc w:val="both"/>
        <w:rPr>
          <w:rFonts w:cstheme="minorHAnsi"/>
          <w:szCs w:val="22"/>
        </w:rPr>
      </w:pPr>
      <w:r w:rsidRPr="00B416D7">
        <w:rPr>
          <w:rFonts w:cstheme="minorHAnsi"/>
          <w:szCs w:val="22"/>
        </w:rPr>
        <w:t>Das Rathaus der Gemeinde Sulzbach (Taunus) schließt seine Pforten von Montag, 2</w:t>
      </w:r>
      <w:r w:rsidR="00B642E7" w:rsidRPr="00B416D7">
        <w:rPr>
          <w:rFonts w:cstheme="minorHAnsi"/>
          <w:szCs w:val="22"/>
        </w:rPr>
        <w:t>8</w:t>
      </w:r>
      <w:r w:rsidRPr="00B416D7">
        <w:rPr>
          <w:rFonts w:cstheme="minorHAnsi"/>
          <w:szCs w:val="22"/>
        </w:rPr>
        <w:t>. Dezember 202</w:t>
      </w:r>
      <w:r w:rsidR="00B642E7" w:rsidRPr="00B416D7">
        <w:rPr>
          <w:rFonts w:cstheme="minorHAnsi"/>
          <w:szCs w:val="22"/>
        </w:rPr>
        <w:t>6</w:t>
      </w:r>
      <w:r w:rsidRPr="00B416D7">
        <w:rPr>
          <w:rFonts w:cstheme="minorHAnsi"/>
          <w:szCs w:val="22"/>
        </w:rPr>
        <w:t xml:space="preserve">, bis </w:t>
      </w:r>
      <w:r w:rsidR="00FC1EE9">
        <w:rPr>
          <w:rFonts w:cstheme="minorHAnsi"/>
          <w:szCs w:val="22"/>
        </w:rPr>
        <w:t>Donnerstag</w:t>
      </w:r>
      <w:r w:rsidRPr="00B416D7">
        <w:rPr>
          <w:rFonts w:cstheme="minorHAnsi"/>
          <w:szCs w:val="22"/>
        </w:rPr>
        <w:t xml:space="preserve">, </w:t>
      </w:r>
      <w:r w:rsidR="00B642E7" w:rsidRPr="00B416D7">
        <w:rPr>
          <w:rFonts w:cstheme="minorHAnsi"/>
          <w:szCs w:val="22"/>
        </w:rPr>
        <w:t>3</w:t>
      </w:r>
      <w:r w:rsidR="00FC1EE9">
        <w:rPr>
          <w:rFonts w:cstheme="minorHAnsi"/>
          <w:szCs w:val="22"/>
        </w:rPr>
        <w:t>1</w:t>
      </w:r>
      <w:r w:rsidRPr="00B416D7">
        <w:rPr>
          <w:rFonts w:cstheme="minorHAnsi"/>
          <w:szCs w:val="22"/>
        </w:rPr>
        <w:t xml:space="preserve">. </w:t>
      </w:r>
      <w:r w:rsidR="00B642E7" w:rsidRPr="00B416D7">
        <w:rPr>
          <w:rFonts w:cstheme="minorHAnsi"/>
          <w:szCs w:val="22"/>
        </w:rPr>
        <w:t>Dezember</w:t>
      </w:r>
      <w:r w:rsidRPr="00B416D7">
        <w:rPr>
          <w:rFonts w:cstheme="minorHAnsi"/>
          <w:szCs w:val="22"/>
        </w:rPr>
        <w:t xml:space="preserve"> 2026.</w:t>
      </w:r>
      <w:r w:rsidR="00AF784F" w:rsidRPr="00B416D7">
        <w:rPr>
          <w:rFonts w:cstheme="minorHAnsi"/>
          <w:szCs w:val="22"/>
        </w:rPr>
        <w:t xml:space="preserve"> </w:t>
      </w:r>
    </w:p>
    <w:p w14:paraId="6DD45EBD" w14:textId="77777777" w:rsidR="008157DF" w:rsidRPr="00B416D7" w:rsidRDefault="008157DF" w:rsidP="00B416D7">
      <w:pPr>
        <w:ind w:right="170"/>
        <w:jc w:val="both"/>
        <w:rPr>
          <w:rFonts w:cstheme="minorHAnsi"/>
          <w:szCs w:val="22"/>
        </w:rPr>
      </w:pPr>
    </w:p>
    <w:p w14:paraId="3A9805BA" w14:textId="3293DBA5" w:rsidR="008157DF" w:rsidRPr="00B416D7" w:rsidRDefault="00B416D7" w:rsidP="00B416D7">
      <w:pPr>
        <w:ind w:right="170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I</w:t>
      </w:r>
      <w:r w:rsidR="00FC1EE9">
        <w:rPr>
          <w:rFonts w:cstheme="minorHAnsi"/>
          <w:szCs w:val="22"/>
        </w:rPr>
        <w:t xml:space="preserve">m </w:t>
      </w:r>
      <w:r>
        <w:rPr>
          <w:rFonts w:cstheme="minorHAnsi"/>
          <w:szCs w:val="22"/>
        </w:rPr>
        <w:t>Zeitraum</w:t>
      </w:r>
      <w:r w:rsidR="00FC1EE9">
        <w:rPr>
          <w:rFonts w:cstheme="minorHAnsi"/>
          <w:szCs w:val="22"/>
        </w:rPr>
        <w:t xml:space="preserve"> vom 28.</w:t>
      </w:r>
      <w:r w:rsidR="00BB1603">
        <w:rPr>
          <w:rFonts w:cstheme="minorHAnsi"/>
          <w:szCs w:val="22"/>
        </w:rPr>
        <w:t xml:space="preserve"> bis </w:t>
      </w:r>
      <w:r w:rsidR="00FC1EE9">
        <w:rPr>
          <w:rFonts w:cstheme="minorHAnsi"/>
          <w:szCs w:val="22"/>
        </w:rPr>
        <w:t>30. Dezember</w:t>
      </w:r>
      <w:r>
        <w:rPr>
          <w:rFonts w:cstheme="minorHAnsi"/>
          <w:szCs w:val="22"/>
        </w:rPr>
        <w:t xml:space="preserve"> ist im </w:t>
      </w:r>
      <w:r w:rsidR="008157DF" w:rsidRPr="00B416D7">
        <w:rPr>
          <w:rFonts w:cstheme="minorHAnsi"/>
          <w:szCs w:val="22"/>
        </w:rPr>
        <w:t xml:space="preserve">Bereich „Bestattungswesen“ zwischen 09:00 und 12:00 Uhr </w:t>
      </w:r>
      <w:r w:rsidRPr="00B416D7">
        <w:rPr>
          <w:rFonts w:cstheme="minorHAnsi"/>
          <w:szCs w:val="22"/>
        </w:rPr>
        <w:t xml:space="preserve">eine telefonische Notdienstbesetzung </w:t>
      </w:r>
      <w:r w:rsidR="008157DF" w:rsidRPr="00B416D7">
        <w:rPr>
          <w:rFonts w:cstheme="minorHAnsi"/>
          <w:szCs w:val="22"/>
        </w:rPr>
        <w:t>unter 06196 7021-321 ein</w:t>
      </w:r>
      <w:r>
        <w:rPr>
          <w:rFonts w:cstheme="minorHAnsi"/>
          <w:szCs w:val="22"/>
        </w:rPr>
        <w:t>gerichtet</w:t>
      </w:r>
      <w:r w:rsidR="008157DF" w:rsidRPr="00B416D7">
        <w:rPr>
          <w:rFonts w:cstheme="minorHAnsi"/>
          <w:szCs w:val="22"/>
        </w:rPr>
        <w:t>.</w:t>
      </w:r>
    </w:p>
    <w:p w14:paraId="3A0D9833" w14:textId="77777777" w:rsidR="00D404E2" w:rsidRPr="00B416D7" w:rsidRDefault="00D404E2" w:rsidP="00B416D7">
      <w:pPr>
        <w:ind w:right="170"/>
        <w:jc w:val="both"/>
        <w:rPr>
          <w:rFonts w:cstheme="minorHAnsi"/>
          <w:szCs w:val="22"/>
        </w:rPr>
      </w:pPr>
    </w:p>
    <w:p w14:paraId="400C525D" w14:textId="16E2D0DF" w:rsidR="00C7268B" w:rsidRPr="00B416D7" w:rsidRDefault="00C7268B" w:rsidP="00B416D7">
      <w:pPr>
        <w:ind w:right="170"/>
        <w:jc w:val="both"/>
        <w:rPr>
          <w:rFonts w:cstheme="minorHAnsi"/>
          <w:szCs w:val="22"/>
        </w:rPr>
      </w:pPr>
      <w:r w:rsidRPr="00B416D7">
        <w:rPr>
          <w:rFonts w:cstheme="minorHAnsi"/>
          <w:szCs w:val="22"/>
        </w:rPr>
        <w:t xml:space="preserve">Ab </w:t>
      </w:r>
      <w:r w:rsidR="00B12D08" w:rsidRPr="00B416D7">
        <w:rPr>
          <w:rFonts w:cstheme="minorHAnsi"/>
          <w:szCs w:val="22"/>
        </w:rPr>
        <w:t>Montag</w:t>
      </w:r>
      <w:r w:rsidR="008157DF" w:rsidRPr="00B416D7">
        <w:rPr>
          <w:rFonts w:cstheme="minorHAnsi"/>
          <w:szCs w:val="22"/>
        </w:rPr>
        <w:t>,</w:t>
      </w:r>
      <w:r w:rsidRPr="00B416D7">
        <w:rPr>
          <w:rFonts w:cstheme="minorHAnsi"/>
          <w:szCs w:val="22"/>
        </w:rPr>
        <w:t xml:space="preserve"> 0</w:t>
      </w:r>
      <w:r w:rsidR="00B642E7" w:rsidRPr="00B416D7">
        <w:rPr>
          <w:rFonts w:cstheme="minorHAnsi"/>
          <w:szCs w:val="22"/>
        </w:rPr>
        <w:t>4</w:t>
      </w:r>
      <w:r w:rsidRPr="00B416D7">
        <w:rPr>
          <w:rFonts w:cstheme="minorHAnsi"/>
          <w:szCs w:val="22"/>
        </w:rPr>
        <w:t>. Januar 202</w:t>
      </w:r>
      <w:r w:rsidR="00B642E7" w:rsidRPr="00B416D7">
        <w:rPr>
          <w:rFonts w:cstheme="minorHAnsi"/>
          <w:szCs w:val="22"/>
        </w:rPr>
        <w:t>7</w:t>
      </w:r>
      <w:r w:rsidRPr="00B416D7">
        <w:rPr>
          <w:rFonts w:cstheme="minorHAnsi"/>
          <w:szCs w:val="22"/>
        </w:rPr>
        <w:t>, leistet die Gemeindeverwaltung zu den gewohnten Öffnungszeiten wieder vollumfänglichen Service.</w:t>
      </w:r>
    </w:p>
    <w:p w14:paraId="6D51940D" w14:textId="77777777" w:rsidR="00AF5E35" w:rsidRPr="00B416D7" w:rsidRDefault="00AF5E35" w:rsidP="00B416D7">
      <w:pPr>
        <w:ind w:right="170"/>
        <w:jc w:val="both"/>
        <w:rPr>
          <w:rFonts w:cstheme="minorHAnsi"/>
          <w:szCs w:val="22"/>
        </w:rPr>
      </w:pPr>
    </w:p>
    <w:p w14:paraId="217FA392" w14:textId="314338C3" w:rsidR="00AF5E35" w:rsidRPr="00B416D7" w:rsidRDefault="00AF5E35" w:rsidP="00B416D7">
      <w:pPr>
        <w:ind w:right="170"/>
        <w:jc w:val="both"/>
        <w:rPr>
          <w:rFonts w:cstheme="minorHAnsi"/>
          <w:szCs w:val="22"/>
        </w:rPr>
      </w:pPr>
      <w:r w:rsidRPr="00B416D7">
        <w:rPr>
          <w:rFonts w:cstheme="minorHAnsi"/>
          <w:szCs w:val="22"/>
        </w:rPr>
        <w:t xml:space="preserve">Die gemeindeeigenen Objekte werden wie folgt für die Öffentlichkeit geschlossen: </w:t>
      </w:r>
    </w:p>
    <w:p w14:paraId="7FCF1D11" w14:textId="77777777" w:rsidR="00C7268B" w:rsidRPr="0066235D" w:rsidRDefault="00C7268B" w:rsidP="00B416D7">
      <w:pPr>
        <w:ind w:right="170"/>
        <w:jc w:val="both"/>
        <w:rPr>
          <w:rFonts w:cstheme="minorHAnsi"/>
          <w:szCs w:val="22"/>
        </w:rPr>
      </w:pPr>
    </w:p>
    <w:p w14:paraId="0AA7C374" w14:textId="77777777" w:rsidR="0066235D" w:rsidRPr="0066235D" w:rsidRDefault="0066235D" w:rsidP="00B416D7">
      <w:pPr>
        <w:tabs>
          <w:tab w:val="left" w:pos="6237"/>
        </w:tabs>
        <w:ind w:right="170"/>
        <w:jc w:val="both"/>
        <w:rPr>
          <w:szCs w:val="22"/>
        </w:rPr>
      </w:pPr>
      <w:r w:rsidRPr="0066235D">
        <w:rPr>
          <w:b/>
          <w:szCs w:val="22"/>
        </w:rPr>
        <w:t xml:space="preserve">Bürgerzentrum „Frankfurter Hof“ </w:t>
      </w:r>
      <w:r w:rsidRPr="0031768C">
        <w:rPr>
          <w:b/>
          <w:bCs/>
          <w:szCs w:val="22"/>
        </w:rPr>
        <w:t>(inkl. Internetcafé)</w:t>
      </w:r>
    </w:p>
    <w:p w14:paraId="62C2C297" w14:textId="481CEECE" w:rsidR="0066235D" w:rsidRPr="0066235D" w:rsidRDefault="003E73AC" w:rsidP="00B416D7">
      <w:pPr>
        <w:tabs>
          <w:tab w:val="left" w:pos="6237"/>
        </w:tabs>
        <w:ind w:right="170"/>
        <w:jc w:val="both"/>
        <w:rPr>
          <w:szCs w:val="22"/>
        </w:rPr>
      </w:pPr>
      <w:r>
        <w:rPr>
          <w:szCs w:val="22"/>
        </w:rPr>
        <w:t>Donnerstag</w:t>
      </w:r>
      <w:r w:rsidR="00AF784F">
        <w:rPr>
          <w:szCs w:val="22"/>
        </w:rPr>
        <w:t xml:space="preserve">, </w:t>
      </w:r>
      <w:r w:rsidR="0066235D" w:rsidRPr="0066235D">
        <w:rPr>
          <w:szCs w:val="22"/>
        </w:rPr>
        <w:t>2</w:t>
      </w:r>
      <w:r>
        <w:rPr>
          <w:szCs w:val="22"/>
        </w:rPr>
        <w:t>4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Dezember </w:t>
      </w:r>
      <w:r w:rsidR="0066235D" w:rsidRPr="0066235D">
        <w:rPr>
          <w:szCs w:val="22"/>
        </w:rPr>
        <w:t>202</w:t>
      </w:r>
      <w:r w:rsidR="000A158C">
        <w:rPr>
          <w:szCs w:val="22"/>
        </w:rPr>
        <w:t>6</w:t>
      </w:r>
      <w:r w:rsidR="00AF784F">
        <w:rPr>
          <w:szCs w:val="22"/>
        </w:rPr>
        <w:t>,</w:t>
      </w:r>
      <w:r w:rsidR="0066235D" w:rsidRPr="0066235D">
        <w:rPr>
          <w:szCs w:val="22"/>
        </w:rPr>
        <w:t xml:space="preserve"> bis einschließlich </w:t>
      </w:r>
      <w:r w:rsidR="00AF784F">
        <w:rPr>
          <w:szCs w:val="22"/>
        </w:rPr>
        <w:t xml:space="preserve">Sonntag, </w:t>
      </w:r>
      <w:r w:rsidR="0066235D" w:rsidRPr="0066235D">
        <w:rPr>
          <w:szCs w:val="22"/>
        </w:rPr>
        <w:t>0</w:t>
      </w:r>
      <w:r>
        <w:rPr>
          <w:szCs w:val="22"/>
        </w:rPr>
        <w:t>3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Januar </w:t>
      </w:r>
      <w:r w:rsidR="0066235D" w:rsidRPr="0066235D">
        <w:rPr>
          <w:szCs w:val="22"/>
        </w:rPr>
        <w:t>202</w:t>
      </w:r>
      <w:r>
        <w:rPr>
          <w:szCs w:val="22"/>
        </w:rPr>
        <w:t>7</w:t>
      </w:r>
    </w:p>
    <w:p w14:paraId="17CFC7BE" w14:textId="462A6072" w:rsidR="0066235D" w:rsidRPr="0066235D" w:rsidRDefault="0066235D" w:rsidP="00B416D7">
      <w:pPr>
        <w:tabs>
          <w:tab w:val="left" w:pos="6237"/>
        </w:tabs>
        <w:ind w:right="170"/>
        <w:jc w:val="both"/>
        <w:rPr>
          <w:sz w:val="18"/>
          <w:szCs w:val="18"/>
        </w:rPr>
      </w:pPr>
      <w:r w:rsidRPr="0066235D">
        <w:rPr>
          <w:sz w:val="18"/>
          <w:szCs w:val="18"/>
        </w:rPr>
        <w:t>Wir bitten, die Öffnungszeiten der Gemeindebücherei gesondert zu beachten.</w:t>
      </w:r>
    </w:p>
    <w:p w14:paraId="192E81C4" w14:textId="77777777" w:rsidR="0066235D" w:rsidRPr="0066235D" w:rsidRDefault="0066235D" w:rsidP="00B416D7">
      <w:pPr>
        <w:tabs>
          <w:tab w:val="left" w:pos="6237"/>
        </w:tabs>
        <w:ind w:right="170"/>
        <w:jc w:val="both"/>
        <w:rPr>
          <w:szCs w:val="22"/>
        </w:rPr>
      </w:pPr>
    </w:p>
    <w:p w14:paraId="28350975" w14:textId="77777777" w:rsidR="0066235D" w:rsidRPr="0066235D" w:rsidRDefault="0066235D" w:rsidP="00B416D7">
      <w:pPr>
        <w:tabs>
          <w:tab w:val="left" w:pos="6237"/>
        </w:tabs>
        <w:ind w:right="170"/>
        <w:jc w:val="both"/>
        <w:rPr>
          <w:b/>
          <w:szCs w:val="22"/>
        </w:rPr>
      </w:pPr>
      <w:r w:rsidRPr="0066235D">
        <w:rPr>
          <w:b/>
          <w:szCs w:val="22"/>
        </w:rPr>
        <w:t>Bürgerhaus „Platz an der Linde“</w:t>
      </w:r>
    </w:p>
    <w:p w14:paraId="15B88B66" w14:textId="12E22783" w:rsidR="0066235D" w:rsidRPr="0066235D" w:rsidRDefault="003E73AC" w:rsidP="00B416D7">
      <w:pPr>
        <w:tabs>
          <w:tab w:val="left" w:pos="6237"/>
        </w:tabs>
        <w:ind w:right="170"/>
        <w:jc w:val="both"/>
        <w:rPr>
          <w:szCs w:val="22"/>
        </w:rPr>
      </w:pPr>
      <w:r>
        <w:rPr>
          <w:szCs w:val="22"/>
        </w:rPr>
        <w:t>Donnerstag</w:t>
      </w:r>
      <w:r w:rsidR="00AF784F">
        <w:rPr>
          <w:szCs w:val="22"/>
        </w:rPr>
        <w:t xml:space="preserve">, </w:t>
      </w:r>
      <w:r w:rsidR="0066235D" w:rsidRPr="0066235D">
        <w:rPr>
          <w:szCs w:val="22"/>
        </w:rPr>
        <w:t>2</w:t>
      </w:r>
      <w:r>
        <w:rPr>
          <w:szCs w:val="22"/>
        </w:rPr>
        <w:t>4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Dezember 2</w:t>
      </w:r>
      <w:r w:rsidR="0066235D" w:rsidRPr="0066235D">
        <w:rPr>
          <w:szCs w:val="22"/>
        </w:rPr>
        <w:t>02</w:t>
      </w:r>
      <w:r>
        <w:rPr>
          <w:szCs w:val="22"/>
        </w:rPr>
        <w:t>6</w:t>
      </w:r>
      <w:r w:rsidR="00AF784F">
        <w:rPr>
          <w:szCs w:val="22"/>
        </w:rPr>
        <w:t>,</w:t>
      </w:r>
      <w:r w:rsidR="0066235D" w:rsidRPr="0066235D">
        <w:rPr>
          <w:szCs w:val="22"/>
        </w:rPr>
        <w:t xml:space="preserve"> bis einschließlich </w:t>
      </w:r>
      <w:r w:rsidR="00AF784F">
        <w:rPr>
          <w:szCs w:val="22"/>
        </w:rPr>
        <w:t xml:space="preserve">Sonntag, </w:t>
      </w:r>
      <w:r w:rsidR="0066235D" w:rsidRPr="0066235D">
        <w:rPr>
          <w:szCs w:val="22"/>
        </w:rPr>
        <w:t>0</w:t>
      </w:r>
      <w:r>
        <w:rPr>
          <w:szCs w:val="22"/>
        </w:rPr>
        <w:t>3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Januar </w:t>
      </w:r>
      <w:r w:rsidR="0066235D" w:rsidRPr="0066235D">
        <w:rPr>
          <w:szCs w:val="22"/>
        </w:rPr>
        <w:t>202</w:t>
      </w:r>
      <w:r>
        <w:rPr>
          <w:szCs w:val="22"/>
        </w:rPr>
        <w:t>7</w:t>
      </w:r>
    </w:p>
    <w:p w14:paraId="63C87CE1" w14:textId="77777777" w:rsidR="0066235D" w:rsidRPr="0066235D" w:rsidRDefault="0066235D" w:rsidP="00B416D7">
      <w:pPr>
        <w:tabs>
          <w:tab w:val="left" w:pos="6237"/>
        </w:tabs>
        <w:ind w:right="170"/>
        <w:jc w:val="both"/>
        <w:rPr>
          <w:szCs w:val="22"/>
        </w:rPr>
      </w:pPr>
    </w:p>
    <w:p w14:paraId="2D04055F" w14:textId="77777777" w:rsidR="0066235D" w:rsidRPr="0066235D" w:rsidRDefault="0066235D" w:rsidP="00B416D7">
      <w:pPr>
        <w:tabs>
          <w:tab w:val="left" w:pos="6237"/>
        </w:tabs>
        <w:ind w:right="170"/>
        <w:jc w:val="both"/>
        <w:rPr>
          <w:b/>
          <w:szCs w:val="22"/>
        </w:rPr>
      </w:pPr>
      <w:r w:rsidRPr="0066235D">
        <w:rPr>
          <w:b/>
          <w:szCs w:val="22"/>
        </w:rPr>
        <w:t>Eichwaldhallen</w:t>
      </w:r>
    </w:p>
    <w:p w14:paraId="0E4EE63B" w14:textId="245DAE25" w:rsidR="0066235D" w:rsidRPr="0066235D" w:rsidRDefault="003E73AC" w:rsidP="00B416D7">
      <w:pPr>
        <w:tabs>
          <w:tab w:val="left" w:pos="6237"/>
        </w:tabs>
        <w:ind w:right="170"/>
        <w:jc w:val="both"/>
        <w:rPr>
          <w:szCs w:val="22"/>
        </w:rPr>
      </w:pPr>
      <w:r>
        <w:rPr>
          <w:szCs w:val="22"/>
        </w:rPr>
        <w:t>Donnerstag</w:t>
      </w:r>
      <w:r w:rsidR="00AF784F">
        <w:rPr>
          <w:szCs w:val="22"/>
        </w:rPr>
        <w:t xml:space="preserve">, </w:t>
      </w:r>
      <w:r w:rsidR="0066235D" w:rsidRPr="0066235D">
        <w:rPr>
          <w:szCs w:val="22"/>
        </w:rPr>
        <w:t>2</w:t>
      </w:r>
      <w:r>
        <w:rPr>
          <w:szCs w:val="22"/>
        </w:rPr>
        <w:t>4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Dezember 2</w:t>
      </w:r>
      <w:r w:rsidR="0066235D" w:rsidRPr="0066235D">
        <w:rPr>
          <w:szCs w:val="22"/>
        </w:rPr>
        <w:t>02</w:t>
      </w:r>
      <w:r>
        <w:rPr>
          <w:szCs w:val="22"/>
        </w:rPr>
        <w:t>6</w:t>
      </w:r>
      <w:r w:rsidR="00AF784F">
        <w:rPr>
          <w:szCs w:val="22"/>
        </w:rPr>
        <w:t>,</w:t>
      </w:r>
      <w:r w:rsidR="0066235D" w:rsidRPr="0066235D">
        <w:rPr>
          <w:szCs w:val="22"/>
        </w:rPr>
        <w:t xml:space="preserve"> bis einschließlich </w:t>
      </w:r>
      <w:r w:rsidR="00AF784F">
        <w:rPr>
          <w:szCs w:val="22"/>
        </w:rPr>
        <w:t xml:space="preserve">Sonntag, </w:t>
      </w:r>
      <w:r w:rsidR="0066235D" w:rsidRPr="0066235D">
        <w:rPr>
          <w:szCs w:val="22"/>
        </w:rPr>
        <w:t>0</w:t>
      </w:r>
      <w:r>
        <w:rPr>
          <w:szCs w:val="22"/>
        </w:rPr>
        <w:t>3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Januar </w:t>
      </w:r>
      <w:r w:rsidR="0066235D" w:rsidRPr="0066235D">
        <w:rPr>
          <w:szCs w:val="22"/>
        </w:rPr>
        <w:t>202</w:t>
      </w:r>
      <w:r>
        <w:rPr>
          <w:szCs w:val="22"/>
        </w:rPr>
        <w:t>7</w:t>
      </w:r>
    </w:p>
    <w:p w14:paraId="4EB81FF2" w14:textId="77777777" w:rsidR="0066235D" w:rsidRPr="0066235D" w:rsidRDefault="0066235D" w:rsidP="00B416D7">
      <w:pPr>
        <w:tabs>
          <w:tab w:val="left" w:pos="6237"/>
        </w:tabs>
        <w:ind w:right="170"/>
        <w:jc w:val="both"/>
        <w:rPr>
          <w:szCs w:val="22"/>
        </w:rPr>
      </w:pPr>
    </w:p>
    <w:p w14:paraId="230231F6" w14:textId="204C93FA" w:rsidR="0066235D" w:rsidRPr="0066235D" w:rsidRDefault="00E05E88" w:rsidP="00B416D7">
      <w:pPr>
        <w:tabs>
          <w:tab w:val="left" w:pos="6237"/>
        </w:tabs>
        <w:ind w:right="170"/>
        <w:jc w:val="both"/>
        <w:rPr>
          <w:b/>
          <w:bCs/>
          <w:szCs w:val="22"/>
        </w:rPr>
      </w:pPr>
      <w:r>
        <w:rPr>
          <w:b/>
          <w:bCs/>
          <w:szCs w:val="22"/>
        </w:rPr>
        <w:t>Sportanlage</w:t>
      </w:r>
      <w:r w:rsidR="0066235D" w:rsidRPr="0066235D">
        <w:rPr>
          <w:b/>
          <w:bCs/>
          <w:szCs w:val="22"/>
        </w:rPr>
        <w:t xml:space="preserve"> „Am Eichwald“ (inkl. Bolzplatz)</w:t>
      </w:r>
    </w:p>
    <w:p w14:paraId="67060A60" w14:textId="6372D6E0" w:rsidR="0066235D" w:rsidRPr="0066235D" w:rsidRDefault="003E73AC" w:rsidP="00B416D7">
      <w:pPr>
        <w:tabs>
          <w:tab w:val="left" w:pos="6237"/>
        </w:tabs>
        <w:ind w:right="170"/>
        <w:jc w:val="both"/>
        <w:rPr>
          <w:szCs w:val="22"/>
        </w:rPr>
      </w:pPr>
      <w:r>
        <w:rPr>
          <w:szCs w:val="22"/>
        </w:rPr>
        <w:t>Donnerstag</w:t>
      </w:r>
      <w:r w:rsidR="00AF784F">
        <w:rPr>
          <w:szCs w:val="22"/>
        </w:rPr>
        <w:t xml:space="preserve">, </w:t>
      </w:r>
      <w:r w:rsidR="0066235D" w:rsidRPr="0066235D">
        <w:rPr>
          <w:szCs w:val="22"/>
        </w:rPr>
        <w:t>2</w:t>
      </w:r>
      <w:r>
        <w:rPr>
          <w:szCs w:val="22"/>
        </w:rPr>
        <w:t>4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Dezember </w:t>
      </w:r>
      <w:r w:rsidR="0066235D" w:rsidRPr="0066235D">
        <w:rPr>
          <w:szCs w:val="22"/>
        </w:rPr>
        <w:t>202</w:t>
      </w:r>
      <w:r>
        <w:rPr>
          <w:szCs w:val="22"/>
        </w:rPr>
        <w:t>6</w:t>
      </w:r>
      <w:r w:rsidR="0066235D" w:rsidRPr="0066235D">
        <w:rPr>
          <w:szCs w:val="22"/>
        </w:rPr>
        <w:t xml:space="preserve"> bis einschließlich </w:t>
      </w:r>
      <w:r w:rsidR="00AF784F">
        <w:rPr>
          <w:szCs w:val="22"/>
        </w:rPr>
        <w:t xml:space="preserve">Sonntag, </w:t>
      </w:r>
      <w:r w:rsidR="0066235D" w:rsidRPr="0066235D">
        <w:rPr>
          <w:szCs w:val="22"/>
        </w:rPr>
        <w:t>0</w:t>
      </w:r>
      <w:r>
        <w:rPr>
          <w:szCs w:val="22"/>
        </w:rPr>
        <w:t>3</w:t>
      </w:r>
      <w:r w:rsidR="0066235D" w:rsidRPr="0066235D">
        <w:rPr>
          <w:szCs w:val="22"/>
        </w:rPr>
        <w:t>.</w:t>
      </w:r>
      <w:r w:rsidR="00AF784F">
        <w:rPr>
          <w:szCs w:val="22"/>
        </w:rPr>
        <w:t xml:space="preserve"> Januar </w:t>
      </w:r>
      <w:r w:rsidR="0066235D" w:rsidRPr="0066235D">
        <w:rPr>
          <w:szCs w:val="22"/>
        </w:rPr>
        <w:t>202</w:t>
      </w:r>
      <w:r>
        <w:rPr>
          <w:szCs w:val="22"/>
        </w:rPr>
        <w:t>7</w:t>
      </w:r>
    </w:p>
    <w:p w14:paraId="1B8E2FE9" w14:textId="77777777" w:rsidR="00BF6B4D" w:rsidRDefault="00BF6B4D" w:rsidP="00B416D7">
      <w:pPr>
        <w:ind w:right="170"/>
        <w:jc w:val="both"/>
        <w:rPr>
          <w:rFonts w:cstheme="minorHAnsi"/>
          <w:szCs w:val="22"/>
        </w:rPr>
      </w:pPr>
    </w:p>
    <w:p w14:paraId="24EECCBB" w14:textId="69992849" w:rsidR="003D614D" w:rsidRDefault="00C027F7" w:rsidP="00B416D7">
      <w:pPr>
        <w:ind w:right="170"/>
        <w:jc w:val="both"/>
        <w:rPr>
          <w:rFonts w:cstheme="minorHAnsi"/>
          <w:szCs w:val="22"/>
        </w:rPr>
      </w:pPr>
      <w:r w:rsidRPr="0066235D">
        <w:rPr>
          <w:rFonts w:cstheme="minorHAnsi"/>
          <w:szCs w:val="22"/>
        </w:rPr>
        <w:t xml:space="preserve">Die Öffnungszeiten der in den Objekten angesiedelten </w:t>
      </w:r>
      <w:r w:rsidRPr="00F735F8">
        <w:rPr>
          <w:rFonts w:cstheme="minorHAnsi"/>
          <w:b/>
          <w:bCs/>
          <w:szCs w:val="22"/>
        </w:rPr>
        <w:t>Gastronomiebetriebe</w:t>
      </w:r>
      <w:r w:rsidRPr="0066235D">
        <w:rPr>
          <w:rFonts w:cstheme="minorHAnsi"/>
          <w:szCs w:val="22"/>
        </w:rPr>
        <w:t xml:space="preserve"> werden von den Schließungen grundsätzlich nicht tangiert, können sich aber potenziell abweichend gestalten. Bitte informieren Sie sich </w:t>
      </w:r>
      <w:r w:rsidR="00E05E88">
        <w:rPr>
          <w:rFonts w:cstheme="minorHAnsi"/>
          <w:szCs w:val="22"/>
        </w:rPr>
        <w:t>hierzu</w:t>
      </w:r>
      <w:r w:rsidRPr="0066235D">
        <w:rPr>
          <w:rFonts w:cstheme="minorHAnsi"/>
          <w:szCs w:val="22"/>
        </w:rPr>
        <w:t xml:space="preserve"> vor dem geplanten Besuch.</w:t>
      </w:r>
    </w:p>
    <w:p w14:paraId="17D8BE7E" w14:textId="77777777" w:rsidR="00646339" w:rsidRDefault="00646339" w:rsidP="00B416D7">
      <w:pPr>
        <w:tabs>
          <w:tab w:val="left" w:pos="0"/>
          <w:tab w:val="left" w:pos="7797"/>
        </w:tabs>
        <w:ind w:right="170"/>
        <w:jc w:val="both"/>
        <w:rPr>
          <w:szCs w:val="22"/>
        </w:rPr>
      </w:pPr>
    </w:p>
    <w:p w14:paraId="66F2481C" w14:textId="77777777" w:rsidR="003E73AC" w:rsidRDefault="003E73AC" w:rsidP="00646339">
      <w:pPr>
        <w:tabs>
          <w:tab w:val="left" w:pos="0"/>
          <w:tab w:val="left" w:pos="7797"/>
        </w:tabs>
        <w:ind w:right="737"/>
        <w:jc w:val="both"/>
        <w:rPr>
          <w:szCs w:val="22"/>
        </w:rPr>
      </w:pPr>
    </w:p>
    <w:p w14:paraId="280EF62B" w14:textId="77777777" w:rsidR="00646339" w:rsidRPr="0066235D" w:rsidRDefault="00646339" w:rsidP="00646339">
      <w:pPr>
        <w:tabs>
          <w:tab w:val="left" w:pos="0"/>
          <w:tab w:val="left" w:pos="7797"/>
        </w:tabs>
        <w:ind w:right="737"/>
        <w:jc w:val="both"/>
        <w:rPr>
          <w:szCs w:val="22"/>
        </w:rPr>
      </w:pPr>
    </w:p>
    <w:p w14:paraId="18FEA353" w14:textId="5D5610AB" w:rsidR="0091381C" w:rsidRDefault="0091381C" w:rsidP="00646339">
      <w:pPr>
        <w:tabs>
          <w:tab w:val="left" w:pos="7797"/>
        </w:tabs>
        <w:ind w:right="737"/>
        <w:jc w:val="both"/>
        <w:rPr>
          <w:szCs w:val="22"/>
        </w:rPr>
      </w:pPr>
      <w:r w:rsidRPr="0066235D">
        <w:rPr>
          <w:szCs w:val="22"/>
        </w:rPr>
        <w:t>Sulzbach (Taunus),</w:t>
      </w:r>
      <w:r w:rsidR="0008181B" w:rsidRPr="0066235D">
        <w:rPr>
          <w:szCs w:val="22"/>
        </w:rPr>
        <w:t xml:space="preserve"> </w:t>
      </w:r>
      <w:r w:rsidR="00FC1EE9">
        <w:rPr>
          <w:szCs w:val="22"/>
        </w:rPr>
        <w:t>27.</w:t>
      </w:r>
      <w:r w:rsidR="00A8215B">
        <w:rPr>
          <w:szCs w:val="22"/>
        </w:rPr>
        <w:t xml:space="preserve"> </w:t>
      </w:r>
      <w:r w:rsidR="00BB1603">
        <w:rPr>
          <w:szCs w:val="22"/>
        </w:rPr>
        <w:t xml:space="preserve">Oktober </w:t>
      </w:r>
      <w:r w:rsidR="00FC1EE9">
        <w:rPr>
          <w:szCs w:val="22"/>
        </w:rPr>
        <w:t>2026</w:t>
      </w:r>
    </w:p>
    <w:p w14:paraId="414DFAAA" w14:textId="2274F476" w:rsidR="00214A21" w:rsidRPr="0066235D" w:rsidRDefault="00214A21" w:rsidP="00646339">
      <w:pPr>
        <w:tabs>
          <w:tab w:val="left" w:pos="7797"/>
        </w:tabs>
        <w:ind w:right="737"/>
        <w:jc w:val="both"/>
        <w:rPr>
          <w:szCs w:val="22"/>
        </w:rPr>
      </w:pPr>
      <w:r>
        <w:rPr>
          <w:szCs w:val="22"/>
        </w:rPr>
        <w:t>O/</w:t>
      </w:r>
      <w:proofErr w:type="spellStart"/>
      <w:r>
        <w:rPr>
          <w:szCs w:val="22"/>
        </w:rPr>
        <w:t>ro</w:t>
      </w:r>
      <w:proofErr w:type="spellEnd"/>
    </w:p>
    <w:sectPr w:rsidR="00214A21" w:rsidRPr="0066235D" w:rsidSect="00B416D7">
      <w:headerReference w:type="first" r:id="rId7"/>
      <w:footerReference w:type="first" r:id="rId8"/>
      <w:pgSz w:w="11907" w:h="16840" w:code="9"/>
      <w:pgMar w:top="1418" w:right="170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216FD" w14:textId="77777777" w:rsidR="007A63C8" w:rsidRDefault="007A63C8">
      <w:r>
        <w:separator/>
      </w:r>
    </w:p>
  </w:endnote>
  <w:endnote w:type="continuationSeparator" w:id="0">
    <w:p w14:paraId="0A512FF5" w14:textId="77777777" w:rsidR="007A63C8" w:rsidRDefault="007A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D884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6E08E9C3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AE20C" w14:textId="77777777" w:rsidR="007A63C8" w:rsidRDefault="007A63C8">
      <w:r>
        <w:separator/>
      </w:r>
    </w:p>
  </w:footnote>
  <w:footnote w:type="continuationSeparator" w:id="0">
    <w:p w14:paraId="651C8914" w14:textId="77777777" w:rsidR="007A63C8" w:rsidRDefault="007A6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414483D6" w14:textId="77777777" w:rsidTr="007B6687">
      <w:trPr>
        <w:cantSplit/>
      </w:trPr>
      <w:tc>
        <w:tcPr>
          <w:tcW w:w="8008" w:type="dxa"/>
        </w:tcPr>
        <w:p w14:paraId="6A00BC75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394AD202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06677A16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4AC34BEC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ECB8AED" wp14:editId="019D78E6">
                <wp:extent cx="1350818" cy="914400"/>
                <wp:effectExtent l="0" t="0" r="1905" b="0"/>
                <wp:docPr id="177678503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C82802E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A18DA"/>
    <w:multiLevelType w:val="hybridMultilevel"/>
    <w:tmpl w:val="382084C0"/>
    <w:lvl w:ilvl="0" w:tplc="584CF7E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86839"/>
    <w:multiLevelType w:val="hybridMultilevel"/>
    <w:tmpl w:val="5688257C"/>
    <w:lvl w:ilvl="0" w:tplc="8A020CD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368071674">
    <w:abstractNumId w:val="6"/>
  </w:num>
  <w:num w:numId="2" w16cid:durableId="1515726644">
    <w:abstractNumId w:val="4"/>
  </w:num>
  <w:num w:numId="3" w16cid:durableId="1841001945">
    <w:abstractNumId w:val="5"/>
  </w:num>
  <w:num w:numId="4" w16cid:durableId="858011402">
    <w:abstractNumId w:val="0"/>
  </w:num>
  <w:num w:numId="5" w16cid:durableId="375814214">
    <w:abstractNumId w:val="3"/>
  </w:num>
  <w:num w:numId="6" w16cid:durableId="860364684">
    <w:abstractNumId w:val="0"/>
  </w:num>
  <w:num w:numId="7" w16cid:durableId="485168150">
    <w:abstractNumId w:val="3"/>
  </w:num>
  <w:num w:numId="8" w16cid:durableId="1634870375">
    <w:abstractNumId w:val="2"/>
  </w:num>
  <w:num w:numId="9" w16cid:durableId="713236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36589"/>
    <w:rsid w:val="00036CFD"/>
    <w:rsid w:val="00040E64"/>
    <w:rsid w:val="00044C42"/>
    <w:rsid w:val="000520EC"/>
    <w:rsid w:val="00060F1C"/>
    <w:rsid w:val="0008181B"/>
    <w:rsid w:val="00082E40"/>
    <w:rsid w:val="000950C9"/>
    <w:rsid w:val="00096F84"/>
    <w:rsid w:val="000A158C"/>
    <w:rsid w:val="000A2835"/>
    <w:rsid w:val="000A6083"/>
    <w:rsid w:val="000B6F9B"/>
    <w:rsid w:val="000C275C"/>
    <w:rsid w:val="000D1283"/>
    <w:rsid w:val="000E6749"/>
    <w:rsid w:val="000F1110"/>
    <w:rsid w:val="00111381"/>
    <w:rsid w:val="001178BF"/>
    <w:rsid w:val="00130E65"/>
    <w:rsid w:val="001316FE"/>
    <w:rsid w:val="00146335"/>
    <w:rsid w:val="00160E7D"/>
    <w:rsid w:val="00161A75"/>
    <w:rsid w:val="001621A4"/>
    <w:rsid w:val="0017456D"/>
    <w:rsid w:val="001A3B62"/>
    <w:rsid w:val="001A6A16"/>
    <w:rsid w:val="001C3944"/>
    <w:rsid w:val="001C6539"/>
    <w:rsid w:val="001D5F53"/>
    <w:rsid w:val="001D5F7B"/>
    <w:rsid w:val="001E49F2"/>
    <w:rsid w:val="00200B79"/>
    <w:rsid w:val="002063BF"/>
    <w:rsid w:val="00214A21"/>
    <w:rsid w:val="00227518"/>
    <w:rsid w:val="00231AC0"/>
    <w:rsid w:val="00234D09"/>
    <w:rsid w:val="0024477E"/>
    <w:rsid w:val="00251675"/>
    <w:rsid w:val="00261D99"/>
    <w:rsid w:val="00263F17"/>
    <w:rsid w:val="00265F68"/>
    <w:rsid w:val="002943CE"/>
    <w:rsid w:val="002B6574"/>
    <w:rsid w:val="002E42E4"/>
    <w:rsid w:val="002F3D0F"/>
    <w:rsid w:val="002F6F01"/>
    <w:rsid w:val="00314249"/>
    <w:rsid w:val="0031768C"/>
    <w:rsid w:val="00326877"/>
    <w:rsid w:val="0036068C"/>
    <w:rsid w:val="00365B0B"/>
    <w:rsid w:val="00376716"/>
    <w:rsid w:val="003772BB"/>
    <w:rsid w:val="00382736"/>
    <w:rsid w:val="00383587"/>
    <w:rsid w:val="00384B37"/>
    <w:rsid w:val="003A59EB"/>
    <w:rsid w:val="003B3CE5"/>
    <w:rsid w:val="003D0AFC"/>
    <w:rsid w:val="003D497C"/>
    <w:rsid w:val="003D4F82"/>
    <w:rsid w:val="003D5EE8"/>
    <w:rsid w:val="003D614D"/>
    <w:rsid w:val="003E64B8"/>
    <w:rsid w:val="003E73AC"/>
    <w:rsid w:val="003F3FCB"/>
    <w:rsid w:val="0043720C"/>
    <w:rsid w:val="00442F41"/>
    <w:rsid w:val="004549C6"/>
    <w:rsid w:val="00457BF2"/>
    <w:rsid w:val="00462772"/>
    <w:rsid w:val="004635DF"/>
    <w:rsid w:val="00464D9D"/>
    <w:rsid w:val="00470593"/>
    <w:rsid w:val="0048122D"/>
    <w:rsid w:val="004861E5"/>
    <w:rsid w:val="00496F4B"/>
    <w:rsid w:val="004A0870"/>
    <w:rsid w:val="004A133A"/>
    <w:rsid w:val="004B05ED"/>
    <w:rsid w:val="004C4FB8"/>
    <w:rsid w:val="004C6361"/>
    <w:rsid w:val="004D1EDF"/>
    <w:rsid w:val="004F5E72"/>
    <w:rsid w:val="00505F29"/>
    <w:rsid w:val="00515F1C"/>
    <w:rsid w:val="005164C6"/>
    <w:rsid w:val="00541F26"/>
    <w:rsid w:val="00544631"/>
    <w:rsid w:val="00554C7B"/>
    <w:rsid w:val="00555754"/>
    <w:rsid w:val="00570CAA"/>
    <w:rsid w:val="00582AF1"/>
    <w:rsid w:val="00595478"/>
    <w:rsid w:val="005A5B3B"/>
    <w:rsid w:val="005B183E"/>
    <w:rsid w:val="005D2D36"/>
    <w:rsid w:val="005D3335"/>
    <w:rsid w:val="005D40CA"/>
    <w:rsid w:val="005E3F76"/>
    <w:rsid w:val="005E5986"/>
    <w:rsid w:val="005F71D2"/>
    <w:rsid w:val="00602582"/>
    <w:rsid w:val="00646339"/>
    <w:rsid w:val="006475A2"/>
    <w:rsid w:val="0066235D"/>
    <w:rsid w:val="00666302"/>
    <w:rsid w:val="00692052"/>
    <w:rsid w:val="00697DC7"/>
    <w:rsid w:val="006A39A9"/>
    <w:rsid w:val="006A4376"/>
    <w:rsid w:val="006C0277"/>
    <w:rsid w:val="006D5BEF"/>
    <w:rsid w:val="006F0F23"/>
    <w:rsid w:val="006F60F2"/>
    <w:rsid w:val="0070097F"/>
    <w:rsid w:val="00703CAA"/>
    <w:rsid w:val="00714A87"/>
    <w:rsid w:val="00745E35"/>
    <w:rsid w:val="007613F0"/>
    <w:rsid w:val="007830DF"/>
    <w:rsid w:val="007912AF"/>
    <w:rsid w:val="007930B7"/>
    <w:rsid w:val="00796AD9"/>
    <w:rsid w:val="007A48AF"/>
    <w:rsid w:val="007A63C8"/>
    <w:rsid w:val="007B63B6"/>
    <w:rsid w:val="007B6687"/>
    <w:rsid w:val="007C5176"/>
    <w:rsid w:val="007E5A61"/>
    <w:rsid w:val="007E6578"/>
    <w:rsid w:val="007F2D8F"/>
    <w:rsid w:val="007F44D2"/>
    <w:rsid w:val="00807B10"/>
    <w:rsid w:val="008157DF"/>
    <w:rsid w:val="008718E3"/>
    <w:rsid w:val="008866AF"/>
    <w:rsid w:val="008954C5"/>
    <w:rsid w:val="008A1357"/>
    <w:rsid w:val="008C3444"/>
    <w:rsid w:val="008C7183"/>
    <w:rsid w:val="008E03BA"/>
    <w:rsid w:val="0090460D"/>
    <w:rsid w:val="009107FD"/>
    <w:rsid w:val="0091381C"/>
    <w:rsid w:val="00925800"/>
    <w:rsid w:val="00941AEC"/>
    <w:rsid w:val="00952DAA"/>
    <w:rsid w:val="00953DF0"/>
    <w:rsid w:val="00954019"/>
    <w:rsid w:val="00974D67"/>
    <w:rsid w:val="009865A4"/>
    <w:rsid w:val="00987423"/>
    <w:rsid w:val="00992747"/>
    <w:rsid w:val="009A25CA"/>
    <w:rsid w:val="009B2874"/>
    <w:rsid w:val="009E0F7D"/>
    <w:rsid w:val="009E6106"/>
    <w:rsid w:val="009F025D"/>
    <w:rsid w:val="009F5081"/>
    <w:rsid w:val="00A01E6D"/>
    <w:rsid w:val="00A112A1"/>
    <w:rsid w:val="00A154FE"/>
    <w:rsid w:val="00A235C9"/>
    <w:rsid w:val="00A41E87"/>
    <w:rsid w:val="00A455E7"/>
    <w:rsid w:val="00A52881"/>
    <w:rsid w:val="00A65E0D"/>
    <w:rsid w:val="00A72587"/>
    <w:rsid w:val="00A8215B"/>
    <w:rsid w:val="00A850DF"/>
    <w:rsid w:val="00AA150A"/>
    <w:rsid w:val="00AB2785"/>
    <w:rsid w:val="00AC104C"/>
    <w:rsid w:val="00AF098B"/>
    <w:rsid w:val="00AF0FA8"/>
    <w:rsid w:val="00AF5E35"/>
    <w:rsid w:val="00AF784F"/>
    <w:rsid w:val="00B040A9"/>
    <w:rsid w:val="00B12D08"/>
    <w:rsid w:val="00B14501"/>
    <w:rsid w:val="00B16FD6"/>
    <w:rsid w:val="00B26F26"/>
    <w:rsid w:val="00B270D2"/>
    <w:rsid w:val="00B416D7"/>
    <w:rsid w:val="00B47BD4"/>
    <w:rsid w:val="00B543AC"/>
    <w:rsid w:val="00B5580D"/>
    <w:rsid w:val="00B564A1"/>
    <w:rsid w:val="00B642E7"/>
    <w:rsid w:val="00B86B5E"/>
    <w:rsid w:val="00B87942"/>
    <w:rsid w:val="00BA537B"/>
    <w:rsid w:val="00BB1603"/>
    <w:rsid w:val="00BC3BA3"/>
    <w:rsid w:val="00BC59C2"/>
    <w:rsid w:val="00BD0134"/>
    <w:rsid w:val="00BD07CE"/>
    <w:rsid w:val="00BD150E"/>
    <w:rsid w:val="00BD4861"/>
    <w:rsid w:val="00BF3F6A"/>
    <w:rsid w:val="00BF6B4D"/>
    <w:rsid w:val="00C01915"/>
    <w:rsid w:val="00C027F7"/>
    <w:rsid w:val="00C05B01"/>
    <w:rsid w:val="00C24B84"/>
    <w:rsid w:val="00C31312"/>
    <w:rsid w:val="00C33B77"/>
    <w:rsid w:val="00C42E62"/>
    <w:rsid w:val="00C50CA3"/>
    <w:rsid w:val="00C60567"/>
    <w:rsid w:val="00C64F91"/>
    <w:rsid w:val="00C6765F"/>
    <w:rsid w:val="00C7268B"/>
    <w:rsid w:val="00C82C7D"/>
    <w:rsid w:val="00C867D9"/>
    <w:rsid w:val="00C903E2"/>
    <w:rsid w:val="00C93A56"/>
    <w:rsid w:val="00CA7522"/>
    <w:rsid w:val="00CB427D"/>
    <w:rsid w:val="00CD57EA"/>
    <w:rsid w:val="00CE3E83"/>
    <w:rsid w:val="00D04B7A"/>
    <w:rsid w:val="00D15243"/>
    <w:rsid w:val="00D2079A"/>
    <w:rsid w:val="00D23B9D"/>
    <w:rsid w:val="00D25DA8"/>
    <w:rsid w:val="00D404E2"/>
    <w:rsid w:val="00D45138"/>
    <w:rsid w:val="00D519EA"/>
    <w:rsid w:val="00D70EFB"/>
    <w:rsid w:val="00D72481"/>
    <w:rsid w:val="00D736CB"/>
    <w:rsid w:val="00D803A0"/>
    <w:rsid w:val="00D8171A"/>
    <w:rsid w:val="00D93CA2"/>
    <w:rsid w:val="00D9653A"/>
    <w:rsid w:val="00DA4BA0"/>
    <w:rsid w:val="00DA7552"/>
    <w:rsid w:val="00DB20E1"/>
    <w:rsid w:val="00DB2BD8"/>
    <w:rsid w:val="00DB758A"/>
    <w:rsid w:val="00DC1F9E"/>
    <w:rsid w:val="00DD03C9"/>
    <w:rsid w:val="00DE0723"/>
    <w:rsid w:val="00DE2019"/>
    <w:rsid w:val="00DF3ED0"/>
    <w:rsid w:val="00E05E88"/>
    <w:rsid w:val="00E34A2E"/>
    <w:rsid w:val="00E43C1B"/>
    <w:rsid w:val="00E52FB1"/>
    <w:rsid w:val="00E54B55"/>
    <w:rsid w:val="00E619F8"/>
    <w:rsid w:val="00E66A69"/>
    <w:rsid w:val="00E743D1"/>
    <w:rsid w:val="00E74BE0"/>
    <w:rsid w:val="00E75823"/>
    <w:rsid w:val="00E93168"/>
    <w:rsid w:val="00E95C16"/>
    <w:rsid w:val="00E979BA"/>
    <w:rsid w:val="00EE25B2"/>
    <w:rsid w:val="00EE636E"/>
    <w:rsid w:val="00EF1F58"/>
    <w:rsid w:val="00F04DEC"/>
    <w:rsid w:val="00F1289A"/>
    <w:rsid w:val="00F50D9E"/>
    <w:rsid w:val="00F556B0"/>
    <w:rsid w:val="00F572CD"/>
    <w:rsid w:val="00F64DA7"/>
    <w:rsid w:val="00F7352E"/>
    <w:rsid w:val="00F735F8"/>
    <w:rsid w:val="00F74660"/>
    <w:rsid w:val="00F747D5"/>
    <w:rsid w:val="00F947C4"/>
    <w:rsid w:val="00FA66D3"/>
    <w:rsid w:val="00FA6D61"/>
    <w:rsid w:val="00FA76C3"/>
    <w:rsid w:val="00FC1EE9"/>
    <w:rsid w:val="00FD11C3"/>
    <w:rsid w:val="00FD68F8"/>
    <w:rsid w:val="00FD7EEA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274E98"/>
  <w15:docId w15:val="{94D00C64-2845-41F8-B1AC-02E855CE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styleId="StandardWeb">
    <w:name w:val="Normal (Web)"/>
    <w:basedOn w:val="Standard"/>
    <w:uiPriority w:val="99"/>
    <w:semiHidden/>
    <w:unhideWhenUsed/>
    <w:rsid w:val="00496F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91381C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1381C"/>
  </w:style>
  <w:style w:type="paragraph" w:styleId="Listenabsatz">
    <w:name w:val="List Paragraph"/>
    <w:basedOn w:val="Standard"/>
    <w:uiPriority w:val="34"/>
    <w:qFormat/>
    <w:rsid w:val="000520E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52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FA6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197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6</cp:revision>
  <cp:lastPrinted>2026-10-27T06:41:00Z</cp:lastPrinted>
  <dcterms:created xsi:type="dcterms:W3CDTF">2026-10-26T09:27:00Z</dcterms:created>
  <dcterms:modified xsi:type="dcterms:W3CDTF">2026-10-27T08:20:00Z</dcterms:modified>
</cp:coreProperties>
</file>