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Borders>
          <w:bottom w:val="single" w:sz="4" w:space="0" w:color="auto"/>
        </w:tblBorders>
        <w:tblLayout w:type="fixed"/>
        <w:tblCellMar>
          <w:left w:w="142" w:type="dxa"/>
          <w:right w:w="142" w:type="dxa"/>
        </w:tblCellMar>
        <w:tblLook w:val="01E0" w:firstRow="1" w:lastRow="1" w:firstColumn="1" w:lastColumn="1" w:noHBand="0" w:noVBand="0"/>
      </w:tblPr>
      <w:tblGrid>
        <w:gridCol w:w="6543"/>
        <w:gridCol w:w="3285"/>
      </w:tblGrid>
      <w:tr w:rsidR="00EC5357" w14:paraId="0DA20B5D" w14:textId="77777777">
        <w:tc>
          <w:tcPr>
            <w:tcW w:w="6543" w:type="dxa"/>
          </w:tcPr>
          <w:bookmarkStart w:id="0" w:name="_MON_1168154357"/>
          <w:bookmarkEnd w:id="0"/>
          <w:p w14:paraId="51B44731" w14:textId="77777777" w:rsidR="00EC5357" w:rsidRDefault="00EC5357">
            <w:pPr>
              <w:rPr>
                <w:color w:val="FF0000"/>
              </w:rPr>
            </w:pPr>
            <w:r>
              <w:object w:dxaOrig="4516" w:dyaOrig="1276" w14:anchorId="14445146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98pt;height:55.5pt" o:ole="" fillcolor="window">
                  <v:imagedata r:id="rId6" o:title=""/>
                </v:shape>
                <o:OLEObject Type="Embed" ProgID="Word.Picture.8" ShapeID="_x0000_i1025" DrawAspect="Content" ObjectID="_1845698216" r:id="rId7"/>
              </w:object>
            </w:r>
          </w:p>
        </w:tc>
        <w:tc>
          <w:tcPr>
            <w:tcW w:w="3285" w:type="dxa"/>
          </w:tcPr>
          <w:p w14:paraId="2CDBF711" w14:textId="77777777" w:rsidR="00EC5357" w:rsidRDefault="00EC5357">
            <w:pPr>
              <w:jc w:val="center"/>
            </w:pPr>
          </w:p>
        </w:tc>
      </w:tr>
    </w:tbl>
    <w:p w14:paraId="1C9AAD81" w14:textId="77777777" w:rsidR="00EC5357" w:rsidRDefault="00EC5357">
      <w:pPr>
        <w:tabs>
          <w:tab w:val="left" w:pos="5760"/>
        </w:tabs>
        <w:rPr>
          <w:sz w:val="20"/>
          <w:szCs w:val="20"/>
        </w:rPr>
      </w:pPr>
      <w:r>
        <w:tab/>
      </w:r>
      <w:r>
        <w:rPr>
          <w:sz w:val="20"/>
          <w:szCs w:val="20"/>
        </w:rPr>
        <w:t xml:space="preserve">Ihr Ansprechpartner: </w:t>
      </w:r>
      <w:r w:rsidR="00FC011C">
        <w:rPr>
          <w:sz w:val="20"/>
          <w:szCs w:val="20"/>
        </w:rPr>
        <w:t>Fr. Schnauder</w:t>
      </w:r>
      <w:r>
        <w:rPr>
          <w:sz w:val="20"/>
          <w:szCs w:val="20"/>
        </w:rPr>
        <w:t xml:space="preserve"> </w:t>
      </w:r>
      <w:r>
        <w:rPr>
          <w:sz w:val="20"/>
          <w:szCs w:val="20"/>
        </w:rPr>
        <w:fldChar w:fldCharType="begin">
          <w:ffData>
            <w:name w:val="Text5"/>
            <w:enabled/>
            <w:calcOnExit w:val="0"/>
            <w:textInput/>
          </w:ffData>
        </w:fldChar>
      </w:r>
      <w:bookmarkStart w:id="1" w:name="Text5"/>
      <w:r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noProof/>
          <w:sz w:val="20"/>
          <w:szCs w:val="20"/>
        </w:rPr>
        <w:t> </w:t>
      </w:r>
      <w:r>
        <w:rPr>
          <w:noProof/>
          <w:sz w:val="20"/>
          <w:szCs w:val="20"/>
        </w:rPr>
        <w:t> </w:t>
      </w:r>
      <w:r>
        <w:rPr>
          <w:noProof/>
          <w:sz w:val="20"/>
          <w:szCs w:val="20"/>
        </w:rPr>
        <w:t> </w:t>
      </w:r>
      <w:r>
        <w:rPr>
          <w:noProof/>
          <w:sz w:val="20"/>
          <w:szCs w:val="20"/>
        </w:rPr>
        <w:t> </w:t>
      </w:r>
      <w:r>
        <w:rPr>
          <w:noProof/>
          <w:sz w:val="20"/>
          <w:szCs w:val="20"/>
        </w:rPr>
        <w:t> </w:t>
      </w:r>
      <w:r>
        <w:rPr>
          <w:sz w:val="20"/>
          <w:szCs w:val="20"/>
        </w:rPr>
        <w:fldChar w:fldCharType="end"/>
      </w:r>
      <w:bookmarkEnd w:id="1"/>
    </w:p>
    <w:p w14:paraId="74FEE29C" w14:textId="77777777" w:rsidR="00EC5357" w:rsidRDefault="00EC5357">
      <w:pPr>
        <w:tabs>
          <w:tab w:val="left" w:pos="5760"/>
        </w:tabs>
        <w:rPr>
          <w:sz w:val="20"/>
          <w:szCs w:val="20"/>
        </w:rPr>
      </w:pPr>
      <w:r>
        <w:rPr>
          <w:sz w:val="20"/>
          <w:szCs w:val="20"/>
        </w:rPr>
        <w:tab/>
        <w:t>Amt:</w:t>
      </w:r>
      <w:r w:rsidR="00FC011C">
        <w:rPr>
          <w:sz w:val="20"/>
          <w:szCs w:val="20"/>
        </w:rPr>
        <w:t xml:space="preserve"> Baubetriebshof</w:t>
      </w:r>
    </w:p>
    <w:p w14:paraId="71487613" w14:textId="77777777" w:rsidR="00EC5357" w:rsidRDefault="00EC5357">
      <w:pPr>
        <w:tabs>
          <w:tab w:val="left" w:pos="5760"/>
        </w:tabs>
        <w:rPr>
          <w:sz w:val="20"/>
          <w:szCs w:val="20"/>
        </w:rPr>
      </w:pPr>
      <w:r>
        <w:rPr>
          <w:sz w:val="20"/>
          <w:szCs w:val="20"/>
        </w:rPr>
        <w:tab/>
        <w:t>Telefon: 08031/36</w:t>
      </w:r>
      <w:r w:rsidR="00C93F7D">
        <w:rPr>
          <w:sz w:val="20"/>
          <w:szCs w:val="20"/>
        </w:rPr>
        <w:t>5</w:t>
      </w:r>
      <w:r>
        <w:rPr>
          <w:sz w:val="20"/>
          <w:szCs w:val="20"/>
        </w:rPr>
        <w:t>-</w:t>
      </w:r>
      <w:r w:rsidR="00FC011C">
        <w:rPr>
          <w:sz w:val="20"/>
          <w:szCs w:val="20"/>
        </w:rPr>
        <w:t>1766</w:t>
      </w:r>
    </w:p>
    <w:p w14:paraId="03E6BD67" w14:textId="77777777" w:rsidR="00EC5357" w:rsidRDefault="00EC5357">
      <w:pPr>
        <w:tabs>
          <w:tab w:val="left" w:pos="5760"/>
        </w:tabs>
        <w:rPr>
          <w:sz w:val="20"/>
          <w:szCs w:val="20"/>
        </w:rPr>
      </w:pPr>
      <w:r>
        <w:rPr>
          <w:sz w:val="20"/>
          <w:szCs w:val="20"/>
        </w:rPr>
        <w:tab/>
      </w:r>
      <w:proofErr w:type="spellStart"/>
      <w:r>
        <w:rPr>
          <w:sz w:val="20"/>
          <w:szCs w:val="20"/>
        </w:rPr>
        <w:t>e-Mail</w:t>
      </w:r>
      <w:proofErr w:type="spellEnd"/>
      <w:r>
        <w:rPr>
          <w:sz w:val="20"/>
          <w:szCs w:val="20"/>
        </w:rPr>
        <w:t>:</w:t>
      </w:r>
      <w:r w:rsidR="00FC011C">
        <w:rPr>
          <w:sz w:val="20"/>
          <w:szCs w:val="20"/>
        </w:rPr>
        <w:tab/>
      </w:r>
      <w:r w:rsidR="00FC011C">
        <w:rPr>
          <w:sz w:val="20"/>
          <w:szCs w:val="20"/>
        </w:rPr>
        <w:tab/>
        <w:t>baubetriebshof</w:t>
      </w:r>
      <w:r>
        <w:rPr>
          <w:sz w:val="20"/>
          <w:szCs w:val="20"/>
        </w:rPr>
        <w:t>@rosenheim.de</w:t>
      </w:r>
    </w:p>
    <w:p w14:paraId="45FCCDB1" w14:textId="77777777" w:rsidR="00EC5357" w:rsidRDefault="00EC5357">
      <w:pPr>
        <w:tabs>
          <w:tab w:val="left" w:pos="5760"/>
        </w:tabs>
      </w:pPr>
    </w:p>
    <w:p w14:paraId="0E6BDEC3" w14:textId="77777777" w:rsidR="00EC5357" w:rsidRDefault="00EC5357"/>
    <w:p w14:paraId="5B4DA20D" w14:textId="77777777" w:rsidR="00EC5357" w:rsidRDefault="00EC5357">
      <w:pPr>
        <w:rPr>
          <w:b/>
          <w:sz w:val="28"/>
          <w:szCs w:val="28"/>
        </w:rPr>
      </w:pPr>
      <w:r>
        <w:rPr>
          <w:b/>
          <w:sz w:val="28"/>
          <w:szCs w:val="28"/>
        </w:rPr>
        <w:t>Pressemitteilung der Stadt Rosenheim</w:t>
      </w:r>
    </w:p>
    <w:p w14:paraId="4C4EA3F0" w14:textId="77777777" w:rsidR="00EC5357" w:rsidRDefault="00EC5357">
      <w:pPr>
        <w:rPr>
          <w:b/>
          <w:sz w:val="28"/>
          <w:szCs w:val="28"/>
        </w:rPr>
      </w:pPr>
    </w:p>
    <w:p w14:paraId="7FF41882" w14:textId="77777777" w:rsidR="00EC5357" w:rsidRDefault="00EC5357"/>
    <w:p w14:paraId="525D29C3" w14:textId="77777777" w:rsidR="00EC5357" w:rsidRDefault="00EC5357">
      <w:pPr>
        <w:spacing w:line="360" w:lineRule="auto"/>
      </w:pPr>
    </w:p>
    <w:p w14:paraId="5B180577" w14:textId="77777777" w:rsidR="00FC011C" w:rsidRDefault="002B6BA7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Änderung der Müllabfuhr</w:t>
      </w:r>
    </w:p>
    <w:p w14:paraId="43968816" w14:textId="77777777" w:rsidR="00D50A62" w:rsidRDefault="00D50A62">
      <w:pPr>
        <w:spacing w:line="360" w:lineRule="auto"/>
        <w:jc w:val="center"/>
        <w:rPr>
          <w:b/>
          <w:sz w:val="28"/>
          <w:szCs w:val="28"/>
        </w:rPr>
      </w:pPr>
    </w:p>
    <w:p w14:paraId="7B20D9AD" w14:textId="2A24AF16" w:rsidR="00100F18" w:rsidRDefault="0020290D" w:rsidP="00D50A62">
      <w:pPr>
        <w:spacing w:line="360" w:lineRule="auto"/>
        <w:rPr>
          <w:b/>
        </w:rPr>
      </w:pPr>
      <w:r>
        <w:rPr>
          <w:b/>
        </w:rPr>
        <w:t xml:space="preserve">Wegen der </w:t>
      </w:r>
      <w:r w:rsidR="00217EF2">
        <w:rPr>
          <w:b/>
        </w:rPr>
        <w:t>Baumaßnahmen der Bahn an den</w:t>
      </w:r>
      <w:r>
        <w:rPr>
          <w:b/>
        </w:rPr>
        <w:t xml:space="preserve"> Bahnüberg</w:t>
      </w:r>
      <w:r w:rsidR="00217EF2">
        <w:rPr>
          <w:b/>
        </w:rPr>
        <w:t>ängen</w:t>
      </w:r>
      <w:r w:rsidR="00BA5046">
        <w:rPr>
          <w:b/>
        </w:rPr>
        <w:t xml:space="preserve"> </w:t>
      </w:r>
      <w:r w:rsidR="007B64CC">
        <w:rPr>
          <w:b/>
        </w:rPr>
        <w:t>Prinzregentenstraße und Fasanenweg</w:t>
      </w:r>
      <w:r w:rsidR="00217EF2">
        <w:rPr>
          <w:b/>
        </w:rPr>
        <w:t xml:space="preserve"> </w:t>
      </w:r>
      <w:r w:rsidR="00561FDE">
        <w:rPr>
          <w:b/>
        </w:rPr>
        <w:t xml:space="preserve">kann es </w:t>
      </w:r>
      <w:r w:rsidR="007B64CC">
        <w:rPr>
          <w:b/>
        </w:rPr>
        <w:t xml:space="preserve">in folgenden </w:t>
      </w:r>
      <w:r w:rsidR="00100F18">
        <w:rPr>
          <w:b/>
        </w:rPr>
        <w:t>Zeiträumen</w:t>
      </w:r>
      <w:r w:rsidR="00D46455">
        <w:rPr>
          <w:b/>
        </w:rPr>
        <w:t xml:space="preserve"> </w:t>
      </w:r>
      <w:r w:rsidR="00561FDE">
        <w:rPr>
          <w:b/>
        </w:rPr>
        <w:t>zu Verzögerungen bei der Abholung der Rest</w:t>
      </w:r>
      <w:r w:rsidR="009C3242">
        <w:rPr>
          <w:b/>
        </w:rPr>
        <w:t>m</w:t>
      </w:r>
      <w:r w:rsidR="00561FDE">
        <w:rPr>
          <w:b/>
        </w:rPr>
        <w:t xml:space="preserve">ülltonnen </w:t>
      </w:r>
      <w:r w:rsidR="00B55751">
        <w:rPr>
          <w:b/>
        </w:rPr>
        <w:t xml:space="preserve">kommen. </w:t>
      </w:r>
    </w:p>
    <w:p w14:paraId="102463B8" w14:textId="4555411F" w:rsidR="00100F18" w:rsidRDefault="00100F18" w:rsidP="00D50A62">
      <w:pPr>
        <w:spacing w:line="360" w:lineRule="auto"/>
        <w:rPr>
          <w:b/>
        </w:rPr>
      </w:pPr>
      <w:r>
        <w:rPr>
          <w:b/>
        </w:rPr>
        <w:t>29.07.2026 bis 02.08.2026</w:t>
      </w:r>
    </w:p>
    <w:p w14:paraId="68A32995" w14:textId="0814F286" w:rsidR="00100F18" w:rsidRDefault="00100F18" w:rsidP="00D50A62">
      <w:pPr>
        <w:spacing w:line="360" w:lineRule="auto"/>
        <w:rPr>
          <w:b/>
        </w:rPr>
      </w:pPr>
      <w:r>
        <w:rPr>
          <w:b/>
        </w:rPr>
        <w:t>08.08.2026 bis 10.08.2026</w:t>
      </w:r>
    </w:p>
    <w:p w14:paraId="30E9F8A7" w14:textId="163CEB3E" w:rsidR="00100F18" w:rsidRDefault="000C7C3F" w:rsidP="00D50A62">
      <w:pPr>
        <w:spacing w:line="360" w:lineRule="auto"/>
        <w:rPr>
          <w:b/>
        </w:rPr>
      </w:pPr>
      <w:r>
        <w:rPr>
          <w:b/>
        </w:rPr>
        <w:t>10.08.2026 bis 21.08.2026</w:t>
      </w:r>
    </w:p>
    <w:p w14:paraId="00EF9661" w14:textId="6B501ACB" w:rsidR="00DF3E6D" w:rsidRDefault="00B55751" w:rsidP="00D50A62">
      <w:pPr>
        <w:spacing w:line="360" w:lineRule="auto"/>
        <w:rPr>
          <w:b/>
        </w:rPr>
      </w:pPr>
      <w:r>
        <w:rPr>
          <w:b/>
        </w:rPr>
        <w:t>D</w:t>
      </w:r>
      <w:r w:rsidR="00482A6F">
        <w:rPr>
          <w:b/>
        </w:rPr>
        <w:t xml:space="preserve">ie Stadtreinigung </w:t>
      </w:r>
      <w:r>
        <w:rPr>
          <w:b/>
        </w:rPr>
        <w:t xml:space="preserve"> bittet </w:t>
      </w:r>
      <w:r w:rsidR="00482A6F">
        <w:rPr>
          <w:b/>
        </w:rPr>
        <w:t>die Mülltonnen</w:t>
      </w:r>
      <w:r>
        <w:rPr>
          <w:b/>
        </w:rPr>
        <w:t xml:space="preserve"> bis</w:t>
      </w:r>
      <w:r w:rsidR="00482A6F">
        <w:rPr>
          <w:b/>
        </w:rPr>
        <w:t xml:space="preserve"> zur Abholung bereitzustellen.</w:t>
      </w:r>
    </w:p>
    <w:p w14:paraId="3A982919" w14:textId="38486454" w:rsidR="00482A6F" w:rsidRDefault="00482A6F" w:rsidP="00D50A62">
      <w:pPr>
        <w:spacing w:line="360" w:lineRule="auto"/>
        <w:rPr>
          <w:b/>
        </w:rPr>
      </w:pPr>
      <w:r>
        <w:rPr>
          <w:b/>
        </w:rPr>
        <w:t xml:space="preserve">Diese erfolgt </w:t>
      </w:r>
      <w:r w:rsidR="00897EA9">
        <w:rPr>
          <w:b/>
        </w:rPr>
        <w:t>sobald eine Zufahrt mit dem Müllfahrzeug wieder möglich ist.</w:t>
      </w:r>
    </w:p>
    <w:p w14:paraId="5C342B60" w14:textId="2ED7E5E7" w:rsidR="00EC5357" w:rsidRDefault="00E82EC9">
      <w:pPr>
        <w:spacing w:line="360" w:lineRule="auto"/>
        <w:rPr>
          <w:b/>
        </w:rPr>
      </w:pPr>
      <w:r>
        <w:rPr>
          <w:b/>
        </w:rPr>
        <w:t>R</w:t>
      </w:r>
      <w:r w:rsidR="00EC5357">
        <w:rPr>
          <w:b/>
        </w:rPr>
        <w:t>osenheim</w:t>
      </w:r>
      <w:r w:rsidR="00373C53">
        <w:rPr>
          <w:b/>
        </w:rPr>
        <w:t xml:space="preserve">, den </w:t>
      </w:r>
      <w:r w:rsidR="0020290D">
        <w:rPr>
          <w:b/>
        </w:rPr>
        <w:t>1</w:t>
      </w:r>
      <w:r w:rsidR="00474A89">
        <w:rPr>
          <w:b/>
        </w:rPr>
        <w:t>6</w:t>
      </w:r>
      <w:r w:rsidR="0020290D">
        <w:rPr>
          <w:b/>
        </w:rPr>
        <w:t>.07.2026</w:t>
      </w:r>
    </w:p>
    <w:p w14:paraId="5870D9D0" w14:textId="77777777" w:rsidR="00EC5357" w:rsidRDefault="00EC5357">
      <w:pPr>
        <w:spacing w:line="360" w:lineRule="auto"/>
        <w:rPr>
          <w:b/>
        </w:rPr>
      </w:pPr>
    </w:p>
    <w:p w14:paraId="7C60DC6C" w14:textId="77777777" w:rsidR="00EC5357" w:rsidRDefault="00EC5357">
      <w:pPr>
        <w:spacing w:line="360" w:lineRule="auto"/>
      </w:pPr>
      <w:r>
        <w:fldChar w:fldCharType="begin">
          <w:ffData>
            <w:name w:val="Text4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</w:p>
    <w:p w14:paraId="2AF50F9A" w14:textId="77777777" w:rsidR="00EC5357" w:rsidRDefault="00EC5357">
      <w:pPr>
        <w:spacing w:line="360" w:lineRule="auto"/>
      </w:pPr>
    </w:p>
    <w:p w14:paraId="16643DDF" w14:textId="77777777" w:rsidR="00EC5357" w:rsidRDefault="00EC5357">
      <w:pPr>
        <w:spacing w:line="360" w:lineRule="auto"/>
      </w:pPr>
    </w:p>
    <w:p w14:paraId="1EA64CF6" w14:textId="77777777" w:rsidR="00EC5357" w:rsidRDefault="00EC5357">
      <w:pPr>
        <w:spacing w:line="360" w:lineRule="auto"/>
      </w:pPr>
    </w:p>
    <w:p w14:paraId="6CE32EA4" w14:textId="77777777" w:rsidR="00EC5357" w:rsidRDefault="00EC5357">
      <w:pPr>
        <w:spacing w:line="360" w:lineRule="auto"/>
      </w:pPr>
    </w:p>
    <w:sectPr w:rsidR="00EC5357">
      <w:footerReference w:type="default" r:id="rId8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46DE55" w14:textId="77777777" w:rsidR="0066082F" w:rsidRDefault="0066082F">
      <w:r>
        <w:separator/>
      </w:r>
    </w:p>
  </w:endnote>
  <w:endnote w:type="continuationSeparator" w:id="0">
    <w:p w14:paraId="40D88357" w14:textId="77777777" w:rsidR="0066082F" w:rsidRDefault="006608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9EF3F6" w14:textId="77777777" w:rsidR="00EC5357" w:rsidRDefault="00EC5357">
    <w:pPr>
      <w:pStyle w:val="Fuzeile"/>
      <w:tabs>
        <w:tab w:val="clear" w:pos="4536"/>
        <w:tab w:val="left" w:pos="3402"/>
      </w:tabs>
      <w:ind w:left="-2268" w:right="-2268"/>
      <w:jc w:val="center"/>
    </w:pPr>
  </w:p>
  <w:p w14:paraId="4601FA76" w14:textId="77777777" w:rsidR="00EC5357" w:rsidRDefault="00EC5357">
    <w:pPr>
      <w:pStyle w:val="Fuzeile"/>
      <w:tabs>
        <w:tab w:val="clear" w:pos="4536"/>
        <w:tab w:val="left" w:pos="3402"/>
      </w:tabs>
      <w:ind w:left="-2268" w:right="-2268"/>
      <w:jc w:val="center"/>
      <w:rPr>
        <w:sz w:val="20"/>
        <w:szCs w:val="20"/>
      </w:rPr>
    </w:pPr>
    <w:r>
      <w:rPr>
        <w:sz w:val="20"/>
        <w:szCs w:val="20"/>
      </w:rPr>
      <w:t xml:space="preserve">Seite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PAGE </w:instrText>
    </w:r>
    <w:r>
      <w:rPr>
        <w:sz w:val="20"/>
        <w:szCs w:val="20"/>
      </w:rPr>
      <w:fldChar w:fldCharType="separate"/>
    </w:r>
    <w:r w:rsidR="00892AED">
      <w:rPr>
        <w:noProof/>
        <w:sz w:val="20"/>
        <w:szCs w:val="20"/>
      </w:rPr>
      <w:t>1</w:t>
    </w:r>
    <w:r>
      <w:rPr>
        <w:sz w:val="20"/>
        <w:szCs w:val="20"/>
      </w:rPr>
      <w:fldChar w:fldCharType="end"/>
    </w:r>
    <w:r>
      <w:rPr>
        <w:sz w:val="20"/>
        <w:szCs w:val="20"/>
      </w:rPr>
      <w:t xml:space="preserve"> von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NUMPAGES </w:instrText>
    </w:r>
    <w:r>
      <w:rPr>
        <w:sz w:val="20"/>
        <w:szCs w:val="20"/>
      </w:rPr>
      <w:fldChar w:fldCharType="separate"/>
    </w:r>
    <w:r w:rsidR="00892AED">
      <w:rPr>
        <w:noProof/>
        <w:sz w:val="20"/>
        <w:szCs w:val="20"/>
      </w:rPr>
      <w:t>1</w:t>
    </w:r>
    <w:r>
      <w:rPr>
        <w:sz w:val="20"/>
        <w:szCs w:val="20"/>
      </w:rPr>
      <w:fldChar w:fldCharType="end"/>
    </w:r>
  </w:p>
  <w:p w14:paraId="54F26665" w14:textId="42D79DEB" w:rsidR="00EC5357" w:rsidRDefault="009C449C">
    <w:pPr>
      <w:pStyle w:val="Fuzeile"/>
      <w:tabs>
        <w:tab w:val="clear" w:pos="4536"/>
        <w:tab w:val="left" w:pos="3402"/>
      </w:tabs>
      <w:ind w:left="-2268" w:right="-2268"/>
      <w:jc w:val="center"/>
    </w:pP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DATE  \@ "d. MMMM yyyy"  \* MERGEFORMAT </w:instrText>
    </w:r>
    <w:r>
      <w:rPr>
        <w:sz w:val="20"/>
        <w:szCs w:val="20"/>
      </w:rPr>
      <w:fldChar w:fldCharType="separate"/>
    </w:r>
    <w:r w:rsidR="00D46455">
      <w:rPr>
        <w:noProof/>
        <w:sz w:val="20"/>
        <w:szCs w:val="20"/>
      </w:rPr>
      <w:t>16. Juli 2026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5C6706" w14:textId="77777777" w:rsidR="0066082F" w:rsidRDefault="0066082F">
      <w:r>
        <w:separator/>
      </w:r>
    </w:p>
  </w:footnote>
  <w:footnote w:type="continuationSeparator" w:id="0">
    <w:p w14:paraId="3974D861" w14:textId="77777777" w:rsidR="0066082F" w:rsidRDefault="0066082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697A"/>
    <w:rsid w:val="00004C39"/>
    <w:rsid w:val="00006348"/>
    <w:rsid w:val="000079DC"/>
    <w:rsid w:val="000221BB"/>
    <w:rsid w:val="00066584"/>
    <w:rsid w:val="00081EF1"/>
    <w:rsid w:val="000C7C3F"/>
    <w:rsid w:val="000F64FD"/>
    <w:rsid w:val="00100F18"/>
    <w:rsid w:val="0012272A"/>
    <w:rsid w:val="00126F4B"/>
    <w:rsid w:val="001343F0"/>
    <w:rsid w:val="00176AE3"/>
    <w:rsid w:val="00177053"/>
    <w:rsid w:val="00184CCF"/>
    <w:rsid w:val="001A697A"/>
    <w:rsid w:val="001B5DD5"/>
    <w:rsid w:val="001E5C6A"/>
    <w:rsid w:val="0020290D"/>
    <w:rsid w:val="00217EF2"/>
    <w:rsid w:val="00222FC3"/>
    <w:rsid w:val="00230C28"/>
    <w:rsid w:val="00293A7E"/>
    <w:rsid w:val="002B6BA7"/>
    <w:rsid w:val="00313184"/>
    <w:rsid w:val="00333F08"/>
    <w:rsid w:val="00373C53"/>
    <w:rsid w:val="00375580"/>
    <w:rsid w:val="00400D15"/>
    <w:rsid w:val="004520F0"/>
    <w:rsid w:val="00473CE1"/>
    <w:rsid w:val="00474A89"/>
    <w:rsid w:val="00482A6F"/>
    <w:rsid w:val="00497AE9"/>
    <w:rsid w:val="00505077"/>
    <w:rsid w:val="00530F32"/>
    <w:rsid w:val="00547F8A"/>
    <w:rsid w:val="00561FDE"/>
    <w:rsid w:val="00566C69"/>
    <w:rsid w:val="00584374"/>
    <w:rsid w:val="00592B32"/>
    <w:rsid w:val="005B1926"/>
    <w:rsid w:val="005F6CFD"/>
    <w:rsid w:val="006154D0"/>
    <w:rsid w:val="0066082F"/>
    <w:rsid w:val="00695C5B"/>
    <w:rsid w:val="0070789A"/>
    <w:rsid w:val="00715DC9"/>
    <w:rsid w:val="00716E75"/>
    <w:rsid w:val="00731810"/>
    <w:rsid w:val="00746BF3"/>
    <w:rsid w:val="0075504F"/>
    <w:rsid w:val="0078522B"/>
    <w:rsid w:val="007854B4"/>
    <w:rsid w:val="007B64CC"/>
    <w:rsid w:val="007E5C99"/>
    <w:rsid w:val="0082515C"/>
    <w:rsid w:val="00871A09"/>
    <w:rsid w:val="008742C4"/>
    <w:rsid w:val="00876CBC"/>
    <w:rsid w:val="00892AED"/>
    <w:rsid w:val="00897EA9"/>
    <w:rsid w:val="008A08A6"/>
    <w:rsid w:val="008B569E"/>
    <w:rsid w:val="008D475A"/>
    <w:rsid w:val="008E0BE6"/>
    <w:rsid w:val="009049E1"/>
    <w:rsid w:val="00906205"/>
    <w:rsid w:val="0091477F"/>
    <w:rsid w:val="009276EF"/>
    <w:rsid w:val="00932E38"/>
    <w:rsid w:val="00974383"/>
    <w:rsid w:val="0098235F"/>
    <w:rsid w:val="009B713B"/>
    <w:rsid w:val="009C3242"/>
    <w:rsid w:val="009C449C"/>
    <w:rsid w:val="009E4E41"/>
    <w:rsid w:val="009F6E0F"/>
    <w:rsid w:val="00A25EB7"/>
    <w:rsid w:val="00A872C6"/>
    <w:rsid w:val="00A905F7"/>
    <w:rsid w:val="00AB4FD9"/>
    <w:rsid w:val="00AF1C19"/>
    <w:rsid w:val="00B2357B"/>
    <w:rsid w:val="00B55301"/>
    <w:rsid w:val="00B55751"/>
    <w:rsid w:val="00BA1691"/>
    <w:rsid w:val="00BA5046"/>
    <w:rsid w:val="00BD2359"/>
    <w:rsid w:val="00BE51C4"/>
    <w:rsid w:val="00C069F8"/>
    <w:rsid w:val="00C178FC"/>
    <w:rsid w:val="00C655E9"/>
    <w:rsid w:val="00C93F7D"/>
    <w:rsid w:val="00CE5287"/>
    <w:rsid w:val="00D139FC"/>
    <w:rsid w:val="00D46455"/>
    <w:rsid w:val="00D50A62"/>
    <w:rsid w:val="00D92382"/>
    <w:rsid w:val="00DB2CD2"/>
    <w:rsid w:val="00DF3E6D"/>
    <w:rsid w:val="00E010EB"/>
    <w:rsid w:val="00E2160F"/>
    <w:rsid w:val="00E407E8"/>
    <w:rsid w:val="00E82EC9"/>
    <w:rsid w:val="00EA3043"/>
    <w:rsid w:val="00EC3D4B"/>
    <w:rsid w:val="00EC5357"/>
    <w:rsid w:val="00EF79C3"/>
    <w:rsid w:val="00F90087"/>
    <w:rsid w:val="00F95395"/>
    <w:rsid w:val="00FB19B4"/>
    <w:rsid w:val="00FC01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964ABA2"/>
  <w15:chartTrackingRefBased/>
  <w15:docId w15:val="{CE86917C-7153-42C9-BC92-0EC4B18325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rFonts w:ascii="Arial" w:hAnsi="Arial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character" w:styleId="Kommentarzeichen">
    <w:name w:val="annotation reference"/>
    <w:semiHidden/>
    <w:rPr>
      <w:sz w:val="16"/>
      <w:szCs w:val="16"/>
    </w:rPr>
  </w:style>
  <w:style w:type="paragraph" w:styleId="Kommentartext">
    <w:name w:val="annotation text"/>
    <w:basedOn w:val="Standard"/>
    <w:semiHidden/>
    <w:rPr>
      <w:sz w:val="20"/>
      <w:szCs w:val="20"/>
    </w:rPr>
  </w:style>
  <w:style w:type="paragraph" w:styleId="Kommentarthema">
    <w:name w:val="annotation subject"/>
    <w:basedOn w:val="Kommentartext"/>
    <w:next w:val="Kommentartext"/>
    <w:semiHidden/>
    <w:rPr>
      <w:b/>
      <w:bCs/>
    </w:rPr>
  </w:style>
  <w:style w:type="paragraph" w:styleId="Sprechblasentext">
    <w:name w:val="Balloon Text"/>
    <w:basedOn w:val="Standard"/>
    <w:semiHidden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rsid w:val="00FC01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mp\Pressemitteilung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Pressemitteilung.dot</Template>
  <TotalTime>0</TotalTime>
  <Pages>1</Pages>
  <Words>87</Words>
  <Characters>612</Characters>
  <Application>Microsoft Office Word</Application>
  <DocSecurity>0</DocSecurity>
  <Lines>68</Lines>
  <Paragraphs>13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 </vt:lpstr>
    </vt:vector>
  </TitlesOfParts>
  <Company>Stadt Rosenheim</Company>
  <LinksUpToDate>false</LinksUpToDate>
  <CharactersWithSpaces>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Sonja Schnauder</dc:creator>
  <cp:keywords/>
  <dc:description/>
  <cp:lastModifiedBy>Schnauder Sonja</cp:lastModifiedBy>
  <cp:revision>16</cp:revision>
  <cp:lastPrinted>2026-07-16T07:09:00Z</cp:lastPrinted>
  <dcterms:created xsi:type="dcterms:W3CDTF">2026-07-13T12:59:00Z</dcterms:created>
  <dcterms:modified xsi:type="dcterms:W3CDTF">2026-07-16T07:10:00Z</dcterms:modified>
</cp:coreProperties>
</file>