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5C6D8" w14:textId="63CE9E13" w:rsidR="00DD53DB" w:rsidRPr="00116A43" w:rsidRDefault="00DD53DB" w:rsidP="00DD53DB">
      <w:pPr>
        <w:ind w:left="3545" w:right="-3119" w:firstLine="709"/>
        <w:jc w:val="right"/>
        <w:rPr>
          <w:rFonts w:ascii="Freising Sans Beta18" w:hAnsi="Freising Sans Beta18"/>
        </w:rPr>
      </w:pPr>
      <w:r>
        <w:rPr>
          <w:rFonts w:ascii="Freising Sans Beta18" w:hAnsi="Freising Sans Beta18"/>
        </w:rPr>
        <w:t xml:space="preserve">                           </w:t>
      </w:r>
      <w:r w:rsidRPr="00116A43">
        <w:rPr>
          <w:rFonts w:ascii="Freising Sans Beta18" w:hAnsi="Freising Sans Beta18"/>
        </w:rPr>
        <w:t xml:space="preserve">Nr. </w:t>
      </w:r>
      <w:sdt>
        <w:sdtPr>
          <w:rPr>
            <w:rFonts w:ascii="Freising Sans Beta18" w:hAnsi="Freising Sans Beta18"/>
          </w:rPr>
          <w:id w:val="-1250575855"/>
          <w:placeholder>
            <w:docPart w:val="EF93CA8E503848D69BC20F0EE8F15EA9"/>
          </w:placeholder>
          <w:text/>
        </w:sdtPr>
        <w:sdtEndPr/>
        <w:sdtContent>
          <w:r w:rsidR="00116A43" w:rsidRPr="00116A43">
            <w:rPr>
              <w:rFonts w:ascii="Freising Sans Beta18" w:hAnsi="Freising Sans Beta18"/>
            </w:rPr>
            <w:t>2026-319</w:t>
          </w:r>
        </w:sdtContent>
      </w:sdt>
    </w:p>
    <w:sdt>
      <w:sdtPr>
        <w:rPr>
          <w:rFonts w:ascii="Freising Sans Beta18" w:hAnsi="Freising Sans Beta18"/>
        </w:rPr>
        <w:id w:val="1357392078"/>
        <w:placeholder>
          <w:docPart w:val="D3794B3A31964648932EF70D1CEFCF47"/>
        </w:placeholder>
        <w:date w:fullDate="2026-10-19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687A0394" w14:textId="2AC1636B" w:rsidR="00DD53DB" w:rsidRDefault="004E52F7" w:rsidP="00DD53DB">
          <w:pPr>
            <w:ind w:right="-3119"/>
            <w:jc w:val="right"/>
            <w:rPr>
              <w:rFonts w:ascii="Freising Sans Beta18" w:hAnsi="Freising Sans Beta18"/>
            </w:rPr>
          </w:pPr>
          <w:r w:rsidRPr="00116A43">
            <w:rPr>
              <w:rFonts w:ascii="Freising Sans Beta18" w:hAnsi="Freising Sans Beta18"/>
            </w:rPr>
            <w:t>19. Oktober 2026</w:t>
          </w:r>
        </w:p>
      </w:sdtContent>
    </w:sdt>
    <w:p w14:paraId="738C4D48" w14:textId="77777777" w:rsidR="009F0A77" w:rsidRDefault="009F0A77" w:rsidP="00380402">
      <w:pPr>
        <w:rPr>
          <w:rFonts w:ascii="Freising Sans Beta18" w:hAnsi="Freising Sans Beta18"/>
          <w:sz w:val="22"/>
        </w:rPr>
      </w:pPr>
    </w:p>
    <w:p w14:paraId="01E49BAF" w14:textId="3B136EBE" w:rsidR="00932CF9" w:rsidRDefault="00D0247E" w:rsidP="00380402">
      <w:pPr>
        <w:rPr>
          <w:rFonts w:ascii="Freising Sans Beta18" w:hAnsi="Freising Sans Beta18"/>
          <w:sz w:val="22"/>
        </w:rPr>
        <w:sectPr w:rsidR="00932CF9" w:rsidSect="00720A92">
          <w:headerReference w:type="default" r:id="rId7"/>
          <w:footerReference w:type="default" r:id="rId8"/>
          <w:type w:val="continuous"/>
          <w:pgSz w:w="11906" w:h="16838" w:code="9"/>
          <w:pgMar w:top="2552" w:right="4251" w:bottom="1134" w:left="1418" w:header="1191" w:footer="113" w:gutter="0"/>
          <w:cols w:space="708"/>
          <w:docGrid w:linePitch="326"/>
        </w:sectPr>
      </w:pPr>
      <w:r w:rsidRPr="00311DFB">
        <w:rPr>
          <w:rFonts w:ascii="Freising Sans Beta18" w:hAnsi="Freising Sans Beta18"/>
          <w:b/>
          <w:noProof/>
          <w:sz w:val="8"/>
          <w:szCs w:val="8"/>
        </w:rPr>
        <w:drawing>
          <wp:anchor distT="0" distB="0" distL="114300" distR="114300" simplePos="0" relativeHeight="251659264" behindDoc="0" locked="1" layoutInCell="1" allowOverlap="1" wp14:anchorId="29A9353D" wp14:editId="5B6C401F">
            <wp:simplePos x="0" y="0"/>
            <wp:positionH relativeFrom="column">
              <wp:posOffset>4338320</wp:posOffset>
            </wp:positionH>
            <wp:positionV relativeFrom="page">
              <wp:posOffset>525439</wp:posOffset>
            </wp:positionV>
            <wp:extent cx="1591200" cy="720000"/>
            <wp:effectExtent l="0" t="0" r="0" b="4445"/>
            <wp:wrapNone/>
            <wp:docPr id="6" name="Grafik 6" descr="C:\Users\zierer-f\AppData\Local\Temp\Temp1_Auszug Markenportal.zip\02-Elemente\Logo\Freising-Logo-Package-v1\DIGITAL-PNG\Freising-Logo-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ierer-f\AppData\Local\Temp\Temp1_Auszug Markenportal.zip\02-Elemente\Logo\Freising-Logo-Package-v1\DIGITAL-PNG\Freising-Logo-RG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2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E988D" w14:textId="414E9677" w:rsidR="00323C53" w:rsidRDefault="00952811" w:rsidP="00CE35F9">
      <w:pPr>
        <w:rPr>
          <w:rFonts w:ascii="Freising Sans" w:hAnsi="Freising Sans"/>
          <w:b/>
          <w:bCs/>
          <w:sz w:val="28"/>
          <w:szCs w:val="28"/>
        </w:rPr>
      </w:pPr>
      <w:bookmarkStart w:id="0" w:name="text"/>
      <w:bookmarkStart w:id="1" w:name="_Hlk210730967"/>
      <w:bookmarkEnd w:id="0"/>
      <w:r>
        <w:rPr>
          <w:rFonts w:ascii="Freising Sans" w:hAnsi="Freising Sans"/>
          <w:b/>
          <w:bCs/>
          <w:sz w:val="28"/>
          <w:szCs w:val="28"/>
        </w:rPr>
        <w:t>Freie Plätze im</w:t>
      </w:r>
      <w:r w:rsidR="00323C53">
        <w:rPr>
          <w:rFonts w:ascii="Freising Sans" w:hAnsi="Freising Sans"/>
          <w:b/>
          <w:bCs/>
          <w:sz w:val="28"/>
          <w:szCs w:val="28"/>
        </w:rPr>
        <w:t xml:space="preserve"> </w:t>
      </w:r>
      <w:r w:rsidR="00CE35F9">
        <w:rPr>
          <w:rFonts w:ascii="Freising Sans" w:hAnsi="Freising Sans"/>
          <w:b/>
          <w:bCs/>
          <w:sz w:val="28"/>
          <w:szCs w:val="28"/>
        </w:rPr>
        <w:t>Herbstferienprogramm der Stadtjugendpflege</w:t>
      </w:r>
    </w:p>
    <w:p w14:paraId="4758D21E" w14:textId="77777777" w:rsidR="006E3D95" w:rsidRDefault="006E3D95" w:rsidP="00380402">
      <w:pPr>
        <w:rPr>
          <w:rFonts w:ascii="Freising Sans" w:hAnsi="Freising Sans"/>
          <w:b/>
          <w:bCs/>
          <w:szCs w:val="24"/>
        </w:rPr>
      </w:pPr>
    </w:p>
    <w:p w14:paraId="12F09B98" w14:textId="77777777" w:rsidR="00116A43" w:rsidRDefault="00116A43" w:rsidP="00380402">
      <w:pPr>
        <w:rPr>
          <w:rFonts w:ascii="Freising Sans" w:hAnsi="Freising Sans"/>
          <w:b/>
          <w:bCs/>
          <w:szCs w:val="24"/>
        </w:rPr>
      </w:pPr>
    </w:p>
    <w:bookmarkEnd w:id="1"/>
    <w:p w14:paraId="1B147388" w14:textId="77777777" w:rsidR="008479CB" w:rsidRDefault="00952811" w:rsidP="00116A43">
      <w:pPr>
        <w:spacing w:line="360" w:lineRule="auto"/>
        <w:jc w:val="both"/>
        <w:rPr>
          <w:rFonts w:ascii="Freising Sans" w:hAnsi="Freising Sans"/>
          <w:szCs w:val="24"/>
        </w:rPr>
      </w:pPr>
      <w:r>
        <w:rPr>
          <w:rFonts w:ascii="Freising Sans" w:hAnsi="Freising Sans"/>
          <w:szCs w:val="24"/>
        </w:rPr>
        <w:t>In knapp zwei Wochen beginnen schon wieder die Herbstferien. Die Stadtjugendpflege hat</w:t>
      </w:r>
      <w:r w:rsidR="000460B9">
        <w:rPr>
          <w:rFonts w:ascii="Freising Sans" w:hAnsi="Freising Sans"/>
          <w:szCs w:val="24"/>
        </w:rPr>
        <w:t xml:space="preserve"> dafür</w:t>
      </w:r>
      <w:r>
        <w:rPr>
          <w:rFonts w:ascii="Freising Sans" w:hAnsi="Freising Sans"/>
          <w:szCs w:val="24"/>
        </w:rPr>
        <w:t xml:space="preserve"> ein kleines Programm im Angebot</w:t>
      </w:r>
      <w:r w:rsidR="000460B9">
        <w:rPr>
          <w:rFonts w:ascii="Freising Sans" w:hAnsi="Freising Sans"/>
          <w:szCs w:val="24"/>
        </w:rPr>
        <w:t>:</w:t>
      </w:r>
      <w:r>
        <w:rPr>
          <w:rFonts w:ascii="Freising Sans" w:hAnsi="Freising Sans"/>
          <w:szCs w:val="24"/>
        </w:rPr>
        <w:t xml:space="preserve"> </w:t>
      </w:r>
    </w:p>
    <w:p w14:paraId="0A7EC37D" w14:textId="77777777" w:rsidR="008479CB" w:rsidRDefault="008479CB" w:rsidP="00116A43">
      <w:pPr>
        <w:spacing w:line="360" w:lineRule="auto"/>
        <w:jc w:val="both"/>
        <w:rPr>
          <w:rFonts w:ascii="Freising Sans" w:hAnsi="Freising Sans"/>
          <w:szCs w:val="24"/>
        </w:rPr>
      </w:pPr>
    </w:p>
    <w:p w14:paraId="59F34973" w14:textId="7AA0EBB0" w:rsidR="00CE35F9" w:rsidRDefault="00952811" w:rsidP="00116A43">
      <w:pPr>
        <w:spacing w:line="360" w:lineRule="auto"/>
        <w:jc w:val="both"/>
        <w:rPr>
          <w:rFonts w:ascii="Freising Sans" w:hAnsi="Freising Sans"/>
          <w:szCs w:val="24"/>
        </w:rPr>
      </w:pPr>
      <w:r>
        <w:rPr>
          <w:rFonts w:ascii="Freising Sans" w:hAnsi="Freising Sans"/>
          <w:szCs w:val="24"/>
        </w:rPr>
        <w:t xml:space="preserve">Am </w:t>
      </w:r>
      <w:proofErr w:type="spellStart"/>
      <w:r>
        <w:rPr>
          <w:rFonts w:ascii="Freising Sans" w:hAnsi="Freising Sans"/>
          <w:szCs w:val="24"/>
        </w:rPr>
        <w:t>S</w:t>
      </w:r>
      <w:r w:rsidR="004E52F7">
        <w:rPr>
          <w:rFonts w:ascii="Freising Sans" w:hAnsi="Freising Sans"/>
          <w:szCs w:val="24"/>
        </w:rPr>
        <w:t>e</w:t>
      </w:r>
      <w:r>
        <w:rPr>
          <w:rFonts w:ascii="Freising Sans" w:hAnsi="Freising Sans"/>
          <w:szCs w:val="24"/>
        </w:rPr>
        <w:t>baldhaus</w:t>
      </w:r>
      <w:proofErr w:type="spellEnd"/>
      <w:r>
        <w:rPr>
          <w:rFonts w:ascii="Freising Sans" w:hAnsi="Freising Sans"/>
          <w:szCs w:val="24"/>
        </w:rPr>
        <w:t xml:space="preserve"> hat wieder die „Geisterstadt“ für unerschrockene und gruselbegeisterte Kinder geöffnet</w:t>
      </w:r>
      <w:r w:rsidR="000460B9">
        <w:rPr>
          <w:rFonts w:ascii="Freising Sans" w:hAnsi="Freising Sans"/>
          <w:szCs w:val="24"/>
        </w:rPr>
        <w:t>,</w:t>
      </w:r>
      <w:r>
        <w:rPr>
          <w:rFonts w:ascii="Freising Sans" w:hAnsi="Freising Sans"/>
          <w:szCs w:val="24"/>
        </w:rPr>
        <w:t xml:space="preserve"> es gibt nur noch einige wenige Restplätze.</w:t>
      </w:r>
    </w:p>
    <w:p w14:paraId="5AB78ACE" w14:textId="77777777" w:rsidR="00116A43" w:rsidRDefault="00116A43" w:rsidP="00116A43">
      <w:pPr>
        <w:spacing w:line="360" w:lineRule="auto"/>
        <w:jc w:val="both"/>
        <w:rPr>
          <w:rFonts w:ascii="Freising Sans" w:hAnsi="Freising Sans"/>
          <w:szCs w:val="24"/>
        </w:rPr>
      </w:pPr>
    </w:p>
    <w:p w14:paraId="7F24D757" w14:textId="3C1E5253" w:rsidR="00952811" w:rsidRDefault="00952811" w:rsidP="00116A43">
      <w:pPr>
        <w:spacing w:line="360" w:lineRule="auto"/>
        <w:jc w:val="both"/>
        <w:rPr>
          <w:rFonts w:ascii="Freising Sans" w:hAnsi="Freising Sans"/>
          <w:szCs w:val="24"/>
        </w:rPr>
      </w:pPr>
      <w:r>
        <w:rPr>
          <w:rFonts w:ascii="Freising Sans" w:hAnsi="Freising Sans"/>
          <w:szCs w:val="24"/>
        </w:rPr>
        <w:t>Am Montag, den 2.11. steht ein Besuch für „Kleine</w:t>
      </w:r>
      <w:r w:rsidR="000460B9">
        <w:rPr>
          <w:rFonts w:ascii="Freising Sans" w:hAnsi="Freising Sans"/>
          <w:szCs w:val="24"/>
        </w:rPr>
        <w:t xml:space="preserve"> von fünf bis sieben Jahren</w:t>
      </w:r>
      <w:r>
        <w:rPr>
          <w:rFonts w:ascii="Freising Sans" w:hAnsi="Freising Sans"/>
          <w:szCs w:val="24"/>
        </w:rPr>
        <w:t>“ im Freisinger Jagdrevier auf dem Programm – wir erfahren etwas über die Waldtiere, schauen uns gemeinsam das Revier an und basteln zusammen.</w:t>
      </w:r>
    </w:p>
    <w:p w14:paraId="38E25305" w14:textId="77777777" w:rsidR="009F0A77" w:rsidRDefault="009F0A77" w:rsidP="00116A43">
      <w:pPr>
        <w:spacing w:line="360" w:lineRule="auto"/>
        <w:jc w:val="both"/>
        <w:rPr>
          <w:rFonts w:ascii="Freising Sans" w:hAnsi="Freising Sans"/>
          <w:szCs w:val="24"/>
        </w:rPr>
      </w:pPr>
    </w:p>
    <w:p w14:paraId="46E6CF98" w14:textId="687DB053" w:rsidR="00952811" w:rsidRDefault="00952811" w:rsidP="00116A43">
      <w:pPr>
        <w:spacing w:line="360" w:lineRule="auto"/>
        <w:jc w:val="both"/>
        <w:rPr>
          <w:rFonts w:ascii="Freising Sans" w:hAnsi="Freising Sans"/>
          <w:szCs w:val="24"/>
        </w:rPr>
      </w:pPr>
      <w:r>
        <w:rPr>
          <w:rFonts w:ascii="Freising Sans" w:hAnsi="Freising Sans"/>
          <w:szCs w:val="24"/>
        </w:rPr>
        <w:t>Am Dienstag, den 3.11. machen wir einen Ausflug für Kinder ab zehn Jahren nach Neufahrn zum „3D – Neon – Minigolf und Lasertag“</w:t>
      </w:r>
      <w:r w:rsidR="000460B9">
        <w:rPr>
          <w:rFonts w:ascii="Freising Sans" w:hAnsi="Freising Sans"/>
          <w:szCs w:val="24"/>
        </w:rPr>
        <w:t xml:space="preserve"> – ein paar Restplätze sind verfügbar. </w:t>
      </w:r>
    </w:p>
    <w:p w14:paraId="1EA4C2CA" w14:textId="77777777" w:rsidR="009F0A77" w:rsidRDefault="009F0A77" w:rsidP="00116A43">
      <w:pPr>
        <w:spacing w:line="360" w:lineRule="auto"/>
        <w:jc w:val="both"/>
        <w:rPr>
          <w:rFonts w:ascii="Freising Sans" w:hAnsi="Freising Sans"/>
          <w:szCs w:val="24"/>
        </w:rPr>
      </w:pPr>
    </w:p>
    <w:p w14:paraId="78BA610E" w14:textId="5D97ABC0" w:rsidR="00E07210" w:rsidRDefault="00952811" w:rsidP="00116A43">
      <w:pPr>
        <w:spacing w:line="360" w:lineRule="auto"/>
        <w:jc w:val="both"/>
        <w:rPr>
          <w:rFonts w:ascii="Freising Sans" w:hAnsi="Freising Sans"/>
          <w:szCs w:val="24"/>
        </w:rPr>
      </w:pPr>
      <w:r>
        <w:rPr>
          <w:rFonts w:ascii="Freising Sans" w:hAnsi="Freising Sans"/>
          <w:szCs w:val="24"/>
        </w:rPr>
        <w:t xml:space="preserve">Weiter ist ein „Besuch im Freisinger Stadtarchiv“ am 4.11. im Angebot, bei dem wir uns mit alter Schrift befassen und die Kinder einiges selber an alten Maschinen ausprobieren dürfen – nebenbei kann man das Archiv </w:t>
      </w:r>
      <w:r w:rsidR="004E52F7">
        <w:rPr>
          <w:rFonts w:ascii="Freising Sans" w:hAnsi="Freising Sans"/>
          <w:szCs w:val="24"/>
        </w:rPr>
        <w:t>kennenlernen</w:t>
      </w:r>
      <w:r>
        <w:rPr>
          <w:rFonts w:ascii="Freising Sans" w:hAnsi="Freising Sans"/>
          <w:szCs w:val="24"/>
        </w:rPr>
        <w:t>.</w:t>
      </w:r>
    </w:p>
    <w:p w14:paraId="4AF3D64F" w14:textId="77777777" w:rsidR="009F0A77" w:rsidRDefault="009F0A77" w:rsidP="00116A43">
      <w:pPr>
        <w:spacing w:line="360" w:lineRule="auto"/>
        <w:jc w:val="both"/>
        <w:rPr>
          <w:rFonts w:ascii="Freising Sans" w:hAnsi="Freising Sans"/>
          <w:szCs w:val="24"/>
        </w:rPr>
      </w:pPr>
    </w:p>
    <w:p w14:paraId="2DBF9BD5" w14:textId="31D17149" w:rsidR="00952811" w:rsidRDefault="00952811" w:rsidP="00116A43">
      <w:pPr>
        <w:spacing w:line="360" w:lineRule="auto"/>
        <w:jc w:val="both"/>
        <w:rPr>
          <w:rFonts w:ascii="Freising Sans" w:hAnsi="Freising Sans"/>
          <w:szCs w:val="24"/>
        </w:rPr>
      </w:pPr>
      <w:r>
        <w:rPr>
          <w:rFonts w:ascii="Freising Sans" w:hAnsi="Freising Sans"/>
          <w:szCs w:val="24"/>
        </w:rPr>
        <w:t>Ebenfalls am 4.11. kann man sich für das Ponyreiten am Nachmittag anmelden, im Anschluss an den Ausritt gibt’s ein Lagerfeuer mit Stockbrot zum Aufwärmen.</w:t>
      </w:r>
    </w:p>
    <w:p w14:paraId="654802D5" w14:textId="3D8763C4" w:rsidR="000460B9" w:rsidRDefault="000460B9" w:rsidP="00116A43">
      <w:pPr>
        <w:spacing w:line="360" w:lineRule="auto"/>
        <w:jc w:val="both"/>
        <w:rPr>
          <w:rFonts w:ascii="Freising Sans" w:hAnsi="Freising Sans"/>
          <w:szCs w:val="24"/>
        </w:rPr>
      </w:pPr>
      <w:r>
        <w:rPr>
          <w:rFonts w:ascii="Freising Sans" w:hAnsi="Freising Sans"/>
          <w:szCs w:val="24"/>
        </w:rPr>
        <w:t xml:space="preserve">Nach den Ferien am </w:t>
      </w:r>
      <w:proofErr w:type="spellStart"/>
      <w:r>
        <w:rPr>
          <w:rFonts w:ascii="Freising Sans" w:hAnsi="Freising Sans"/>
          <w:szCs w:val="24"/>
        </w:rPr>
        <w:t>Buß</w:t>
      </w:r>
      <w:proofErr w:type="spellEnd"/>
      <w:r w:rsidR="009F0A77">
        <w:rPr>
          <w:rFonts w:ascii="Freising Sans" w:hAnsi="Freising Sans"/>
          <w:szCs w:val="24"/>
        </w:rPr>
        <w:softHyphen/>
        <w:t>-</w:t>
      </w:r>
      <w:r>
        <w:rPr>
          <w:rFonts w:ascii="Freising Sans" w:hAnsi="Freising Sans"/>
          <w:szCs w:val="24"/>
        </w:rPr>
        <w:t xml:space="preserve"> und Bettag, 18.11. steht noch ein Termin für fortgeschrittene „Pen and Paper“ – Fans ab elf Jahren an – wer schon mal in einem vergangenen Workshop dabei war, kann sich hier noch anmelden.</w:t>
      </w:r>
    </w:p>
    <w:p w14:paraId="26E7CDA8" w14:textId="77777777" w:rsidR="009F0A77" w:rsidRDefault="009F0A77" w:rsidP="00116A43">
      <w:pPr>
        <w:spacing w:line="360" w:lineRule="auto"/>
        <w:jc w:val="both"/>
        <w:rPr>
          <w:rFonts w:ascii="Freising Sans" w:hAnsi="Freising Sans"/>
          <w:szCs w:val="24"/>
        </w:rPr>
      </w:pPr>
    </w:p>
    <w:p w14:paraId="6F7CBF16" w14:textId="77777777" w:rsidR="009F0A77" w:rsidRDefault="009F0A77" w:rsidP="00116A43">
      <w:pPr>
        <w:spacing w:line="360" w:lineRule="auto"/>
        <w:jc w:val="both"/>
        <w:rPr>
          <w:rFonts w:ascii="Freising Sans" w:hAnsi="Freising Sans"/>
          <w:szCs w:val="24"/>
        </w:rPr>
      </w:pPr>
      <w:r>
        <w:rPr>
          <w:rFonts w:ascii="Freising Sans" w:hAnsi="Freising Sans"/>
          <w:szCs w:val="24"/>
        </w:rPr>
        <w:t xml:space="preserve">Details der Veranstaltungen können unter </w:t>
      </w:r>
      <w:hyperlink r:id="rId10" w:history="1">
        <w:r w:rsidRPr="009F0A77">
          <w:rPr>
            <w:rStyle w:val="Hyperlink"/>
            <w:rFonts w:ascii="Freising Sans" w:hAnsi="Freising Sans"/>
            <w:szCs w:val="24"/>
          </w:rPr>
          <w:t>Programmliste - Ferienprogramm Stadtjugendpflege Freising</w:t>
        </w:r>
      </w:hyperlink>
      <w:r>
        <w:rPr>
          <w:rFonts w:ascii="Freising Sans" w:hAnsi="Freising Sans"/>
          <w:szCs w:val="24"/>
        </w:rPr>
        <w:t xml:space="preserve"> eingesehen werden. </w:t>
      </w:r>
    </w:p>
    <w:p w14:paraId="7B93A1A2" w14:textId="77777777" w:rsidR="009F0A77" w:rsidRDefault="009F0A77" w:rsidP="00116A43">
      <w:pPr>
        <w:spacing w:line="360" w:lineRule="auto"/>
        <w:jc w:val="both"/>
        <w:rPr>
          <w:rFonts w:ascii="Freising Sans" w:hAnsi="Freising Sans"/>
          <w:szCs w:val="24"/>
        </w:rPr>
      </w:pPr>
    </w:p>
    <w:p w14:paraId="5791293A" w14:textId="10462EC4" w:rsidR="000460B9" w:rsidRPr="00DD53DB" w:rsidRDefault="009F0A77" w:rsidP="00116A43">
      <w:pPr>
        <w:spacing w:line="360" w:lineRule="auto"/>
        <w:jc w:val="both"/>
        <w:rPr>
          <w:rFonts w:ascii="Freising Sans" w:hAnsi="Freising Sans"/>
          <w:szCs w:val="24"/>
        </w:rPr>
      </w:pPr>
      <w:r>
        <w:rPr>
          <w:rFonts w:ascii="Freising Sans" w:hAnsi="Freising Sans"/>
          <w:szCs w:val="24"/>
        </w:rPr>
        <w:t>D</w:t>
      </w:r>
      <w:r w:rsidR="000460B9">
        <w:rPr>
          <w:rFonts w:ascii="Freising Sans" w:hAnsi="Freising Sans"/>
          <w:szCs w:val="24"/>
        </w:rPr>
        <w:t xml:space="preserve">ie Anmeldung ist online möglich unter </w:t>
      </w:r>
      <w:hyperlink r:id="rId11" w:history="1">
        <w:r w:rsidR="000460B9" w:rsidRPr="000E2C20">
          <w:rPr>
            <w:rStyle w:val="Hyperlink"/>
            <w:rFonts w:ascii="Freising Sans" w:hAnsi="Freising Sans"/>
            <w:szCs w:val="24"/>
          </w:rPr>
          <w:t>https://www.unser-ferienprogramm.de</w:t>
        </w:r>
        <w:r w:rsidR="000460B9" w:rsidRPr="000E2C20">
          <w:rPr>
            <w:rStyle w:val="Hyperlink"/>
            <w:rFonts w:ascii="Freising Sans" w:hAnsi="Freising Sans"/>
            <w:szCs w:val="24"/>
          </w:rPr>
          <w:t>/</w:t>
        </w:r>
        <w:r w:rsidR="000460B9" w:rsidRPr="000E2C20">
          <w:rPr>
            <w:rStyle w:val="Hyperlink"/>
            <w:rFonts w:ascii="Freising Sans" w:hAnsi="Freising Sans"/>
            <w:szCs w:val="24"/>
          </w:rPr>
          <w:t>freising/index.php</w:t>
        </w:r>
      </w:hyperlink>
      <w:r w:rsidR="000460B9">
        <w:rPr>
          <w:rFonts w:ascii="Freising Sans" w:hAnsi="Freising Sans"/>
          <w:szCs w:val="24"/>
        </w:rPr>
        <w:t xml:space="preserve"> oder telefonisch zu den Bürozeiten der Stadtjugendpflege von 8.00 – 12.00 Uhr montags bis freitags unter (08161) 5445353.</w:t>
      </w:r>
    </w:p>
    <w:sectPr w:rsidR="000460B9" w:rsidRPr="00DD53DB" w:rsidSect="00932CF9">
      <w:type w:val="continuous"/>
      <w:pgSz w:w="11906" w:h="16838" w:code="9"/>
      <w:pgMar w:top="2552" w:right="1134" w:bottom="1134" w:left="1418" w:header="1191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64E29" w14:textId="77777777" w:rsidR="009D58A6" w:rsidRDefault="009D58A6">
      <w:r>
        <w:separator/>
      </w:r>
    </w:p>
  </w:endnote>
  <w:endnote w:type="continuationSeparator" w:id="0">
    <w:p w14:paraId="4A65938F" w14:textId="77777777" w:rsidR="009D58A6" w:rsidRDefault="009D5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Freising Sans Bold">
    <w:panose1 w:val="00000000000000000000"/>
    <w:charset w:val="00"/>
    <w:family w:val="roman"/>
    <w:notTrueType/>
    <w:pitch w:val="default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7D74A6" w14:paraId="117B4BE0" w14:textId="77777777" w:rsidTr="006405B9">
      <w:tc>
        <w:tcPr>
          <w:tcW w:w="9918" w:type="dxa"/>
        </w:tcPr>
        <w:sdt>
          <w:sdtPr>
            <w:rPr>
              <w:rFonts w:ascii="Freising Sans Beta18" w:hAnsi="Freising Sans Beta18"/>
              <w:b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  <w:sz w:val="24"/>
            </w:rPr>
          </w:sdtEndPr>
          <w:sdtContent>
            <w:p w14:paraId="4544792D" w14:textId="77777777" w:rsidR="00380402" w:rsidRPr="007D74A6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24"/>
                </w:rPr>
              </w:pPr>
              <w:r w:rsidRPr="007D74A6">
                <w:rPr>
                  <w:rFonts w:ascii="Freising Sans Beta18" w:hAnsi="Freising Sans Beta18"/>
                  <w:b/>
                  <w:szCs w:val="15"/>
                </w:rPr>
                <w:t xml:space="preserve">Seite </w:t>
              </w:r>
              <w:r w:rsidRPr="007D74A6">
                <w:rPr>
                  <w:rFonts w:ascii="Freising Sans Beta18" w:hAnsi="Freising Sans Beta18"/>
                  <w:b/>
                  <w:bCs/>
                  <w:szCs w:val="15"/>
                </w:rPr>
                <w:fldChar w:fldCharType="begin"/>
              </w:r>
              <w:r w:rsidRPr="007D74A6">
                <w:rPr>
                  <w:rFonts w:ascii="Freising Sans Beta18" w:hAnsi="Freising Sans Beta18"/>
                  <w:b/>
                  <w:bCs/>
                  <w:szCs w:val="15"/>
                </w:rPr>
                <w:instrText>PAGE</w:instrText>
              </w:r>
              <w:r w:rsidRPr="007D74A6">
                <w:rPr>
                  <w:rFonts w:ascii="Freising Sans Beta18" w:hAnsi="Freising Sans Beta18"/>
                  <w:b/>
                  <w:bCs/>
                  <w:szCs w:val="15"/>
                </w:rPr>
                <w:fldChar w:fldCharType="separate"/>
              </w:r>
              <w:r w:rsidR="00864CF7">
                <w:rPr>
                  <w:rFonts w:ascii="Freising Sans Beta18" w:hAnsi="Freising Sans Beta18"/>
                  <w:b/>
                  <w:bCs/>
                  <w:noProof/>
                  <w:szCs w:val="15"/>
                </w:rPr>
                <w:t>1</w:t>
              </w:r>
              <w:r w:rsidRPr="007D74A6">
                <w:rPr>
                  <w:rFonts w:ascii="Freising Sans Beta18" w:hAnsi="Freising Sans Beta18"/>
                  <w:b/>
                  <w:bCs/>
                  <w:szCs w:val="15"/>
                </w:rPr>
                <w:fldChar w:fldCharType="end"/>
              </w:r>
              <w:r w:rsidRPr="007D74A6">
                <w:rPr>
                  <w:rFonts w:ascii="Freising Sans Beta18" w:hAnsi="Freising Sans Beta18"/>
                  <w:b/>
                  <w:bCs/>
                  <w:szCs w:val="15"/>
                </w:rPr>
                <w:t>/</w:t>
              </w:r>
              <w:r w:rsidRPr="007D74A6">
                <w:rPr>
                  <w:rFonts w:ascii="Freising Sans Beta18" w:hAnsi="Freising Sans Beta18"/>
                  <w:b/>
                  <w:bCs/>
                  <w:szCs w:val="15"/>
                </w:rPr>
                <w:fldChar w:fldCharType="begin"/>
              </w:r>
              <w:r w:rsidRPr="007D74A6">
                <w:rPr>
                  <w:rFonts w:ascii="Freising Sans Beta18" w:hAnsi="Freising Sans Beta18"/>
                  <w:b/>
                  <w:bCs/>
                  <w:szCs w:val="15"/>
                </w:rPr>
                <w:instrText>NUMPAGES</w:instrText>
              </w:r>
              <w:r w:rsidRPr="007D74A6">
                <w:rPr>
                  <w:rFonts w:ascii="Freising Sans Beta18" w:hAnsi="Freising Sans Beta18"/>
                  <w:b/>
                  <w:bCs/>
                  <w:szCs w:val="15"/>
                </w:rPr>
                <w:fldChar w:fldCharType="separate"/>
              </w:r>
              <w:r w:rsidR="00864CF7">
                <w:rPr>
                  <w:rFonts w:ascii="Freising Sans Beta18" w:hAnsi="Freising Sans Beta18"/>
                  <w:b/>
                  <w:bCs/>
                  <w:noProof/>
                  <w:szCs w:val="15"/>
                </w:rPr>
                <w:t>1</w:t>
              </w:r>
              <w:r w:rsidRPr="007D74A6">
                <w:rPr>
                  <w:rFonts w:ascii="Freising Sans Beta18" w:hAnsi="Freising Sans Beta18"/>
                  <w:b/>
                  <w:bCs/>
                  <w:szCs w:val="15"/>
                </w:rPr>
                <w:fldChar w:fldCharType="end"/>
              </w:r>
            </w:p>
          </w:sdtContent>
        </w:sdt>
        <w:p w14:paraId="6EE99162" w14:textId="77777777" w:rsidR="00380402" w:rsidRPr="007D74A6" w:rsidRDefault="00380402" w:rsidP="00380402">
          <w:pPr>
            <w:pStyle w:val="Fuzeile"/>
            <w:rPr>
              <w:rFonts w:ascii="Freising Sans Beta18" w:hAnsi="Freising Sans Beta18"/>
              <w:b/>
              <w:szCs w:val="15"/>
            </w:rPr>
          </w:pPr>
        </w:p>
      </w:tc>
    </w:tr>
  </w:tbl>
  <w:p w14:paraId="19111106" w14:textId="6EB11028" w:rsidR="006405B9" w:rsidRPr="006405B9" w:rsidRDefault="006405B9" w:rsidP="006405B9">
    <w:pPr>
      <w:pStyle w:val="Fuzeile"/>
      <w:tabs>
        <w:tab w:val="clear" w:pos="9072"/>
      </w:tabs>
      <w:ind w:right="-2835"/>
      <w:jc w:val="both"/>
      <w:rPr>
        <w:rFonts w:ascii="Freising Sans" w:hAnsi="Freising Sans"/>
        <w:sz w:val="14"/>
        <w:szCs w:val="14"/>
      </w:rPr>
    </w:pPr>
    <w:r w:rsidRPr="006405B9">
      <w:rPr>
        <w:rFonts w:ascii="Freising Sans" w:hAnsi="Freising Sans"/>
        <w:sz w:val="14"/>
        <w:szCs w:val="14"/>
      </w:rPr>
      <w:t>Stadt Freising ∙ Presseamt ∙ Obere Hauptstraße 2 ∙ 85354 Freising ∙ Tel. 8161/5440 600</w:t>
    </w:r>
    <w:r w:rsidRPr="006405B9">
      <w:rPr>
        <w:rFonts w:ascii="Freising Sans" w:hAnsi="Freising Sans"/>
        <w:i/>
        <w:iCs/>
        <w:sz w:val="14"/>
        <w:szCs w:val="14"/>
      </w:rPr>
      <w:t xml:space="preserve"> </w:t>
    </w:r>
    <w:r w:rsidRPr="006405B9">
      <w:rPr>
        <w:rFonts w:ascii="Freising Sans" w:hAnsi="Freising Sans"/>
        <w:sz w:val="14"/>
        <w:szCs w:val="14"/>
      </w:rPr>
      <w:t xml:space="preserve">∙ </w:t>
    </w:r>
    <w:hyperlink r:id="rId1" w:history="1">
      <w:r w:rsidRPr="006405B9">
        <w:rPr>
          <w:rStyle w:val="Hyperlink"/>
          <w:rFonts w:ascii="Freising Sans" w:hAnsi="Freising Sans"/>
          <w:color w:val="auto"/>
          <w:sz w:val="14"/>
          <w:szCs w:val="14"/>
          <w:u w:val="none"/>
        </w:rPr>
        <w:t>presse@freising.de</w:t>
      </w:r>
    </w:hyperlink>
    <w:r w:rsidRPr="006405B9">
      <w:rPr>
        <w:rFonts w:ascii="Freising Sans" w:hAnsi="Freising Sans"/>
        <w:color w:val="auto"/>
        <w:sz w:val="14"/>
        <w:szCs w:val="14"/>
      </w:rPr>
      <w:t xml:space="preserve"> ∙ </w:t>
    </w:r>
    <w:hyperlink r:id="rId2" w:history="1">
      <w:r w:rsidRPr="006405B9">
        <w:rPr>
          <w:rStyle w:val="Hyperlink"/>
          <w:rFonts w:ascii="Freising Sans" w:hAnsi="Freising Sans"/>
          <w:color w:val="auto"/>
          <w:sz w:val="14"/>
          <w:szCs w:val="14"/>
          <w:u w:val="none"/>
        </w:rPr>
        <w:t>www.freising.de</w:t>
      </w:r>
    </w:hyperlink>
    <w:r w:rsidRPr="006405B9">
      <w:rPr>
        <w:rFonts w:ascii="Freising Sans" w:hAnsi="Freising Sans"/>
        <w:color w:val="auto"/>
        <w:sz w:val="14"/>
        <w:szCs w:val="14"/>
      </w:rPr>
      <w:t xml:space="preserve"> </w:t>
    </w:r>
  </w:p>
  <w:p w14:paraId="421A79D0" w14:textId="77777777" w:rsidR="00380402" w:rsidRDefault="00380402">
    <w:pPr>
      <w:pStyle w:val="Fuzeile"/>
    </w:pPr>
  </w:p>
  <w:p w14:paraId="0CBFE533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10CDB" w14:textId="77777777" w:rsidR="009D58A6" w:rsidRDefault="009D58A6">
      <w:r>
        <w:separator/>
      </w:r>
    </w:p>
  </w:footnote>
  <w:footnote w:type="continuationSeparator" w:id="0">
    <w:p w14:paraId="48212747" w14:textId="77777777" w:rsidR="009D58A6" w:rsidRDefault="009D5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91307" w14:textId="77777777" w:rsidR="00DD53DB" w:rsidRPr="008224F4" w:rsidRDefault="00DD53DB" w:rsidP="00DD53DB">
    <w:pPr>
      <w:pStyle w:val="formulartext10pt"/>
      <w:spacing w:line="340" w:lineRule="exact"/>
      <w:rPr>
        <w:rFonts w:ascii="Freising Sans Bold" w:hAnsi="Freising Sans Bold"/>
        <w:b/>
        <w:sz w:val="35"/>
        <w:szCs w:val="35"/>
      </w:rPr>
    </w:pPr>
    <w:r w:rsidRPr="008224F4">
      <w:rPr>
        <w:rFonts w:ascii="Freising Sans Bold" w:hAnsi="Freising Sans Bold"/>
        <w:b/>
        <w:noProof/>
        <w:sz w:val="35"/>
        <w:szCs w:val="35"/>
      </w:rPr>
      <w:drawing>
        <wp:anchor distT="0" distB="0" distL="114300" distR="114300" simplePos="0" relativeHeight="251659264" behindDoc="0" locked="0" layoutInCell="1" allowOverlap="1" wp14:anchorId="05D48E9F" wp14:editId="467022DB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224F4">
      <w:rPr>
        <w:rFonts w:ascii="Freising Sans Bold" w:hAnsi="Freising Sans Bold"/>
        <w:b/>
        <w:sz w:val="35"/>
        <w:szCs w:val="35"/>
      </w:rPr>
      <w:t xml:space="preserve">Die Stadt Freising </w:t>
    </w:r>
  </w:p>
  <w:p w14:paraId="463BF937" w14:textId="77777777" w:rsidR="00DD53DB" w:rsidRPr="008224F4" w:rsidRDefault="00DD53DB" w:rsidP="00DD53DB">
    <w:pPr>
      <w:pStyle w:val="formulartext10pt"/>
      <w:spacing w:line="340" w:lineRule="exact"/>
      <w:rPr>
        <w:rFonts w:ascii="Freising Sans Bold" w:hAnsi="Freising Sans Bold"/>
        <w:b/>
        <w:sz w:val="35"/>
        <w:szCs w:val="35"/>
      </w:rPr>
    </w:pPr>
    <w:r w:rsidRPr="008224F4">
      <w:rPr>
        <w:rFonts w:ascii="Freising Sans Bold" w:hAnsi="Freising Sans Bold"/>
        <w:b/>
        <w:sz w:val="35"/>
        <w:szCs w:val="35"/>
      </w:rPr>
      <w:t xml:space="preserve">informiert </w:t>
    </w:r>
  </w:p>
  <w:p w14:paraId="2DD0CB12" w14:textId="302842CB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D95"/>
    <w:rsid w:val="0003006F"/>
    <w:rsid w:val="000460B9"/>
    <w:rsid w:val="00064B0D"/>
    <w:rsid w:val="000C03D0"/>
    <w:rsid w:val="000C4AEF"/>
    <w:rsid w:val="000D5616"/>
    <w:rsid w:val="000E0B59"/>
    <w:rsid w:val="000F149D"/>
    <w:rsid w:val="000F58D8"/>
    <w:rsid w:val="00110BF5"/>
    <w:rsid w:val="00116A43"/>
    <w:rsid w:val="00132036"/>
    <w:rsid w:val="001401A9"/>
    <w:rsid w:val="0017372A"/>
    <w:rsid w:val="001903C1"/>
    <w:rsid w:val="00190665"/>
    <w:rsid w:val="001A0EA1"/>
    <w:rsid w:val="001A6A57"/>
    <w:rsid w:val="001B23FF"/>
    <w:rsid w:val="00201E19"/>
    <w:rsid w:val="00211187"/>
    <w:rsid w:val="0022127D"/>
    <w:rsid w:val="002255A5"/>
    <w:rsid w:val="00227A39"/>
    <w:rsid w:val="00231570"/>
    <w:rsid w:val="00261B39"/>
    <w:rsid w:val="00261B70"/>
    <w:rsid w:val="00283EDD"/>
    <w:rsid w:val="002B0D99"/>
    <w:rsid w:val="002B0E20"/>
    <w:rsid w:val="002D0BF4"/>
    <w:rsid w:val="002E0228"/>
    <w:rsid w:val="002E62B9"/>
    <w:rsid w:val="00311DFB"/>
    <w:rsid w:val="00323C53"/>
    <w:rsid w:val="00337012"/>
    <w:rsid w:val="00341B2C"/>
    <w:rsid w:val="00345324"/>
    <w:rsid w:val="0035193D"/>
    <w:rsid w:val="00362E2B"/>
    <w:rsid w:val="0037569E"/>
    <w:rsid w:val="00380402"/>
    <w:rsid w:val="0039498A"/>
    <w:rsid w:val="003D5913"/>
    <w:rsid w:val="003F6F08"/>
    <w:rsid w:val="004046F1"/>
    <w:rsid w:val="00411F5C"/>
    <w:rsid w:val="00414483"/>
    <w:rsid w:val="00476E29"/>
    <w:rsid w:val="004B13B8"/>
    <w:rsid w:val="004B3572"/>
    <w:rsid w:val="004C1EE8"/>
    <w:rsid w:val="004E52F7"/>
    <w:rsid w:val="00515CE1"/>
    <w:rsid w:val="005449BD"/>
    <w:rsid w:val="00553470"/>
    <w:rsid w:val="005C4F4B"/>
    <w:rsid w:val="00616CF5"/>
    <w:rsid w:val="00617E90"/>
    <w:rsid w:val="006405B9"/>
    <w:rsid w:val="00651749"/>
    <w:rsid w:val="006C233B"/>
    <w:rsid w:val="006D584B"/>
    <w:rsid w:val="006E3D95"/>
    <w:rsid w:val="006F30DF"/>
    <w:rsid w:val="00702EC9"/>
    <w:rsid w:val="00720A92"/>
    <w:rsid w:val="00734B9C"/>
    <w:rsid w:val="00737870"/>
    <w:rsid w:val="00744340"/>
    <w:rsid w:val="007E3CBB"/>
    <w:rsid w:val="007F1282"/>
    <w:rsid w:val="00807E6A"/>
    <w:rsid w:val="0082220E"/>
    <w:rsid w:val="00844086"/>
    <w:rsid w:val="008479CB"/>
    <w:rsid w:val="00861F40"/>
    <w:rsid w:val="00864CF7"/>
    <w:rsid w:val="00874728"/>
    <w:rsid w:val="00880C24"/>
    <w:rsid w:val="00891A88"/>
    <w:rsid w:val="008A1D69"/>
    <w:rsid w:val="008B5702"/>
    <w:rsid w:val="008E7B91"/>
    <w:rsid w:val="008F2FDD"/>
    <w:rsid w:val="008F39FC"/>
    <w:rsid w:val="008F6FEC"/>
    <w:rsid w:val="00902993"/>
    <w:rsid w:val="00914D75"/>
    <w:rsid w:val="00932CF9"/>
    <w:rsid w:val="00952811"/>
    <w:rsid w:val="00952D37"/>
    <w:rsid w:val="009531F1"/>
    <w:rsid w:val="00976940"/>
    <w:rsid w:val="009867EB"/>
    <w:rsid w:val="009936E7"/>
    <w:rsid w:val="00996CCD"/>
    <w:rsid w:val="009A6B5D"/>
    <w:rsid w:val="009D58A6"/>
    <w:rsid w:val="009E3F6D"/>
    <w:rsid w:val="009E66D8"/>
    <w:rsid w:val="009F0A77"/>
    <w:rsid w:val="009F0FC6"/>
    <w:rsid w:val="00A13BB0"/>
    <w:rsid w:val="00A20F4D"/>
    <w:rsid w:val="00A82FC0"/>
    <w:rsid w:val="00AF08AF"/>
    <w:rsid w:val="00AF5A14"/>
    <w:rsid w:val="00B10D44"/>
    <w:rsid w:val="00B30317"/>
    <w:rsid w:val="00B32218"/>
    <w:rsid w:val="00B45987"/>
    <w:rsid w:val="00B522CF"/>
    <w:rsid w:val="00B728B1"/>
    <w:rsid w:val="00B73A07"/>
    <w:rsid w:val="00BA3EC5"/>
    <w:rsid w:val="00BC5926"/>
    <w:rsid w:val="00BE36AD"/>
    <w:rsid w:val="00BE7B8E"/>
    <w:rsid w:val="00C12F2E"/>
    <w:rsid w:val="00C1479D"/>
    <w:rsid w:val="00C16B38"/>
    <w:rsid w:val="00C51DC9"/>
    <w:rsid w:val="00C54528"/>
    <w:rsid w:val="00C6050C"/>
    <w:rsid w:val="00C61902"/>
    <w:rsid w:val="00C76DBE"/>
    <w:rsid w:val="00C8130C"/>
    <w:rsid w:val="00CC4CA6"/>
    <w:rsid w:val="00CD1F69"/>
    <w:rsid w:val="00CE35F9"/>
    <w:rsid w:val="00D0004E"/>
    <w:rsid w:val="00D0247E"/>
    <w:rsid w:val="00D02E41"/>
    <w:rsid w:val="00D14645"/>
    <w:rsid w:val="00D55BA4"/>
    <w:rsid w:val="00D60E0D"/>
    <w:rsid w:val="00DD53DB"/>
    <w:rsid w:val="00DF2F19"/>
    <w:rsid w:val="00DF5C8A"/>
    <w:rsid w:val="00E01EBF"/>
    <w:rsid w:val="00E0218C"/>
    <w:rsid w:val="00E07210"/>
    <w:rsid w:val="00E10B21"/>
    <w:rsid w:val="00E63B79"/>
    <w:rsid w:val="00E7345B"/>
    <w:rsid w:val="00EA650A"/>
    <w:rsid w:val="00EB18BF"/>
    <w:rsid w:val="00F14F25"/>
    <w:rsid w:val="00F27793"/>
    <w:rsid w:val="00F320E4"/>
    <w:rsid w:val="00F44BE6"/>
    <w:rsid w:val="00F74F2B"/>
    <w:rsid w:val="00FA4653"/>
    <w:rsid w:val="00FB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63669A"/>
  <w15:chartTrackingRefBased/>
  <w15:docId w15:val="{2DB7A97D-EECF-48AC-8169-A98900D1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rFonts w:ascii="Arial" w:hAnsi="Arial"/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rFonts w:ascii="Arial" w:hAnsi="Arial"/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E0721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5449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unser-ferienprogramm.de/freising/index.ph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unser-ferienprogramm.de/freising/programm.ph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server01\Vorlagen$\Referat7\Brief\Kopfzeile_Pers&#246;nlich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93CA8E503848D69BC20F0EE8F15E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6FC82-E260-4FD8-A831-B4F7F03E27B9}"/>
      </w:docPartPr>
      <w:docPartBody>
        <w:p w:rsidR="009836FE" w:rsidRDefault="009836FE" w:rsidP="009836FE">
          <w:pPr>
            <w:pStyle w:val="EF93CA8E503848D69BC20F0EE8F15EA9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D3794B3A31964648932EF70D1CEFCF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09B285-756F-4B60-A5BB-766B277C9FDC}"/>
      </w:docPartPr>
      <w:docPartBody>
        <w:p w:rsidR="009836FE" w:rsidRDefault="009836FE" w:rsidP="009836FE">
          <w:pPr>
            <w:pStyle w:val="D3794B3A31964648932EF70D1CEFCF47"/>
          </w:pPr>
          <w:r>
            <w:rPr>
              <w:rFonts w:ascii="Freising Sans Beta18" w:hAnsi="Freising Sans Beta18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Freising Sans Bold">
    <w:panose1 w:val="00000000000000000000"/>
    <w:charset w:val="00"/>
    <w:family w:val="roman"/>
    <w:notTrueType/>
    <w:pitch w:val="default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FE"/>
    <w:rsid w:val="00033175"/>
    <w:rsid w:val="0017372A"/>
    <w:rsid w:val="001C71DB"/>
    <w:rsid w:val="00201E19"/>
    <w:rsid w:val="00250C2C"/>
    <w:rsid w:val="00337012"/>
    <w:rsid w:val="003F6F08"/>
    <w:rsid w:val="00592B09"/>
    <w:rsid w:val="005C4F4B"/>
    <w:rsid w:val="005F3952"/>
    <w:rsid w:val="00651749"/>
    <w:rsid w:val="009836FE"/>
    <w:rsid w:val="00A20F4D"/>
    <w:rsid w:val="00B25B58"/>
    <w:rsid w:val="00B32218"/>
    <w:rsid w:val="00B728B1"/>
    <w:rsid w:val="00C61902"/>
    <w:rsid w:val="00C754B5"/>
    <w:rsid w:val="00DA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F93CA8E503848D69BC20F0EE8F15EA9">
    <w:name w:val="EF93CA8E503848D69BC20F0EE8F15EA9"/>
    <w:rsid w:val="009836FE"/>
  </w:style>
  <w:style w:type="paragraph" w:customStyle="1" w:styleId="D3794B3A31964648932EF70D1CEFCF47">
    <w:name w:val="D3794B3A31964648932EF70D1CEFCF47"/>
    <w:rsid w:val="009836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1BBC8-58F9-481C-A3AE-060485C73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Kopfzeile_Persönlich.dotm</Template>
  <TotalTime>0</TotalTime>
  <Pages>2</Pages>
  <Words>240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Huber Christine</dc:creator>
  <cp:keywords/>
  <cp:lastModifiedBy>Hinz Karin</cp:lastModifiedBy>
  <cp:revision>2</cp:revision>
  <cp:lastPrinted>2026-03-06T07:39:00Z</cp:lastPrinted>
  <dcterms:created xsi:type="dcterms:W3CDTF">2026-10-19T12:17:00Z</dcterms:created>
  <dcterms:modified xsi:type="dcterms:W3CDTF">2026-10-19T12:17:00Z</dcterms:modified>
</cp:coreProperties>
</file>