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DE21F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0DF315" wp14:editId="4633276E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4C387C2E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2E00BE0A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6D874A7D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7A419AD6" w14:textId="77777777" w:rsidR="00FC5D1E" w:rsidRPr="008425FF" w:rsidRDefault="0023068C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41DE06A4" w14:textId="77777777" w:rsidR="008425FF" w:rsidRDefault="008425FF" w:rsidP="00F34C86">
      <w:pPr>
        <w:rPr>
          <w:b/>
          <w:sz w:val="28"/>
          <w:szCs w:val="28"/>
        </w:rPr>
      </w:pPr>
    </w:p>
    <w:p w14:paraId="7DB1A800" w14:textId="15017751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23068C">
        <w:rPr>
          <w:noProof/>
        </w:rPr>
        <w:t>23.10.2026</w:t>
      </w:r>
      <w:r w:rsidR="007E09ED">
        <w:fldChar w:fldCharType="end"/>
      </w:r>
      <w:r w:rsidR="008425FF" w:rsidRPr="008425FF">
        <w:t>/</w:t>
      </w:r>
      <w:proofErr w:type="spellStart"/>
      <w:r w:rsidR="001F029B">
        <w:t>ek</w:t>
      </w:r>
      <w:proofErr w:type="spellEnd"/>
      <w:r w:rsidR="001F029B" w:rsidRPr="008425FF">
        <w:t xml:space="preserve"> </w:t>
      </w:r>
    </w:p>
    <w:p w14:paraId="238713D1" w14:textId="77777777" w:rsidR="001F0D76" w:rsidRPr="00F34C86" w:rsidRDefault="001F0D76" w:rsidP="00F34C86"/>
    <w:p w14:paraId="101010AC" w14:textId="77777777" w:rsidR="00670272" w:rsidRPr="001F0D76" w:rsidRDefault="00670272" w:rsidP="006F60F3">
      <w:pPr>
        <w:pStyle w:val="Balken"/>
      </w:pPr>
    </w:p>
    <w:p w14:paraId="535C3E7F" w14:textId="77777777" w:rsidR="00670272" w:rsidRPr="00F34C86" w:rsidRDefault="00670272" w:rsidP="00F34C86"/>
    <w:p w14:paraId="14D667D4" w14:textId="77777777" w:rsidR="0071539A" w:rsidRPr="00191D95" w:rsidRDefault="0071539A" w:rsidP="00F23A4B">
      <w:pPr>
        <w:pStyle w:val="StandardPM"/>
      </w:pPr>
    </w:p>
    <w:p w14:paraId="0059F3C1" w14:textId="4A52340A" w:rsidR="008425FF" w:rsidRDefault="00DD799E" w:rsidP="008425FF">
      <w:pPr>
        <w:pStyle w:val="berschriftPM1"/>
      </w:pPr>
      <w:r>
        <w:t>Willkommensfrühstück: Neue Kolleginnen und Kollegen</w:t>
      </w:r>
      <w:r w:rsidR="002C48C9">
        <w:t xml:space="preserve"> im Rathaus begrüßt</w:t>
      </w:r>
    </w:p>
    <w:p w14:paraId="23B66381" w14:textId="69466A9D" w:rsidR="00DD799E" w:rsidRDefault="00DD799E" w:rsidP="00DD799E">
      <w:pPr>
        <w:pStyle w:val="VorspannPM"/>
      </w:pPr>
      <w:r>
        <w:t>Die Stadtverwaltung Friedrichshafen konnte in den vergangenen sechs Monaten für viele Ämter und Abteilungen Verstärkung gewinnen. Bei einem Willkommensfrühstück begrüßte B</w:t>
      </w:r>
      <w:r w:rsidR="0023068C">
        <w:t>aub</w:t>
      </w:r>
      <w:r>
        <w:t>ürgermeister Julius Mihm die neuen Mitarbeiterinnen und Mitarbeiter im Großen Sitzungssaal des Rathauses am Adenauerplatz.</w:t>
      </w:r>
    </w:p>
    <w:p w14:paraId="15E8EE62" w14:textId="68F69C70" w:rsidR="008425FF" w:rsidRDefault="00DD799E" w:rsidP="00DD799E">
      <w:pPr>
        <w:pStyle w:val="StandardPM"/>
      </w:pPr>
      <w:r>
        <w:t>Julius Mihm gehört selbst zu den rund 25 neuen Mitarbeitenden der letzten sechs Monate. Bei einem Willkommensfrühstück</w:t>
      </w:r>
      <w:r w:rsidR="0025794B">
        <w:t xml:space="preserve"> </w:t>
      </w:r>
      <w:r>
        <w:t xml:space="preserve">und Kennenlernspielen konnten sich die Teilnehmenden austauschen. </w:t>
      </w:r>
      <w:r w:rsidR="0025794B">
        <w:t>Im Anschluss</w:t>
      </w:r>
      <w:r>
        <w:t xml:space="preserve"> </w:t>
      </w:r>
      <w:r w:rsidR="0025794B">
        <w:t xml:space="preserve">wurden bei </w:t>
      </w:r>
      <w:r w:rsidR="0023068C">
        <w:t xml:space="preserve">einem </w:t>
      </w:r>
      <w:r w:rsidR="0025794B">
        <w:t>gemeinsame</w:t>
      </w:r>
      <w:r w:rsidR="0023068C">
        <w:t>n</w:t>
      </w:r>
      <w:r w:rsidR="0025794B">
        <w:t xml:space="preserve"> Rundgang</w:t>
      </w:r>
      <w:r>
        <w:t xml:space="preserve"> mit den Auszubildenden die städtischen Gebäude im Stadtkern erkundet.</w:t>
      </w:r>
    </w:p>
    <w:p w14:paraId="7D4741D7" w14:textId="3A9D98A1" w:rsidR="00DD799E" w:rsidRDefault="00DD799E" w:rsidP="00DD799E">
      <w:pPr>
        <w:pStyle w:val="StandardPM"/>
      </w:pPr>
      <w:r>
        <w:t xml:space="preserve">Die neuen Mitarbeitenden kommen </w:t>
      </w:r>
      <w:r w:rsidR="0025794B">
        <w:t>aus den</w:t>
      </w:r>
      <w:r>
        <w:t xml:space="preserve"> unterschiedlich</w:t>
      </w:r>
      <w:r w:rsidR="0025794B">
        <w:t>sten</w:t>
      </w:r>
      <w:r>
        <w:t xml:space="preserve"> Bereichen</w:t>
      </w:r>
      <w:r w:rsidR="0023068C">
        <w:t>:</w:t>
      </w:r>
      <w:r>
        <w:t xml:space="preserve"> Von Organisationsentwicklung über Kommunikation, öffentliche Sicherheit, Tourismus und Stadtgrün bis hin zu Schulen, Bildung, Sozialem, Kinderbetreuung, städtischen Baubetrieben und dem Graf-Zeppelin-Haus.</w:t>
      </w:r>
    </w:p>
    <w:p w14:paraId="5365F3CE" w14:textId="35A803B5" w:rsidR="001F029B" w:rsidRDefault="001F029B" w:rsidP="001F029B">
      <w:pPr>
        <w:pStyle w:val="StandardPM"/>
      </w:pPr>
      <w:r>
        <w:t xml:space="preserve">Den Willkommensgrüßen schlossen sich Dr. Sarah Gander, Leiterin der Personalentwicklung und Moderatorin des Programms, und Lena Langwald, Gleichstellungsbeauftragte der Stadt, an. </w:t>
      </w:r>
    </w:p>
    <w:p w14:paraId="368378BD" w14:textId="2A794692" w:rsidR="00DD799E" w:rsidRPr="0025794B" w:rsidRDefault="0025794B" w:rsidP="00DD799E">
      <w:pPr>
        <w:pStyle w:val="StandardPM"/>
        <w:rPr>
          <w:b/>
          <w:bCs/>
        </w:rPr>
      </w:pPr>
      <w:r w:rsidRPr="0025794B">
        <w:rPr>
          <w:b/>
          <w:bCs/>
        </w:rPr>
        <w:t>Teamwork. Nach allen Regeln der Kunst!</w:t>
      </w:r>
    </w:p>
    <w:p w14:paraId="6B5BCB3D" w14:textId="0BAC0F22" w:rsidR="001F029B" w:rsidRDefault="001F029B" w:rsidP="001F029B">
      <w:pPr>
        <w:pStyle w:val="StandardPM"/>
      </w:pPr>
      <w:r>
        <w:t xml:space="preserve">Eine Stadtverwaltung funktioniert am besten, wenn Menschen nicht nur zusammenarbeiten, sondern sich auch kennenlernen, vernetzen und gegenseitig unterstützen. </w:t>
      </w:r>
    </w:p>
    <w:p w14:paraId="76C7DE7F" w14:textId="77777777" w:rsidR="001F029B" w:rsidRDefault="001F029B" w:rsidP="001F029B">
      <w:pPr>
        <w:pStyle w:val="StandardPM"/>
      </w:pPr>
      <w:r>
        <w:lastRenderedPageBreak/>
        <w:t xml:space="preserve">Wer sich für eine abwechslungsreiche Tätigkeit oder eine Ausbildung bei der Stadt Friedrichshafen interessiert, findet alle offenen Stellen unter </w:t>
      </w:r>
      <w:hyperlink r:id="rId9" w:history="1">
        <w:r>
          <w:rPr>
            <w:rStyle w:val="Hyperlink"/>
          </w:rPr>
          <w:t>www.jobs.friedrichshafen.de</w:t>
        </w:r>
      </w:hyperlink>
      <w:r>
        <w:t>.</w:t>
      </w:r>
    </w:p>
    <w:p w14:paraId="3BC8B0DC" w14:textId="7AEE40F0" w:rsidR="001F029B" w:rsidRPr="008425FF" w:rsidRDefault="001F029B" w:rsidP="001F029B">
      <w:pPr>
        <w:pStyle w:val="StandardPM"/>
      </w:pPr>
      <w:r w:rsidRPr="001F029B">
        <w:rPr>
          <w:b/>
          <w:bCs/>
        </w:rPr>
        <w:t>Bildunterschrift:</w:t>
      </w:r>
      <w:r>
        <w:t xml:space="preserve"> Rund 25 neue Mitarbeiterinnen und Mitarbeiter verstärken in unterschiedlichen Ämtern und Abteilungen die Stadtverwaltung. Bürgermeister Julius Mihm begrüßte sie im Rathaus. (Foto: Stadt Friedrichshafen) </w:t>
      </w:r>
    </w:p>
    <w:p w14:paraId="62CD3DC7" w14:textId="77777777" w:rsidR="001F029B" w:rsidRDefault="001F029B" w:rsidP="001F029B">
      <w:pPr>
        <w:pStyle w:val="StandardPM"/>
      </w:pPr>
    </w:p>
    <w:p w14:paraId="09951733" w14:textId="77777777" w:rsidR="0025794B" w:rsidRPr="008425FF" w:rsidRDefault="0025794B" w:rsidP="00DD799E">
      <w:pPr>
        <w:pStyle w:val="StandardPM"/>
      </w:pPr>
    </w:p>
    <w:sectPr w:rsidR="0025794B" w:rsidRPr="008425FF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05AF" w14:textId="77777777" w:rsidR="00DD799E" w:rsidRDefault="00DD799E">
      <w:r>
        <w:separator/>
      </w:r>
    </w:p>
    <w:p w14:paraId="72BFF040" w14:textId="77777777" w:rsidR="00DD799E" w:rsidRDefault="00DD799E"/>
    <w:p w14:paraId="4870B3D2" w14:textId="77777777" w:rsidR="00DD799E" w:rsidRDefault="00DD799E" w:rsidP="001F0D76"/>
    <w:p w14:paraId="26AF60C6" w14:textId="77777777" w:rsidR="00DD799E" w:rsidRDefault="00DD799E" w:rsidP="006F60F3"/>
    <w:p w14:paraId="31204B78" w14:textId="77777777" w:rsidR="00DD799E" w:rsidRDefault="00DD799E" w:rsidP="006F60F3"/>
    <w:p w14:paraId="3EFC15A2" w14:textId="77777777" w:rsidR="00DD799E" w:rsidRDefault="00DD799E"/>
    <w:p w14:paraId="67D6B5ED" w14:textId="77777777" w:rsidR="00DD799E" w:rsidRDefault="00DD799E"/>
    <w:p w14:paraId="330E2947" w14:textId="77777777" w:rsidR="00DD799E" w:rsidRDefault="00DD799E"/>
  </w:endnote>
  <w:endnote w:type="continuationSeparator" w:id="0">
    <w:p w14:paraId="0FC71C3A" w14:textId="77777777" w:rsidR="00DD799E" w:rsidRDefault="00DD799E">
      <w:r>
        <w:continuationSeparator/>
      </w:r>
    </w:p>
    <w:p w14:paraId="64929244" w14:textId="77777777" w:rsidR="00DD799E" w:rsidRDefault="00DD799E"/>
    <w:p w14:paraId="6602398E" w14:textId="77777777" w:rsidR="00DD799E" w:rsidRDefault="00DD799E" w:rsidP="001F0D76"/>
    <w:p w14:paraId="7E66EA47" w14:textId="77777777" w:rsidR="00DD799E" w:rsidRDefault="00DD799E" w:rsidP="006F60F3"/>
    <w:p w14:paraId="4D36A2FF" w14:textId="77777777" w:rsidR="00DD799E" w:rsidRDefault="00DD799E" w:rsidP="006F60F3"/>
    <w:p w14:paraId="4417FE8E" w14:textId="77777777" w:rsidR="00DD799E" w:rsidRDefault="00DD799E"/>
    <w:p w14:paraId="678D7955" w14:textId="77777777" w:rsidR="00DD799E" w:rsidRDefault="00DD799E"/>
    <w:p w14:paraId="3974935D" w14:textId="77777777" w:rsidR="00DD799E" w:rsidRDefault="00DD79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557DA" w14:textId="77777777" w:rsidR="00DD799E" w:rsidRDefault="00DD799E">
      <w:r>
        <w:separator/>
      </w:r>
    </w:p>
    <w:p w14:paraId="1E782E6C" w14:textId="77777777" w:rsidR="00DD799E" w:rsidRDefault="00DD799E"/>
    <w:p w14:paraId="0399B21D" w14:textId="77777777" w:rsidR="00DD799E" w:rsidRDefault="00DD799E" w:rsidP="001F0D76"/>
    <w:p w14:paraId="3A52C3F3" w14:textId="77777777" w:rsidR="00DD799E" w:rsidRDefault="00DD799E" w:rsidP="006F60F3"/>
    <w:p w14:paraId="14340AB6" w14:textId="77777777" w:rsidR="00DD799E" w:rsidRDefault="00DD799E" w:rsidP="006F60F3"/>
    <w:p w14:paraId="2B8B9BE5" w14:textId="77777777" w:rsidR="00DD799E" w:rsidRDefault="00DD799E"/>
    <w:p w14:paraId="25E86760" w14:textId="77777777" w:rsidR="00DD799E" w:rsidRDefault="00DD799E"/>
    <w:p w14:paraId="5FD296C7" w14:textId="77777777" w:rsidR="00DD799E" w:rsidRDefault="00DD799E"/>
  </w:footnote>
  <w:footnote w:type="continuationSeparator" w:id="0">
    <w:p w14:paraId="726BDB44" w14:textId="77777777" w:rsidR="00DD799E" w:rsidRDefault="00DD799E">
      <w:r>
        <w:continuationSeparator/>
      </w:r>
    </w:p>
    <w:p w14:paraId="2EC7AC5A" w14:textId="77777777" w:rsidR="00DD799E" w:rsidRDefault="00DD799E"/>
    <w:p w14:paraId="3D2BBADC" w14:textId="77777777" w:rsidR="00DD799E" w:rsidRDefault="00DD799E" w:rsidP="001F0D76"/>
    <w:p w14:paraId="51AC4C4F" w14:textId="77777777" w:rsidR="00DD799E" w:rsidRDefault="00DD799E" w:rsidP="006F60F3"/>
    <w:p w14:paraId="59F849FD" w14:textId="77777777" w:rsidR="00DD799E" w:rsidRDefault="00DD799E" w:rsidP="006F60F3"/>
    <w:p w14:paraId="253B6034" w14:textId="77777777" w:rsidR="00DD799E" w:rsidRDefault="00DD799E"/>
    <w:p w14:paraId="71E676F1" w14:textId="77777777" w:rsidR="00DD799E" w:rsidRDefault="00DD799E"/>
    <w:p w14:paraId="316DE367" w14:textId="77777777" w:rsidR="00DD799E" w:rsidRDefault="00DD79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4931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9E"/>
    <w:rsid w:val="000B53DD"/>
    <w:rsid w:val="000F184A"/>
    <w:rsid w:val="00115C8B"/>
    <w:rsid w:val="00165D5E"/>
    <w:rsid w:val="00176C4D"/>
    <w:rsid w:val="00191D95"/>
    <w:rsid w:val="001A3F3A"/>
    <w:rsid w:val="001F029B"/>
    <w:rsid w:val="001F0D76"/>
    <w:rsid w:val="001F1672"/>
    <w:rsid w:val="001F1F30"/>
    <w:rsid w:val="0023068C"/>
    <w:rsid w:val="0025794B"/>
    <w:rsid w:val="0028782C"/>
    <w:rsid w:val="002C48C9"/>
    <w:rsid w:val="002C4BF2"/>
    <w:rsid w:val="002F2375"/>
    <w:rsid w:val="0035161A"/>
    <w:rsid w:val="00355DE8"/>
    <w:rsid w:val="00361B77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DD799E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A96BCF8"/>
  <w15:docId w15:val="{5AEBB414-36F4-4254-B9ED-6590E795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paragraph" w:styleId="StandardWeb">
    <w:name w:val="Normal (Web)"/>
    <w:basedOn w:val="Standard"/>
    <w:uiPriority w:val="99"/>
    <w:semiHidden/>
    <w:unhideWhenUsed/>
    <w:rsid w:val="00DD799E"/>
    <w:pPr>
      <w:spacing w:before="100" w:beforeAutospacing="1" w:after="100" w:afterAutospacing="1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jobs.friedrichshafen.de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2</Pages>
  <Words>214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2008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Koch, Elena</dc:creator>
  <cp:lastModifiedBy>Grenz, Victoria</cp:lastModifiedBy>
  <cp:revision>3</cp:revision>
  <cp:lastPrinted>2015-01-14T17:03:00Z</cp:lastPrinted>
  <dcterms:created xsi:type="dcterms:W3CDTF">2026-10-23T06:33:00Z</dcterms:created>
  <dcterms:modified xsi:type="dcterms:W3CDTF">2026-10-23T08:51:00Z</dcterms:modified>
</cp:coreProperties>
</file>