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6A19" w14:textId="77777777" w:rsidR="00B050C3" w:rsidRDefault="007A1B4F" w:rsidP="00B050C3">
      <w:pPr>
        <w:ind w:right="-96"/>
        <w:jc w:val="right"/>
        <w:rPr>
          <w:rFonts w:ascii="Trebuchet MS" w:hAnsi="Trebuchet MS"/>
          <w:color w:val="007D3F"/>
          <w:spacing w:val="20"/>
          <w:sz w:val="36"/>
          <w:szCs w:val="36"/>
        </w:rPr>
      </w:pPr>
      <w:r>
        <w:rPr>
          <w:rFonts w:ascii="Trebuchet MS" w:hAnsi="Trebuchet MS"/>
          <w:color w:val="007D3F"/>
          <w:spacing w:val="20"/>
          <w:sz w:val="36"/>
          <w:szCs w:val="36"/>
        </w:rPr>
        <w:t>P</w:t>
      </w:r>
      <w:r w:rsidR="00C830FE" w:rsidRPr="007A1B4F">
        <w:rPr>
          <w:rFonts w:ascii="Trebuchet MS" w:hAnsi="Trebuchet MS"/>
          <w:color w:val="007D3F"/>
          <w:spacing w:val="20"/>
          <w:sz w:val="36"/>
          <w:szCs w:val="36"/>
        </w:rPr>
        <w:t>RESSEMITTEILUNG</w:t>
      </w:r>
    </w:p>
    <w:p w14:paraId="71A924BC" w14:textId="4A7DF487" w:rsidR="00165AF5" w:rsidRPr="004F5042" w:rsidRDefault="00D30581" w:rsidP="00907D07">
      <w:pPr>
        <w:ind w:right="-68"/>
        <w:jc w:val="right"/>
        <w:rPr>
          <w:rFonts w:ascii="Trebuchet MS" w:hAnsi="Trebuchet MS"/>
          <w:b/>
          <w:sz w:val="24"/>
          <w:szCs w:val="24"/>
        </w:rPr>
      </w:pPr>
      <w:r w:rsidRPr="004F5042">
        <w:rPr>
          <w:rFonts w:ascii="Trebuchet MS" w:hAnsi="Trebuchet MS"/>
          <w:b/>
          <w:sz w:val="24"/>
          <w:szCs w:val="24"/>
        </w:rPr>
        <w:t xml:space="preserve">Vom </w:t>
      </w:r>
      <w:r w:rsidR="009D0690" w:rsidRPr="004F5042">
        <w:rPr>
          <w:rFonts w:ascii="Trebuchet MS" w:hAnsi="Trebuchet MS"/>
          <w:b/>
          <w:sz w:val="24"/>
          <w:szCs w:val="24"/>
        </w:rPr>
        <w:t>28</w:t>
      </w:r>
      <w:r w:rsidR="00BE0957" w:rsidRPr="004F5042">
        <w:rPr>
          <w:rFonts w:ascii="Trebuchet MS" w:hAnsi="Trebuchet MS"/>
          <w:b/>
          <w:sz w:val="24"/>
          <w:szCs w:val="24"/>
        </w:rPr>
        <w:t>.</w:t>
      </w:r>
      <w:r w:rsidR="00BB3CA7" w:rsidRPr="004F5042">
        <w:rPr>
          <w:rFonts w:ascii="Trebuchet MS" w:hAnsi="Trebuchet MS"/>
          <w:b/>
          <w:sz w:val="24"/>
          <w:szCs w:val="24"/>
        </w:rPr>
        <w:t xml:space="preserve"> </w:t>
      </w:r>
      <w:r w:rsidR="009D0690" w:rsidRPr="004F5042">
        <w:rPr>
          <w:rFonts w:ascii="Trebuchet MS" w:hAnsi="Trebuchet MS"/>
          <w:b/>
          <w:sz w:val="24"/>
          <w:szCs w:val="24"/>
        </w:rPr>
        <w:t>Oktober</w:t>
      </w:r>
      <w:r w:rsidR="00092532" w:rsidRPr="004F5042">
        <w:rPr>
          <w:rFonts w:ascii="Trebuchet MS" w:hAnsi="Trebuchet MS"/>
          <w:b/>
          <w:sz w:val="24"/>
          <w:szCs w:val="24"/>
        </w:rPr>
        <w:t xml:space="preserve"> 202</w:t>
      </w:r>
      <w:r w:rsidR="009D0690" w:rsidRPr="004F5042">
        <w:rPr>
          <w:rFonts w:ascii="Trebuchet MS" w:hAnsi="Trebuchet MS"/>
          <w:b/>
          <w:sz w:val="24"/>
          <w:szCs w:val="24"/>
        </w:rPr>
        <w:t>6</w:t>
      </w:r>
    </w:p>
    <w:p w14:paraId="00F33078" w14:textId="77777777" w:rsidR="00907D07" w:rsidRDefault="00907D07" w:rsidP="00907D07">
      <w:pPr>
        <w:ind w:right="-68"/>
        <w:jc w:val="right"/>
        <w:rPr>
          <w:rFonts w:ascii="Trebuchet MS" w:hAnsi="Trebuchet MS"/>
          <w:b/>
          <w:sz w:val="24"/>
          <w:szCs w:val="24"/>
        </w:rPr>
      </w:pPr>
    </w:p>
    <w:p w14:paraId="3FD31D76" w14:textId="77777777" w:rsidR="00D85C0D" w:rsidRDefault="00D85C0D" w:rsidP="00907D07">
      <w:pPr>
        <w:ind w:right="-68"/>
        <w:jc w:val="right"/>
        <w:rPr>
          <w:rFonts w:ascii="Trebuchet MS" w:hAnsi="Trebuchet MS"/>
          <w:b/>
          <w:sz w:val="24"/>
          <w:szCs w:val="24"/>
        </w:rPr>
      </w:pPr>
    </w:p>
    <w:p w14:paraId="329CBC8F" w14:textId="1B9C65E5" w:rsidR="009D0690" w:rsidRPr="009D0690" w:rsidRDefault="009D0690" w:rsidP="009D0690">
      <w:pPr>
        <w:ind w:right="-68"/>
        <w:rPr>
          <w:rFonts w:ascii="Trebuchet MS" w:hAnsi="Trebuchet MS"/>
          <w:b/>
          <w:bCs/>
          <w:sz w:val="36"/>
          <w:szCs w:val="36"/>
        </w:rPr>
      </w:pPr>
      <w:r w:rsidRPr="009D0690">
        <w:rPr>
          <w:rFonts w:ascii="Trebuchet MS" w:hAnsi="Trebuchet MS"/>
          <w:b/>
          <w:bCs/>
          <w:sz w:val="36"/>
          <w:szCs w:val="36"/>
        </w:rPr>
        <w:t>„Kamishibai – Werners Erzähltheater“</w:t>
      </w:r>
      <w:r w:rsidRPr="009D0690">
        <w:rPr>
          <w:rFonts w:ascii="Trebuchet MS" w:hAnsi="Trebuchet MS"/>
          <w:b/>
          <w:bCs/>
          <w:sz w:val="36"/>
          <w:szCs w:val="36"/>
        </w:rPr>
        <w:t xml:space="preserve"> bringt</w:t>
      </w:r>
    </w:p>
    <w:p w14:paraId="12DE0EB8" w14:textId="436F304A" w:rsidR="009D0690" w:rsidRPr="009D0690" w:rsidRDefault="009D0690" w:rsidP="009D0690">
      <w:pPr>
        <w:ind w:right="-68"/>
        <w:rPr>
          <w:rFonts w:ascii="Trebuchet MS" w:hAnsi="Trebuchet MS"/>
          <w:b/>
          <w:bCs/>
          <w:sz w:val="36"/>
          <w:szCs w:val="36"/>
        </w:rPr>
      </w:pPr>
      <w:r w:rsidRPr="009D0690">
        <w:rPr>
          <w:rFonts w:ascii="Trebuchet MS" w:hAnsi="Trebuchet MS"/>
          <w:b/>
          <w:bCs/>
          <w:sz w:val="36"/>
          <w:szCs w:val="36"/>
        </w:rPr>
        <w:t>Bräuche zu St. Martin</w:t>
      </w:r>
      <w:r w:rsidRPr="009D0690">
        <w:rPr>
          <w:rFonts w:ascii="Trebuchet MS" w:hAnsi="Trebuchet MS"/>
          <w:b/>
          <w:bCs/>
          <w:sz w:val="36"/>
          <w:szCs w:val="36"/>
        </w:rPr>
        <w:t xml:space="preserve"> in d</w:t>
      </w:r>
      <w:r w:rsidRPr="009D0690">
        <w:rPr>
          <w:rFonts w:ascii="Trebuchet MS" w:hAnsi="Trebuchet MS"/>
          <w:b/>
          <w:bCs/>
          <w:sz w:val="36"/>
          <w:szCs w:val="36"/>
        </w:rPr>
        <w:t>ie</w:t>
      </w:r>
      <w:r w:rsidRPr="009D0690">
        <w:rPr>
          <w:rFonts w:ascii="Trebuchet MS" w:hAnsi="Trebuchet MS"/>
          <w:b/>
          <w:bCs/>
          <w:sz w:val="36"/>
          <w:szCs w:val="36"/>
        </w:rPr>
        <w:t xml:space="preserve"> Stadtbücherei Olsberg</w:t>
      </w:r>
    </w:p>
    <w:p w14:paraId="5311AC86" w14:textId="77777777" w:rsidR="009D0690" w:rsidRDefault="009D0690" w:rsidP="009D0690">
      <w:pPr>
        <w:ind w:right="-68"/>
        <w:rPr>
          <w:rFonts w:ascii="Trebuchet MS" w:hAnsi="Trebuchet MS"/>
          <w:bCs/>
          <w:sz w:val="24"/>
          <w:szCs w:val="24"/>
        </w:rPr>
      </w:pPr>
    </w:p>
    <w:p w14:paraId="776004EB" w14:textId="77777777" w:rsidR="009D0690" w:rsidRDefault="009D0690" w:rsidP="009D0690">
      <w:pPr>
        <w:ind w:right="-68"/>
        <w:rPr>
          <w:rFonts w:ascii="Trebuchet MS" w:hAnsi="Trebuchet MS"/>
          <w:bCs/>
          <w:sz w:val="24"/>
          <w:szCs w:val="24"/>
        </w:rPr>
      </w:pPr>
      <w:r>
        <w:rPr>
          <w:rFonts w:ascii="Trebuchet MS" w:hAnsi="Trebuchet MS"/>
          <w:bCs/>
          <w:sz w:val="24"/>
          <w:szCs w:val="24"/>
        </w:rPr>
        <w:t xml:space="preserve">Olsberg. </w:t>
      </w:r>
      <w:r w:rsidRPr="009D0690">
        <w:rPr>
          <w:rFonts w:ascii="Trebuchet MS" w:hAnsi="Trebuchet MS"/>
          <w:bCs/>
          <w:sz w:val="24"/>
          <w:szCs w:val="24"/>
        </w:rPr>
        <w:t>Die Stadtbücherei Olsberg lädt für Mittwoch, 4. November</w:t>
      </w:r>
      <w:r>
        <w:rPr>
          <w:rFonts w:ascii="Trebuchet MS" w:hAnsi="Trebuchet MS"/>
          <w:bCs/>
          <w:sz w:val="24"/>
          <w:szCs w:val="24"/>
        </w:rPr>
        <w:t>,</w:t>
      </w:r>
      <w:r w:rsidRPr="009D0690">
        <w:rPr>
          <w:rFonts w:ascii="Trebuchet MS" w:hAnsi="Trebuchet MS"/>
          <w:bCs/>
          <w:sz w:val="24"/>
          <w:szCs w:val="24"/>
        </w:rPr>
        <w:t xml:space="preserve"> um 14.30 Uhr und Donnerstag, 5. November</w:t>
      </w:r>
      <w:r>
        <w:rPr>
          <w:rFonts w:ascii="Trebuchet MS" w:hAnsi="Trebuchet MS"/>
          <w:bCs/>
          <w:sz w:val="24"/>
          <w:szCs w:val="24"/>
        </w:rPr>
        <w:t>,</w:t>
      </w:r>
      <w:r w:rsidRPr="009D0690">
        <w:rPr>
          <w:rFonts w:ascii="Trebuchet MS" w:hAnsi="Trebuchet MS"/>
          <w:bCs/>
          <w:sz w:val="24"/>
          <w:szCs w:val="24"/>
        </w:rPr>
        <w:t xml:space="preserve"> um 10.30 Uhr wieder zum Erzähltheater in die Räume der Bücherei ein. Diesmal erzählt Werner Schwering passend zur Jahreszeit die Geschichte „St. Martin feiern mit Emma und Paul“ von Monika Lehner.</w:t>
      </w:r>
    </w:p>
    <w:p w14:paraId="3DE89AF3" w14:textId="77777777" w:rsidR="009D0690" w:rsidRDefault="009D0690" w:rsidP="009D0690">
      <w:pPr>
        <w:ind w:right="-68"/>
        <w:rPr>
          <w:rFonts w:ascii="Trebuchet MS" w:hAnsi="Trebuchet MS"/>
          <w:bCs/>
          <w:sz w:val="24"/>
          <w:szCs w:val="24"/>
        </w:rPr>
      </w:pPr>
    </w:p>
    <w:p w14:paraId="6BE75F8A" w14:textId="39A9B098" w:rsidR="009D0690" w:rsidRDefault="009D0690" w:rsidP="009D0690">
      <w:pPr>
        <w:ind w:right="-68"/>
        <w:rPr>
          <w:rFonts w:ascii="Trebuchet MS" w:hAnsi="Trebuchet MS"/>
          <w:bCs/>
          <w:sz w:val="24"/>
          <w:szCs w:val="24"/>
        </w:rPr>
      </w:pPr>
      <w:r w:rsidRPr="009D0690">
        <w:rPr>
          <w:rFonts w:ascii="Trebuchet MS" w:hAnsi="Trebuchet MS"/>
          <w:bCs/>
          <w:sz w:val="24"/>
          <w:szCs w:val="24"/>
        </w:rPr>
        <w:t>Emma und Paul basteln Laternen und begegnen dem heiligen Martin auf dem Pferd. Als Paul seinen Weckmann verliert, ist er traurig. Emma tröstet ihn und teilt ihr Gebäck mit ihm. Die zwölf großformatigen Bildkarten erzählen die Geschichte in einem klaren Ablauf und greifen die Bräuche rund um das Martinsfest für Kinder von 1 bis 5 Jahren auf.</w:t>
      </w:r>
    </w:p>
    <w:p w14:paraId="06061E39" w14:textId="77777777" w:rsidR="009D0690" w:rsidRPr="009D0690" w:rsidRDefault="009D0690" w:rsidP="009D0690">
      <w:pPr>
        <w:ind w:right="-68"/>
        <w:rPr>
          <w:rFonts w:ascii="Trebuchet MS" w:hAnsi="Trebuchet MS"/>
          <w:bCs/>
          <w:sz w:val="24"/>
          <w:szCs w:val="24"/>
        </w:rPr>
      </w:pPr>
    </w:p>
    <w:p w14:paraId="264921E7" w14:textId="17D6FC97" w:rsidR="009D0690" w:rsidRPr="009D0690" w:rsidRDefault="009D0690" w:rsidP="009D0690">
      <w:pPr>
        <w:ind w:right="-68"/>
        <w:rPr>
          <w:rFonts w:ascii="Trebuchet MS" w:hAnsi="Trebuchet MS"/>
          <w:bCs/>
          <w:sz w:val="24"/>
          <w:szCs w:val="24"/>
        </w:rPr>
      </w:pPr>
      <w:r w:rsidRPr="009D0690">
        <w:rPr>
          <w:rFonts w:ascii="Trebuchet MS" w:hAnsi="Trebuchet MS"/>
          <w:bCs/>
          <w:sz w:val="24"/>
          <w:szCs w:val="24"/>
        </w:rPr>
        <w:t>Da die Zahl der Besucher</w:t>
      </w:r>
      <w:r>
        <w:rPr>
          <w:rFonts w:ascii="Trebuchet MS" w:hAnsi="Trebuchet MS"/>
          <w:bCs/>
          <w:sz w:val="24"/>
          <w:szCs w:val="24"/>
        </w:rPr>
        <w:t>innen und Besucher</w:t>
      </w:r>
      <w:r w:rsidRPr="009D0690">
        <w:rPr>
          <w:rFonts w:ascii="Trebuchet MS" w:hAnsi="Trebuchet MS"/>
          <w:bCs/>
          <w:sz w:val="24"/>
          <w:szCs w:val="24"/>
        </w:rPr>
        <w:t xml:space="preserve"> begrenzt ist, bittet das Team </w:t>
      </w:r>
      <w:r>
        <w:rPr>
          <w:rFonts w:ascii="Trebuchet MS" w:hAnsi="Trebuchet MS"/>
          <w:bCs/>
          <w:sz w:val="24"/>
          <w:szCs w:val="24"/>
        </w:rPr>
        <w:t xml:space="preserve">der Stadtbücherei </w:t>
      </w:r>
      <w:r w:rsidRPr="009D0690">
        <w:rPr>
          <w:rFonts w:ascii="Trebuchet MS" w:hAnsi="Trebuchet MS"/>
          <w:bCs/>
          <w:sz w:val="24"/>
          <w:szCs w:val="24"/>
        </w:rPr>
        <w:t>bis Dienstag, 3. November</w:t>
      </w:r>
      <w:r>
        <w:rPr>
          <w:rFonts w:ascii="Trebuchet MS" w:hAnsi="Trebuchet MS"/>
          <w:bCs/>
          <w:sz w:val="24"/>
          <w:szCs w:val="24"/>
        </w:rPr>
        <w:t>,</w:t>
      </w:r>
      <w:r w:rsidRPr="009D0690">
        <w:rPr>
          <w:rFonts w:ascii="Trebuchet MS" w:hAnsi="Trebuchet MS"/>
          <w:bCs/>
          <w:sz w:val="24"/>
          <w:szCs w:val="24"/>
        </w:rPr>
        <w:t xml:space="preserve"> um 16 Uhr um Anmeldung unter Telefon 02962</w:t>
      </w:r>
      <w:r>
        <w:rPr>
          <w:rFonts w:ascii="Trebuchet MS" w:hAnsi="Trebuchet MS"/>
          <w:bCs/>
          <w:sz w:val="24"/>
          <w:szCs w:val="24"/>
        </w:rPr>
        <w:t> </w:t>
      </w:r>
      <w:r w:rsidRPr="009D0690">
        <w:rPr>
          <w:rFonts w:ascii="Trebuchet MS" w:hAnsi="Trebuchet MS"/>
          <w:bCs/>
          <w:sz w:val="24"/>
          <w:szCs w:val="24"/>
        </w:rPr>
        <w:t>/</w:t>
      </w:r>
      <w:r>
        <w:rPr>
          <w:rFonts w:ascii="Trebuchet MS" w:hAnsi="Trebuchet MS"/>
          <w:bCs/>
          <w:sz w:val="24"/>
          <w:szCs w:val="24"/>
        </w:rPr>
        <w:t> </w:t>
      </w:r>
      <w:r w:rsidRPr="009D0690">
        <w:rPr>
          <w:rFonts w:ascii="Trebuchet MS" w:hAnsi="Trebuchet MS"/>
          <w:bCs/>
          <w:sz w:val="24"/>
          <w:szCs w:val="24"/>
        </w:rPr>
        <w:t>979</w:t>
      </w:r>
      <w:r>
        <w:rPr>
          <w:rFonts w:ascii="Trebuchet MS" w:hAnsi="Trebuchet MS"/>
          <w:bCs/>
          <w:sz w:val="24"/>
          <w:szCs w:val="24"/>
        </w:rPr>
        <w:t> </w:t>
      </w:r>
      <w:r w:rsidRPr="009D0690">
        <w:rPr>
          <w:rFonts w:ascii="Trebuchet MS" w:hAnsi="Trebuchet MS"/>
          <w:bCs/>
          <w:sz w:val="24"/>
          <w:szCs w:val="24"/>
        </w:rPr>
        <w:t xml:space="preserve">383. </w:t>
      </w:r>
    </w:p>
    <w:p w14:paraId="54725FF5" w14:textId="77777777" w:rsidR="00293E7C" w:rsidRPr="00293E7C" w:rsidRDefault="00293E7C" w:rsidP="000417EB">
      <w:pPr>
        <w:ind w:right="-68"/>
        <w:rPr>
          <w:rFonts w:ascii="Trebuchet MS" w:hAnsi="Trebuchet MS"/>
          <w:bCs/>
          <w:sz w:val="24"/>
          <w:szCs w:val="24"/>
        </w:rPr>
      </w:pPr>
    </w:p>
    <w:sectPr w:rsidR="00293E7C" w:rsidRPr="00293E7C" w:rsidSect="00370F1A">
      <w:headerReference w:type="even" r:id="rId7"/>
      <w:headerReference w:type="default" r:id="rId8"/>
      <w:footerReference w:type="even" r:id="rId9"/>
      <w:footerReference w:type="default" r:id="rId10"/>
      <w:headerReference w:type="first" r:id="rId11"/>
      <w:footerReference w:type="first" r:id="rId12"/>
      <w:pgSz w:w="11906" w:h="16838" w:code="9"/>
      <w:pgMar w:top="284" w:right="1021" w:bottom="284" w:left="1134" w:header="72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85185" w14:textId="77777777" w:rsidR="00D63F52" w:rsidRDefault="00D63F52">
      <w:r>
        <w:separator/>
      </w:r>
    </w:p>
  </w:endnote>
  <w:endnote w:type="continuationSeparator" w:id="0">
    <w:p w14:paraId="17DC1BB9" w14:textId="77777777" w:rsidR="00D63F52" w:rsidRDefault="00D63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6A27" w14:textId="77777777" w:rsidR="00C9581A" w:rsidRDefault="00C958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A0EB" w14:textId="77777777" w:rsidR="00C9581A" w:rsidRDefault="00C958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17DE" w14:textId="77777777" w:rsidR="007B7257" w:rsidRPr="00880CB2" w:rsidRDefault="007B7257" w:rsidP="007B7257">
    <w:pPr>
      <w:pStyle w:val="Kopfzeile"/>
      <w:tabs>
        <w:tab w:val="left" w:pos="708"/>
      </w:tabs>
      <w:ind w:right="-68"/>
      <w:jc w:val="right"/>
      <w:rPr>
        <w:rFonts w:ascii="Trebuchet MS" w:hAnsi="Trebuchet MS"/>
        <w:sz w:val="18"/>
      </w:rPr>
    </w:pPr>
    <w:r w:rsidRPr="00880CB2">
      <w:rPr>
        <w:rFonts w:ascii="Trebuchet MS" w:hAnsi="Trebuchet MS"/>
      </w:rPr>
      <w:t xml:space="preserve">Bigger Platz 6 | 59939 Olsberg </w:t>
    </w:r>
    <w:r w:rsidRPr="00880CB2">
      <w:rPr>
        <w:rFonts w:ascii="Trebuchet MS" w:hAnsi="Trebuchet MS"/>
        <w:sz w:val="18"/>
      </w:rPr>
      <w:t>| Zentrale Dienste, Bildung, Sport, Freizeit</w:t>
    </w:r>
  </w:p>
  <w:p w14:paraId="6CDD4DE0" w14:textId="7F54958F" w:rsidR="007B7257" w:rsidRPr="00880CB2" w:rsidRDefault="00C9581A" w:rsidP="007B7257">
    <w:pPr>
      <w:pStyle w:val="Kopfzeile"/>
      <w:tabs>
        <w:tab w:val="left" w:pos="708"/>
      </w:tabs>
      <w:ind w:right="-68"/>
      <w:jc w:val="right"/>
      <w:rPr>
        <w:rFonts w:ascii="Trebuchet MS" w:hAnsi="Trebuchet MS"/>
      </w:rPr>
    </w:pPr>
    <w:r>
      <w:rPr>
        <w:rFonts w:ascii="Trebuchet MS" w:hAnsi="Trebuchet MS"/>
        <w:b/>
      </w:rPr>
      <w:t>Jörg Fröhling</w:t>
    </w:r>
  </w:p>
  <w:p w14:paraId="01018D5B" w14:textId="2C09A976" w:rsidR="008C521E" w:rsidRPr="00880CB2" w:rsidRDefault="007B7257" w:rsidP="007B7257">
    <w:pPr>
      <w:pStyle w:val="Kopfzeile"/>
      <w:tabs>
        <w:tab w:val="left" w:pos="708"/>
      </w:tabs>
      <w:ind w:right="-68"/>
      <w:jc w:val="right"/>
      <w:rPr>
        <w:rFonts w:ascii="Trebuchet MS" w:hAnsi="Trebuchet MS"/>
      </w:rPr>
    </w:pPr>
    <w:r w:rsidRPr="00880CB2">
      <w:rPr>
        <w:rFonts w:ascii="Trebuchet MS" w:hAnsi="Trebuchet MS"/>
      </w:rPr>
      <w:t>Tel.: 0</w:t>
    </w:r>
    <w:r w:rsidR="00C9581A">
      <w:rPr>
        <w:rFonts w:ascii="Trebuchet MS" w:hAnsi="Trebuchet MS"/>
      </w:rPr>
      <w:t>160 / 7470451</w:t>
    </w:r>
    <w:r w:rsidRPr="00880CB2">
      <w:rPr>
        <w:rFonts w:ascii="Trebuchet MS" w:hAnsi="Trebuchet MS"/>
      </w:rPr>
      <w:t xml:space="preserve"> | E-Mail: post@olsberg.de | www.olsberg.de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1866A" w14:textId="77777777" w:rsidR="00D63F52" w:rsidRDefault="00D63F52">
      <w:r>
        <w:separator/>
      </w:r>
    </w:p>
  </w:footnote>
  <w:footnote w:type="continuationSeparator" w:id="0">
    <w:p w14:paraId="5D44F6DD" w14:textId="77777777" w:rsidR="00D63F52" w:rsidRDefault="00D63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2D3A" w14:textId="77777777" w:rsidR="00C9581A" w:rsidRDefault="00C958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EEDA" w14:textId="77777777" w:rsidR="008C521E" w:rsidRDefault="008C521E">
    <w:pPr>
      <w:pStyle w:val="Kopfzeile"/>
      <w:jc w:val="center"/>
      <w:rPr>
        <w:rFonts w:ascii="Arial" w:hAnsi="Arial"/>
        <w:sz w:val="22"/>
      </w:rPr>
    </w:pPr>
    <w:r>
      <w:rPr>
        <w:rFonts w:ascii="Arial" w:hAnsi="Arial"/>
        <w:sz w:val="22"/>
      </w:rPr>
      <w:t xml:space="preserve">- </w:t>
    </w:r>
    <w:r>
      <w:rPr>
        <w:rStyle w:val="Seitenzahl"/>
      </w:rPr>
      <w:fldChar w:fldCharType="begin"/>
    </w:r>
    <w:r>
      <w:rPr>
        <w:rStyle w:val="Seitenzahl"/>
      </w:rPr>
      <w:instrText xml:space="preserve"> PAGE </w:instrText>
    </w:r>
    <w:r>
      <w:rPr>
        <w:rStyle w:val="Seitenzahl"/>
      </w:rPr>
      <w:fldChar w:fldCharType="separate"/>
    </w:r>
    <w:r w:rsidR="00734487">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EE5D7" w14:textId="77777777" w:rsidR="008C521E" w:rsidRDefault="008C521E" w:rsidP="00C830FE">
    <w:pPr>
      <w:pStyle w:val="Kopfzeile"/>
    </w:pPr>
    <w:r>
      <w:rPr>
        <w:noProof/>
      </w:rPr>
      <mc:AlternateContent>
        <mc:Choice Requires="wpg">
          <w:drawing>
            <wp:anchor distT="0" distB="0" distL="114300" distR="114300" simplePos="0" relativeHeight="251659264" behindDoc="1" locked="0" layoutInCell="1" allowOverlap="1" wp14:anchorId="317C337F" wp14:editId="04D05A72">
              <wp:simplePos x="0" y="0"/>
              <wp:positionH relativeFrom="column">
                <wp:posOffset>0</wp:posOffset>
              </wp:positionH>
              <wp:positionV relativeFrom="paragraph">
                <wp:posOffset>-200025</wp:posOffset>
              </wp:positionV>
              <wp:extent cx="6301105" cy="1028700"/>
              <wp:effectExtent l="0" t="0" r="23495" b="19050"/>
              <wp:wrapTight wrapText="bothSides">
                <wp:wrapPolygon edited="0">
                  <wp:start x="16064" y="0"/>
                  <wp:lineTo x="15150" y="3200"/>
                  <wp:lineTo x="14758" y="5200"/>
                  <wp:lineTo x="5224" y="9200"/>
                  <wp:lineTo x="1175" y="11200"/>
                  <wp:lineTo x="1175" y="12800"/>
                  <wp:lineTo x="0" y="14400"/>
                  <wp:lineTo x="0" y="16000"/>
                  <wp:lineTo x="11363" y="19200"/>
                  <wp:lineTo x="0" y="20000"/>
                  <wp:lineTo x="0" y="21600"/>
                  <wp:lineTo x="1567" y="21600"/>
                  <wp:lineTo x="8359" y="21600"/>
                  <wp:lineTo x="11689" y="21600"/>
                  <wp:lineTo x="21550" y="20000"/>
                  <wp:lineTo x="21615" y="14000"/>
                  <wp:lineTo x="20701" y="13200"/>
                  <wp:lineTo x="21550" y="11600"/>
                  <wp:lineTo x="21354" y="0"/>
                  <wp:lineTo x="16064" y="0"/>
                </wp:wrapPolygon>
              </wp:wrapTight>
              <wp:docPr id="542" name="Group 316"/>
              <wp:cNvGraphicFramePr/>
              <a:graphic xmlns:a="http://schemas.openxmlformats.org/drawingml/2006/main">
                <a:graphicData uri="http://schemas.microsoft.com/office/word/2010/wordprocessingGroup">
                  <wpg:wgp>
                    <wpg:cNvGrpSpPr/>
                    <wpg:grpSpPr>
                      <a:xfrm>
                        <a:off x="0" y="0"/>
                        <a:ext cx="6301105" cy="1028700"/>
                        <a:chOff x="0" y="0"/>
                        <a:chExt cx="6369118" cy="1074640"/>
                      </a:xfrm>
                    </wpg:grpSpPr>
                    <wps:wsp>
                      <wps:cNvPr id="543" name="Shape 6"/>
                      <wps:cNvSpPr/>
                      <wps:spPr>
                        <a:xfrm>
                          <a:off x="1203" y="504618"/>
                          <a:ext cx="6295047" cy="500799"/>
                        </a:xfrm>
                        <a:custGeom>
                          <a:avLst/>
                          <a:gdLst/>
                          <a:ahLst/>
                          <a:cxnLst/>
                          <a:rect l="0" t="0" r="0" b="0"/>
                          <a:pathLst>
                            <a:path w="6295047" h="500799">
                              <a:moveTo>
                                <a:pt x="6295047" y="439738"/>
                              </a:moveTo>
                              <a:cubicBezTo>
                                <a:pt x="5234382" y="500799"/>
                                <a:pt x="4506951" y="451180"/>
                                <a:pt x="4049268" y="398971"/>
                              </a:cubicBezTo>
                              <a:cubicBezTo>
                                <a:pt x="3533356" y="340119"/>
                                <a:pt x="2173770" y="0"/>
                                <a:pt x="1536459" y="0"/>
                              </a:cubicBezTo>
                              <a:cubicBezTo>
                                <a:pt x="807619" y="0"/>
                                <a:pt x="302032" y="169964"/>
                                <a:pt x="0" y="258737"/>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4" name="Shape 7"/>
                      <wps:cNvSpPr/>
                      <wps:spPr>
                        <a:xfrm>
                          <a:off x="0" y="684204"/>
                          <a:ext cx="6295543" cy="390436"/>
                        </a:xfrm>
                        <a:custGeom>
                          <a:avLst/>
                          <a:gdLst/>
                          <a:ahLst/>
                          <a:cxnLst/>
                          <a:rect l="0" t="0" r="0" b="0"/>
                          <a:pathLst>
                            <a:path w="6295543" h="390436">
                              <a:moveTo>
                                <a:pt x="6295543" y="39662"/>
                              </a:moveTo>
                              <a:cubicBezTo>
                                <a:pt x="6116854" y="13271"/>
                                <a:pt x="5920676" y="0"/>
                                <a:pt x="5714784" y="2769"/>
                              </a:cubicBezTo>
                              <a:cubicBezTo>
                                <a:pt x="5103597" y="10935"/>
                                <a:pt x="4539628" y="122212"/>
                                <a:pt x="4239400" y="171209"/>
                              </a:cubicBezTo>
                              <a:cubicBezTo>
                                <a:pt x="3955999" y="217437"/>
                                <a:pt x="3617646" y="258432"/>
                                <a:pt x="3316300" y="296570"/>
                              </a:cubicBezTo>
                              <a:cubicBezTo>
                                <a:pt x="3014955" y="334721"/>
                                <a:pt x="2668473" y="366078"/>
                                <a:pt x="2363445" y="373304"/>
                              </a:cubicBezTo>
                              <a:cubicBezTo>
                                <a:pt x="1982496" y="382334"/>
                                <a:pt x="1396835" y="390436"/>
                                <a:pt x="996010" y="386842"/>
                              </a:cubicBezTo>
                              <a:cubicBezTo>
                                <a:pt x="705066" y="384251"/>
                                <a:pt x="450482" y="368795"/>
                                <a:pt x="210452" y="350736"/>
                              </a:cubicBezTo>
                              <a:cubicBezTo>
                                <a:pt x="119291" y="343878"/>
                                <a:pt x="50787" y="336525"/>
                                <a:pt x="0" y="329806"/>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5" name="Shape 8"/>
                      <wps:cNvSpPr/>
                      <wps:spPr>
                        <a:xfrm>
                          <a:off x="4397893" y="435790"/>
                          <a:ext cx="162294" cy="194742"/>
                        </a:xfrm>
                        <a:custGeom>
                          <a:avLst/>
                          <a:gdLst/>
                          <a:ahLst/>
                          <a:cxnLst/>
                          <a:rect l="0" t="0" r="0" b="0"/>
                          <a:pathLst>
                            <a:path w="162294" h="194742">
                              <a:moveTo>
                                <a:pt x="0" y="0"/>
                              </a:moveTo>
                              <a:lnTo>
                                <a:pt x="162294" y="0"/>
                              </a:lnTo>
                              <a:lnTo>
                                <a:pt x="162294" y="194742"/>
                              </a:lnTo>
                              <a:cubicBezTo>
                                <a:pt x="72758" y="194742"/>
                                <a:pt x="89" y="122657"/>
                                <a:pt x="0" y="32461"/>
                              </a:cubicBezTo>
                              <a:lnTo>
                                <a:pt x="0" y="0"/>
                              </a:lnTo>
                              <a:close/>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6" name="Shape 335"/>
                      <wps:cNvSpPr/>
                      <wps:spPr>
                        <a:xfrm>
                          <a:off x="4560187" y="245100"/>
                          <a:ext cx="162293" cy="190691"/>
                        </a:xfrm>
                        <a:custGeom>
                          <a:avLst/>
                          <a:gdLst/>
                          <a:ahLst/>
                          <a:cxnLst/>
                          <a:rect l="0" t="0" r="0" b="0"/>
                          <a:pathLst>
                            <a:path w="162293" h="190691">
                              <a:moveTo>
                                <a:pt x="0" y="0"/>
                              </a:moveTo>
                              <a:lnTo>
                                <a:pt x="162293" y="0"/>
                              </a:lnTo>
                              <a:lnTo>
                                <a:pt x="162293" y="190691"/>
                              </a:lnTo>
                              <a:lnTo>
                                <a:pt x="0" y="190691"/>
                              </a:lnTo>
                              <a:lnTo>
                                <a:pt x="0" y="0"/>
                              </a:lnTo>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7" name="Shape 10"/>
                      <wps:cNvSpPr/>
                      <wps:spPr>
                        <a:xfrm>
                          <a:off x="4560187" y="435790"/>
                          <a:ext cx="162293" cy="194742"/>
                        </a:xfrm>
                        <a:custGeom>
                          <a:avLst/>
                          <a:gdLst/>
                          <a:ahLst/>
                          <a:cxnLst/>
                          <a:rect l="0" t="0" r="0" b="0"/>
                          <a:pathLst>
                            <a:path w="162293" h="194742">
                              <a:moveTo>
                                <a:pt x="0" y="0"/>
                              </a:moveTo>
                              <a:lnTo>
                                <a:pt x="162293" y="0"/>
                              </a:lnTo>
                              <a:lnTo>
                                <a:pt x="162280" y="32093"/>
                              </a:lnTo>
                              <a:cubicBezTo>
                                <a:pt x="162280" y="121996"/>
                                <a:pt x="89268" y="194742"/>
                                <a:pt x="0" y="194742"/>
                              </a:cubicBezTo>
                              <a:lnTo>
                                <a:pt x="0"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8" name="Shape 11"/>
                      <wps:cNvSpPr/>
                      <wps:spPr>
                        <a:xfrm>
                          <a:off x="4397893" y="245100"/>
                          <a:ext cx="162294" cy="190691"/>
                        </a:xfrm>
                        <a:custGeom>
                          <a:avLst/>
                          <a:gdLst/>
                          <a:ahLst/>
                          <a:cxnLst/>
                          <a:rect l="0" t="0" r="0" b="0"/>
                          <a:pathLst>
                            <a:path w="162294" h="190691">
                              <a:moveTo>
                                <a:pt x="26" y="0"/>
                              </a:moveTo>
                              <a:lnTo>
                                <a:pt x="162294" y="0"/>
                              </a:lnTo>
                              <a:lnTo>
                                <a:pt x="162294" y="190691"/>
                              </a:lnTo>
                              <a:lnTo>
                                <a:pt x="0" y="190691"/>
                              </a:lnTo>
                              <a:lnTo>
                                <a:pt x="26"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9" name="Shape 12"/>
                      <wps:cNvSpPr/>
                      <wps:spPr>
                        <a:xfrm>
                          <a:off x="4397919" y="245090"/>
                          <a:ext cx="324561" cy="385445"/>
                        </a:xfrm>
                        <a:custGeom>
                          <a:avLst/>
                          <a:gdLst/>
                          <a:ahLst/>
                          <a:cxnLst/>
                          <a:rect l="0" t="0" r="0" b="0"/>
                          <a:pathLst>
                            <a:path w="324561" h="385445">
                              <a:moveTo>
                                <a:pt x="324561" y="223152"/>
                              </a:moveTo>
                              <a:lnTo>
                                <a:pt x="324561" y="0"/>
                              </a:lnTo>
                              <a:lnTo>
                                <a:pt x="0" y="0"/>
                              </a:lnTo>
                              <a:lnTo>
                                <a:pt x="51" y="222796"/>
                              </a:lnTo>
                              <a:cubicBezTo>
                                <a:pt x="140" y="312991"/>
                                <a:pt x="73012" y="385445"/>
                                <a:pt x="162268" y="385445"/>
                              </a:cubicBezTo>
                              <a:cubicBezTo>
                                <a:pt x="251536" y="385445"/>
                                <a:pt x="324561" y="313055"/>
                                <a:pt x="324561" y="223152"/>
                              </a:cubicBezTo>
                              <a:close/>
                            </a:path>
                          </a:pathLst>
                        </a:custGeom>
                        <a:ln w="4864" cap="sq">
                          <a:miter lim="100000"/>
                        </a:ln>
                      </wps:spPr>
                      <wps:style>
                        <a:lnRef idx="1">
                          <a:srgbClr val="110F0D"/>
                        </a:lnRef>
                        <a:fillRef idx="0">
                          <a:srgbClr val="000000">
                            <a:alpha val="0"/>
                          </a:srgbClr>
                        </a:fillRef>
                        <a:effectRef idx="0">
                          <a:scrgbClr r="0" g="0" b="0"/>
                        </a:effectRef>
                        <a:fontRef idx="none"/>
                      </wps:style>
                      <wps:bodyPr/>
                    </wps:wsp>
                    <wps:wsp>
                      <wps:cNvPr id="550" name="Shape 13"/>
                      <wps:cNvSpPr/>
                      <wps:spPr>
                        <a:xfrm>
                          <a:off x="4560195" y="245093"/>
                          <a:ext cx="0" cy="385445"/>
                        </a:xfrm>
                        <a:custGeom>
                          <a:avLst/>
                          <a:gdLst/>
                          <a:ahLst/>
                          <a:cxnLst/>
                          <a:rect l="0" t="0" r="0" b="0"/>
                          <a:pathLst>
                            <a:path h="385445">
                              <a:moveTo>
                                <a:pt x="0" y="385445"/>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1" name="Shape 14"/>
                      <wps:cNvSpPr/>
                      <wps:spPr>
                        <a:xfrm>
                          <a:off x="4397902" y="435784"/>
                          <a:ext cx="324574" cy="0"/>
                        </a:xfrm>
                        <a:custGeom>
                          <a:avLst/>
                          <a:gdLst/>
                          <a:ahLst/>
                          <a:cxnLst/>
                          <a:rect l="0" t="0" r="0" b="0"/>
                          <a:pathLst>
                            <a:path w="324574">
                              <a:moveTo>
                                <a:pt x="324574" y="0"/>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2" name="Shape 15"/>
                      <wps:cNvSpPr/>
                      <wps:spPr>
                        <a:xfrm>
                          <a:off x="4427523" y="300852"/>
                          <a:ext cx="132734" cy="268669"/>
                        </a:xfrm>
                        <a:custGeom>
                          <a:avLst/>
                          <a:gdLst/>
                          <a:ahLst/>
                          <a:cxnLst/>
                          <a:rect l="0" t="0" r="0" b="0"/>
                          <a:pathLst>
                            <a:path w="132734" h="268669">
                              <a:moveTo>
                                <a:pt x="99695" y="0"/>
                              </a:moveTo>
                              <a:lnTo>
                                <a:pt x="132734" y="0"/>
                              </a:lnTo>
                              <a:lnTo>
                                <a:pt x="132734" y="67577"/>
                              </a:lnTo>
                              <a:lnTo>
                                <a:pt x="99695" y="67577"/>
                              </a:lnTo>
                              <a:lnTo>
                                <a:pt x="99695" y="48222"/>
                              </a:lnTo>
                              <a:cubicBezTo>
                                <a:pt x="75133" y="57455"/>
                                <a:pt x="55575" y="76759"/>
                                <a:pt x="45962" y="101155"/>
                              </a:cubicBezTo>
                              <a:lnTo>
                                <a:pt x="65939" y="101155"/>
                              </a:lnTo>
                              <a:lnTo>
                                <a:pt x="65939" y="168719"/>
                              </a:lnTo>
                              <a:lnTo>
                                <a:pt x="45390" y="168719"/>
                              </a:lnTo>
                              <a:cubicBezTo>
                                <a:pt x="54788" y="193764"/>
                                <a:pt x="74625" y="213601"/>
                                <a:pt x="99695" y="222987"/>
                              </a:cubicBezTo>
                              <a:lnTo>
                                <a:pt x="99695" y="201104"/>
                              </a:lnTo>
                              <a:lnTo>
                                <a:pt x="132734" y="201104"/>
                              </a:lnTo>
                              <a:lnTo>
                                <a:pt x="132734" y="268669"/>
                              </a:lnTo>
                              <a:lnTo>
                                <a:pt x="99695" y="268669"/>
                              </a:lnTo>
                              <a:lnTo>
                                <a:pt x="99695" y="252400"/>
                              </a:lnTo>
                              <a:cubicBezTo>
                                <a:pt x="59220" y="241008"/>
                                <a:pt x="27203" y="209118"/>
                                <a:pt x="15723" y="168719"/>
                              </a:cubicBezTo>
                              <a:lnTo>
                                <a:pt x="0" y="168719"/>
                              </a:lnTo>
                              <a:lnTo>
                                <a:pt x="0" y="101155"/>
                              </a:lnTo>
                              <a:lnTo>
                                <a:pt x="16180" y="101155"/>
                              </a:lnTo>
                              <a:cubicBezTo>
                                <a:pt x="28029" y="61417"/>
                                <a:pt x="59741" y="30074"/>
                                <a:pt x="99695" y="18783"/>
                              </a:cubicBezTo>
                              <a:lnTo>
                                <a:pt x="99695"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3" name="Shape 16"/>
                      <wps:cNvSpPr/>
                      <wps:spPr>
                        <a:xfrm>
                          <a:off x="4560257" y="300852"/>
                          <a:ext cx="131642" cy="268669"/>
                        </a:xfrm>
                        <a:custGeom>
                          <a:avLst/>
                          <a:gdLst/>
                          <a:ahLst/>
                          <a:cxnLst/>
                          <a:rect l="0" t="0" r="0" b="0"/>
                          <a:pathLst>
                            <a:path w="131642" h="268669">
                              <a:moveTo>
                                <a:pt x="0" y="0"/>
                              </a:moveTo>
                              <a:lnTo>
                                <a:pt x="32899" y="0"/>
                              </a:lnTo>
                              <a:lnTo>
                                <a:pt x="32899" y="18809"/>
                              </a:lnTo>
                              <a:cubicBezTo>
                                <a:pt x="72815" y="30137"/>
                                <a:pt x="104477" y="61455"/>
                                <a:pt x="116313" y="101155"/>
                              </a:cubicBezTo>
                              <a:lnTo>
                                <a:pt x="131642" y="101155"/>
                              </a:lnTo>
                              <a:lnTo>
                                <a:pt x="131642" y="168719"/>
                              </a:lnTo>
                              <a:lnTo>
                                <a:pt x="116783" y="168719"/>
                              </a:lnTo>
                              <a:cubicBezTo>
                                <a:pt x="105315" y="209093"/>
                                <a:pt x="73323" y="240944"/>
                                <a:pt x="32899" y="252374"/>
                              </a:cubicBezTo>
                              <a:lnTo>
                                <a:pt x="32899" y="268669"/>
                              </a:lnTo>
                              <a:lnTo>
                                <a:pt x="0" y="268669"/>
                              </a:lnTo>
                              <a:lnTo>
                                <a:pt x="0" y="201104"/>
                              </a:lnTo>
                              <a:lnTo>
                                <a:pt x="32899" y="201104"/>
                              </a:lnTo>
                              <a:lnTo>
                                <a:pt x="32899" y="222961"/>
                              </a:lnTo>
                              <a:cubicBezTo>
                                <a:pt x="57982" y="213563"/>
                                <a:pt x="77883" y="193751"/>
                                <a:pt x="87344" y="168719"/>
                              </a:cubicBezTo>
                              <a:lnTo>
                                <a:pt x="65703" y="168719"/>
                              </a:lnTo>
                              <a:lnTo>
                                <a:pt x="65703" y="101155"/>
                              </a:lnTo>
                              <a:lnTo>
                                <a:pt x="86760" y="101155"/>
                              </a:lnTo>
                              <a:cubicBezTo>
                                <a:pt x="77083" y="76784"/>
                                <a:pt x="57486" y="57506"/>
                                <a:pt x="32899" y="48247"/>
                              </a:cubicBezTo>
                              <a:lnTo>
                                <a:pt x="32899" y="67577"/>
                              </a:lnTo>
                              <a:lnTo>
                                <a:pt x="0" y="67577"/>
                              </a:lnTo>
                              <a:lnTo>
                                <a:pt x="0"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4" name="Shape 17"/>
                      <wps:cNvSpPr/>
                      <wps:spPr>
                        <a:xfrm>
                          <a:off x="4777598" y="6457"/>
                          <a:ext cx="113309" cy="145352"/>
                        </a:xfrm>
                        <a:custGeom>
                          <a:avLst/>
                          <a:gdLst/>
                          <a:ahLst/>
                          <a:cxnLst/>
                          <a:rect l="0" t="0" r="0" b="0"/>
                          <a:pathLst>
                            <a:path w="113309" h="145352">
                              <a:moveTo>
                                <a:pt x="0" y="0"/>
                              </a:moveTo>
                              <a:lnTo>
                                <a:pt x="25794" y="0"/>
                              </a:lnTo>
                              <a:lnTo>
                                <a:pt x="25794" y="69545"/>
                              </a:lnTo>
                              <a:lnTo>
                                <a:pt x="75209" y="0"/>
                              </a:lnTo>
                              <a:lnTo>
                                <a:pt x="104572" y="0"/>
                              </a:lnTo>
                              <a:lnTo>
                                <a:pt x="59030" y="63500"/>
                              </a:lnTo>
                              <a:lnTo>
                                <a:pt x="113309" y="145352"/>
                              </a:lnTo>
                              <a:lnTo>
                                <a:pt x="82448" y="145352"/>
                              </a:lnTo>
                              <a:lnTo>
                                <a:pt x="41961" y="83439"/>
                              </a:lnTo>
                              <a:lnTo>
                                <a:pt x="25794" y="105562"/>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5" name="Shape 18"/>
                      <wps:cNvSpPr/>
                      <wps:spPr>
                        <a:xfrm>
                          <a:off x="4907409" y="43566"/>
                          <a:ext cx="93167" cy="108242"/>
                        </a:xfrm>
                        <a:custGeom>
                          <a:avLst/>
                          <a:gdLst/>
                          <a:ahLst/>
                          <a:cxnLst/>
                          <a:rect l="0" t="0" r="0" b="0"/>
                          <a:pathLst>
                            <a:path w="93167" h="108242">
                              <a:moveTo>
                                <a:pt x="52286" y="0"/>
                              </a:moveTo>
                              <a:cubicBezTo>
                                <a:pt x="64922" y="0"/>
                                <a:pt x="74905" y="3785"/>
                                <a:pt x="82207" y="11354"/>
                              </a:cubicBezTo>
                              <a:cubicBezTo>
                                <a:pt x="89510" y="18936"/>
                                <a:pt x="93167" y="29502"/>
                                <a:pt x="93167" y="43053"/>
                              </a:cubicBezTo>
                              <a:lnTo>
                                <a:pt x="93167" y="108242"/>
                              </a:lnTo>
                              <a:lnTo>
                                <a:pt x="68364" y="108242"/>
                              </a:lnTo>
                              <a:lnTo>
                                <a:pt x="68364" y="46825"/>
                              </a:lnTo>
                              <a:cubicBezTo>
                                <a:pt x="68364" y="37770"/>
                                <a:pt x="66624" y="31153"/>
                                <a:pt x="63157" y="26988"/>
                              </a:cubicBezTo>
                              <a:cubicBezTo>
                                <a:pt x="59677" y="22809"/>
                                <a:pt x="54013" y="20726"/>
                                <a:pt x="46139" y="20726"/>
                              </a:cubicBezTo>
                              <a:cubicBezTo>
                                <a:pt x="42507" y="20726"/>
                                <a:pt x="38608" y="21755"/>
                                <a:pt x="34480" y="23813"/>
                              </a:cubicBezTo>
                              <a:cubicBezTo>
                                <a:pt x="30353" y="25857"/>
                                <a:pt x="27127" y="28410"/>
                                <a:pt x="24803" y="31445"/>
                              </a:cubicBezTo>
                              <a:lnTo>
                                <a:pt x="24803" y="108242"/>
                              </a:lnTo>
                              <a:lnTo>
                                <a:pt x="0" y="108242"/>
                              </a:lnTo>
                              <a:lnTo>
                                <a:pt x="0" y="1981"/>
                              </a:lnTo>
                              <a:lnTo>
                                <a:pt x="17856" y="1981"/>
                              </a:lnTo>
                              <a:lnTo>
                                <a:pt x="22428" y="11900"/>
                              </a:lnTo>
                              <a:cubicBezTo>
                                <a:pt x="29172" y="3962"/>
                                <a:pt x="39129" y="0"/>
                                <a:pt x="52286"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6" name="Shape 19"/>
                      <wps:cNvSpPr/>
                      <wps:spPr>
                        <a:xfrm>
                          <a:off x="5026317" y="43557"/>
                          <a:ext cx="52877" cy="110236"/>
                        </a:xfrm>
                        <a:custGeom>
                          <a:avLst/>
                          <a:gdLst/>
                          <a:ahLst/>
                          <a:cxnLst/>
                          <a:rect l="0" t="0" r="0" b="0"/>
                          <a:pathLst>
                            <a:path w="52877" h="110236">
                              <a:moveTo>
                                <a:pt x="52781" y="0"/>
                              </a:moveTo>
                              <a:lnTo>
                                <a:pt x="52877" y="16"/>
                              </a:lnTo>
                              <a:lnTo>
                                <a:pt x="52877" y="20840"/>
                              </a:lnTo>
                              <a:lnTo>
                                <a:pt x="35965"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9" y="105486"/>
                                <a:pt x="14135" y="95999"/>
                              </a:cubicBezTo>
                              <a:cubicBezTo>
                                <a:pt x="4712" y="86512"/>
                                <a:pt x="0" y="73266"/>
                                <a:pt x="0" y="56261"/>
                              </a:cubicBezTo>
                              <a:cubicBezTo>
                                <a:pt x="0" y="39535"/>
                                <a:pt x="5169" y="25971"/>
                                <a:pt x="15520"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7" name="Shape 20"/>
                      <wps:cNvSpPr/>
                      <wps:spPr>
                        <a:xfrm>
                          <a:off x="5079194" y="124227"/>
                          <a:ext cx="38792" cy="29531"/>
                        </a:xfrm>
                        <a:custGeom>
                          <a:avLst/>
                          <a:gdLst/>
                          <a:ahLst/>
                          <a:cxnLst/>
                          <a:rect l="0" t="0" r="0" b="0"/>
                          <a:pathLst>
                            <a:path w="38792" h="29531">
                              <a:moveTo>
                                <a:pt x="29178" y="0"/>
                              </a:moveTo>
                              <a:lnTo>
                                <a:pt x="38792" y="18948"/>
                              </a:lnTo>
                              <a:cubicBezTo>
                                <a:pt x="34430" y="22492"/>
                                <a:pt x="28991"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8" name="Shape 21"/>
                      <wps:cNvSpPr/>
                      <wps:spPr>
                        <a:xfrm>
                          <a:off x="5079194"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9" name="Shape 22"/>
                      <wps:cNvSpPr/>
                      <wps:spPr>
                        <a:xfrm>
                          <a:off x="5149556"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0" name="Shape 23"/>
                      <wps:cNvSpPr/>
                      <wps:spPr>
                        <a:xfrm>
                          <a:off x="5161558"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1" name="Shape 24"/>
                      <wps:cNvSpPr/>
                      <wps:spPr>
                        <a:xfrm>
                          <a:off x="5221030"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2" name="Shape 25"/>
                      <wps:cNvSpPr/>
                      <wps:spPr>
                        <a:xfrm>
                          <a:off x="5269792"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3" name="Shape 26"/>
                      <wps:cNvSpPr/>
                      <wps:spPr>
                        <a:xfrm>
                          <a:off x="5345289"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4" name="Shape 27"/>
                      <wps:cNvSpPr/>
                      <wps:spPr>
                        <a:xfrm>
                          <a:off x="5394051"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5" name="Shape 336"/>
                      <wps:cNvSpPr/>
                      <wps:spPr>
                        <a:xfrm>
                          <a:off x="5468949" y="81263"/>
                          <a:ext cx="52489" cy="23317"/>
                        </a:xfrm>
                        <a:custGeom>
                          <a:avLst/>
                          <a:gdLst/>
                          <a:ahLst/>
                          <a:cxnLst/>
                          <a:rect l="0" t="0" r="0" b="0"/>
                          <a:pathLst>
                            <a:path w="52489" h="23317">
                              <a:moveTo>
                                <a:pt x="0" y="0"/>
                              </a:moveTo>
                              <a:lnTo>
                                <a:pt x="52489" y="0"/>
                              </a:lnTo>
                              <a:lnTo>
                                <a:pt x="52489" y="23317"/>
                              </a:lnTo>
                              <a:lnTo>
                                <a:pt x="0" y="23317"/>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6" name="Shape 29"/>
                      <wps:cNvSpPr/>
                      <wps:spPr>
                        <a:xfrm>
                          <a:off x="5553535" y="6457"/>
                          <a:ext cx="109144" cy="145352"/>
                        </a:xfrm>
                        <a:custGeom>
                          <a:avLst/>
                          <a:gdLst/>
                          <a:ahLst/>
                          <a:cxnLst/>
                          <a:rect l="0" t="0" r="0" b="0"/>
                          <a:pathLst>
                            <a:path w="109144" h="145352">
                              <a:moveTo>
                                <a:pt x="0" y="0"/>
                              </a:moveTo>
                              <a:lnTo>
                                <a:pt x="25794" y="0"/>
                              </a:lnTo>
                              <a:lnTo>
                                <a:pt x="25794" y="56947"/>
                              </a:lnTo>
                              <a:lnTo>
                                <a:pt x="83642" y="56947"/>
                              </a:lnTo>
                              <a:lnTo>
                                <a:pt x="83642" y="0"/>
                              </a:lnTo>
                              <a:lnTo>
                                <a:pt x="109144" y="0"/>
                              </a:lnTo>
                              <a:lnTo>
                                <a:pt x="109144" y="145352"/>
                              </a:lnTo>
                              <a:lnTo>
                                <a:pt x="83642" y="145352"/>
                              </a:lnTo>
                              <a:lnTo>
                                <a:pt x="83642" y="79870"/>
                              </a:lnTo>
                              <a:lnTo>
                                <a:pt x="25794" y="79870"/>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7" name="Shape 30"/>
                      <wps:cNvSpPr/>
                      <wps:spPr>
                        <a:xfrm>
                          <a:off x="5690687" y="43557"/>
                          <a:ext cx="52877" cy="110236"/>
                        </a:xfrm>
                        <a:custGeom>
                          <a:avLst/>
                          <a:gdLst/>
                          <a:ahLst/>
                          <a:cxnLst/>
                          <a:rect l="0" t="0" r="0" b="0"/>
                          <a:pathLst>
                            <a:path w="52877" h="110236">
                              <a:moveTo>
                                <a:pt x="52781" y="0"/>
                              </a:moveTo>
                              <a:lnTo>
                                <a:pt x="52877" y="16"/>
                              </a:lnTo>
                              <a:lnTo>
                                <a:pt x="52877" y="20840"/>
                              </a:lnTo>
                              <a:lnTo>
                                <a:pt x="35964"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8" y="105486"/>
                                <a:pt x="14136" y="95999"/>
                              </a:cubicBezTo>
                              <a:cubicBezTo>
                                <a:pt x="4712" y="86512"/>
                                <a:pt x="0" y="73266"/>
                                <a:pt x="0" y="56261"/>
                              </a:cubicBezTo>
                              <a:cubicBezTo>
                                <a:pt x="0" y="39535"/>
                                <a:pt x="5169" y="25971"/>
                                <a:pt x="15519"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8" name="Shape 31"/>
                      <wps:cNvSpPr/>
                      <wps:spPr>
                        <a:xfrm>
                          <a:off x="5743563" y="124227"/>
                          <a:ext cx="38792" cy="29531"/>
                        </a:xfrm>
                        <a:custGeom>
                          <a:avLst/>
                          <a:gdLst/>
                          <a:ahLst/>
                          <a:cxnLst/>
                          <a:rect l="0" t="0" r="0" b="0"/>
                          <a:pathLst>
                            <a:path w="38792" h="29531">
                              <a:moveTo>
                                <a:pt x="29178" y="0"/>
                              </a:moveTo>
                              <a:lnTo>
                                <a:pt x="38792" y="18948"/>
                              </a:lnTo>
                              <a:cubicBezTo>
                                <a:pt x="34430" y="22492"/>
                                <a:pt x="28990"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9" name="Shape 32"/>
                      <wps:cNvSpPr/>
                      <wps:spPr>
                        <a:xfrm>
                          <a:off x="5743563"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0" name="Shape 33"/>
                      <wps:cNvSpPr/>
                      <wps:spPr>
                        <a:xfrm>
                          <a:off x="5813565"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1" name="Shape 34"/>
                      <wps:cNvSpPr/>
                      <wps:spPr>
                        <a:xfrm>
                          <a:off x="5825567"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2" name="Shape 35"/>
                      <wps:cNvSpPr/>
                      <wps:spPr>
                        <a:xfrm>
                          <a:off x="5891289" y="0"/>
                          <a:ext cx="36513" cy="153797"/>
                        </a:xfrm>
                        <a:custGeom>
                          <a:avLst/>
                          <a:gdLst/>
                          <a:ahLst/>
                          <a:cxnLst/>
                          <a:rect l="0" t="0" r="0" b="0"/>
                          <a:pathLst>
                            <a:path w="36513" h="153797">
                              <a:moveTo>
                                <a:pt x="24803" y="0"/>
                              </a:moveTo>
                              <a:lnTo>
                                <a:pt x="24803" y="119469"/>
                              </a:lnTo>
                              <a:cubicBezTo>
                                <a:pt x="24803" y="132563"/>
                                <a:pt x="28715" y="140360"/>
                                <a:pt x="36513" y="142875"/>
                              </a:cubicBezTo>
                              <a:cubicBezTo>
                                <a:pt x="32677" y="150152"/>
                                <a:pt x="26136" y="153797"/>
                                <a:pt x="16866" y="153797"/>
                              </a:cubicBezTo>
                              <a:cubicBezTo>
                                <a:pt x="5614" y="153797"/>
                                <a:pt x="0" y="145986"/>
                                <a:pt x="0" y="130378"/>
                              </a:cubicBez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3" name="Shape 36"/>
                      <wps:cNvSpPr/>
                      <wps:spPr>
                        <a:xfrm>
                          <a:off x="5951058" y="5"/>
                          <a:ext cx="48666" cy="153784"/>
                        </a:xfrm>
                        <a:custGeom>
                          <a:avLst/>
                          <a:gdLst/>
                          <a:ahLst/>
                          <a:cxnLst/>
                          <a:rect l="0" t="0" r="0" b="0"/>
                          <a:pathLst>
                            <a:path w="48666" h="153784">
                              <a:moveTo>
                                <a:pt x="24803" y="0"/>
                              </a:moveTo>
                              <a:lnTo>
                                <a:pt x="24803" y="49606"/>
                              </a:lnTo>
                              <a:cubicBezTo>
                                <a:pt x="31420" y="45580"/>
                                <a:pt x="38633" y="43561"/>
                                <a:pt x="46431" y="43561"/>
                              </a:cubicBezTo>
                              <a:lnTo>
                                <a:pt x="48666" y="43951"/>
                              </a:lnTo>
                              <a:lnTo>
                                <a:pt x="48666" y="67064"/>
                              </a:lnTo>
                              <a:lnTo>
                                <a:pt x="41567" y="64592"/>
                              </a:lnTo>
                              <a:cubicBezTo>
                                <a:pt x="34227" y="64592"/>
                                <a:pt x="28639" y="66675"/>
                                <a:pt x="24803" y="70841"/>
                              </a:cubicBezTo>
                              <a:lnTo>
                                <a:pt x="24803" y="126301"/>
                              </a:lnTo>
                              <a:cubicBezTo>
                                <a:pt x="28435" y="130607"/>
                                <a:pt x="33375" y="132753"/>
                                <a:pt x="39586" y="132753"/>
                              </a:cubicBezTo>
                              <a:lnTo>
                                <a:pt x="48666" y="131490"/>
                              </a:lnTo>
                              <a:lnTo>
                                <a:pt x="48666" y="153130"/>
                              </a:lnTo>
                              <a:lnTo>
                                <a:pt x="44945" y="153784"/>
                              </a:lnTo>
                              <a:cubicBezTo>
                                <a:pt x="35090" y="153784"/>
                                <a:pt x="26632" y="151181"/>
                                <a:pt x="19545" y="145948"/>
                              </a:cubicBezTo>
                              <a:lnTo>
                                <a:pt x="13983" y="153784"/>
                              </a:lnTo>
                              <a:lnTo>
                                <a:pt x="0" y="153784"/>
                              </a:ln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4" name="Shape 37"/>
                      <wps:cNvSpPr/>
                      <wps:spPr>
                        <a:xfrm>
                          <a:off x="5999724" y="43956"/>
                          <a:ext cx="49657" cy="109178"/>
                        </a:xfrm>
                        <a:custGeom>
                          <a:avLst/>
                          <a:gdLst/>
                          <a:ahLst/>
                          <a:cxnLst/>
                          <a:rect l="0" t="0" r="0" b="0"/>
                          <a:pathLst>
                            <a:path w="49657" h="109178">
                              <a:moveTo>
                                <a:pt x="0" y="0"/>
                              </a:moveTo>
                              <a:lnTo>
                                <a:pt x="18825" y="3289"/>
                              </a:lnTo>
                              <a:cubicBezTo>
                                <a:pt x="25092" y="5744"/>
                                <a:pt x="30607" y="9427"/>
                                <a:pt x="35370" y="14342"/>
                              </a:cubicBezTo>
                              <a:cubicBezTo>
                                <a:pt x="44895" y="24159"/>
                                <a:pt x="49657" y="36744"/>
                                <a:pt x="49657" y="52086"/>
                              </a:cubicBezTo>
                              <a:cubicBezTo>
                                <a:pt x="49657" y="69891"/>
                                <a:pt x="44857" y="83963"/>
                                <a:pt x="35268" y="94313"/>
                              </a:cubicBezTo>
                              <a:cubicBezTo>
                                <a:pt x="30474" y="99489"/>
                                <a:pt x="24829" y="103369"/>
                                <a:pt x="18331" y="105955"/>
                              </a:cubicBezTo>
                              <a:lnTo>
                                <a:pt x="0" y="109178"/>
                              </a:lnTo>
                              <a:lnTo>
                                <a:pt x="0" y="87538"/>
                              </a:lnTo>
                              <a:lnTo>
                                <a:pt x="6255" y="86668"/>
                              </a:lnTo>
                              <a:cubicBezTo>
                                <a:pt x="10497" y="85246"/>
                                <a:pt x="13869" y="83112"/>
                                <a:pt x="16371" y="80267"/>
                              </a:cubicBezTo>
                              <a:cubicBezTo>
                                <a:pt x="21375" y="74578"/>
                                <a:pt x="23864" y="65484"/>
                                <a:pt x="23864" y="52988"/>
                              </a:cubicBezTo>
                              <a:cubicBezTo>
                                <a:pt x="23864" y="42205"/>
                                <a:pt x="21282" y="34119"/>
                                <a:pt x="16121" y="28728"/>
                              </a:cubicBezTo>
                              <a:lnTo>
                                <a:pt x="0" y="23113"/>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5" name="Shape 38"/>
                      <wps:cNvSpPr/>
                      <wps:spPr>
                        <a:xfrm>
                          <a:off x="6070151" y="82590"/>
                          <a:ext cx="44253" cy="71206"/>
                        </a:xfrm>
                        <a:custGeom>
                          <a:avLst/>
                          <a:gdLst/>
                          <a:ahLst/>
                          <a:cxnLst/>
                          <a:rect l="0" t="0" r="0" b="0"/>
                          <a:pathLst>
                            <a:path w="44253" h="71206">
                              <a:moveTo>
                                <a:pt x="44253" y="0"/>
                              </a:moveTo>
                              <a:lnTo>
                                <a:pt x="44253" y="20087"/>
                              </a:lnTo>
                              <a:lnTo>
                                <a:pt x="32147" y="22733"/>
                              </a:lnTo>
                              <a:cubicBezTo>
                                <a:pt x="27251" y="25943"/>
                                <a:pt x="24803" y="30756"/>
                                <a:pt x="24803" y="37170"/>
                              </a:cubicBezTo>
                              <a:cubicBezTo>
                                <a:pt x="24803" y="46695"/>
                                <a:pt x="30328" y="51457"/>
                                <a:pt x="41377" y="51457"/>
                              </a:cubicBezTo>
                              <a:lnTo>
                                <a:pt x="44253" y="50499"/>
                              </a:lnTo>
                              <a:lnTo>
                                <a:pt x="44253" y="69707"/>
                              </a:lnTo>
                              <a:lnTo>
                                <a:pt x="36817" y="71206"/>
                              </a:lnTo>
                              <a:cubicBezTo>
                                <a:pt x="25362" y="71206"/>
                                <a:pt x="16370" y="68348"/>
                                <a:pt x="9830" y="62621"/>
                              </a:cubicBezTo>
                              <a:cubicBezTo>
                                <a:pt x="3277" y="56906"/>
                                <a:pt x="0" y="48778"/>
                                <a:pt x="0" y="38262"/>
                              </a:cubicBezTo>
                              <a:cubicBezTo>
                                <a:pt x="0" y="25956"/>
                                <a:pt x="4623" y="16329"/>
                                <a:pt x="13843" y="9395"/>
                              </a:cubicBezTo>
                              <a:cubicBezTo>
                                <a:pt x="18459" y="5922"/>
                                <a:pt x="24044" y="3315"/>
                                <a:pt x="30600" y="1577"/>
                              </a:cubicBezTo>
                              <a:lnTo>
                                <a:pt x="4425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6" name="Shape 39"/>
                      <wps:cNvSpPr/>
                      <wps:spPr>
                        <a:xfrm>
                          <a:off x="6081174" y="43560"/>
                          <a:ext cx="33230" cy="25400"/>
                        </a:xfrm>
                        <a:custGeom>
                          <a:avLst/>
                          <a:gdLst/>
                          <a:ahLst/>
                          <a:cxnLst/>
                          <a:rect l="0" t="0" r="0" b="0"/>
                          <a:pathLst>
                            <a:path w="33230" h="25400">
                              <a:moveTo>
                                <a:pt x="30455" y="0"/>
                              </a:moveTo>
                              <a:lnTo>
                                <a:pt x="33230" y="365"/>
                              </a:lnTo>
                              <a:lnTo>
                                <a:pt x="33230" y="21916"/>
                              </a:lnTo>
                              <a:lnTo>
                                <a:pt x="28766" y="20739"/>
                              </a:lnTo>
                              <a:cubicBezTo>
                                <a:pt x="19444" y="20739"/>
                                <a:pt x="11646" y="22289"/>
                                <a:pt x="5347" y="25400"/>
                              </a:cubicBezTo>
                              <a:lnTo>
                                <a:pt x="0" y="6147"/>
                              </a:lnTo>
                              <a:cubicBezTo>
                                <a:pt x="8522" y="2057"/>
                                <a:pt x="18682" y="0"/>
                                <a:pt x="30455"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7" name="Shape 40"/>
                      <wps:cNvSpPr/>
                      <wps:spPr>
                        <a:xfrm>
                          <a:off x="6114404" y="43924"/>
                          <a:ext cx="52686" cy="109871"/>
                        </a:xfrm>
                        <a:custGeom>
                          <a:avLst/>
                          <a:gdLst/>
                          <a:ahLst/>
                          <a:cxnLst/>
                          <a:rect l="0" t="0" r="0" b="0"/>
                          <a:pathLst>
                            <a:path w="52686" h="109871">
                              <a:moveTo>
                                <a:pt x="0" y="0"/>
                              </a:moveTo>
                              <a:lnTo>
                                <a:pt x="18285" y="2404"/>
                              </a:lnTo>
                              <a:cubicBezTo>
                                <a:pt x="24222" y="4248"/>
                                <a:pt x="29077" y="7014"/>
                                <a:pt x="32848" y="10697"/>
                              </a:cubicBezTo>
                              <a:cubicBezTo>
                                <a:pt x="40380" y="18076"/>
                                <a:pt x="44152" y="32046"/>
                                <a:pt x="44152" y="52620"/>
                              </a:cubicBezTo>
                              <a:lnTo>
                                <a:pt x="44152" y="75340"/>
                              </a:lnTo>
                              <a:cubicBezTo>
                                <a:pt x="44152" y="89500"/>
                                <a:pt x="46996" y="98391"/>
                                <a:pt x="52686" y="102035"/>
                              </a:cubicBezTo>
                              <a:cubicBezTo>
                                <a:pt x="50641" y="105604"/>
                                <a:pt x="48355" y="107801"/>
                                <a:pt x="45841" y="108627"/>
                              </a:cubicBezTo>
                              <a:cubicBezTo>
                                <a:pt x="43326" y="109452"/>
                                <a:pt x="40443" y="109871"/>
                                <a:pt x="37205" y="109871"/>
                              </a:cubicBezTo>
                              <a:cubicBezTo>
                                <a:pt x="33636" y="109871"/>
                                <a:pt x="30423" y="108538"/>
                                <a:pt x="27591" y="105896"/>
                              </a:cubicBezTo>
                              <a:cubicBezTo>
                                <a:pt x="24746" y="103255"/>
                                <a:pt x="22828" y="100384"/>
                                <a:pt x="21837" y="97273"/>
                              </a:cubicBezTo>
                              <a:cubicBezTo>
                                <a:pt x="19590" y="100981"/>
                                <a:pt x="15666" y="104004"/>
                                <a:pt x="10078" y="106341"/>
                              </a:cubicBezTo>
                              <a:lnTo>
                                <a:pt x="0" y="108372"/>
                              </a:lnTo>
                              <a:lnTo>
                                <a:pt x="0" y="89164"/>
                              </a:lnTo>
                              <a:lnTo>
                                <a:pt x="13868" y="84541"/>
                              </a:lnTo>
                              <a:cubicBezTo>
                                <a:pt x="17590" y="80820"/>
                                <a:pt x="19450" y="75238"/>
                                <a:pt x="19450" y="67796"/>
                              </a:cubicBezTo>
                              <a:lnTo>
                                <a:pt x="19450" y="57877"/>
                              </a:lnTo>
                              <a:cubicBezTo>
                                <a:pt x="15221" y="57027"/>
                                <a:pt x="12046" y="56582"/>
                                <a:pt x="9925" y="56582"/>
                              </a:cubicBezTo>
                              <a:lnTo>
                                <a:pt x="0" y="58752"/>
                              </a:lnTo>
                              <a:lnTo>
                                <a:pt x="0" y="38665"/>
                              </a:lnTo>
                              <a:lnTo>
                                <a:pt x="8934" y="37634"/>
                              </a:lnTo>
                              <a:cubicBezTo>
                                <a:pt x="11843" y="37634"/>
                                <a:pt x="15284" y="38129"/>
                                <a:pt x="19247" y="39120"/>
                              </a:cubicBezTo>
                              <a:cubicBezTo>
                                <a:pt x="19247" y="32871"/>
                                <a:pt x="17272" y="28185"/>
                                <a:pt x="13321" y="25061"/>
                              </a:cubicBezTo>
                              <a:lnTo>
                                <a:pt x="0" y="21551"/>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8" name="Shape 41"/>
                      <wps:cNvSpPr/>
                      <wps:spPr>
                        <a:xfrm>
                          <a:off x="6186496" y="43904"/>
                          <a:ext cx="49555" cy="109882"/>
                        </a:xfrm>
                        <a:custGeom>
                          <a:avLst/>
                          <a:gdLst/>
                          <a:ahLst/>
                          <a:cxnLst/>
                          <a:rect l="0" t="0" r="0" b="0"/>
                          <a:pathLst>
                            <a:path w="49555" h="109882">
                              <a:moveTo>
                                <a:pt x="49555" y="0"/>
                              </a:moveTo>
                              <a:lnTo>
                                <a:pt x="49555" y="23539"/>
                              </a:lnTo>
                              <a:lnTo>
                                <a:pt x="33833" y="29771"/>
                              </a:lnTo>
                              <a:cubicBezTo>
                                <a:pt x="28473" y="35816"/>
                                <a:pt x="25794" y="44503"/>
                                <a:pt x="25794" y="55818"/>
                              </a:cubicBezTo>
                              <a:cubicBezTo>
                                <a:pt x="25794" y="66861"/>
                                <a:pt x="28457" y="75145"/>
                                <a:pt x="33782" y="80668"/>
                              </a:cubicBezTo>
                              <a:lnTo>
                                <a:pt x="49555" y="86124"/>
                              </a:lnTo>
                              <a:lnTo>
                                <a:pt x="49555" y="109576"/>
                              </a:lnTo>
                              <a:lnTo>
                                <a:pt x="47714" y="109882"/>
                              </a:lnTo>
                              <a:cubicBezTo>
                                <a:pt x="32893" y="109882"/>
                                <a:pt x="21234" y="105196"/>
                                <a:pt x="12738" y="95798"/>
                              </a:cubicBezTo>
                              <a:cubicBezTo>
                                <a:pt x="4255" y="86413"/>
                                <a:pt x="0" y="73319"/>
                                <a:pt x="0" y="56504"/>
                              </a:cubicBezTo>
                              <a:cubicBezTo>
                                <a:pt x="0" y="39715"/>
                                <a:pt x="4864" y="26037"/>
                                <a:pt x="14631" y="15483"/>
                              </a:cubicBezTo>
                              <a:cubicBezTo>
                                <a:pt x="19507" y="10206"/>
                                <a:pt x="25000" y="6250"/>
                                <a:pt x="31111" y="3613"/>
                              </a:cubicBezTo>
                              <a:lnTo>
                                <a:pt x="4955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9" name="Shape 42"/>
                      <wps:cNvSpPr/>
                      <wps:spPr>
                        <a:xfrm>
                          <a:off x="6236051" y="2"/>
                          <a:ext cx="48565" cy="153478"/>
                        </a:xfrm>
                        <a:custGeom>
                          <a:avLst/>
                          <a:gdLst/>
                          <a:ahLst/>
                          <a:cxnLst/>
                          <a:rect l="0" t="0" r="0" b="0"/>
                          <a:pathLst>
                            <a:path w="48565" h="153478">
                              <a:moveTo>
                                <a:pt x="48565" y="0"/>
                              </a:moveTo>
                              <a:lnTo>
                                <a:pt x="48565" y="151803"/>
                              </a:lnTo>
                              <a:lnTo>
                                <a:pt x="23762" y="151803"/>
                              </a:lnTo>
                              <a:lnTo>
                                <a:pt x="23762" y="145352"/>
                              </a:lnTo>
                              <a:cubicBezTo>
                                <a:pt x="21717" y="147612"/>
                                <a:pt x="18238" y="149568"/>
                                <a:pt x="13348" y="151257"/>
                              </a:cubicBezTo>
                              <a:lnTo>
                                <a:pt x="0" y="153478"/>
                              </a:lnTo>
                              <a:lnTo>
                                <a:pt x="0" y="130026"/>
                              </a:lnTo>
                              <a:lnTo>
                                <a:pt x="8179" y="132855"/>
                              </a:lnTo>
                              <a:cubicBezTo>
                                <a:pt x="10567" y="132855"/>
                                <a:pt x="13488" y="132144"/>
                                <a:pt x="16968" y="130721"/>
                              </a:cubicBezTo>
                              <a:cubicBezTo>
                                <a:pt x="20434" y="129299"/>
                                <a:pt x="22708" y="127864"/>
                                <a:pt x="23762" y="126403"/>
                              </a:cubicBezTo>
                              <a:lnTo>
                                <a:pt x="23762" y="70942"/>
                              </a:lnTo>
                              <a:cubicBezTo>
                                <a:pt x="18466" y="66713"/>
                                <a:pt x="12942" y="64592"/>
                                <a:pt x="7189" y="64592"/>
                              </a:cubicBezTo>
                              <a:lnTo>
                                <a:pt x="0" y="67441"/>
                              </a:lnTo>
                              <a:lnTo>
                                <a:pt x="0" y="43902"/>
                              </a:lnTo>
                              <a:lnTo>
                                <a:pt x="1740" y="43561"/>
                              </a:lnTo>
                              <a:cubicBezTo>
                                <a:pt x="9805" y="43561"/>
                                <a:pt x="17145" y="45212"/>
                                <a:pt x="23762" y="48514"/>
                              </a:cubicBezTo>
                              <a:lnTo>
                                <a:pt x="23762" y="5956"/>
                              </a:lnTo>
                              <a:lnTo>
                                <a:pt x="4856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80" name="Rectangle 43"/>
                      <wps:cNvSpPr/>
                      <wps:spPr>
                        <a:xfrm>
                          <a:off x="4336817" y="237260"/>
                          <a:ext cx="562774" cy="291716"/>
                        </a:xfrm>
                        <a:prstGeom prst="rect">
                          <a:avLst/>
                        </a:prstGeom>
                        <a:ln>
                          <a:noFill/>
                        </a:ln>
                      </wps:spPr>
                      <wps:txbx>
                        <w:txbxContent>
                          <w:p w14:paraId="482A6995" w14:textId="77777777" w:rsidR="008C521E" w:rsidRDefault="008C521E" w:rsidP="00C830FE">
                            <w:r>
                              <w:rPr>
                                <w:rFonts w:ascii="Trebuchet MS" w:eastAsia="Trebuchet MS" w:hAnsi="Trebuchet MS" w:cs="Trebuchet MS"/>
                                <w:b/>
                                <w:color w:val="74B43C"/>
                                <w:sz w:val="36"/>
                              </w:rPr>
                              <w:t xml:space="preserve">      </w:t>
                            </w:r>
                          </w:p>
                        </w:txbxContent>
                      </wps:txbx>
                      <wps:bodyPr horzOverflow="overflow" vert="horz" lIns="0" tIns="0" rIns="0" bIns="0" rtlCol="0">
                        <a:noAutofit/>
                      </wps:bodyPr>
                    </wps:wsp>
                    <wps:wsp>
                      <wps:cNvPr id="581" name="Shape 44"/>
                      <wps:cNvSpPr/>
                      <wps:spPr>
                        <a:xfrm>
                          <a:off x="4773180" y="230250"/>
                          <a:ext cx="104508" cy="178499"/>
                        </a:xfrm>
                        <a:custGeom>
                          <a:avLst/>
                          <a:gdLst/>
                          <a:ahLst/>
                          <a:cxnLst/>
                          <a:rect l="0" t="0" r="0" b="0"/>
                          <a:pathLst>
                            <a:path w="104508" h="178499">
                              <a:moveTo>
                                <a:pt x="52654" y="0"/>
                              </a:moveTo>
                              <a:cubicBezTo>
                                <a:pt x="72618" y="0"/>
                                <a:pt x="87262" y="3734"/>
                                <a:pt x="96609" y="11201"/>
                              </a:cubicBezTo>
                              <a:lnTo>
                                <a:pt x="87313" y="37592"/>
                              </a:lnTo>
                              <a:cubicBezTo>
                                <a:pt x="76543" y="29896"/>
                                <a:pt x="65202" y="26048"/>
                                <a:pt x="53251" y="26048"/>
                              </a:cubicBezTo>
                              <a:cubicBezTo>
                                <a:pt x="46190" y="26048"/>
                                <a:pt x="40703" y="27902"/>
                                <a:pt x="36817" y="31636"/>
                              </a:cubicBezTo>
                              <a:cubicBezTo>
                                <a:pt x="32931" y="35369"/>
                                <a:pt x="30975" y="40221"/>
                                <a:pt x="30975" y="46190"/>
                              </a:cubicBezTo>
                              <a:cubicBezTo>
                                <a:pt x="30975" y="56083"/>
                                <a:pt x="41948" y="66383"/>
                                <a:pt x="63855" y="77064"/>
                              </a:cubicBezTo>
                              <a:cubicBezTo>
                                <a:pt x="75412" y="82715"/>
                                <a:pt x="83731" y="87922"/>
                                <a:pt x="88836" y="92672"/>
                              </a:cubicBezTo>
                              <a:cubicBezTo>
                                <a:pt x="93942" y="97422"/>
                                <a:pt x="97828" y="102959"/>
                                <a:pt x="100508" y="109283"/>
                              </a:cubicBezTo>
                              <a:cubicBezTo>
                                <a:pt x="103175" y="115608"/>
                                <a:pt x="104508" y="122657"/>
                                <a:pt x="104508" y="130429"/>
                              </a:cubicBezTo>
                              <a:cubicBezTo>
                                <a:pt x="104508" y="144412"/>
                                <a:pt x="98984" y="155931"/>
                                <a:pt x="87960" y="164960"/>
                              </a:cubicBezTo>
                              <a:cubicBezTo>
                                <a:pt x="76924" y="173990"/>
                                <a:pt x="62141" y="178499"/>
                                <a:pt x="43599" y="178499"/>
                              </a:cubicBezTo>
                              <a:cubicBezTo>
                                <a:pt x="27496" y="178499"/>
                                <a:pt x="12967" y="174346"/>
                                <a:pt x="0" y="166014"/>
                              </a:cubicBezTo>
                              <a:lnTo>
                                <a:pt x="11316" y="138557"/>
                              </a:lnTo>
                              <a:cubicBezTo>
                                <a:pt x="23406" y="147041"/>
                                <a:pt x="35306" y="151282"/>
                                <a:pt x="47003" y="151282"/>
                              </a:cubicBezTo>
                              <a:cubicBezTo>
                                <a:pt x="64999" y="151282"/>
                                <a:pt x="73990" y="145009"/>
                                <a:pt x="73990" y="132436"/>
                              </a:cubicBezTo>
                              <a:cubicBezTo>
                                <a:pt x="73990" y="126543"/>
                                <a:pt x="71869" y="120929"/>
                                <a:pt x="67628" y="115583"/>
                              </a:cubicBezTo>
                              <a:cubicBezTo>
                                <a:pt x="63386" y="110249"/>
                                <a:pt x="54648" y="104254"/>
                                <a:pt x="41415" y="97625"/>
                              </a:cubicBezTo>
                              <a:cubicBezTo>
                                <a:pt x="28181" y="90983"/>
                                <a:pt x="19266" y="85522"/>
                                <a:pt x="14668" y="81242"/>
                              </a:cubicBezTo>
                              <a:cubicBezTo>
                                <a:pt x="10071" y="76962"/>
                                <a:pt x="6541" y="71869"/>
                                <a:pt x="4064" y="65989"/>
                              </a:cubicBezTo>
                              <a:cubicBezTo>
                                <a:pt x="1588" y="60096"/>
                                <a:pt x="343" y="53569"/>
                                <a:pt x="343" y="46418"/>
                              </a:cubicBezTo>
                              <a:cubicBezTo>
                                <a:pt x="343" y="33071"/>
                                <a:pt x="5245" y="21996"/>
                                <a:pt x="15024" y="13195"/>
                              </a:cubicBezTo>
                              <a:cubicBezTo>
                                <a:pt x="24803" y="4407"/>
                                <a:pt x="37351" y="0"/>
                                <a:pt x="5265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2" name="Shape 45"/>
                      <wps:cNvSpPr/>
                      <wps:spPr>
                        <a:xfrm>
                          <a:off x="4895076"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3" name="Shape 46"/>
                      <wps:cNvSpPr/>
                      <wps:spPr>
                        <a:xfrm>
                          <a:off x="4994799" y="323610"/>
                          <a:ext cx="52533" cy="84550"/>
                        </a:xfrm>
                        <a:custGeom>
                          <a:avLst/>
                          <a:gdLst/>
                          <a:ahLst/>
                          <a:cxnLst/>
                          <a:rect l="0" t="0" r="0" b="0"/>
                          <a:pathLst>
                            <a:path w="52533" h="84550">
                              <a:moveTo>
                                <a:pt x="52533" y="0"/>
                              </a:moveTo>
                              <a:lnTo>
                                <a:pt x="52533" y="23853"/>
                              </a:lnTo>
                              <a:lnTo>
                                <a:pt x="38160" y="26994"/>
                              </a:lnTo>
                              <a:cubicBezTo>
                                <a:pt x="32347" y="30804"/>
                                <a:pt x="29439" y="36519"/>
                                <a:pt x="29439" y="44139"/>
                              </a:cubicBezTo>
                              <a:cubicBezTo>
                                <a:pt x="29439" y="55454"/>
                                <a:pt x="36004" y="61106"/>
                                <a:pt x="49123" y="61106"/>
                              </a:cubicBezTo>
                              <a:lnTo>
                                <a:pt x="52533" y="59969"/>
                              </a:lnTo>
                              <a:lnTo>
                                <a:pt x="52533" y="82776"/>
                              </a:lnTo>
                              <a:lnTo>
                                <a:pt x="43700" y="84550"/>
                              </a:lnTo>
                              <a:cubicBezTo>
                                <a:pt x="30111" y="84550"/>
                                <a:pt x="19431" y="81159"/>
                                <a:pt x="11659" y="74365"/>
                              </a:cubicBezTo>
                              <a:cubicBezTo>
                                <a:pt x="3886" y="67570"/>
                                <a:pt x="0" y="57931"/>
                                <a:pt x="0" y="45434"/>
                              </a:cubicBezTo>
                              <a:cubicBezTo>
                                <a:pt x="0" y="30829"/>
                                <a:pt x="5474" y="19399"/>
                                <a:pt x="16433" y="11157"/>
                              </a:cubicBezTo>
                              <a:cubicBezTo>
                                <a:pt x="21907" y="7029"/>
                                <a:pt x="28540" y="3934"/>
                                <a:pt x="36328" y="1870"/>
                              </a:cubicBezTo>
                              <a:lnTo>
                                <a:pt x="5253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4" name="Shape 47"/>
                      <wps:cNvSpPr/>
                      <wps:spPr>
                        <a:xfrm>
                          <a:off x="5007867" y="277261"/>
                          <a:ext cx="39465" cy="30163"/>
                        </a:xfrm>
                        <a:custGeom>
                          <a:avLst/>
                          <a:gdLst/>
                          <a:ahLst/>
                          <a:cxnLst/>
                          <a:rect l="0" t="0" r="0" b="0"/>
                          <a:pathLst>
                            <a:path w="39465" h="30163">
                              <a:moveTo>
                                <a:pt x="36169" y="0"/>
                              </a:moveTo>
                              <a:lnTo>
                                <a:pt x="39465" y="433"/>
                              </a:lnTo>
                              <a:lnTo>
                                <a:pt x="39465" y="26021"/>
                              </a:lnTo>
                              <a:lnTo>
                                <a:pt x="34176" y="24625"/>
                              </a:lnTo>
                              <a:cubicBezTo>
                                <a:pt x="23101" y="24625"/>
                                <a:pt x="13830" y="26479"/>
                                <a:pt x="6363" y="30163"/>
                              </a:cubicBezTo>
                              <a:lnTo>
                                <a:pt x="0" y="7302"/>
                              </a:lnTo>
                              <a:cubicBezTo>
                                <a:pt x="10135" y="2438"/>
                                <a:pt x="22187" y="0"/>
                                <a:pt x="36169"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5" name="Shape 48"/>
                      <wps:cNvSpPr/>
                      <wps:spPr>
                        <a:xfrm>
                          <a:off x="5047332" y="277694"/>
                          <a:ext cx="62567" cy="130466"/>
                        </a:xfrm>
                        <a:custGeom>
                          <a:avLst/>
                          <a:gdLst/>
                          <a:ahLst/>
                          <a:cxnLst/>
                          <a:rect l="0" t="0" r="0" b="0"/>
                          <a:pathLst>
                            <a:path w="62567" h="130466">
                              <a:moveTo>
                                <a:pt x="0" y="0"/>
                              </a:moveTo>
                              <a:lnTo>
                                <a:pt x="21714" y="2853"/>
                              </a:lnTo>
                              <a:cubicBezTo>
                                <a:pt x="28766" y="5044"/>
                                <a:pt x="34531" y="8330"/>
                                <a:pt x="39008" y="12711"/>
                              </a:cubicBezTo>
                              <a:cubicBezTo>
                                <a:pt x="47962" y="21462"/>
                                <a:pt x="52445" y="38061"/>
                                <a:pt x="52445" y="62483"/>
                              </a:cubicBezTo>
                              <a:lnTo>
                                <a:pt x="52445" y="89470"/>
                              </a:lnTo>
                              <a:cubicBezTo>
                                <a:pt x="52445" y="106285"/>
                                <a:pt x="55810" y="116851"/>
                                <a:pt x="62567" y="121157"/>
                              </a:cubicBezTo>
                              <a:cubicBezTo>
                                <a:pt x="60141" y="125399"/>
                                <a:pt x="57423" y="128015"/>
                                <a:pt x="54451" y="128993"/>
                              </a:cubicBezTo>
                              <a:cubicBezTo>
                                <a:pt x="51454" y="129983"/>
                                <a:pt x="48038" y="130466"/>
                                <a:pt x="44190" y="130466"/>
                              </a:cubicBezTo>
                              <a:cubicBezTo>
                                <a:pt x="39948" y="130466"/>
                                <a:pt x="36138" y="128891"/>
                                <a:pt x="32772" y="125754"/>
                              </a:cubicBezTo>
                              <a:cubicBezTo>
                                <a:pt x="29382" y="122617"/>
                                <a:pt x="27108" y="119201"/>
                                <a:pt x="25927" y="115505"/>
                              </a:cubicBezTo>
                              <a:cubicBezTo>
                                <a:pt x="23260" y="119912"/>
                                <a:pt x="18599" y="123506"/>
                                <a:pt x="11970" y="126288"/>
                              </a:cubicBezTo>
                              <a:lnTo>
                                <a:pt x="0" y="128692"/>
                              </a:lnTo>
                              <a:lnTo>
                                <a:pt x="0" y="105885"/>
                              </a:lnTo>
                              <a:lnTo>
                                <a:pt x="16472" y="100394"/>
                              </a:lnTo>
                              <a:cubicBezTo>
                                <a:pt x="20889" y="95976"/>
                                <a:pt x="23095" y="89350"/>
                                <a:pt x="23095" y="80517"/>
                              </a:cubicBezTo>
                              <a:lnTo>
                                <a:pt x="23095" y="68731"/>
                              </a:lnTo>
                              <a:cubicBezTo>
                                <a:pt x="18066" y="67715"/>
                                <a:pt x="14307" y="67194"/>
                                <a:pt x="11780" y="67194"/>
                              </a:cubicBezTo>
                              <a:lnTo>
                                <a:pt x="0" y="69769"/>
                              </a:lnTo>
                              <a:lnTo>
                                <a:pt x="0" y="45916"/>
                              </a:lnTo>
                              <a:lnTo>
                                <a:pt x="10624" y="44690"/>
                              </a:lnTo>
                              <a:cubicBezTo>
                                <a:pt x="14065" y="44690"/>
                                <a:pt x="18155" y="45287"/>
                                <a:pt x="22866" y="46468"/>
                              </a:cubicBezTo>
                              <a:cubicBezTo>
                                <a:pt x="22866" y="39045"/>
                                <a:pt x="20520" y="33476"/>
                                <a:pt x="15828" y="29763"/>
                              </a:cubicBezTo>
                              <a:lnTo>
                                <a:pt x="0" y="2558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6" name="Shape 49"/>
                      <wps:cNvSpPr/>
                      <wps:spPr>
                        <a:xfrm>
                          <a:off x="5128117" y="277660"/>
                          <a:ext cx="58846" cy="130509"/>
                        </a:xfrm>
                        <a:custGeom>
                          <a:avLst/>
                          <a:gdLst/>
                          <a:ahLst/>
                          <a:cxnLst/>
                          <a:rect l="0" t="0" r="0" b="0"/>
                          <a:pathLst>
                            <a:path w="58846" h="130509">
                              <a:moveTo>
                                <a:pt x="58846" y="0"/>
                              </a:moveTo>
                              <a:lnTo>
                                <a:pt x="58846" y="26050"/>
                              </a:lnTo>
                              <a:lnTo>
                                <a:pt x="51745" y="27274"/>
                              </a:lnTo>
                              <a:cubicBezTo>
                                <a:pt x="47209" y="29071"/>
                                <a:pt x="43352" y="31767"/>
                                <a:pt x="40170" y="35361"/>
                              </a:cubicBezTo>
                              <a:cubicBezTo>
                                <a:pt x="33808" y="42549"/>
                                <a:pt x="30633" y="52861"/>
                                <a:pt x="30633" y="66285"/>
                              </a:cubicBezTo>
                              <a:cubicBezTo>
                                <a:pt x="30633" y="85964"/>
                                <a:pt x="37741" y="98263"/>
                                <a:pt x="51962" y="103183"/>
                              </a:cubicBezTo>
                              <a:lnTo>
                                <a:pt x="58846" y="104203"/>
                              </a:lnTo>
                              <a:lnTo>
                                <a:pt x="58846" y="130143"/>
                              </a:lnTo>
                              <a:lnTo>
                                <a:pt x="56655" y="130509"/>
                              </a:lnTo>
                              <a:cubicBezTo>
                                <a:pt x="39065" y="130509"/>
                                <a:pt x="25222" y="124934"/>
                                <a:pt x="15126" y="113770"/>
                              </a:cubicBezTo>
                              <a:cubicBezTo>
                                <a:pt x="5029" y="102620"/>
                                <a:pt x="0" y="87075"/>
                                <a:pt x="0" y="67111"/>
                              </a:cubicBezTo>
                              <a:cubicBezTo>
                                <a:pt x="0" y="47172"/>
                                <a:pt x="5779" y="30928"/>
                                <a:pt x="17374" y="18393"/>
                              </a:cubicBezTo>
                              <a:cubicBezTo>
                                <a:pt x="23165" y="12132"/>
                                <a:pt x="29686" y="7433"/>
                                <a:pt x="36940" y="4300"/>
                              </a:cubicBezTo>
                              <a:lnTo>
                                <a:pt x="5884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7" name="Shape 50"/>
                      <wps:cNvSpPr/>
                      <wps:spPr>
                        <a:xfrm>
                          <a:off x="5186963" y="225543"/>
                          <a:ext cx="57664" cy="182260"/>
                        </a:xfrm>
                        <a:custGeom>
                          <a:avLst/>
                          <a:gdLst/>
                          <a:ahLst/>
                          <a:cxnLst/>
                          <a:rect l="0" t="0" r="0" b="0"/>
                          <a:pathLst>
                            <a:path w="57664" h="182260">
                              <a:moveTo>
                                <a:pt x="57664" y="0"/>
                              </a:moveTo>
                              <a:lnTo>
                                <a:pt x="57664" y="180264"/>
                              </a:lnTo>
                              <a:lnTo>
                                <a:pt x="28213" y="180264"/>
                              </a:lnTo>
                              <a:lnTo>
                                <a:pt x="28213" y="172606"/>
                              </a:lnTo>
                              <a:cubicBezTo>
                                <a:pt x="25787" y="175273"/>
                                <a:pt x="21647" y="177610"/>
                                <a:pt x="15830" y="179616"/>
                              </a:cubicBezTo>
                              <a:lnTo>
                                <a:pt x="0" y="182260"/>
                              </a:lnTo>
                              <a:lnTo>
                                <a:pt x="0" y="156320"/>
                              </a:lnTo>
                              <a:lnTo>
                                <a:pt x="9709" y="157759"/>
                              </a:lnTo>
                              <a:cubicBezTo>
                                <a:pt x="12541" y="157759"/>
                                <a:pt x="16021" y="156921"/>
                                <a:pt x="20136" y="155219"/>
                              </a:cubicBezTo>
                              <a:cubicBezTo>
                                <a:pt x="24263" y="153543"/>
                                <a:pt x="26956" y="151829"/>
                                <a:pt x="28213" y="150101"/>
                              </a:cubicBezTo>
                              <a:lnTo>
                                <a:pt x="28213" y="84239"/>
                              </a:lnTo>
                              <a:cubicBezTo>
                                <a:pt x="21927" y="79210"/>
                                <a:pt x="15361" y="76695"/>
                                <a:pt x="8541" y="76695"/>
                              </a:cubicBezTo>
                              <a:lnTo>
                                <a:pt x="0" y="78167"/>
                              </a:lnTo>
                              <a:lnTo>
                                <a:pt x="0" y="52117"/>
                              </a:lnTo>
                              <a:lnTo>
                                <a:pt x="2051" y="51714"/>
                              </a:lnTo>
                              <a:cubicBezTo>
                                <a:pt x="11640" y="51714"/>
                                <a:pt x="20364" y="53683"/>
                                <a:pt x="28213" y="57607"/>
                              </a:cubicBezTo>
                              <a:lnTo>
                                <a:pt x="28213" y="7061"/>
                              </a:lnTo>
                              <a:lnTo>
                                <a:pt x="576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8" name="Shape 51"/>
                      <wps:cNvSpPr/>
                      <wps:spPr>
                        <a:xfrm>
                          <a:off x="5266377"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9" name="Shape 52"/>
                      <wps:cNvSpPr/>
                      <wps:spPr>
                        <a:xfrm>
                          <a:off x="5442732" y="230134"/>
                          <a:ext cx="75406" cy="178625"/>
                        </a:xfrm>
                        <a:custGeom>
                          <a:avLst/>
                          <a:gdLst/>
                          <a:ahLst/>
                          <a:cxnLst/>
                          <a:rect l="0" t="0" r="0" b="0"/>
                          <a:pathLst>
                            <a:path w="75406" h="178625">
                              <a:moveTo>
                                <a:pt x="74232" y="0"/>
                              </a:moveTo>
                              <a:lnTo>
                                <a:pt x="75406" y="207"/>
                              </a:lnTo>
                              <a:lnTo>
                                <a:pt x="75406" y="27444"/>
                              </a:lnTo>
                              <a:lnTo>
                                <a:pt x="74232" y="27216"/>
                              </a:lnTo>
                              <a:cubicBezTo>
                                <a:pt x="60566" y="27216"/>
                                <a:pt x="50076" y="32702"/>
                                <a:pt x="42761" y="43650"/>
                              </a:cubicBezTo>
                              <a:cubicBezTo>
                                <a:pt x="35471" y="54610"/>
                                <a:pt x="31814" y="69367"/>
                                <a:pt x="31814" y="87897"/>
                              </a:cubicBezTo>
                              <a:cubicBezTo>
                                <a:pt x="31814" y="108090"/>
                                <a:pt x="35230" y="123711"/>
                                <a:pt x="42075" y="134785"/>
                              </a:cubicBezTo>
                              <a:cubicBezTo>
                                <a:pt x="48895" y="145860"/>
                                <a:pt x="58839" y="151397"/>
                                <a:pt x="71869" y="151397"/>
                              </a:cubicBezTo>
                              <a:lnTo>
                                <a:pt x="75406" y="150687"/>
                              </a:lnTo>
                              <a:lnTo>
                                <a:pt x="75406" y="177978"/>
                              </a:lnTo>
                              <a:lnTo>
                                <a:pt x="71869" y="178625"/>
                              </a:lnTo>
                              <a:cubicBezTo>
                                <a:pt x="48704" y="178625"/>
                                <a:pt x="30937" y="170536"/>
                                <a:pt x="18555" y="154343"/>
                              </a:cubicBezTo>
                              <a:cubicBezTo>
                                <a:pt x="6185" y="138163"/>
                                <a:pt x="0" y="116014"/>
                                <a:pt x="0" y="87897"/>
                              </a:cubicBezTo>
                              <a:cubicBezTo>
                                <a:pt x="0" y="63310"/>
                                <a:pt x="6731" y="42520"/>
                                <a:pt x="20206" y="25502"/>
                              </a:cubicBezTo>
                              <a:cubicBezTo>
                                <a:pt x="33668" y="8509"/>
                                <a:pt x="51676" y="0"/>
                                <a:pt x="7423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0" name="Shape 53"/>
                      <wps:cNvSpPr/>
                      <wps:spPr>
                        <a:xfrm>
                          <a:off x="5518138" y="230341"/>
                          <a:ext cx="75406" cy="177772"/>
                        </a:xfrm>
                        <a:custGeom>
                          <a:avLst/>
                          <a:gdLst/>
                          <a:ahLst/>
                          <a:cxnLst/>
                          <a:rect l="0" t="0" r="0" b="0"/>
                          <a:pathLst>
                            <a:path w="75406" h="177772">
                              <a:moveTo>
                                <a:pt x="0" y="0"/>
                              </a:moveTo>
                              <a:lnTo>
                                <a:pt x="31666" y="5570"/>
                              </a:lnTo>
                              <a:cubicBezTo>
                                <a:pt x="41151" y="9420"/>
                                <a:pt x="49175" y="15192"/>
                                <a:pt x="55734" y="22882"/>
                              </a:cubicBezTo>
                              <a:cubicBezTo>
                                <a:pt x="68853" y="38287"/>
                                <a:pt x="75406" y="59890"/>
                                <a:pt x="75406" y="87690"/>
                              </a:cubicBezTo>
                              <a:cubicBezTo>
                                <a:pt x="75406" y="115490"/>
                                <a:pt x="68548" y="137576"/>
                                <a:pt x="54845" y="153908"/>
                              </a:cubicBezTo>
                              <a:cubicBezTo>
                                <a:pt x="47994" y="162074"/>
                                <a:pt x="39703" y="168202"/>
                                <a:pt x="29974" y="172288"/>
                              </a:cubicBezTo>
                              <a:lnTo>
                                <a:pt x="0" y="177772"/>
                              </a:lnTo>
                              <a:lnTo>
                                <a:pt x="0" y="150481"/>
                              </a:lnTo>
                              <a:lnTo>
                                <a:pt x="16713" y="147129"/>
                              </a:lnTo>
                              <a:cubicBezTo>
                                <a:pt x="22555" y="144421"/>
                                <a:pt x="27489" y="140357"/>
                                <a:pt x="31515" y="134934"/>
                              </a:cubicBezTo>
                              <a:cubicBezTo>
                                <a:pt x="39567" y="124101"/>
                                <a:pt x="43593" y="108353"/>
                                <a:pt x="43593" y="87690"/>
                              </a:cubicBezTo>
                              <a:cubicBezTo>
                                <a:pt x="43593" y="57353"/>
                                <a:pt x="35199" y="38389"/>
                                <a:pt x="18411" y="30803"/>
                              </a:cubicBezTo>
                              <a:lnTo>
                                <a:pt x="0" y="2723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1" name="Shape 54"/>
                      <wps:cNvSpPr/>
                      <wps:spPr>
                        <a:xfrm>
                          <a:off x="5626115" y="225535"/>
                          <a:ext cx="43358" cy="182626"/>
                        </a:xfrm>
                        <a:custGeom>
                          <a:avLst/>
                          <a:gdLst/>
                          <a:ahLst/>
                          <a:cxnLst/>
                          <a:rect l="0" t="0" r="0" b="0"/>
                          <a:pathLst>
                            <a:path w="43358" h="182626">
                              <a:moveTo>
                                <a:pt x="29451" y="0"/>
                              </a:moveTo>
                              <a:lnTo>
                                <a:pt x="29451" y="141859"/>
                              </a:lnTo>
                              <a:cubicBezTo>
                                <a:pt x="29451" y="157416"/>
                                <a:pt x="34099" y="166688"/>
                                <a:pt x="43358" y="169672"/>
                              </a:cubicBezTo>
                              <a:cubicBezTo>
                                <a:pt x="38811" y="178308"/>
                                <a:pt x="31026" y="182626"/>
                                <a:pt x="20028" y="182626"/>
                              </a:cubicBezTo>
                              <a:cubicBezTo>
                                <a:pt x="6667" y="182626"/>
                                <a:pt x="0" y="173368"/>
                                <a:pt x="0" y="154826"/>
                              </a:cubicBezTo>
                              <a:lnTo>
                                <a:pt x="0" y="7074"/>
                              </a:lnTo>
                              <a:lnTo>
                                <a:pt x="29451"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2" name="Shape 55"/>
                      <wps:cNvSpPr/>
                      <wps:spPr>
                        <a:xfrm>
                          <a:off x="5687396" y="277269"/>
                          <a:ext cx="88595" cy="130899"/>
                        </a:xfrm>
                        <a:custGeom>
                          <a:avLst/>
                          <a:gdLst/>
                          <a:ahLst/>
                          <a:cxnLst/>
                          <a:rect l="0" t="0" r="0" b="0"/>
                          <a:pathLst>
                            <a:path w="88595" h="130899">
                              <a:moveTo>
                                <a:pt x="44412" y="0"/>
                              </a:moveTo>
                              <a:cubicBezTo>
                                <a:pt x="57531" y="0"/>
                                <a:pt x="69862" y="2934"/>
                                <a:pt x="81407" y="8826"/>
                              </a:cubicBezTo>
                              <a:lnTo>
                                <a:pt x="72923" y="31687"/>
                              </a:lnTo>
                              <a:cubicBezTo>
                                <a:pt x="66484" y="26200"/>
                                <a:pt x="57531" y="23444"/>
                                <a:pt x="46063" y="23444"/>
                              </a:cubicBezTo>
                              <a:cubicBezTo>
                                <a:pt x="35763" y="23444"/>
                                <a:pt x="30632" y="27534"/>
                                <a:pt x="30632" y="35700"/>
                              </a:cubicBezTo>
                              <a:cubicBezTo>
                                <a:pt x="30632" y="38913"/>
                                <a:pt x="32321" y="41821"/>
                                <a:pt x="35687" y="44412"/>
                              </a:cubicBezTo>
                              <a:cubicBezTo>
                                <a:pt x="39065" y="47003"/>
                                <a:pt x="46291" y="50483"/>
                                <a:pt x="57365" y="54839"/>
                              </a:cubicBezTo>
                              <a:cubicBezTo>
                                <a:pt x="68453" y="59195"/>
                                <a:pt x="76415" y="64491"/>
                                <a:pt x="81280" y="70688"/>
                              </a:cubicBezTo>
                              <a:cubicBezTo>
                                <a:pt x="86157" y="76899"/>
                                <a:pt x="88595" y="84404"/>
                                <a:pt x="88595" y="93193"/>
                              </a:cubicBezTo>
                              <a:cubicBezTo>
                                <a:pt x="88595" y="104902"/>
                                <a:pt x="84251" y="114097"/>
                                <a:pt x="75578" y="120828"/>
                              </a:cubicBezTo>
                              <a:cubicBezTo>
                                <a:pt x="66890" y="127533"/>
                                <a:pt x="55093" y="130899"/>
                                <a:pt x="40170" y="130899"/>
                              </a:cubicBezTo>
                              <a:cubicBezTo>
                                <a:pt x="31762" y="130899"/>
                                <a:pt x="25032" y="130200"/>
                                <a:pt x="19964" y="128842"/>
                              </a:cubicBezTo>
                              <a:cubicBezTo>
                                <a:pt x="14897" y="127457"/>
                                <a:pt x="8395" y="124651"/>
                                <a:pt x="470" y="120409"/>
                              </a:cubicBezTo>
                              <a:lnTo>
                                <a:pt x="10947" y="96965"/>
                              </a:lnTo>
                              <a:cubicBezTo>
                                <a:pt x="19748" y="103962"/>
                                <a:pt x="29693" y="107442"/>
                                <a:pt x="40754" y="107442"/>
                              </a:cubicBezTo>
                              <a:cubicBezTo>
                                <a:pt x="52222" y="107442"/>
                                <a:pt x="57962" y="103365"/>
                                <a:pt x="57962" y="95199"/>
                              </a:cubicBezTo>
                              <a:cubicBezTo>
                                <a:pt x="57962" y="90411"/>
                                <a:pt x="56235" y="86474"/>
                                <a:pt x="52781" y="83414"/>
                              </a:cubicBezTo>
                              <a:cubicBezTo>
                                <a:pt x="49326" y="80353"/>
                                <a:pt x="42596" y="76746"/>
                                <a:pt x="32626" y="72568"/>
                              </a:cubicBezTo>
                              <a:cubicBezTo>
                                <a:pt x="10871" y="63538"/>
                                <a:pt x="0" y="50889"/>
                                <a:pt x="0" y="34633"/>
                              </a:cubicBezTo>
                              <a:cubicBezTo>
                                <a:pt x="0" y="23724"/>
                                <a:pt x="4153" y="15215"/>
                                <a:pt x="12471" y="9131"/>
                              </a:cubicBezTo>
                              <a:cubicBezTo>
                                <a:pt x="20815" y="3035"/>
                                <a:pt x="31445" y="0"/>
                                <a:pt x="4441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3" name="Shape 56"/>
                      <wps:cNvSpPr/>
                      <wps:spPr>
                        <a:xfrm>
                          <a:off x="5799689" y="225540"/>
                          <a:ext cx="57797" cy="182626"/>
                        </a:xfrm>
                        <a:custGeom>
                          <a:avLst/>
                          <a:gdLst/>
                          <a:ahLst/>
                          <a:cxnLst/>
                          <a:rect l="0" t="0" r="0" b="0"/>
                          <a:pathLst>
                            <a:path w="57797" h="182626">
                              <a:moveTo>
                                <a:pt x="29464" y="0"/>
                              </a:moveTo>
                              <a:lnTo>
                                <a:pt x="29464" y="58915"/>
                              </a:lnTo>
                              <a:cubicBezTo>
                                <a:pt x="37312" y="54127"/>
                                <a:pt x="45872" y="51727"/>
                                <a:pt x="55131" y="51727"/>
                              </a:cubicBezTo>
                              <a:lnTo>
                                <a:pt x="57797" y="52193"/>
                              </a:lnTo>
                              <a:lnTo>
                                <a:pt x="57797" y="77966"/>
                              </a:lnTo>
                              <a:lnTo>
                                <a:pt x="49365" y="76708"/>
                              </a:lnTo>
                              <a:cubicBezTo>
                                <a:pt x="40653" y="76708"/>
                                <a:pt x="34010" y="79172"/>
                                <a:pt x="29464" y="84125"/>
                              </a:cubicBezTo>
                              <a:lnTo>
                                <a:pt x="29464" y="149987"/>
                              </a:lnTo>
                              <a:cubicBezTo>
                                <a:pt x="33782" y="155092"/>
                                <a:pt x="39637" y="157645"/>
                                <a:pt x="47016" y="157645"/>
                              </a:cubicBezTo>
                              <a:lnTo>
                                <a:pt x="57797" y="156145"/>
                              </a:lnTo>
                              <a:lnTo>
                                <a:pt x="57797" y="181848"/>
                              </a:lnTo>
                              <a:lnTo>
                                <a:pt x="53378" y="182626"/>
                              </a:lnTo>
                              <a:cubicBezTo>
                                <a:pt x="41669" y="182626"/>
                                <a:pt x="31623" y="179527"/>
                                <a:pt x="23216" y="173317"/>
                              </a:cubicBezTo>
                              <a:lnTo>
                                <a:pt x="16611" y="182626"/>
                              </a:lnTo>
                              <a:lnTo>
                                <a:pt x="0" y="182626"/>
                              </a:lnTo>
                              <a:lnTo>
                                <a:pt x="0" y="7074"/>
                              </a:lnTo>
                              <a:lnTo>
                                <a:pt x="294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4" name="Shape 57"/>
                      <wps:cNvSpPr/>
                      <wps:spPr>
                        <a:xfrm>
                          <a:off x="5857487" y="277733"/>
                          <a:ext cx="58967" cy="129655"/>
                        </a:xfrm>
                        <a:custGeom>
                          <a:avLst/>
                          <a:gdLst/>
                          <a:ahLst/>
                          <a:cxnLst/>
                          <a:rect l="0" t="0" r="0" b="0"/>
                          <a:pathLst>
                            <a:path w="58967" h="129655">
                              <a:moveTo>
                                <a:pt x="0" y="0"/>
                              </a:moveTo>
                              <a:lnTo>
                                <a:pt x="22352" y="3906"/>
                              </a:lnTo>
                              <a:cubicBezTo>
                                <a:pt x="29795" y="6821"/>
                                <a:pt x="36342" y="11193"/>
                                <a:pt x="42000" y="17022"/>
                              </a:cubicBezTo>
                              <a:cubicBezTo>
                                <a:pt x="53315" y="28693"/>
                                <a:pt x="58967" y="43641"/>
                                <a:pt x="58967" y="61853"/>
                              </a:cubicBezTo>
                              <a:cubicBezTo>
                                <a:pt x="58967" y="82998"/>
                                <a:pt x="53277" y="99699"/>
                                <a:pt x="41885" y="111993"/>
                              </a:cubicBezTo>
                              <a:cubicBezTo>
                                <a:pt x="36189" y="118139"/>
                                <a:pt x="29483" y="122749"/>
                                <a:pt x="21767" y="125823"/>
                              </a:cubicBezTo>
                              <a:lnTo>
                                <a:pt x="0" y="129655"/>
                              </a:lnTo>
                              <a:lnTo>
                                <a:pt x="0" y="103952"/>
                              </a:lnTo>
                              <a:lnTo>
                                <a:pt x="7431" y="102918"/>
                              </a:lnTo>
                              <a:cubicBezTo>
                                <a:pt x="12469" y="101229"/>
                                <a:pt x="16473" y="98696"/>
                                <a:pt x="19445" y="95317"/>
                              </a:cubicBezTo>
                              <a:cubicBezTo>
                                <a:pt x="25375" y="88561"/>
                                <a:pt x="28334" y="77766"/>
                                <a:pt x="28334" y="62920"/>
                              </a:cubicBezTo>
                              <a:cubicBezTo>
                                <a:pt x="28334" y="43717"/>
                                <a:pt x="21441" y="31716"/>
                                <a:pt x="7653" y="26915"/>
                              </a:cubicBezTo>
                              <a:lnTo>
                                <a:pt x="0" y="2577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5" name="Shape 58"/>
                      <wps:cNvSpPr/>
                      <wps:spPr>
                        <a:xfrm>
                          <a:off x="5936544" y="277265"/>
                          <a:ext cx="62795" cy="130899"/>
                        </a:xfrm>
                        <a:custGeom>
                          <a:avLst/>
                          <a:gdLst/>
                          <a:ahLst/>
                          <a:cxnLst/>
                          <a:rect l="0" t="0" r="0" b="0"/>
                          <a:pathLst>
                            <a:path w="62795" h="130899">
                              <a:moveTo>
                                <a:pt x="62688" y="0"/>
                              </a:moveTo>
                              <a:lnTo>
                                <a:pt x="62795" y="18"/>
                              </a:lnTo>
                              <a:lnTo>
                                <a:pt x="62795" y="24748"/>
                              </a:lnTo>
                              <a:lnTo>
                                <a:pt x="42707" y="31548"/>
                              </a:lnTo>
                              <a:cubicBezTo>
                                <a:pt x="37481" y="36163"/>
                                <a:pt x="33846" y="43085"/>
                                <a:pt x="31801" y="52311"/>
                              </a:cubicBezTo>
                              <a:lnTo>
                                <a:pt x="62795" y="52311"/>
                              </a:lnTo>
                              <a:lnTo>
                                <a:pt x="62795" y="74460"/>
                              </a:lnTo>
                              <a:lnTo>
                                <a:pt x="30747" y="74460"/>
                              </a:lnTo>
                              <a:cubicBezTo>
                                <a:pt x="31293" y="84519"/>
                                <a:pt x="34747" y="92329"/>
                                <a:pt x="41110" y="97904"/>
                              </a:cubicBezTo>
                              <a:lnTo>
                                <a:pt x="62795" y="104968"/>
                              </a:lnTo>
                              <a:lnTo>
                                <a:pt x="62795" y="130857"/>
                              </a:lnTo>
                              <a:lnTo>
                                <a:pt x="62433" y="130899"/>
                              </a:lnTo>
                              <a:cubicBezTo>
                                <a:pt x="43193" y="130899"/>
                                <a:pt x="27978" y="125260"/>
                                <a:pt x="16777" y="113995"/>
                              </a:cubicBezTo>
                              <a:cubicBezTo>
                                <a:pt x="5601" y="102718"/>
                                <a:pt x="0" y="86995"/>
                                <a:pt x="0" y="66802"/>
                              </a:cubicBezTo>
                              <a:cubicBezTo>
                                <a:pt x="0" y="46939"/>
                                <a:pt x="6135" y="30836"/>
                                <a:pt x="18428" y="18491"/>
                              </a:cubicBezTo>
                              <a:cubicBezTo>
                                <a:pt x="30721" y="6172"/>
                                <a:pt x="45466" y="0"/>
                                <a:pt x="62688"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6" name="Shape 59"/>
                      <wps:cNvSpPr/>
                      <wps:spPr>
                        <a:xfrm>
                          <a:off x="5999340" y="373048"/>
                          <a:ext cx="46069" cy="35073"/>
                        </a:xfrm>
                        <a:custGeom>
                          <a:avLst/>
                          <a:gdLst/>
                          <a:ahLst/>
                          <a:cxnLst/>
                          <a:rect l="0" t="0" r="0" b="0"/>
                          <a:pathLst>
                            <a:path w="46069" h="35073">
                              <a:moveTo>
                                <a:pt x="34640" y="0"/>
                              </a:moveTo>
                              <a:lnTo>
                                <a:pt x="46069" y="22504"/>
                              </a:lnTo>
                              <a:cubicBezTo>
                                <a:pt x="40887" y="26708"/>
                                <a:pt x="34427" y="29861"/>
                                <a:pt x="26688" y="31963"/>
                              </a:cubicBezTo>
                              <a:lnTo>
                                <a:pt x="0" y="35073"/>
                              </a:lnTo>
                              <a:lnTo>
                                <a:pt x="0" y="9185"/>
                              </a:lnTo>
                              <a:lnTo>
                                <a:pt x="4007" y="10490"/>
                              </a:lnTo>
                              <a:cubicBezTo>
                                <a:pt x="17431" y="10490"/>
                                <a:pt x="27642" y="6998"/>
                                <a:pt x="3464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7" name="Shape 60"/>
                      <wps:cNvSpPr/>
                      <wps:spPr>
                        <a:xfrm>
                          <a:off x="5999340" y="277283"/>
                          <a:ext cx="60560" cy="74442"/>
                        </a:xfrm>
                        <a:custGeom>
                          <a:avLst/>
                          <a:gdLst/>
                          <a:ahLst/>
                          <a:cxnLst/>
                          <a:rect l="0" t="0" r="0" b="0"/>
                          <a:pathLst>
                            <a:path w="60560" h="74442">
                              <a:moveTo>
                                <a:pt x="0" y="0"/>
                              </a:moveTo>
                              <a:lnTo>
                                <a:pt x="24624" y="4076"/>
                              </a:lnTo>
                              <a:cubicBezTo>
                                <a:pt x="31966" y="6805"/>
                                <a:pt x="38405" y="10898"/>
                                <a:pt x="43936" y="16352"/>
                              </a:cubicBezTo>
                              <a:cubicBezTo>
                                <a:pt x="55023" y="27274"/>
                                <a:pt x="60560" y="41181"/>
                                <a:pt x="60560" y="58072"/>
                              </a:cubicBezTo>
                              <a:cubicBezTo>
                                <a:pt x="60560" y="61679"/>
                                <a:pt x="59748" y="67140"/>
                                <a:pt x="58083" y="74442"/>
                              </a:cubicBezTo>
                              <a:lnTo>
                                <a:pt x="0" y="74442"/>
                              </a:lnTo>
                              <a:lnTo>
                                <a:pt x="0" y="52294"/>
                              </a:lnTo>
                              <a:lnTo>
                                <a:pt x="30994" y="52294"/>
                              </a:lnTo>
                              <a:cubicBezTo>
                                <a:pt x="28949" y="33840"/>
                                <a:pt x="18739" y="24608"/>
                                <a:pt x="362" y="24608"/>
                              </a:cubicBezTo>
                              <a:lnTo>
                                <a:pt x="0" y="2473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8" name="Shape 61"/>
                      <wps:cNvSpPr/>
                      <wps:spPr>
                        <a:xfrm>
                          <a:off x="6085871" y="277266"/>
                          <a:ext cx="85420" cy="128537"/>
                        </a:xfrm>
                        <a:custGeom>
                          <a:avLst/>
                          <a:gdLst/>
                          <a:ahLst/>
                          <a:cxnLst/>
                          <a:rect l="0" t="0" r="0" b="0"/>
                          <a:pathLst>
                            <a:path w="85420" h="128537">
                              <a:moveTo>
                                <a:pt x="62331" y="0"/>
                              </a:moveTo>
                              <a:cubicBezTo>
                                <a:pt x="72389" y="0"/>
                                <a:pt x="80086" y="1524"/>
                                <a:pt x="85420" y="4597"/>
                              </a:cubicBezTo>
                              <a:lnTo>
                                <a:pt x="72936" y="29807"/>
                              </a:lnTo>
                              <a:cubicBezTo>
                                <a:pt x="67678" y="26352"/>
                                <a:pt x="61899" y="24625"/>
                                <a:pt x="55613" y="24625"/>
                              </a:cubicBezTo>
                              <a:cubicBezTo>
                                <a:pt x="48793" y="24625"/>
                                <a:pt x="42710" y="27724"/>
                                <a:pt x="37414" y="33934"/>
                              </a:cubicBezTo>
                              <a:cubicBezTo>
                                <a:pt x="32105" y="40132"/>
                                <a:pt x="29464" y="47714"/>
                                <a:pt x="29464" y="56667"/>
                              </a:cubicBezTo>
                              <a:lnTo>
                                <a:pt x="29464" y="128537"/>
                              </a:lnTo>
                              <a:lnTo>
                                <a:pt x="0" y="128537"/>
                              </a:lnTo>
                              <a:lnTo>
                                <a:pt x="0" y="2349"/>
                              </a:lnTo>
                              <a:lnTo>
                                <a:pt x="29464" y="2349"/>
                              </a:lnTo>
                              <a:lnTo>
                                <a:pt x="29464" y="13907"/>
                              </a:lnTo>
                              <a:cubicBezTo>
                                <a:pt x="37706" y="4635"/>
                                <a:pt x="48666" y="0"/>
                                <a:pt x="6233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9" name="Shape 62"/>
                      <wps:cNvSpPr/>
                      <wps:spPr>
                        <a:xfrm>
                          <a:off x="6181719" y="415234"/>
                          <a:ext cx="51791" cy="39956"/>
                        </a:xfrm>
                        <a:custGeom>
                          <a:avLst/>
                          <a:gdLst/>
                          <a:ahLst/>
                          <a:cxnLst/>
                          <a:rect l="0" t="0" r="0" b="0"/>
                          <a:pathLst>
                            <a:path w="51791" h="39956">
                              <a:moveTo>
                                <a:pt x="18618" y="0"/>
                              </a:moveTo>
                              <a:cubicBezTo>
                                <a:pt x="23761" y="4712"/>
                                <a:pt x="29201" y="8245"/>
                                <a:pt x="34934" y="10601"/>
                              </a:cubicBezTo>
                              <a:lnTo>
                                <a:pt x="51791" y="13894"/>
                              </a:lnTo>
                              <a:lnTo>
                                <a:pt x="51791" y="39956"/>
                              </a:lnTo>
                              <a:lnTo>
                                <a:pt x="24833" y="35787"/>
                              </a:lnTo>
                              <a:cubicBezTo>
                                <a:pt x="16094" y="32941"/>
                                <a:pt x="7817" y="28670"/>
                                <a:pt x="0" y="22974"/>
                              </a:cubicBezTo>
                              <a:lnTo>
                                <a:pt x="1861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0" name="Shape 63"/>
                      <wps:cNvSpPr/>
                      <wps:spPr>
                        <a:xfrm>
                          <a:off x="6181135" y="277033"/>
                          <a:ext cx="52375" cy="129362"/>
                        </a:xfrm>
                        <a:custGeom>
                          <a:avLst/>
                          <a:gdLst/>
                          <a:ahLst/>
                          <a:cxnLst/>
                          <a:rect l="0" t="0" r="0" b="0"/>
                          <a:pathLst>
                            <a:path w="52375" h="129362">
                              <a:moveTo>
                                <a:pt x="51372" y="0"/>
                              </a:moveTo>
                              <a:lnTo>
                                <a:pt x="52375" y="225"/>
                              </a:lnTo>
                              <a:lnTo>
                                <a:pt x="52375" y="24344"/>
                              </a:lnTo>
                              <a:lnTo>
                                <a:pt x="36399" y="30505"/>
                              </a:lnTo>
                              <a:cubicBezTo>
                                <a:pt x="32157" y="34747"/>
                                <a:pt x="30049" y="40221"/>
                                <a:pt x="30049" y="46888"/>
                              </a:cubicBezTo>
                              <a:cubicBezTo>
                                <a:pt x="30049" y="54356"/>
                                <a:pt x="32106" y="60338"/>
                                <a:pt x="36221" y="64859"/>
                              </a:cubicBezTo>
                              <a:lnTo>
                                <a:pt x="52375" y="71417"/>
                              </a:lnTo>
                              <a:lnTo>
                                <a:pt x="52375" y="94756"/>
                              </a:lnTo>
                              <a:lnTo>
                                <a:pt x="50191" y="94602"/>
                              </a:lnTo>
                              <a:lnTo>
                                <a:pt x="45352" y="93904"/>
                              </a:lnTo>
                              <a:cubicBezTo>
                                <a:pt x="44806" y="93904"/>
                                <a:pt x="42711" y="94742"/>
                                <a:pt x="39053" y="96431"/>
                              </a:cubicBezTo>
                              <a:cubicBezTo>
                                <a:pt x="35408" y="98120"/>
                                <a:pt x="33566" y="99873"/>
                                <a:pt x="33566" y="101676"/>
                              </a:cubicBezTo>
                              <a:cubicBezTo>
                                <a:pt x="33566" y="104826"/>
                                <a:pt x="36285" y="106388"/>
                                <a:pt x="41708" y="106388"/>
                              </a:cubicBezTo>
                              <a:lnTo>
                                <a:pt x="52375" y="104851"/>
                              </a:lnTo>
                              <a:lnTo>
                                <a:pt x="52375" y="127981"/>
                              </a:lnTo>
                              <a:lnTo>
                                <a:pt x="49848" y="128181"/>
                              </a:lnTo>
                              <a:cubicBezTo>
                                <a:pt x="43320" y="128968"/>
                                <a:pt x="38405" y="129362"/>
                                <a:pt x="35103" y="129362"/>
                              </a:cubicBezTo>
                              <a:cubicBezTo>
                                <a:pt x="14846" y="129362"/>
                                <a:pt x="4712" y="122098"/>
                                <a:pt x="4712" y="107569"/>
                              </a:cubicBezTo>
                              <a:cubicBezTo>
                                <a:pt x="4712" y="103403"/>
                                <a:pt x="6401" y="99314"/>
                                <a:pt x="9779" y="95314"/>
                              </a:cubicBezTo>
                              <a:cubicBezTo>
                                <a:pt x="13157" y="91313"/>
                                <a:pt x="17082" y="88367"/>
                                <a:pt x="21565" y="86474"/>
                              </a:cubicBezTo>
                              <a:cubicBezTo>
                                <a:pt x="7176" y="77127"/>
                                <a:pt x="0" y="63894"/>
                                <a:pt x="0" y="46774"/>
                              </a:cubicBezTo>
                              <a:cubicBezTo>
                                <a:pt x="0" y="33261"/>
                                <a:pt x="4941" y="22085"/>
                                <a:pt x="14846" y="13246"/>
                              </a:cubicBezTo>
                              <a:cubicBezTo>
                                <a:pt x="24740" y="4420"/>
                                <a:pt x="36919" y="0"/>
                                <a:pt x="5137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1" name="Shape 64"/>
                      <wps:cNvSpPr/>
                      <wps:spPr>
                        <a:xfrm>
                          <a:off x="6233510" y="379890"/>
                          <a:ext cx="59322" cy="75400"/>
                        </a:xfrm>
                        <a:custGeom>
                          <a:avLst/>
                          <a:gdLst/>
                          <a:ahLst/>
                          <a:cxnLst/>
                          <a:rect l="0" t="0" r="0" b="0"/>
                          <a:pathLst>
                            <a:path w="59322" h="75400">
                              <a:moveTo>
                                <a:pt x="16320" y="0"/>
                              </a:moveTo>
                              <a:cubicBezTo>
                                <a:pt x="44983" y="0"/>
                                <a:pt x="59322" y="11506"/>
                                <a:pt x="59322" y="34519"/>
                              </a:cubicBezTo>
                              <a:cubicBezTo>
                                <a:pt x="59322" y="47244"/>
                                <a:pt x="53594" y="57239"/>
                                <a:pt x="42113" y="64503"/>
                              </a:cubicBezTo>
                              <a:cubicBezTo>
                                <a:pt x="30645" y="71768"/>
                                <a:pt x="16828" y="75400"/>
                                <a:pt x="648" y="75400"/>
                              </a:cubicBezTo>
                              <a:lnTo>
                                <a:pt x="0" y="75300"/>
                              </a:lnTo>
                              <a:lnTo>
                                <a:pt x="0" y="49239"/>
                              </a:lnTo>
                              <a:lnTo>
                                <a:pt x="1232" y="49479"/>
                              </a:lnTo>
                              <a:cubicBezTo>
                                <a:pt x="9716" y="49479"/>
                                <a:pt x="16701" y="48222"/>
                                <a:pt x="22199" y="45707"/>
                              </a:cubicBezTo>
                              <a:cubicBezTo>
                                <a:pt x="27699" y="43193"/>
                                <a:pt x="30455" y="39738"/>
                                <a:pt x="30455" y="35344"/>
                              </a:cubicBezTo>
                              <a:cubicBezTo>
                                <a:pt x="30455" y="27876"/>
                                <a:pt x="24371" y="24155"/>
                                <a:pt x="12192" y="24155"/>
                              </a:cubicBezTo>
                              <a:lnTo>
                                <a:pt x="0" y="25123"/>
                              </a:lnTo>
                              <a:lnTo>
                                <a:pt x="0" y="1994"/>
                              </a:lnTo>
                              <a:lnTo>
                                <a:pt x="1588" y="1765"/>
                              </a:lnTo>
                              <a:cubicBezTo>
                                <a:pt x="7315" y="584"/>
                                <a:pt x="12230" y="0"/>
                                <a:pt x="1632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2" name="Shape 65"/>
                      <wps:cNvSpPr/>
                      <wps:spPr>
                        <a:xfrm>
                          <a:off x="6233510" y="269959"/>
                          <a:ext cx="59322" cy="102273"/>
                        </a:xfrm>
                        <a:custGeom>
                          <a:avLst/>
                          <a:gdLst/>
                          <a:ahLst/>
                          <a:cxnLst/>
                          <a:rect l="0" t="0" r="0" b="0"/>
                          <a:pathLst>
                            <a:path w="59322" h="102273">
                              <a:moveTo>
                                <a:pt x="38938" y="0"/>
                              </a:moveTo>
                              <a:lnTo>
                                <a:pt x="59322" y="18504"/>
                              </a:lnTo>
                              <a:lnTo>
                                <a:pt x="45288" y="28753"/>
                              </a:lnTo>
                              <a:cubicBezTo>
                                <a:pt x="50165" y="36132"/>
                                <a:pt x="52604" y="44856"/>
                                <a:pt x="52604" y="54902"/>
                              </a:cubicBezTo>
                              <a:cubicBezTo>
                                <a:pt x="52604" y="69279"/>
                                <a:pt x="48222" y="80772"/>
                                <a:pt x="39459" y="89370"/>
                              </a:cubicBezTo>
                              <a:cubicBezTo>
                                <a:pt x="30709" y="97968"/>
                                <a:pt x="19660" y="102273"/>
                                <a:pt x="6300" y="102273"/>
                              </a:cubicBezTo>
                              <a:lnTo>
                                <a:pt x="0" y="101830"/>
                              </a:lnTo>
                              <a:lnTo>
                                <a:pt x="0" y="78490"/>
                              </a:lnTo>
                              <a:lnTo>
                                <a:pt x="521" y="78702"/>
                              </a:lnTo>
                              <a:cubicBezTo>
                                <a:pt x="7518" y="78702"/>
                                <a:pt x="12891" y="76505"/>
                                <a:pt x="16663" y="72111"/>
                              </a:cubicBezTo>
                              <a:cubicBezTo>
                                <a:pt x="20434" y="67716"/>
                                <a:pt x="22327" y="61659"/>
                                <a:pt x="22327" y="53962"/>
                              </a:cubicBezTo>
                              <a:cubicBezTo>
                                <a:pt x="22327" y="47600"/>
                                <a:pt x="20295" y="42227"/>
                                <a:pt x="16256" y="37821"/>
                              </a:cubicBezTo>
                              <a:cubicBezTo>
                                <a:pt x="12205" y="33426"/>
                                <a:pt x="6972" y="31217"/>
                                <a:pt x="521" y="31217"/>
                              </a:cubicBezTo>
                              <a:lnTo>
                                <a:pt x="0" y="31418"/>
                              </a:lnTo>
                              <a:lnTo>
                                <a:pt x="0" y="7299"/>
                              </a:lnTo>
                              <a:lnTo>
                                <a:pt x="27381" y="13437"/>
                              </a:lnTo>
                              <a:lnTo>
                                <a:pt x="3893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3" name="Rectangle 66"/>
                      <wps:cNvSpPr/>
                      <wps:spPr>
                        <a:xfrm>
                          <a:off x="6296487" y="227896"/>
                          <a:ext cx="96600" cy="307923"/>
                        </a:xfrm>
                        <a:prstGeom prst="rect">
                          <a:avLst/>
                        </a:prstGeom>
                        <a:ln>
                          <a:noFill/>
                        </a:ln>
                      </wps:spPr>
                      <wps:txbx>
                        <w:txbxContent>
                          <w:p w14:paraId="7E7BD125" w14:textId="77777777" w:rsidR="008C521E" w:rsidRDefault="008C521E" w:rsidP="00C830FE">
                            <w:r>
                              <w:rPr>
                                <w:rFonts w:ascii="Trebuchet MS" w:eastAsia="Trebuchet MS" w:hAnsi="Trebuchet MS" w:cs="Trebuchet MS"/>
                                <w:b/>
                                <w:color w:val="74B43C"/>
                                <w:sz w:val="38"/>
                              </w:rPr>
                              <w:t xml:space="preserve"> </w:t>
                            </w:r>
                          </w:p>
                        </w:txbxContent>
                      </wps:txbx>
                      <wps:bodyPr horzOverflow="overflow" vert="horz" lIns="0" tIns="0" rIns="0" bIns="0" rtlCol="0">
                        <a:noAutofit/>
                      </wps:bodyPr>
                    </wps:wsp>
                    <wps:wsp>
                      <wps:cNvPr id="604" name="Shape 67"/>
                      <wps:cNvSpPr/>
                      <wps:spPr>
                        <a:xfrm>
                          <a:off x="4777823" y="475620"/>
                          <a:ext cx="46704" cy="128054"/>
                        </a:xfrm>
                        <a:custGeom>
                          <a:avLst/>
                          <a:gdLst/>
                          <a:ahLst/>
                          <a:cxnLst/>
                          <a:rect l="0" t="0" r="0" b="0"/>
                          <a:pathLst>
                            <a:path w="46704" h="128054">
                              <a:moveTo>
                                <a:pt x="33947" y="0"/>
                              </a:moveTo>
                              <a:lnTo>
                                <a:pt x="46704" y="2085"/>
                              </a:lnTo>
                              <a:lnTo>
                                <a:pt x="46704" y="22175"/>
                              </a:lnTo>
                              <a:lnTo>
                                <a:pt x="32893" y="20053"/>
                              </a:lnTo>
                              <a:cubicBezTo>
                                <a:pt x="30468" y="20053"/>
                                <a:pt x="27026" y="20257"/>
                                <a:pt x="22568" y="20663"/>
                              </a:cubicBezTo>
                              <a:lnTo>
                                <a:pt x="22568" y="107480"/>
                              </a:lnTo>
                              <a:cubicBezTo>
                                <a:pt x="26213" y="107823"/>
                                <a:pt x="30150" y="108001"/>
                                <a:pt x="34379" y="108001"/>
                              </a:cubicBezTo>
                              <a:lnTo>
                                <a:pt x="46704" y="105489"/>
                              </a:lnTo>
                              <a:lnTo>
                                <a:pt x="46704" y="125311"/>
                              </a:lnTo>
                              <a:lnTo>
                                <a:pt x="28207" y="128054"/>
                              </a:lnTo>
                              <a:lnTo>
                                <a:pt x="0" y="128054"/>
                              </a:lnTo>
                              <a:lnTo>
                                <a:pt x="0" y="952"/>
                              </a:lnTo>
                              <a:cubicBezTo>
                                <a:pt x="17996" y="318"/>
                                <a:pt x="29312" y="0"/>
                                <a:pt x="3394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5" name="Shape 68"/>
                      <wps:cNvSpPr/>
                      <wps:spPr>
                        <a:xfrm>
                          <a:off x="4824527" y="477705"/>
                          <a:ext cx="47568" cy="123226"/>
                        </a:xfrm>
                        <a:custGeom>
                          <a:avLst/>
                          <a:gdLst/>
                          <a:ahLst/>
                          <a:cxnLst/>
                          <a:rect l="0" t="0" r="0" b="0"/>
                          <a:pathLst>
                            <a:path w="47568" h="123226">
                              <a:moveTo>
                                <a:pt x="0" y="0"/>
                              </a:moveTo>
                              <a:lnTo>
                                <a:pt x="12143" y="1984"/>
                              </a:lnTo>
                              <a:cubicBezTo>
                                <a:pt x="19485" y="4697"/>
                                <a:pt x="25870" y="8768"/>
                                <a:pt x="31299" y="14197"/>
                              </a:cubicBezTo>
                              <a:cubicBezTo>
                                <a:pt x="42145" y="25043"/>
                                <a:pt x="47568" y="39444"/>
                                <a:pt x="47568" y="57390"/>
                              </a:cubicBezTo>
                              <a:cubicBezTo>
                                <a:pt x="47568" y="91679"/>
                                <a:pt x="35181" y="113111"/>
                                <a:pt x="10406" y="121683"/>
                              </a:cubicBezTo>
                              <a:lnTo>
                                <a:pt x="0" y="123226"/>
                              </a:lnTo>
                              <a:lnTo>
                                <a:pt x="0" y="103405"/>
                              </a:lnTo>
                              <a:lnTo>
                                <a:pt x="2915" y="102811"/>
                              </a:lnTo>
                              <a:cubicBezTo>
                                <a:pt x="7379" y="100741"/>
                                <a:pt x="11227" y="97636"/>
                                <a:pt x="14459" y="93496"/>
                              </a:cubicBezTo>
                              <a:cubicBezTo>
                                <a:pt x="20911" y="85228"/>
                                <a:pt x="24137" y="73646"/>
                                <a:pt x="24137" y="58774"/>
                              </a:cubicBezTo>
                              <a:cubicBezTo>
                                <a:pt x="24137" y="38371"/>
                                <a:pt x="17021" y="25620"/>
                                <a:pt x="2791" y="20519"/>
                              </a:cubicBezTo>
                              <a:lnTo>
                                <a:pt x="0" y="2009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6" name="Shape 69"/>
                      <wps:cNvSpPr/>
                      <wps:spPr>
                        <a:xfrm>
                          <a:off x="4883980"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7" name="Shape 70"/>
                      <wps:cNvSpPr/>
                      <wps:spPr>
                        <a:xfrm>
                          <a:off x="4930259" y="579534"/>
                          <a:ext cx="33947" cy="25851"/>
                        </a:xfrm>
                        <a:custGeom>
                          <a:avLst/>
                          <a:gdLst/>
                          <a:ahLst/>
                          <a:cxnLst/>
                          <a:rect l="0" t="0" r="0" b="0"/>
                          <a:pathLst>
                            <a:path w="33947" h="25851">
                              <a:moveTo>
                                <a:pt x="25527" y="0"/>
                              </a:moveTo>
                              <a:lnTo>
                                <a:pt x="33947" y="16586"/>
                              </a:lnTo>
                              <a:cubicBezTo>
                                <a:pt x="30125"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8" name="Shape 71"/>
                      <wps:cNvSpPr/>
                      <wps:spPr>
                        <a:xfrm>
                          <a:off x="4930259"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9" name="Shape 72"/>
                      <wps:cNvSpPr/>
                      <wps:spPr>
                        <a:xfrm>
                          <a:off x="4991530"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0" name="Shape 73"/>
                      <wps:cNvSpPr/>
                      <wps:spPr>
                        <a:xfrm>
                          <a:off x="5133287" y="475356"/>
                          <a:ext cx="42494" cy="128321"/>
                        </a:xfrm>
                        <a:custGeom>
                          <a:avLst/>
                          <a:gdLst/>
                          <a:ahLst/>
                          <a:cxnLst/>
                          <a:rect l="0" t="0" r="0" b="0"/>
                          <a:pathLst>
                            <a:path w="42494" h="128321">
                              <a:moveTo>
                                <a:pt x="36030" y="0"/>
                              </a:moveTo>
                              <a:lnTo>
                                <a:pt x="42494" y="1767"/>
                              </a:lnTo>
                              <a:lnTo>
                                <a:pt x="42494" y="20548"/>
                              </a:lnTo>
                              <a:lnTo>
                                <a:pt x="35509" y="18847"/>
                              </a:lnTo>
                              <a:cubicBezTo>
                                <a:pt x="31966" y="18847"/>
                                <a:pt x="27661" y="18987"/>
                                <a:pt x="22568" y="19279"/>
                              </a:cubicBezTo>
                              <a:lnTo>
                                <a:pt x="22568" y="49746"/>
                              </a:lnTo>
                              <a:cubicBezTo>
                                <a:pt x="26035" y="49987"/>
                                <a:pt x="29693" y="50101"/>
                                <a:pt x="33503" y="50101"/>
                              </a:cubicBezTo>
                              <a:lnTo>
                                <a:pt x="42494" y="47846"/>
                              </a:lnTo>
                              <a:lnTo>
                                <a:pt x="42494" y="69019"/>
                              </a:lnTo>
                              <a:lnTo>
                                <a:pt x="33947" y="67107"/>
                              </a:lnTo>
                              <a:cubicBezTo>
                                <a:pt x="31750" y="67107"/>
                                <a:pt x="27953" y="67196"/>
                                <a:pt x="22568" y="67374"/>
                              </a:cubicBezTo>
                              <a:lnTo>
                                <a:pt x="22568" y="109398"/>
                              </a:lnTo>
                              <a:cubicBezTo>
                                <a:pt x="27140" y="109804"/>
                                <a:pt x="30836" y="109995"/>
                                <a:pt x="33681" y="109995"/>
                              </a:cubicBezTo>
                              <a:lnTo>
                                <a:pt x="42494" y="107938"/>
                              </a:lnTo>
                              <a:lnTo>
                                <a:pt x="42494" y="127832"/>
                              </a:lnTo>
                              <a:lnTo>
                                <a:pt x="38888" y="128321"/>
                              </a:lnTo>
                              <a:lnTo>
                                <a:pt x="0" y="128321"/>
                              </a:lnTo>
                              <a:lnTo>
                                <a:pt x="0" y="1219"/>
                              </a:lnTo>
                              <a:cubicBezTo>
                                <a:pt x="17120" y="419"/>
                                <a:pt x="29147" y="0"/>
                                <a:pt x="3603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1" name="Shape 74"/>
                      <wps:cNvSpPr/>
                      <wps:spPr>
                        <a:xfrm>
                          <a:off x="5175782" y="477123"/>
                          <a:ext cx="43358" cy="126065"/>
                        </a:xfrm>
                        <a:custGeom>
                          <a:avLst/>
                          <a:gdLst/>
                          <a:ahLst/>
                          <a:cxnLst/>
                          <a:rect l="0" t="0" r="0" b="0"/>
                          <a:pathLst>
                            <a:path w="43358" h="126065">
                              <a:moveTo>
                                <a:pt x="0" y="0"/>
                              </a:moveTo>
                              <a:lnTo>
                                <a:pt x="24473" y="6691"/>
                              </a:lnTo>
                              <a:cubicBezTo>
                                <a:pt x="31915" y="12355"/>
                                <a:pt x="35636" y="20394"/>
                                <a:pt x="35636" y="30884"/>
                              </a:cubicBezTo>
                              <a:cubicBezTo>
                                <a:pt x="35636" y="40955"/>
                                <a:pt x="30315" y="48918"/>
                                <a:pt x="19660" y="54760"/>
                              </a:cubicBezTo>
                              <a:cubicBezTo>
                                <a:pt x="35458" y="60247"/>
                                <a:pt x="43358" y="71601"/>
                                <a:pt x="43358" y="88784"/>
                              </a:cubicBezTo>
                              <a:cubicBezTo>
                                <a:pt x="43358" y="100353"/>
                                <a:pt x="39002" y="109548"/>
                                <a:pt x="30251" y="116355"/>
                              </a:cubicBezTo>
                              <a:cubicBezTo>
                                <a:pt x="25883" y="119753"/>
                                <a:pt x="20875" y="122302"/>
                                <a:pt x="15232" y="124002"/>
                              </a:cubicBezTo>
                              <a:lnTo>
                                <a:pt x="0" y="126065"/>
                              </a:lnTo>
                              <a:lnTo>
                                <a:pt x="0" y="106171"/>
                              </a:lnTo>
                              <a:lnTo>
                                <a:pt x="13119" y="103109"/>
                              </a:lnTo>
                              <a:cubicBezTo>
                                <a:pt x="17653" y="99706"/>
                                <a:pt x="19926" y="94016"/>
                                <a:pt x="19926" y="86091"/>
                              </a:cubicBezTo>
                              <a:cubicBezTo>
                                <a:pt x="19926" y="78865"/>
                                <a:pt x="17818" y="73594"/>
                                <a:pt x="13589" y="70293"/>
                              </a:cubicBezTo>
                              <a:lnTo>
                                <a:pt x="0" y="67252"/>
                              </a:lnTo>
                              <a:lnTo>
                                <a:pt x="0" y="46079"/>
                              </a:lnTo>
                              <a:lnTo>
                                <a:pt x="7553" y="44184"/>
                              </a:lnTo>
                              <a:cubicBezTo>
                                <a:pt x="11230" y="41419"/>
                                <a:pt x="13068" y="37272"/>
                                <a:pt x="13068" y="31748"/>
                              </a:cubicBezTo>
                              <a:cubicBezTo>
                                <a:pt x="13068" y="26852"/>
                                <a:pt x="11395" y="23185"/>
                                <a:pt x="8052" y="20742"/>
                              </a:cubicBezTo>
                              <a:lnTo>
                                <a:pt x="0" y="18781"/>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2" name="Shape 75"/>
                      <wps:cNvSpPr/>
                      <wps:spPr>
                        <a:xfrm>
                          <a:off x="5236910" y="510700"/>
                          <a:ext cx="81610" cy="94717"/>
                        </a:xfrm>
                        <a:custGeom>
                          <a:avLst/>
                          <a:gdLst/>
                          <a:ahLst/>
                          <a:cxnLst/>
                          <a:rect l="0" t="0" r="0" b="0"/>
                          <a:pathLst>
                            <a:path w="81610" h="94717">
                              <a:moveTo>
                                <a:pt x="0" y="0"/>
                              </a:moveTo>
                              <a:lnTo>
                                <a:pt x="21704" y="0"/>
                              </a:lnTo>
                              <a:lnTo>
                                <a:pt x="21704" y="58687"/>
                              </a:lnTo>
                              <a:cubicBezTo>
                                <a:pt x="21704" y="70599"/>
                                <a:pt x="27063" y="76568"/>
                                <a:pt x="37770" y="76568"/>
                              </a:cubicBezTo>
                              <a:cubicBezTo>
                                <a:pt x="42697" y="76568"/>
                                <a:pt x="47257" y="75286"/>
                                <a:pt x="51486" y="72746"/>
                              </a:cubicBezTo>
                              <a:cubicBezTo>
                                <a:pt x="55715" y="70206"/>
                                <a:pt x="58522" y="67259"/>
                                <a:pt x="59906" y="63894"/>
                              </a:cubicBezTo>
                              <a:lnTo>
                                <a:pt x="59906" y="0"/>
                              </a:lnTo>
                              <a:lnTo>
                                <a:pt x="81610" y="0"/>
                              </a:lnTo>
                              <a:lnTo>
                                <a:pt x="81610" y="93066"/>
                              </a:lnTo>
                              <a:lnTo>
                                <a:pt x="59906" y="93066"/>
                              </a:lnTo>
                              <a:lnTo>
                                <a:pt x="59906" y="85255"/>
                              </a:lnTo>
                              <a:cubicBezTo>
                                <a:pt x="56845" y="87859"/>
                                <a:pt x="52616" y="90081"/>
                                <a:pt x="47231" y="91935"/>
                              </a:cubicBezTo>
                              <a:cubicBezTo>
                                <a:pt x="41846" y="93777"/>
                                <a:pt x="36906" y="94717"/>
                                <a:pt x="32385" y="94717"/>
                              </a:cubicBezTo>
                              <a:cubicBezTo>
                                <a:pt x="10795" y="94717"/>
                                <a:pt x="0" y="83249"/>
                                <a:pt x="0" y="60338"/>
                              </a:cubicBez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3" name="Shape 76"/>
                      <wps:cNvSpPr/>
                      <wps:spPr>
                        <a:xfrm>
                          <a:off x="5292473" y="473451"/>
                          <a:ext cx="24752" cy="24740"/>
                        </a:xfrm>
                        <a:custGeom>
                          <a:avLst/>
                          <a:gdLst/>
                          <a:ahLst/>
                          <a:cxnLst/>
                          <a:rect l="0" t="0" r="0" b="0"/>
                          <a:pathLst>
                            <a:path w="24752" h="24740">
                              <a:moveTo>
                                <a:pt x="12421" y="0"/>
                              </a:moveTo>
                              <a:cubicBezTo>
                                <a:pt x="15837" y="0"/>
                                <a:pt x="18745" y="1219"/>
                                <a:pt x="21158" y="3645"/>
                              </a:cubicBezTo>
                              <a:cubicBezTo>
                                <a:pt x="23546" y="6083"/>
                                <a:pt x="24752" y="9004"/>
                                <a:pt x="24752" y="12421"/>
                              </a:cubicBezTo>
                              <a:cubicBezTo>
                                <a:pt x="24752" y="15824"/>
                                <a:pt x="23546" y="18745"/>
                                <a:pt x="21158" y="21133"/>
                              </a:cubicBezTo>
                              <a:cubicBezTo>
                                <a:pt x="18745" y="23546"/>
                                <a:pt x="15837" y="24740"/>
                                <a:pt x="12421" y="24740"/>
                              </a:cubicBezTo>
                              <a:cubicBezTo>
                                <a:pt x="9004" y="24740"/>
                                <a:pt x="6083" y="23546"/>
                                <a:pt x="3658" y="21133"/>
                              </a:cubicBezTo>
                              <a:cubicBezTo>
                                <a:pt x="1219" y="18745"/>
                                <a:pt x="0" y="15824"/>
                                <a:pt x="0" y="12421"/>
                              </a:cubicBezTo>
                              <a:cubicBezTo>
                                <a:pt x="0" y="9004"/>
                                <a:pt x="1219" y="6083"/>
                                <a:pt x="3658"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4" name="Shape 77"/>
                      <wps:cNvSpPr/>
                      <wps:spPr>
                        <a:xfrm>
                          <a:off x="5238650" y="473451"/>
                          <a:ext cx="24740" cy="24740"/>
                        </a:xfrm>
                        <a:custGeom>
                          <a:avLst/>
                          <a:gdLst/>
                          <a:ahLst/>
                          <a:cxnLst/>
                          <a:rect l="0" t="0" r="0" b="0"/>
                          <a:pathLst>
                            <a:path w="24740" h="24740">
                              <a:moveTo>
                                <a:pt x="12421" y="0"/>
                              </a:moveTo>
                              <a:cubicBezTo>
                                <a:pt x="15824" y="0"/>
                                <a:pt x="18745" y="1219"/>
                                <a:pt x="21146" y="3645"/>
                              </a:cubicBezTo>
                              <a:cubicBezTo>
                                <a:pt x="23546" y="6083"/>
                                <a:pt x="24740" y="9004"/>
                                <a:pt x="24740" y="12421"/>
                              </a:cubicBezTo>
                              <a:cubicBezTo>
                                <a:pt x="24740" y="15824"/>
                                <a:pt x="23546" y="18745"/>
                                <a:pt x="21146" y="21133"/>
                              </a:cubicBezTo>
                              <a:cubicBezTo>
                                <a:pt x="18745" y="23546"/>
                                <a:pt x="15824" y="24740"/>
                                <a:pt x="12421" y="24740"/>
                              </a:cubicBezTo>
                              <a:cubicBezTo>
                                <a:pt x="9004" y="24740"/>
                                <a:pt x="6083" y="23546"/>
                                <a:pt x="3645" y="21133"/>
                              </a:cubicBezTo>
                              <a:cubicBezTo>
                                <a:pt x="1219" y="18745"/>
                                <a:pt x="0" y="15824"/>
                                <a:pt x="0" y="12421"/>
                              </a:cubicBezTo>
                              <a:cubicBezTo>
                                <a:pt x="0" y="9004"/>
                                <a:pt x="1219" y="6083"/>
                                <a:pt x="3645"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5" name="Shape 78"/>
                      <wps:cNvSpPr/>
                      <wps:spPr>
                        <a:xfrm>
                          <a:off x="5341264"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6" name="Shape 79"/>
                      <wps:cNvSpPr/>
                      <wps:spPr>
                        <a:xfrm>
                          <a:off x="5409384" y="610622"/>
                          <a:ext cx="38157" cy="29441"/>
                        </a:xfrm>
                        <a:custGeom>
                          <a:avLst/>
                          <a:gdLst/>
                          <a:ahLst/>
                          <a:cxnLst/>
                          <a:rect l="0" t="0" r="0" b="0"/>
                          <a:pathLst>
                            <a:path w="38157" h="29441">
                              <a:moveTo>
                                <a:pt x="13716" y="0"/>
                              </a:moveTo>
                              <a:cubicBezTo>
                                <a:pt x="17507" y="3474"/>
                                <a:pt x="21517" y="6077"/>
                                <a:pt x="25743" y="7812"/>
                              </a:cubicBezTo>
                              <a:lnTo>
                                <a:pt x="38157" y="10237"/>
                              </a:lnTo>
                              <a:lnTo>
                                <a:pt x="38157" y="29441"/>
                              </a:lnTo>
                              <a:lnTo>
                                <a:pt x="18298" y="26370"/>
                              </a:lnTo>
                              <a:cubicBezTo>
                                <a:pt x="11859" y="24273"/>
                                <a:pt x="5760" y="21127"/>
                                <a:pt x="0" y="16929"/>
                              </a:cubicBezTo>
                              <a:lnTo>
                                <a:pt x="1371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7" name="Shape 80"/>
                      <wps:cNvSpPr/>
                      <wps:spPr>
                        <a:xfrm>
                          <a:off x="5408952" y="508781"/>
                          <a:ext cx="38589" cy="95326"/>
                        </a:xfrm>
                        <a:custGeom>
                          <a:avLst/>
                          <a:gdLst/>
                          <a:ahLst/>
                          <a:cxnLst/>
                          <a:rect l="0" t="0" r="0" b="0"/>
                          <a:pathLst>
                            <a:path w="38589" h="95326">
                              <a:moveTo>
                                <a:pt x="37846" y="0"/>
                              </a:moveTo>
                              <a:lnTo>
                                <a:pt x="38589" y="166"/>
                              </a:lnTo>
                              <a:lnTo>
                                <a:pt x="38589" y="17955"/>
                              </a:lnTo>
                              <a:lnTo>
                                <a:pt x="26822" y="22492"/>
                              </a:lnTo>
                              <a:cubicBezTo>
                                <a:pt x="23698" y="25616"/>
                                <a:pt x="22136" y="29629"/>
                                <a:pt x="22136" y="34557"/>
                              </a:cubicBezTo>
                              <a:cubicBezTo>
                                <a:pt x="22136" y="40056"/>
                                <a:pt x="23660" y="44463"/>
                                <a:pt x="26683" y="47790"/>
                              </a:cubicBezTo>
                              <a:lnTo>
                                <a:pt x="38589" y="52636"/>
                              </a:lnTo>
                              <a:lnTo>
                                <a:pt x="38589" y="69834"/>
                              </a:lnTo>
                              <a:lnTo>
                                <a:pt x="36983" y="69723"/>
                              </a:lnTo>
                              <a:lnTo>
                                <a:pt x="33427" y="69202"/>
                              </a:lnTo>
                              <a:cubicBezTo>
                                <a:pt x="33007" y="69202"/>
                                <a:pt x="31471" y="69812"/>
                                <a:pt x="28766" y="71057"/>
                              </a:cubicBezTo>
                              <a:cubicBezTo>
                                <a:pt x="26099" y="72314"/>
                                <a:pt x="24740" y="73596"/>
                                <a:pt x="24740" y="74930"/>
                              </a:cubicBezTo>
                              <a:cubicBezTo>
                                <a:pt x="24740" y="77241"/>
                                <a:pt x="26734" y="78397"/>
                                <a:pt x="30734" y="78397"/>
                              </a:cubicBezTo>
                              <a:lnTo>
                                <a:pt x="38589" y="77270"/>
                              </a:lnTo>
                              <a:lnTo>
                                <a:pt x="38589" y="94311"/>
                              </a:lnTo>
                              <a:lnTo>
                                <a:pt x="36716" y="94463"/>
                              </a:lnTo>
                              <a:cubicBezTo>
                                <a:pt x="31928" y="95047"/>
                                <a:pt x="28296" y="95326"/>
                                <a:pt x="25870" y="95326"/>
                              </a:cubicBezTo>
                              <a:cubicBezTo>
                                <a:pt x="10935" y="95326"/>
                                <a:pt x="3467" y="89967"/>
                                <a:pt x="3467" y="79273"/>
                              </a:cubicBezTo>
                              <a:cubicBezTo>
                                <a:pt x="3467" y="76200"/>
                                <a:pt x="4712" y="73190"/>
                                <a:pt x="7201" y="70244"/>
                              </a:cubicBezTo>
                              <a:cubicBezTo>
                                <a:pt x="9703" y="67285"/>
                                <a:pt x="12586" y="65113"/>
                                <a:pt x="15888" y="63729"/>
                              </a:cubicBezTo>
                              <a:cubicBezTo>
                                <a:pt x="5296" y="56845"/>
                                <a:pt x="0" y="47079"/>
                                <a:pt x="0" y="34468"/>
                              </a:cubicBezTo>
                              <a:cubicBezTo>
                                <a:pt x="0" y="24511"/>
                                <a:pt x="3645" y="16294"/>
                                <a:pt x="10935" y="9766"/>
                              </a:cubicBezTo>
                              <a:cubicBezTo>
                                <a:pt x="18224" y="3264"/>
                                <a:pt x="27191" y="0"/>
                                <a:pt x="3784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8" name="Shape 81"/>
                      <wps:cNvSpPr/>
                      <wps:spPr>
                        <a:xfrm>
                          <a:off x="5447541" y="584575"/>
                          <a:ext cx="43707" cy="55563"/>
                        </a:xfrm>
                        <a:custGeom>
                          <a:avLst/>
                          <a:gdLst/>
                          <a:ahLst/>
                          <a:cxnLst/>
                          <a:rect l="0" t="0" r="0" b="0"/>
                          <a:pathLst>
                            <a:path w="43707" h="55563">
                              <a:moveTo>
                                <a:pt x="12021" y="0"/>
                              </a:moveTo>
                              <a:cubicBezTo>
                                <a:pt x="33141" y="0"/>
                                <a:pt x="43707" y="8484"/>
                                <a:pt x="43707" y="25438"/>
                              </a:cubicBezTo>
                              <a:cubicBezTo>
                                <a:pt x="43707" y="34811"/>
                                <a:pt x="39478" y="42177"/>
                                <a:pt x="31033" y="47523"/>
                              </a:cubicBezTo>
                              <a:cubicBezTo>
                                <a:pt x="22587" y="52883"/>
                                <a:pt x="12389" y="55563"/>
                                <a:pt x="476" y="55563"/>
                              </a:cubicBezTo>
                              <a:lnTo>
                                <a:pt x="0" y="55489"/>
                              </a:lnTo>
                              <a:lnTo>
                                <a:pt x="0" y="36284"/>
                              </a:lnTo>
                              <a:lnTo>
                                <a:pt x="908" y="36462"/>
                              </a:lnTo>
                              <a:cubicBezTo>
                                <a:pt x="7157" y="36462"/>
                                <a:pt x="12313" y="35535"/>
                                <a:pt x="16364" y="33680"/>
                              </a:cubicBezTo>
                              <a:cubicBezTo>
                                <a:pt x="20415" y="31839"/>
                                <a:pt x="22447" y="29286"/>
                                <a:pt x="22447" y="26048"/>
                              </a:cubicBezTo>
                              <a:cubicBezTo>
                                <a:pt x="22447" y="20549"/>
                                <a:pt x="17952" y="17793"/>
                                <a:pt x="8985" y="17793"/>
                              </a:cubicBezTo>
                              <a:lnTo>
                                <a:pt x="0" y="18518"/>
                              </a:lnTo>
                              <a:lnTo>
                                <a:pt x="0" y="1477"/>
                              </a:lnTo>
                              <a:lnTo>
                                <a:pt x="1175" y="1308"/>
                              </a:lnTo>
                              <a:cubicBezTo>
                                <a:pt x="5404" y="432"/>
                                <a:pt x="9011" y="0"/>
                                <a:pt x="120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9" name="Shape 82"/>
                      <wps:cNvSpPr/>
                      <wps:spPr>
                        <a:xfrm>
                          <a:off x="5447541" y="503574"/>
                          <a:ext cx="43707" cy="75362"/>
                        </a:xfrm>
                        <a:custGeom>
                          <a:avLst/>
                          <a:gdLst/>
                          <a:ahLst/>
                          <a:cxnLst/>
                          <a:rect l="0" t="0" r="0" b="0"/>
                          <a:pathLst>
                            <a:path w="43707" h="75362">
                              <a:moveTo>
                                <a:pt x="28696" y="0"/>
                              </a:moveTo>
                              <a:lnTo>
                                <a:pt x="43707" y="13627"/>
                              </a:lnTo>
                              <a:lnTo>
                                <a:pt x="33382" y="21184"/>
                              </a:lnTo>
                              <a:cubicBezTo>
                                <a:pt x="36963" y="26632"/>
                                <a:pt x="38767" y="33058"/>
                                <a:pt x="38767" y="40462"/>
                              </a:cubicBezTo>
                              <a:cubicBezTo>
                                <a:pt x="38767" y="51054"/>
                                <a:pt x="35541" y="59525"/>
                                <a:pt x="29077" y="65849"/>
                              </a:cubicBezTo>
                              <a:cubicBezTo>
                                <a:pt x="22625" y="72199"/>
                                <a:pt x="14484" y="75362"/>
                                <a:pt x="4642" y="75362"/>
                              </a:cubicBezTo>
                              <a:lnTo>
                                <a:pt x="0" y="75041"/>
                              </a:lnTo>
                              <a:lnTo>
                                <a:pt x="0" y="57843"/>
                              </a:lnTo>
                              <a:lnTo>
                                <a:pt x="387" y="58001"/>
                              </a:lnTo>
                              <a:cubicBezTo>
                                <a:pt x="5531" y="58001"/>
                                <a:pt x="9506" y="56375"/>
                                <a:pt x="12287" y="53137"/>
                              </a:cubicBezTo>
                              <a:cubicBezTo>
                                <a:pt x="15056" y="49898"/>
                                <a:pt x="16453" y="45428"/>
                                <a:pt x="16453" y="39764"/>
                              </a:cubicBezTo>
                              <a:cubicBezTo>
                                <a:pt x="16453" y="35077"/>
                                <a:pt x="14967" y="31102"/>
                                <a:pt x="11983" y="27864"/>
                              </a:cubicBezTo>
                              <a:cubicBezTo>
                                <a:pt x="8998" y="24638"/>
                                <a:pt x="5137" y="23012"/>
                                <a:pt x="387" y="23012"/>
                              </a:cubicBezTo>
                              <a:lnTo>
                                <a:pt x="0" y="23162"/>
                              </a:lnTo>
                              <a:lnTo>
                                <a:pt x="0" y="5373"/>
                              </a:lnTo>
                              <a:lnTo>
                                <a:pt x="20187" y="9893"/>
                              </a:lnTo>
                              <a:lnTo>
                                <a:pt x="2869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0" name="Shape 83"/>
                      <wps:cNvSpPr/>
                      <wps:spPr>
                        <a:xfrm>
                          <a:off x="5498788"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1" name="Shape 84"/>
                      <wps:cNvSpPr/>
                      <wps:spPr>
                        <a:xfrm>
                          <a:off x="5545067" y="579534"/>
                          <a:ext cx="33947" cy="25851"/>
                        </a:xfrm>
                        <a:custGeom>
                          <a:avLst/>
                          <a:gdLst/>
                          <a:ahLst/>
                          <a:cxnLst/>
                          <a:rect l="0" t="0" r="0" b="0"/>
                          <a:pathLst>
                            <a:path w="33947" h="25851">
                              <a:moveTo>
                                <a:pt x="25527" y="0"/>
                              </a:moveTo>
                              <a:lnTo>
                                <a:pt x="33947" y="16586"/>
                              </a:lnTo>
                              <a:cubicBezTo>
                                <a:pt x="30124"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2" name="Shape 85"/>
                      <wps:cNvSpPr/>
                      <wps:spPr>
                        <a:xfrm>
                          <a:off x="5545067"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3" name="Shape 86"/>
                      <wps:cNvSpPr/>
                      <wps:spPr>
                        <a:xfrm>
                          <a:off x="5606351"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4" name="Shape 87"/>
                      <wps:cNvSpPr/>
                      <wps:spPr>
                        <a:xfrm>
                          <a:off x="5681412" y="508959"/>
                          <a:ext cx="129362" cy="94717"/>
                        </a:xfrm>
                        <a:custGeom>
                          <a:avLst/>
                          <a:gdLst/>
                          <a:ahLst/>
                          <a:cxnLst/>
                          <a:rect l="0" t="0" r="0" b="0"/>
                          <a:pathLst>
                            <a:path w="129362" h="94717">
                              <a:moveTo>
                                <a:pt x="42723" y="0"/>
                              </a:moveTo>
                              <a:cubicBezTo>
                                <a:pt x="55042" y="0"/>
                                <a:pt x="64338" y="3365"/>
                                <a:pt x="70586" y="10071"/>
                              </a:cubicBezTo>
                              <a:cubicBezTo>
                                <a:pt x="73304" y="7010"/>
                                <a:pt x="77101" y="4547"/>
                                <a:pt x="81966" y="2743"/>
                              </a:cubicBezTo>
                              <a:cubicBezTo>
                                <a:pt x="86817" y="902"/>
                                <a:pt x="91681" y="0"/>
                                <a:pt x="96545" y="0"/>
                              </a:cubicBezTo>
                              <a:cubicBezTo>
                                <a:pt x="106896" y="0"/>
                                <a:pt x="114960" y="2959"/>
                                <a:pt x="120714" y="8890"/>
                              </a:cubicBezTo>
                              <a:cubicBezTo>
                                <a:pt x="126479" y="14834"/>
                                <a:pt x="129362" y="22987"/>
                                <a:pt x="129362" y="33338"/>
                              </a:cubicBezTo>
                              <a:lnTo>
                                <a:pt x="129362" y="94717"/>
                              </a:lnTo>
                              <a:lnTo>
                                <a:pt x="107658" y="94717"/>
                              </a:lnTo>
                              <a:lnTo>
                                <a:pt x="107658" y="36462"/>
                              </a:lnTo>
                              <a:cubicBezTo>
                                <a:pt x="107658" y="24244"/>
                                <a:pt x="102184" y="18148"/>
                                <a:pt x="91249" y="18148"/>
                              </a:cubicBezTo>
                              <a:cubicBezTo>
                                <a:pt x="88011" y="18148"/>
                                <a:pt x="84886" y="19101"/>
                                <a:pt x="81876" y="21006"/>
                              </a:cubicBezTo>
                              <a:cubicBezTo>
                                <a:pt x="78854" y="22924"/>
                                <a:pt x="76746" y="25121"/>
                                <a:pt x="75540" y="27610"/>
                              </a:cubicBezTo>
                              <a:lnTo>
                                <a:pt x="75540" y="94717"/>
                              </a:lnTo>
                              <a:lnTo>
                                <a:pt x="53835" y="94717"/>
                              </a:lnTo>
                              <a:lnTo>
                                <a:pt x="53835" y="33071"/>
                              </a:lnTo>
                              <a:cubicBezTo>
                                <a:pt x="53835" y="28499"/>
                                <a:pt x="52413" y="24867"/>
                                <a:pt x="49581" y="22187"/>
                              </a:cubicBezTo>
                              <a:cubicBezTo>
                                <a:pt x="46736" y="19482"/>
                                <a:pt x="42748" y="18148"/>
                                <a:pt x="37592" y="18148"/>
                              </a:cubicBezTo>
                              <a:cubicBezTo>
                                <a:pt x="34887" y="18148"/>
                                <a:pt x="31915" y="19164"/>
                                <a:pt x="28689" y="21184"/>
                              </a:cubicBezTo>
                              <a:cubicBezTo>
                                <a:pt x="25489" y="23203"/>
                                <a:pt x="23164" y="25438"/>
                                <a:pt x="21704" y="27864"/>
                              </a:cubicBezTo>
                              <a:lnTo>
                                <a:pt x="21704" y="94717"/>
                              </a:lnTo>
                              <a:lnTo>
                                <a:pt x="0" y="94717"/>
                              </a:lnTo>
                              <a:lnTo>
                                <a:pt x="0" y="1740"/>
                              </a:lnTo>
                              <a:lnTo>
                                <a:pt x="14935" y="1740"/>
                              </a:lnTo>
                              <a:lnTo>
                                <a:pt x="19367" y="9893"/>
                              </a:lnTo>
                              <a:cubicBezTo>
                                <a:pt x="25374" y="3302"/>
                                <a:pt x="33172" y="0"/>
                                <a:pt x="427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5" name="Shape 88"/>
                      <wps:cNvSpPr/>
                      <wps:spPr>
                        <a:xfrm>
                          <a:off x="5827240"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6" name="Shape 89"/>
                      <wps:cNvSpPr/>
                      <wps:spPr>
                        <a:xfrm>
                          <a:off x="5873518"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7" name="Shape 90"/>
                      <wps:cNvSpPr/>
                      <wps:spPr>
                        <a:xfrm>
                          <a:off x="5873518"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8" name="Shape 91"/>
                      <wps:cNvSpPr/>
                      <wps:spPr>
                        <a:xfrm>
                          <a:off x="5928724" y="510696"/>
                          <a:ext cx="33858" cy="92977"/>
                        </a:xfrm>
                        <a:custGeom>
                          <a:avLst/>
                          <a:gdLst/>
                          <a:ahLst/>
                          <a:cxnLst/>
                          <a:rect l="0" t="0" r="0" b="0"/>
                          <a:pathLst>
                            <a:path w="33858" h="92977">
                              <a:moveTo>
                                <a:pt x="0" y="0"/>
                              </a:moveTo>
                              <a:lnTo>
                                <a:pt x="33858" y="0"/>
                              </a:lnTo>
                              <a:lnTo>
                                <a:pt x="33858" y="92977"/>
                              </a:lnTo>
                              <a:lnTo>
                                <a:pt x="11887" y="92977"/>
                              </a:lnTo>
                              <a:lnTo>
                                <a:pt x="11887" y="17793"/>
                              </a:lnTo>
                              <a:lnTo>
                                <a:pt x="0" y="1779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9" name="Shape 92"/>
                      <wps:cNvSpPr/>
                      <wps:spPr>
                        <a:xfrm>
                          <a:off x="5939226" y="474666"/>
                          <a:ext cx="25172" cy="25171"/>
                        </a:xfrm>
                        <a:custGeom>
                          <a:avLst/>
                          <a:gdLst/>
                          <a:ahLst/>
                          <a:cxnLst/>
                          <a:rect l="0" t="0" r="0" b="0"/>
                          <a:pathLst>
                            <a:path w="25172" h="25171">
                              <a:moveTo>
                                <a:pt x="12586" y="0"/>
                              </a:moveTo>
                              <a:cubicBezTo>
                                <a:pt x="16053" y="0"/>
                                <a:pt x="19025" y="1232"/>
                                <a:pt x="21476" y="3696"/>
                              </a:cubicBezTo>
                              <a:cubicBezTo>
                                <a:pt x="23953" y="6147"/>
                                <a:pt x="25172" y="9119"/>
                                <a:pt x="25172" y="12586"/>
                              </a:cubicBezTo>
                              <a:cubicBezTo>
                                <a:pt x="25172" y="16065"/>
                                <a:pt x="23953" y="19025"/>
                                <a:pt x="21476" y="21476"/>
                              </a:cubicBezTo>
                              <a:cubicBezTo>
                                <a:pt x="19025" y="23952"/>
                                <a:pt x="16053" y="25171"/>
                                <a:pt x="12586" y="25171"/>
                              </a:cubicBezTo>
                              <a:cubicBezTo>
                                <a:pt x="9119" y="25171"/>
                                <a:pt x="6147" y="23952"/>
                                <a:pt x="3696" y="21476"/>
                              </a:cubicBezTo>
                              <a:cubicBezTo>
                                <a:pt x="1219" y="19025"/>
                                <a:pt x="0" y="16065"/>
                                <a:pt x="0" y="12586"/>
                              </a:cubicBezTo>
                              <a:cubicBezTo>
                                <a:pt x="0" y="9119"/>
                                <a:pt x="1219" y="6147"/>
                                <a:pt x="3696" y="3696"/>
                              </a:cubicBezTo>
                              <a:cubicBezTo>
                                <a:pt x="6147" y="1232"/>
                                <a:pt x="9119" y="0"/>
                                <a:pt x="1258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0" name="Shape 93"/>
                      <wps:cNvSpPr/>
                      <wps:spPr>
                        <a:xfrm>
                          <a:off x="5980875" y="508963"/>
                          <a:ext cx="65277" cy="96444"/>
                        </a:xfrm>
                        <a:custGeom>
                          <a:avLst/>
                          <a:gdLst/>
                          <a:ahLst/>
                          <a:cxnLst/>
                          <a:rect l="0" t="0" r="0" b="0"/>
                          <a:pathLst>
                            <a:path w="65277" h="96444">
                              <a:moveTo>
                                <a:pt x="32727" y="0"/>
                              </a:moveTo>
                              <a:cubicBezTo>
                                <a:pt x="42392" y="0"/>
                                <a:pt x="51473" y="2172"/>
                                <a:pt x="59982" y="6502"/>
                              </a:cubicBezTo>
                              <a:lnTo>
                                <a:pt x="53733" y="23355"/>
                              </a:lnTo>
                              <a:cubicBezTo>
                                <a:pt x="48984" y="19291"/>
                                <a:pt x="42392" y="17272"/>
                                <a:pt x="33947" y="17272"/>
                              </a:cubicBezTo>
                              <a:cubicBezTo>
                                <a:pt x="26365" y="17272"/>
                                <a:pt x="22568" y="20282"/>
                                <a:pt x="22568" y="26302"/>
                              </a:cubicBezTo>
                              <a:cubicBezTo>
                                <a:pt x="22568" y="28664"/>
                                <a:pt x="23813" y="30810"/>
                                <a:pt x="26301" y="32728"/>
                              </a:cubicBezTo>
                              <a:cubicBezTo>
                                <a:pt x="28790" y="34633"/>
                                <a:pt x="34112" y="37186"/>
                                <a:pt x="42278" y="40411"/>
                              </a:cubicBezTo>
                              <a:cubicBezTo>
                                <a:pt x="50431" y="43612"/>
                                <a:pt x="56311" y="47511"/>
                                <a:pt x="59893" y="52083"/>
                              </a:cubicBezTo>
                              <a:cubicBezTo>
                                <a:pt x="63487" y="56667"/>
                                <a:pt x="65277" y="62179"/>
                                <a:pt x="65277" y="68669"/>
                              </a:cubicBezTo>
                              <a:cubicBezTo>
                                <a:pt x="65277" y="77292"/>
                                <a:pt x="62078" y="84074"/>
                                <a:pt x="55689" y="89027"/>
                              </a:cubicBezTo>
                              <a:cubicBezTo>
                                <a:pt x="49288" y="93967"/>
                                <a:pt x="40601" y="96444"/>
                                <a:pt x="29604" y="96444"/>
                              </a:cubicBezTo>
                              <a:cubicBezTo>
                                <a:pt x="23406" y="96444"/>
                                <a:pt x="18440" y="95936"/>
                                <a:pt x="14719" y="94932"/>
                              </a:cubicBezTo>
                              <a:cubicBezTo>
                                <a:pt x="10972" y="93916"/>
                                <a:pt x="6185" y="91846"/>
                                <a:pt x="343" y="88722"/>
                              </a:cubicBezTo>
                              <a:lnTo>
                                <a:pt x="8064" y="71450"/>
                              </a:lnTo>
                              <a:cubicBezTo>
                                <a:pt x="14554" y="76594"/>
                                <a:pt x="21869" y="79172"/>
                                <a:pt x="30035" y="79172"/>
                              </a:cubicBezTo>
                              <a:cubicBezTo>
                                <a:pt x="38481" y="79172"/>
                                <a:pt x="42710" y="76162"/>
                                <a:pt x="42710" y="70142"/>
                              </a:cubicBezTo>
                              <a:cubicBezTo>
                                <a:pt x="42710" y="66612"/>
                                <a:pt x="41427" y="63716"/>
                                <a:pt x="38887" y="61468"/>
                              </a:cubicBezTo>
                              <a:cubicBezTo>
                                <a:pt x="36347" y="59207"/>
                                <a:pt x="31394" y="56540"/>
                                <a:pt x="24041" y="53480"/>
                              </a:cubicBezTo>
                              <a:cubicBezTo>
                                <a:pt x="8013" y="46812"/>
                                <a:pt x="0" y="37503"/>
                                <a:pt x="0" y="25514"/>
                              </a:cubicBezTo>
                              <a:cubicBezTo>
                                <a:pt x="0" y="17475"/>
                                <a:pt x="3060" y="11201"/>
                                <a:pt x="9195" y="6731"/>
                              </a:cubicBezTo>
                              <a:cubicBezTo>
                                <a:pt x="15342" y="2235"/>
                                <a:pt x="23177" y="0"/>
                                <a:pt x="327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1" name="Shape 94"/>
                      <wps:cNvSpPr/>
                      <wps:spPr>
                        <a:xfrm>
                          <a:off x="6055343" y="483783"/>
                          <a:ext cx="61126" cy="121628"/>
                        </a:xfrm>
                        <a:custGeom>
                          <a:avLst/>
                          <a:gdLst/>
                          <a:ahLst/>
                          <a:cxnLst/>
                          <a:rect l="0" t="0" r="0" b="0"/>
                          <a:pathLst>
                            <a:path w="61126" h="121628">
                              <a:moveTo>
                                <a:pt x="32474" y="0"/>
                              </a:moveTo>
                              <a:lnTo>
                                <a:pt x="32474" y="26911"/>
                              </a:lnTo>
                              <a:lnTo>
                                <a:pt x="58001" y="26911"/>
                              </a:lnTo>
                              <a:lnTo>
                                <a:pt x="58001" y="44361"/>
                              </a:lnTo>
                              <a:lnTo>
                                <a:pt x="32474" y="44361"/>
                              </a:lnTo>
                              <a:lnTo>
                                <a:pt x="32474" y="85077"/>
                              </a:lnTo>
                              <a:cubicBezTo>
                                <a:pt x="32474" y="91732"/>
                                <a:pt x="33516" y="96444"/>
                                <a:pt x="35599" y="99174"/>
                              </a:cubicBezTo>
                              <a:cubicBezTo>
                                <a:pt x="37681" y="101930"/>
                                <a:pt x="41326" y="103315"/>
                                <a:pt x="46533" y="103315"/>
                              </a:cubicBezTo>
                              <a:cubicBezTo>
                                <a:pt x="51753" y="103315"/>
                                <a:pt x="56604" y="101892"/>
                                <a:pt x="61126" y="99060"/>
                              </a:cubicBezTo>
                              <a:lnTo>
                                <a:pt x="61126" y="119024"/>
                              </a:lnTo>
                              <a:cubicBezTo>
                                <a:pt x="56083" y="120764"/>
                                <a:pt x="48908" y="121628"/>
                                <a:pt x="39599" y="121628"/>
                              </a:cubicBezTo>
                              <a:cubicBezTo>
                                <a:pt x="30328" y="121628"/>
                                <a:pt x="23203" y="119012"/>
                                <a:pt x="18238" y="113767"/>
                              </a:cubicBezTo>
                              <a:cubicBezTo>
                                <a:pt x="13259" y="108534"/>
                                <a:pt x="10770" y="101079"/>
                                <a:pt x="10770" y="91415"/>
                              </a:cubicBezTo>
                              <a:lnTo>
                                <a:pt x="10770" y="44361"/>
                              </a:lnTo>
                              <a:lnTo>
                                <a:pt x="0" y="44361"/>
                              </a:lnTo>
                              <a:lnTo>
                                <a:pt x="0" y="26911"/>
                              </a:lnTo>
                              <a:lnTo>
                                <a:pt x="10770" y="26911"/>
                              </a:lnTo>
                              <a:lnTo>
                                <a:pt x="10770" y="7988"/>
                              </a:lnTo>
                              <a:lnTo>
                                <a:pt x="3247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2" name="Shape 95"/>
                      <wps:cNvSpPr/>
                      <wps:spPr>
                        <a:xfrm>
                          <a:off x="6126334"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3" name="Shape 96"/>
                      <wps:cNvSpPr/>
                      <wps:spPr>
                        <a:xfrm>
                          <a:off x="6172613"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4" name="Shape 97"/>
                      <wps:cNvSpPr/>
                      <wps:spPr>
                        <a:xfrm>
                          <a:off x="6172613"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5" name="Shape 98"/>
                      <wps:cNvSpPr/>
                      <wps:spPr>
                        <a:xfrm>
                          <a:off x="6233897" y="508964"/>
                          <a:ext cx="62941" cy="94717"/>
                        </a:xfrm>
                        <a:custGeom>
                          <a:avLst/>
                          <a:gdLst/>
                          <a:ahLst/>
                          <a:cxnLst/>
                          <a:rect l="0" t="0" r="0" b="0"/>
                          <a:pathLst>
                            <a:path w="62941" h="94717">
                              <a:moveTo>
                                <a:pt x="45924" y="0"/>
                              </a:moveTo>
                              <a:cubicBezTo>
                                <a:pt x="53328" y="0"/>
                                <a:pt x="59004" y="1118"/>
                                <a:pt x="62941" y="3378"/>
                              </a:cubicBezTo>
                              <a:lnTo>
                                <a:pt x="53734" y="21958"/>
                              </a:lnTo>
                              <a:cubicBezTo>
                                <a:pt x="49847" y="19418"/>
                                <a:pt x="45593" y="18136"/>
                                <a:pt x="40970" y="18136"/>
                              </a:cubicBezTo>
                              <a:cubicBezTo>
                                <a:pt x="35941" y="18136"/>
                                <a:pt x="31458" y="20422"/>
                                <a:pt x="27560" y="24994"/>
                              </a:cubicBezTo>
                              <a:cubicBezTo>
                                <a:pt x="23647" y="29578"/>
                                <a:pt x="21705" y="35154"/>
                                <a:pt x="21705" y="41758"/>
                              </a:cubicBezTo>
                              <a:lnTo>
                                <a:pt x="21705" y="94717"/>
                              </a:lnTo>
                              <a:lnTo>
                                <a:pt x="0" y="94717"/>
                              </a:lnTo>
                              <a:lnTo>
                                <a:pt x="0" y="1727"/>
                              </a:lnTo>
                              <a:lnTo>
                                <a:pt x="21705" y="1727"/>
                              </a:lnTo>
                              <a:lnTo>
                                <a:pt x="21705" y="10236"/>
                              </a:lnTo>
                              <a:cubicBezTo>
                                <a:pt x="27775" y="3404"/>
                                <a:pt x="35852" y="0"/>
                                <a:pt x="4592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6" name="Rectangle 99"/>
                      <wps:cNvSpPr/>
                      <wps:spPr>
                        <a:xfrm>
                          <a:off x="6296709" y="481946"/>
                          <a:ext cx="66095" cy="210684"/>
                        </a:xfrm>
                        <a:prstGeom prst="rect">
                          <a:avLst/>
                        </a:prstGeom>
                        <a:ln>
                          <a:noFill/>
                        </a:ln>
                      </wps:spPr>
                      <wps:txbx>
                        <w:txbxContent>
                          <w:p w14:paraId="55D208AD" w14:textId="77777777" w:rsidR="008C521E" w:rsidRDefault="008C521E" w:rsidP="00C830FE">
                            <w:r>
                              <w:rPr>
                                <w:rFonts w:ascii="Trebuchet MS" w:eastAsia="Trebuchet MS" w:hAnsi="Trebuchet MS" w:cs="Trebuchet MS"/>
                                <w:b/>
                                <w:color w:val="007E44"/>
                                <w:sz w:val="2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17C337F" id="Group 316" o:spid="_x0000_s1026" style="position:absolute;margin-left:0;margin-top:-15.75pt;width:496.15pt;height:81pt;z-index:-251657216;mso-width-relative:margin;mso-height-relative:margin" coordsize="63691,10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">
              <v:shape id="Shape 6" o:spid="_x0000_s1027" style="position:absolute;left:12;top:5046;width:62950;height:5008;visibility:visible;mso-wrap-style:square;v-text-anchor:top" coordsize="6295047,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" path="m6295047,439738c5234382,500799,4506951,451180,4049268,398971,3533356,340119,2173770,,1536459,,807619,,302032,169964,,258737e" filled="f" strokecolor="#007d3f" strokeweight=".44239mm">
                <v:stroke miterlimit="1" joinstyle="miter"/>
                <v:path arrowok="t" textboxrect="0,0,6295047,500799"/>
              </v:shape>
              <v:shape id="Shape 7" o:spid="_x0000_s1028" style="position:absolute;top:6842;width:62955;height:3904;visibility:visible;mso-wrap-style:square;v-text-anchor:top" coordsize="6295543,39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" path="m6295543,39662c6116854,13271,5920676,,5714784,2769,5103597,10935,4539628,122212,4239400,171209v-283401,46228,-621754,87223,-923100,125361c3014955,334721,2668473,366078,2363445,373304v-380949,9030,-966610,17132,-1367435,13538c705066,384251,450482,368795,210452,350736,119291,343878,50787,336525,,329806e" filled="f" strokecolor="#007d3f" strokeweight=".44239mm">
                <v:stroke miterlimit="1" joinstyle="miter"/>
                <v:path arrowok="t" textboxrect="0,0,6295543,390436"/>
              </v:shape>
              <v:shape id="Shape 8" o:spid="_x0000_s1029" style="position:absolute;left:43978;top:4357;width:1623;height:1948;visibility:visible;mso-wrap-style:square;v-text-anchor:top" coordsize="162294,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" path="m,l162294,r,194742c72758,194742,89,122657,,32461l,xe" fillcolor="#e53c39" stroked="f" strokeweight="0">
                <v:stroke miterlimit="83231f" joinstyle="miter"/>
                <v:path arrowok="t" textboxrect="0,0,162294,194742"/>
              </v:shape>
              <v:shape id="Shape 335" o:spid="_x0000_s1030" style="position:absolute;left:45601;top:2451;width:1623;height:1906;visibility:visible;mso-wrap-style:square;v-text-anchor:top" coordsize="162293,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" path="m,l162293,r,190691l,190691,,e" fillcolor="#e53c39" stroked="f" strokeweight="0">
                <v:stroke miterlimit="83231f" joinstyle="miter"/>
                <v:path arrowok="t" textboxrect="0,0,162293,190691"/>
              </v:shape>
              <v:shape id="Shape 10" o:spid="_x0000_s1031" style="position:absolute;left:45601;top:4357;width:1623;height:1948;visibility:visible;mso-wrap-style:square;v-text-anchor:top" coordsize="162293,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" path="m,l162293,r-13,32093c162280,121996,89268,194742,,194742l,xe" fillcolor="#f4e943" stroked="f" strokeweight="0">
                <v:stroke miterlimit="83231f" joinstyle="miter"/>
                <v:path arrowok="t" textboxrect="0,0,162293,194742"/>
              </v:shape>
              <v:shape id="Shape 11" o:spid="_x0000_s1032" style="position:absolute;left:43978;top:2451;width:1623;height:1906;visibility:visible;mso-wrap-style:square;v-text-anchor:top" coordsize="162294,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" path="m26,l162294,r,190691l,190691,26,xe" fillcolor="#f4e943" stroked="f" strokeweight="0">
                <v:stroke miterlimit="83231f" joinstyle="miter"/>
                <v:path arrowok="t" textboxrect="0,0,162294,190691"/>
              </v:shape>
              <v:shape id="Shape 12" o:spid="_x0000_s1033" style="position:absolute;left:43979;top:2450;width:3245;height:3855;visibility:visible;mso-wrap-style:square;v-text-anchor:top" coordsize="324561,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" path="m324561,223152l324561,,,,51,222796v89,90195,72961,162649,162217,162649c251536,385445,324561,313055,324561,223152xe" filled="f" strokecolor="#110f0d" strokeweight=".1351mm">
                <v:stroke miterlimit="1" joinstyle="miter" endcap="square"/>
                <v:path arrowok="t" textboxrect="0,0,324561,385445"/>
              </v:shape>
              <v:shape id="Shape 13" o:spid="_x0000_s1034" style="position:absolute;left:45601;top:2450;width:0;height:3855;visibility:visible;mso-wrap-style:square;v-text-anchor:top" coordsize="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" path="m,385445l,e" filled="f" strokecolor="#110f0d" strokeweight=".04517mm">
                <v:stroke miterlimit="1" joinstyle="miter"/>
                <v:path arrowok="t" textboxrect="0,0,0,385445"/>
              </v:shape>
              <v:shape id="Shape 14" o:spid="_x0000_s1035" style="position:absolute;left:43979;top:4357;width:3245;height:0;visibility:visible;mso-wrap-style:square;v-text-anchor:top" coordsize="324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" path="m324574,l,e" filled="f" strokecolor="#110f0d" strokeweight=".04517mm">
                <v:stroke miterlimit="1" joinstyle="miter"/>
                <v:path arrowok="t" textboxrect="0,0,324574,0"/>
              </v:shape>
              <v:shape id="Shape 15" o:spid="_x0000_s1036" style="position:absolute;left:44275;top:3008;width:1327;height:2687;visibility:visible;mso-wrap-style:square;v-text-anchor:top" coordsize="132734,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" path="m99695,r33039,l132734,67577r-33039,l99695,48222c75133,57455,55575,76759,45962,101155r19977,l65939,168719r-20549,c54788,193764,74625,213601,99695,222987r,-21883l132734,201104r,67565l99695,268669r,-16269c59220,241008,27203,209118,15723,168719l,168719,,101155r16180,c28029,61417,59741,30074,99695,18783l99695,xe" fillcolor="#110f0d" stroked="f" strokeweight="0">
                <v:stroke miterlimit="83231f" joinstyle="miter"/>
                <v:path arrowok="t" textboxrect="0,0,132734,268669"/>
              </v:shape>
              <v:shape id="Shape 16" o:spid="_x0000_s1037" style="position:absolute;left:45602;top:3008;width:1316;height:2687;visibility:visible;mso-wrap-style:square;v-text-anchor:top" coordsize="131642,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" path="m,l32899,r,18809c72815,30137,104477,61455,116313,101155r15329,l131642,168719r-14859,c105315,209093,73323,240944,32899,252374r,16295l,268669,,201104r32899,l32899,222961v25083,-9398,44984,-29210,54445,-54242l65703,168719r,-67564l86760,101155c77083,76784,57486,57506,32899,48247r,19330l,67577,,xe" fillcolor="#110f0d" stroked="f" strokeweight="0">
                <v:stroke miterlimit="83231f" joinstyle="miter"/>
                <v:path arrowok="t" textboxrect="0,0,131642,268669"/>
              </v:shape>
              <v:shape id="Shape 17" o:spid="_x0000_s1038" style="position:absolute;left:47775;top:64;width:1134;height:1454;visibility:visible;mso-wrap-style:square;v-text-anchor:top" coordsize="113309,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" path="m,l25794,r,69545l75209,r29363,l59030,63500r54279,81852l82448,145352,41961,83439,25794,105562r,39790l,145352,,xe" fillcolor="#acacac" stroked="f" strokeweight="0">
                <v:stroke miterlimit="83231f" joinstyle="miter"/>
                <v:path arrowok="t" textboxrect="0,0,113309,145352"/>
              </v:shape>
              <v:shape id="Shape 18" o:spid="_x0000_s1039" style="position:absolute;left:49074;top:435;width:931;height:1083;visibility:visible;mso-wrap-style:square;v-text-anchor:top" coordsize="93167,10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" path="m52286,c64922,,74905,3785,82207,11354v7303,7582,10960,18148,10960,31699l93167,108242r-24803,l68364,46825v,-9055,-1740,-15672,-5207,-19837c59677,22809,54013,20726,46139,20726v-3632,,-7531,1029,-11659,3087c30353,25857,27127,28410,24803,31445r,76797l,108242,,1981r17856,l22428,11900c29172,3962,39129,,52286,xe" fillcolor="#acacac" stroked="f" strokeweight="0">
                <v:stroke miterlimit="83231f" joinstyle="miter"/>
                <v:path arrowok="t" textboxrect="0,0,93167,108242"/>
              </v:shape>
              <v:shape id="Shape 19" o:spid="_x0000_s1040" style="position:absolute;left:50263;top:435;width:528;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" path="m52781,r96,16l52877,20840,35965,26568v-4399,3887,-7460,9716,-9181,17488l52877,44056r,18657l25895,62713v458,8471,3366,15049,8725,19735l52877,88398r,21803l52578,110236v-16205,,-29019,-4750,-38443,-14237c4712,86512,,73266,,56261,,39535,5169,25971,15520,15583,25883,5194,38291,,52781,xe" fillcolor="#acacac" stroked="f" strokeweight="0">
                <v:stroke miterlimit="83231f" joinstyle="miter"/>
                <v:path arrowok="t" textboxrect="0,0,52877,110236"/>
              </v:shape>
              <v:shape id="Shape 20" o:spid="_x0000_s1041" style="position:absolute;left:50791;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" path="m29178,r9614,18948c34430,22492,28991,25146,22476,26914l,29531,,7728,3372,8826c14687,8826,23285,5893,29178,xe" fillcolor="#acacac" stroked="f" strokeweight="0">
                <v:stroke miterlimit="83231f" joinstyle="miter"/>
                <v:path arrowok="t" textboxrect="0,0,38792,29531"/>
              </v:shape>
              <v:shape id="Shape 21" o:spid="_x0000_s1042" style="position:absolute;left:50791;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22" o:spid="_x0000_s1043" style="position:absolute;left:5149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" path="m,l38697,r,106261l13589,106261r,-85916l,20345,,xe" fillcolor="#acacac" stroked="f" strokeweight="0">
                <v:stroke miterlimit="83231f" joinstyle="miter"/>
                <v:path arrowok="t" textboxrect="0,0,38697,106261"/>
              </v:shape>
              <v:shape id="Shape 23" o:spid="_x0000_s1044" style="position:absolute;left:5161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24" o:spid="_x0000_s1045" style="position:absolute;left:52210;top:435;width:487;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5" o:spid="_x0000_s1046" style="position:absolute;left:52697;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26" o:spid="_x0000_s1047" style="position:absolute;left:53452;top:435;width:488;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7" o:spid="_x0000_s1048" style="position:absolute;left:53940;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336" o:spid="_x0000_s1049" style="position:absolute;left:54689;top:812;width:525;height:233;visibility:visible;mso-wrap-style:square;v-text-anchor:top" coordsize="52489,2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" path="m,l52489,r,23317l,23317,,e" fillcolor="#acacac" stroked="f" strokeweight="0">
                <v:stroke miterlimit="83231f" joinstyle="miter"/>
                <v:path arrowok="t" textboxrect="0,0,52489,23317"/>
              </v:shape>
              <v:shape id="Shape 29" o:spid="_x0000_s1050" style="position:absolute;left:55535;top:64;width:1091;height:1454;visibility:visible;mso-wrap-style:square;v-text-anchor:top" coordsize="109144,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" path="m,l25794,r,56947l83642,56947,83642,r25502,l109144,145352r-25502,l83642,79870r-57848,l25794,145352,,145352,,xe" fillcolor="#acacac" stroked="f" strokeweight="0">
                <v:stroke miterlimit="83231f" joinstyle="miter"/>
                <v:path arrowok="t" textboxrect="0,0,109144,145352"/>
              </v:shape>
              <v:shape id="Shape 30" o:spid="_x0000_s1051" style="position:absolute;left:56906;top:435;width:529;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" path="m52781,r96,16l52877,20840,35964,26568v-4398,3887,-7459,9716,-9180,17488l52877,44056r,18657l25895,62713v458,8471,3366,15049,8725,19735l52877,88398r,21803l52578,110236v-16205,,-29020,-4750,-38442,-14237c4712,86512,,73266,,56261,,39535,5169,25971,15519,15583,25883,5194,38291,,52781,xe" fillcolor="#acacac" stroked="f" strokeweight="0">
                <v:stroke miterlimit="83231f" joinstyle="miter"/>
                <v:path arrowok="t" textboxrect="0,0,52877,110236"/>
              </v:shape>
              <v:shape id="Shape 31" o:spid="_x0000_s1052" style="position:absolute;left:57435;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" path="m29178,r9614,18948c34430,22492,28990,25146,22476,26914l,29531,,7728,3372,8826c14687,8826,23285,5893,29178,xe" fillcolor="#acacac" stroked="f" strokeweight="0">
                <v:stroke miterlimit="83231f" joinstyle="miter"/>
                <v:path arrowok="t" textboxrect="0,0,38792,29531"/>
              </v:shape>
              <v:shape id="Shape 32" o:spid="_x0000_s1053" style="position:absolute;left:57435;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33" o:spid="_x0000_s1054" style="position:absolute;left:5813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" path="m,l38697,r,106261l13589,106261r,-85916l,20345,,xe" fillcolor="#acacac" stroked="f" strokeweight="0">
                <v:stroke miterlimit="83231f" joinstyle="miter"/>
                <v:path arrowok="t" textboxrect="0,0,38697,106261"/>
              </v:shape>
              <v:shape id="Shape 34" o:spid="_x0000_s1055" style="position:absolute;left:5825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35" o:spid="_x0000_s1056" style="position:absolute;left:58912;width:366;height:1537;visibility:visible;mso-wrap-style:square;v-text-anchor:top" coordsize="36513,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" path="m24803,r,119469c24803,132563,28715,140360,36513,142875v-3836,7277,-10377,10922,-19647,10922c5614,153797,,145986,,130378l,5956,24803,xe" fillcolor="#acacac" stroked="f" strokeweight="0">
                <v:stroke miterlimit="83231f" joinstyle="miter"/>
                <v:path arrowok="t" textboxrect="0,0,36513,153797"/>
              </v:shape>
              <v:shape id="Shape 36" o:spid="_x0000_s1057" style="position:absolute;left:59510;width:487;height:1537;visibility:visible;mso-wrap-style:square;v-text-anchor:top" coordsize="48666,15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" path="m24803,r,49606c31420,45580,38633,43561,46431,43561r2235,390l48666,67064,41567,64592v-7340,,-12928,2083,-16764,6249l24803,126301v3632,4306,8572,6452,14783,6452l48666,131490r,21640l44945,153784v-9855,,-18313,-2603,-25400,-7836l13983,153784,,153784,,5956,24803,xe" fillcolor="#acacac" stroked="f" strokeweight="0">
                <v:stroke miterlimit="83231f" joinstyle="miter"/>
                <v:path arrowok="t" textboxrect="0,0,48666,153784"/>
              </v:shape>
              <v:shape id="Shape 37" o:spid="_x0000_s1058" style="position:absolute;left:59997;top:439;width:496;height:1092;visibility:visible;mso-wrap-style:square;v-text-anchor:top" coordsize="49657,10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" path="m,l18825,3289v6267,2455,11782,6138,16545,11053c44895,24159,49657,36744,49657,52086v,17805,-4800,31877,-14389,42227c30474,99489,24829,103369,18331,105955l,109178,,87538r6255,-870c10497,85246,13869,83112,16371,80267v5004,-5689,7493,-14783,7493,-27279c23864,42205,21282,34119,16121,28728l,23113,,xe" fillcolor="#acacac" stroked="f" strokeweight="0">
                <v:stroke miterlimit="83231f" joinstyle="miter"/>
                <v:path arrowok="t" textboxrect="0,0,49657,109178"/>
              </v:shape>
              <v:shape id="Shape 38" o:spid="_x0000_s1059" style="position:absolute;left:60701;top:825;width:443;height:712;visibility:visible;mso-wrap-style:square;v-text-anchor:top" coordsize="44253,7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" path="m44253,r,20087l32147,22733v-4896,3210,-7344,8023,-7344,14437c24803,46695,30328,51457,41377,51457r2876,-958l44253,69707r-7436,1499c25362,71206,16370,68348,9830,62621,3277,56906,,48778,,38262,,25956,4623,16329,13843,9395,18459,5922,24044,3315,30600,1577l44253,xe" fillcolor="#acacac" stroked="f" strokeweight="0">
                <v:stroke miterlimit="83231f" joinstyle="miter"/>
                <v:path arrowok="t" textboxrect="0,0,44253,71206"/>
              </v:shape>
              <v:shape id="Shape 39" o:spid="_x0000_s1060" style="position:absolute;left:60811;top:435;width:333;height:254;visibility:visible;mso-wrap-style:square;v-text-anchor:top" coordsize="3323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" path="m30455,r2775,365l33230,21916,28766,20739v-9322,,-17120,1550,-23419,4661l,6147c8522,2057,18682,,30455,xe" fillcolor="#acacac" stroked="f" strokeweight="0">
                <v:stroke miterlimit="83231f" joinstyle="miter"/>
                <v:path arrowok="t" textboxrect="0,0,33230,25400"/>
              </v:shape>
              <v:shape id="Shape 40" o:spid="_x0000_s1061" style="position:absolute;left:61144;top:439;width:526;height:1098;visibility:visible;mso-wrap-style:square;v-text-anchor:top" coordsize="52686,1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" path="m,l18285,2404v5937,1844,10792,4610,14563,8293c40380,18076,44152,32046,44152,52620r,22720c44152,89500,46996,98391,52686,102035v-2045,3569,-4331,5766,-6845,6592c43326,109452,40443,109871,37205,109871v-3569,,-6782,-1333,-9614,-3975c24746,103255,22828,100384,21837,97273v-2247,3708,-6171,6731,-11759,9068l,108372,,89164,13868,84541v3722,-3721,5582,-9303,5582,-16745l19450,57877c15221,57027,12046,56582,9925,56582l,58752,,38665,8934,37634v2909,,6350,495,10313,1486c19247,32871,17272,28185,13321,25061l,21551,,xe" fillcolor="#acacac" stroked="f" strokeweight="0">
                <v:stroke miterlimit="83231f" joinstyle="miter"/>
                <v:path arrowok="t" textboxrect="0,0,52686,109871"/>
              </v:shape>
              <v:shape id="Shape 41" o:spid="_x0000_s1062" style="position:absolute;left:61864;top:439;width:496;height:1098;visibility:visible;mso-wrap-style:square;v-text-anchor:top" coordsize="49555,1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" path="m49555,r,23539l33833,29771v-5360,6045,-8039,14732,-8039,26047c25794,66861,28457,75145,33782,80668r15773,5456l49555,109576r-1841,306c32893,109882,21234,105196,12738,95798,4255,86413,,73319,,56504,,39715,4864,26037,14631,15483,19507,10206,25000,6250,31111,3613l49555,xe" fillcolor="#acacac" stroked="f" strokeweight="0">
                <v:stroke miterlimit="83231f" joinstyle="miter"/>
                <v:path arrowok="t" textboxrect="0,0,49555,109882"/>
              </v:shape>
              <v:shape id="Shape 42" o:spid="_x0000_s1063" style="position:absolute;left:62360;width:486;height:1534;visibility:visible;mso-wrap-style:square;v-text-anchor:top" coordsize="48565,15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" path="m48565,r,151803l23762,151803r,-6451c21717,147612,18238,149568,13348,151257l,153478,,130026r8179,2829c10567,132855,13488,132144,16968,130721v3466,-1422,5740,-2857,6794,-4318l23762,70942c18466,66713,12942,64592,7189,64592l,67441,,43902r1740,-341c9805,43561,17145,45212,23762,48514r,-42558l48565,xe" fillcolor="#acacac" stroked="f" strokeweight="0">
                <v:stroke miterlimit="83231f" joinstyle="miter"/>
                <v:path arrowok="t" textboxrect="0,0,48565,153478"/>
              </v:shape>
              <v:rect id="Rectangle 43" o:spid="_x0000_s1064" style="position:absolute;left:43368;top:2372;width:562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482A6995" w14:textId="77777777" w:rsidR="008C521E" w:rsidRDefault="008C521E" w:rsidP="00C830FE">
                      <w:r>
                        <w:rPr>
                          <w:rFonts w:ascii="Trebuchet MS" w:eastAsia="Trebuchet MS" w:hAnsi="Trebuchet MS" w:cs="Trebuchet MS"/>
                          <w:b/>
                          <w:color w:val="74B43C"/>
                          <w:sz w:val="36"/>
                        </w:rPr>
                        <w:t xml:space="preserve">      </w:t>
                      </w:r>
                    </w:p>
                  </w:txbxContent>
                </v:textbox>
              </v:rect>
              <v:shape id="Shape 44" o:spid="_x0000_s1065" style="position:absolute;left:47731;top:2302;width:1045;height:1785;visibility:visible;mso-wrap-style:square;v-text-anchor:top" coordsize="104508,17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" path="m52654,c72618,,87262,3734,96609,11201l87313,37592c76543,29896,65202,26048,53251,26048v-7061,,-12548,1854,-16434,5588c32931,35369,30975,40221,30975,46190v,9893,10973,20193,32880,30874c75412,82715,83731,87922,88836,92672v5106,4750,8992,10287,11672,16611c103175,115608,104508,122657,104508,130429v,13983,-5524,25502,-16548,34531c76924,173990,62141,178499,43599,178499,27496,178499,12967,174346,,166014l11316,138557v12090,8484,23990,12725,35687,12725c64999,151282,73990,145009,73990,132436v,-5893,-2121,-11507,-6362,-16853c63386,110249,54648,104254,41415,97625,28181,90983,19266,85522,14668,81242,10071,76962,6541,71869,4064,65989,1588,60096,343,53569,343,46418,343,33071,5245,21996,15024,13195,24803,4407,37351,,52654,xe" fillcolor="#007d3f" stroked="f" strokeweight="0">
                <v:stroke miterlimit="83231f" joinstyle="miter"/>
                <v:path arrowok="t" textboxrect="0,0,104508,178499"/>
              </v:shape>
              <v:shape id="Shape 45" o:spid="_x0000_s1066" style="position:absolute;left:48950;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46" o:spid="_x0000_s1067" style="position:absolute;left:49947;top:3236;width:526;height:845;visibility:visible;mso-wrap-style:square;v-text-anchor:top" coordsize="525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" path="m52533,r,23853l38160,26994v-5813,3810,-8721,9525,-8721,17145c29439,55454,36004,61106,49123,61106r3410,-1137l52533,82776r-8833,1774c30111,84550,19431,81159,11659,74365,3886,67570,,57931,,45434,,30829,5474,19399,16433,11157,21907,7029,28540,3934,36328,1870l52533,xe" fillcolor="#007d3f" stroked="f" strokeweight="0">
                <v:stroke miterlimit="83231f" joinstyle="miter"/>
                <v:path arrowok="t" textboxrect="0,0,52533,84550"/>
              </v:shape>
              <v:shape id="Shape 47" o:spid="_x0000_s1068" style="position:absolute;left:50078;top:2772;width:395;height:302;visibility:visible;mso-wrap-style:square;v-text-anchor:top" coordsize="39465,30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" path="m36169,r3296,433l39465,26021,34176,24625v-11075,,-20346,1854,-27813,5538l,7302c10135,2438,22187,,36169,xe" fillcolor="#007d3f" stroked="f" strokeweight="0">
                <v:stroke miterlimit="83231f" joinstyle="miter"/>
                <v:path arrowok="t" textboxrect="0,0,39465,30163"/>
              </v:shape>
              <v:shape id="Shape 48" o:spid="_x0000_s1069" style="position:absolute;left:50473;top:2776;width:625;height:1305;visibility:visible;mso-wrap-style:square;v-text-anchor:top" coordsize="62567,13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" path="m,l21714,2853v7052,2191,12817,5477,17294,9858c47962,21462,52445,38061,52445,62483r,26987c52445,106285,55810,116851,62567,121157v-2426,4242,-5144,6858,-8116,7836c51454,129983,48038,130466,44190,130466v-4242,,-8052,-1575,-11418,-4712c29382,122617,27108,119201,25927,115505v-2667,4407,-7328,8001,-13957,10783l,128692,,105885r16472,-5491c20889,95976,23095,89350,23095,80517r,-11786c18066,67715,14307,67194,11780,67194l,69769,,45916,10624,44690v3441,,7531,597,12242,1778c22866,39045,20520,33476,15828,29763l,25587,,xe" fillcolor="#007d3f" stroked="f" strokeweight="0">
                <v:stroke miterlimit="83231f" joinstyle="miter"/>
                <v:path arrowok="t" textboxrect="0,0,62567,130466"/>
              </v:shape>
              <v:shape id="Shape 49" o:spid="_x0000_s1070" style="position:absolute;left:51281;top:2776;width:588;height:1305;visibility:visible;mso-wrap-style:square;v-text-anchor:top" coordsize="58846,13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" path="m58846,r,26050l51745,27274v-4536,1797,-8393,4493,-11575,8087c33808,42549,30633,52861,30633,66285v,19679,7108,31978,21329,36898l58846,104203r,25940l56655,130509v-17590,,-31433,-5575,-41529,-16739c5029,102620,,87075,,67111,,47172,5779,30928,17374,18393,23165,12132,29686,7433,36940,4300l58846,xe" fillcolor="#007d3f" stroked="f" strokeweight="0">
                <v:stroke miterlimit="83231f" joinstyle="miter"/>
                <v:path arrowok="t" textboxrect="0,0,58846,130509"/>
              </v:shape>
              <v:shape id="Shape 50" o:spid="_x0000_s1071" style="position:absolute;left:51869;top:2255;width:577;height:1823;visibility:visible;mso-wrap-style:square;v-text-anchor:top" coordsize="57664,18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" path="m57664,r,180264l28213,180264r,-7658c25787,175273,21647,177610,15830,179616l,182260,,156320r9709,1439c12541,157759,16021,156921,20136,155219v4127,-1676,6820,-3390,8077,-5118l28213,84239c21927,79210,15361,76695,8541,76695l,78167,,52117r2051,-403c11640,51714,20364,53683,28213,57607r,-50546l57664,xe" fillcolor="#007d3f" stroked="f" strokeweight="0">
                <v:stroke miterlimit="83231f" joinstyle="miter"/>
                <v:path arrowok="t" textboxrect="0,0,57664,182260"/>
              </v:shape>
              <v:shape id="Shape 51" o:spid="_x0000_s1072" style="position:absolute;left:52663;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52" o:spid="_x0000_s1073" style="position:absolute;left:54427;top:2301;width:754;height:1786;visibility:visible;mso-wrap-style:square;v-text-anchor:top" coordsize="75406,1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" path="m74232,r1174,207l75406,27444r-1174,-228c60566,27216,50076,32702,42761,43650,35471,54610,31814,69367,31814,87897v,20193,3416,35814,10261,46888c48895,145860,58839,151397,71869,151397r3537,-710l75406,177978r-3537,647c48704,178625,30937,170536,18555,154343,6185,138163,,116014,,87897,,63310,6731,42520,20206,25502,33668,8509,51676,,74232,xe" fillcolor="#007d3f" stroked="f" strokeweight="0">
                <v:stroke miterlimit="83231f" joinstyle="miter"/>
                <v:path arrowok="t" textboxrect="0,0,75406,178625"/>
              </v:shape>
              <v:shape id="Shape 53" o:spid="_x0000_s1074" style="position:absolute;left:55181;top:2303;width:754;height:1778;visibility:visible;mso-wrap-style:square;v-text-anchor:top" coordsize="75406,17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" path="m,l31666,5570v9485,3850,17509,9622,24068,17312c68853,38287,75406,59890,75406,87690v,27800,-6858,49886,-20561,66218c47994,162074,39703,168202,29974,172288l,177772,,150481r16713,-3352c22555,144421,27489,140357,31515,134934,39567,124101,43593,108353,43593,87690v,-30337,-8394,-49301,-25182,-56887l,27237,,xe" fillcolor="#007d3f" stroked="f" strokeweight="0">
                <v:stroke miterlimit="83231f" joinstyle="miter"/>
                <v:path arrowok="t" textboxrect="0,0,75406,177772"/>
              </v:shape>
              <v:shape id="Shape 54" o:spid="_x0000_s1075" style="position:absolute;left:56261;top:2255;width:433;height:1826;visibility:visible;mso-wrap-style:square;v-text-anchor:top" coordsize="43358,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" path="m29451,r,141859c29451,157416,34099,166688,43358,169672v-4547,8636,-12332,12954,-23330,12954c6667,182626,,173368,,154826l,7074,29451,xe" fillcolor="#007d3f" stroked="f" strokeweight="0">
                <v:stroke miterlimit="83231f" joinstyle="miter"/>
                <v:path arrowok="t" textboxrect="0,0,43358,182626"/>
              </v:shape>
              <v:shape id="Shape 55" o:spid="_x0000_s1076" style="position:absolute;left:56873;top:2772;width:886;height:1309;visibility:visible;mso-wrap-style:square;v-text-anchor:top" coordsize="885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" path="m44412,c57531,,69862,2934,81407,8826l72923,31687c66484,26200,57531,23444,46063,23444v-10300,,-15431,4090,-15431,12256c30632,38913,32321,41821,35687,44412v3378,2591,10604,6071,21678,10427c68453,59195,76415,64491,81280,70688v4877,6211,7315,13716,7315,22505c88595,104902,84251,114097,75578,120828v-8688,6705,-20485,10071,-35408,10071c31762,130899,25032,130200,19964,128842,14897,127457,8395,124651,470,120409l10947,96965v8801,6997,18746,10477,29807,10477c52222,107442,57962,103365,57962,95199v,-4788,-1727,-8725,-5181,-11785c49326,80353,42596,76746,32626,72568,10871,63538,,50889,,34633,,23724,4153,15215,12471,9131,20815,3035,31445,,44412,xe" fillcolor="#007d3f" stroked="f" strokeweight="0">
                <v:stroke miterlimit="83231f" joinstyle="miter"/>
                <v:path arrowok="t" textboxrect="0,0,88595,130899"/>
              </v:shape>
              <v:shape id="Shape 56" o:spid="_x0000_s1077" style="position:absolute;left:57996;top:2255;width:578;height:1826;visibility:visible;mso-wrap-style:square;v-text-anchor:top" coordsize="57797,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" path="m29464,r,58915c37312,54127,45872,51727,55131,51727r2666,466l57797,77966,49365,76708v-8712,,-15355,2464,-19901,7417l29464,149987v4318,5105,10173,7658,17552,7658l57797,156145r,25703l53378,182626v-11709,,-21755,-3099,-30162,-9309l16611,182626,,182626,,7074,29464,xe" fillcolor="#007d3f" stroked="f" strokeweight="0">
                <v:stroke miterlimit="83231f" joinstyle="miter"/>
                <v:path arrowok="t" textboxrect="0,0,57797,182626"/>
              </v:shape>
              <v:shape id="Shape 57" o:spid="_x0000_s1078" style="position:absolute;left:58574;top:2777;width:590;height:1296;visibility:visible;mso-wrap-style:square;v-text-anchor:top" coordsize="58967,12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" path="m,l22352,3906v7443,2915,13990,7287,19648,13116c53315,28693,58967,43641,58967,61853v,21145,-5690,37846,-17082,50140c36189,118139,29483,122749,21767,125823l,129655,,103952r7431,-1034c12469,101229,16473,98696,19445,95317v5930,-6756,8889,-17551,8889,-32397c28334,43717,21441,31716,7653,26915l,25773,,xe" fillcolor="#007d3f" stroked="f" strokeweight="0">
                <v:stroke miterlimit="83231f" joinstyle="miter"/>
                <v:path arrowok="t" textboxrect="0,0,58967,129655"/>
              </v:shape>
              <v:shape id="Shape 58" o:spid="_x0000_s1079" style="position:absolute;left:59365;top:2772;width:628;height:1309;visibility:visible;mso-wrap-style:square;v-text-anchor:top" coordsize="627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" path="m62688,r107,18l62795,24748,42707,31548c37481,36163,33846,43085,31801,52311r30994,l62795,74460r-32048,c31293,84519,34747,92329,41110,97904r21685,7064l62795,130857r-362,42c43193,130899,27978,125260,16777,113995,5601,102718,,86995,,66802,,46939,6135,30836,18428,18491,30721,6172,45466,,62688,xe" fillcolor="#007d3f" stroked="f" strokeweight="0">
                <v:stroke miterlimit="83231f" joinstyle="miter"/>
                <v:path arrowok="t" textboxrect="0,0,62795,130899"/>
              </v:shape>
              <v:shape id="Shape 59" o:spid="_x0000_s1080" style="position:absolute;left:59993;top:3730;width:461;height:351;visibility:visible;mso-wrap-style:square;v-text-anchor:top" coordsize="46069,35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" path="m34640,l46069,22504v-5182,4204,-11642,7357,-19381,9459l,35073,,9185r4007,1305c17431,10490,27642,6998,34640,xe" fillcolor="#007d3f" stroked="f" strokeweight="0">
                <v:stroke miterlimit="83231f" joinstyle="miter"/>
                <v:path arrowok="t" textboxrect="0,0,46069,35073"/>
              </v:shape>
              <v:shape id="Shape 60" o:spid="_x0000_s1081" style="position:absolute;left:59993;top:2772;width:606;height:745;visibility:visible;mso-wrap-style:square;v-text-anchor:top" coordsize="60560,7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" path="m,l24624,4076v7342,2729,13781,6822,19312,12276c55023,27274,60560,41181,60560,58072v,3607,-812,9068,-2477,16370l,74442,,52294r30994,c28949,33840,18739,24608,362,24608l,24730,,xe" fillcolor="#007d3f" stroked="f" strokeweight="0">
                <v:stroke miterlimit="83231f" joinstyle="miter"/>
                <v:path arrowok="t" textboxrect="0,0,60560,74442"/>
              </v:shape>
              <v:shape id="Shape 61" o:spid="_x0000_s1082" style="position:absolute;left:60858;top:2772;width:854;height:1286;visibility:visible;mso-wrap-style:square;v-text-anchor:top" coordsize="85420,12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" path="m62331,c72389,,80086,1524,85420,4597l72936,29807c67678,26352,61899,24625,55613,24625v-6820,,-12903,3099,-18199,9309c32105,40132,29464,47714,29464,56667r,71870l,128537,,2349r29464,l29464,13907c37706,4635,48666,,62331,xe" fillcolor="#007d3f" stroked="f" strokeweight="0">
                <v:stroke miterlimit="83231f" joinstyle="miter"/>
                <v:path arrowok="t" textboxrect="0,0,85420,128537"/>
              </v:shape>
              <v:shape id="Shape 62" o:spid="_x0000_s1083" style="position:absolute;left:61817;top:4152;width:518;height:399;visibility:visible;mso-wrap-style:square;v-text-anchor:top" coordsize="51791,3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" path="m18618,v5143,4712,10583,8245,16316,10601l51791,13894r,26062l24833,35787c16094,32941,7817,28670,,22974l18618,xe" fillcolor="#007d3f" stroked="f" strokeweight="0">
                <v:stroke miterlimit="83231f" joinstyle="miter"/>
                <v:path arrowok="t" textboxrect="0,0,51791,39956"/>
              </v:shape>
              <v:shape id="Shape 63" o:spid="_x0000_s1084" style="position:absolute;left:61811;top:2770;width:524;height:1293;visibility:visible;mso-wrap-style:square;v-text-anchor:top" coordsize="52375,1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" path="m51372,r1003,225l52375,24344,36399,30505v-4242,4242,-6350,9716,-6350,16383c30049,54356,32106,60338,36221,64859r16154,6558l52375,94756r-2184,-154l45352,93904v-546,,-2641,838,-6299,2527c35408,98120,33566,99873,33566,101676v,3150,2719,4712,8142,4712l52375,104851r,23130l49848,128181v-6528,787,-11443,1181,-14745,1181c14846,129362,4712,122098,4712,107569v,-4166,1689,-8255,5067,-12255c13157,91313,17082,88367,21565,86474,7176,77127,,63894,,46774,,33261,4941,22085,14846,13246,24740,4420,36919,,51372,xe" fillcolor="#007d3f" stroked="f" strokeweight="0">
                <v:stroke miterlimit="83231f" joinstyle="miter"/>
                <v:path arrowok="t" textboxrect="0,0,52375,129362"/>
              </v:shape>
              <v:shape id="Shape 64" o:spid="_x0000_s1085" style="position:absolute;left:62335;top:3798;width:593;height:754;visibility:visible;mso-wrap-style:square;v-text-anchor:top" coordsize="59322,7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" path="m16320,c44983,,59322,11506,59322,34519v,12725,-5728,22720,-17209,29984c30645,71768,16828,75400,648,75400l,75300,,49239r1232,240c9716,49479,16701,48222,22199,45707v5500,-2514,8256,-5969,8256,-10363c30455,27876,24371,24155,12192,24155l,25123,,1994,1588,1765c7315,584,12230,,16320,xe" fillcolor="#007d3f" stroked="f" strokeweight="0">
                <v:stroke miterlimit="83231f" joinstyle="miter"/>
                <v:path arrowok="t" textboxrect="0,0,59322,75400"/>
              </v:shape>
              <v:shape id="Shape 65" o:spid="_x0000_s1086" style="position:absolute;left:62335;top:2699;width:593;height:1023;visibility:visible;mso-wrap-style:square;v-text-anchor:top" coordsize="59322,10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" path="m38938,l59322,18504,45288,28753v4877,7379,7316,16103,7316,26149c52604,69279,48222,80772,39459,89370,30709,97968,19660,102273,6300,102273l,101830,,78490r521,212c7518,78702,12891,76505,16663,72111v3771,-4395,5664,-10452,5664,-18149c22327,47600,20295,42227,16256,37821,12205,33426,6972,31217,521,31217l,31418,,7299r27381,6138l38938,xe" fillcolor="#007d3f" stroked="f" strokeweight="0">
                <v:stroke miterlimit="83231f" joinstyle="miter"/>
                <v:path arrowok="t" textboxrect="0,0,59322,102273"/>
              </v:shape>
              <v:rect id="Rectangle 66" o:spid="_x0000_s1087" style="position:absolute;left:62964;top:2278;width:966;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9YxQAAANwAAAAPAAAAZHJzL2Rvd25yZXYueG1sRI9Ba8JA&#10;FITvhf6H5RV6q5u2IB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D/Q79YxQAAANwAAAAP&#10;AAAAAAAAAAAAAAAAAAcCAABkcnMvZG93bnJldi54bWxQSwUGAAAAAAMAAwC3AAAA+QIAAAAA&#10;" filled="f" stroked="f">
                <v:textbox inset="0,0,0,0">
                  <w:txbxContent>
                    <w:p w14:paraId="7E7BD125" w14:textId="77777777" w:rsidR="008C521E" w:rsidRDefault="008C521E" w:rsidP="00C830FE">
                      <w:r>
                        <w:rPr>
                          <w:rFonts w:ascii="Trebuchet MS" w:eastAsia="Trebuchet MS" w:hAnsi="Trebuchet MS" w:cs="Trebuchet MS"/>
                          <w:b/>
                          <w:color w:val="74B43C"/>
                          <w:sz w:val="38"/>
                        </w:rPr>
                        <w:t xml:space="preserve"> </w:t>
                      </w:r>
                    </w:p>
                  </w:txbxContent>
                </v:textbox>
              </v:rect>
              <v:shape id="Shape 67" o:spid="_x0000_s1088" style="position:absolute;left:47778;top:4756;width:467;height:1280;visibility:visible;mso-wrap-style:square;v-text-anchor:top" coordsize="46704,12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" path="m33947,l46704,2085r,20090l32893,20053v-2425,,-5867,204,-10325,610l22568,107480v3645,343,7582,521,11811,521l46704,105489r,19822l28207,128054,,128054,,952c17996,318,29312,,33947,xe" fillcolor="#007d3f" stroked="f" strokeweight="0">
                <v:stroke miterlimit="83231f" joinstyle="miter"/>
                <v:path arrowok="t" textboxrect="0,0,46704,128054"/>
              </v:shape>
              <v:shape id="Shape 68" o:spid="_x0000_s1089" style="position:absolute;left:48245;top:4777;width:475;height:1232;visibility:visible;mso-wrap-style:square;v-text-anchor:top" coordsize="47568,12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" path="m,l12143,1984v7342,2713,13727,6784,19156,12213c42145,25043,47568,39444,47568,57390v,34289,-12387,55721,-37162,64293l,123226,,103405r2915,-594c7379,100741,11227,97636,14459,93496v6452,-8268,9678,-19850,9678,-34722c24137,38371,17021,25620,2791,20519l,20090,,xe" fillcolor="#007d3f" stroked="f" strokeweight="0">
                <v:stroke miterlimit="83231f" joinstyle="miter"/>
                <v:path arrowok="t" textboxrect="0,0,47568,123226"/>
              </v:shape>
              <v:shape id="Shape 69" o:spid="_x0000_s1090" style="position:absolute;left:48839;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70" o:spid="_x0000_s1091" style="position:absolute;left:49302;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" path="m25527,r8420,16586c30125,19679,25365,22003,19664,23554l,25851,,6775r2946,959c12852,7734,20371,5156,25527,xe" fillcolor="#007d3f" stroked="f" strokeweight="0">
                <v:stroke miterlimit="83231f" joinstyle="miter"/>
                <v:path arrowok="t" textboxrect="0,0,33947,25851"/>
              </v:shape>
              <v:shape id="Shape 71" o:spid="_x0000_s1092" style="position:absolute;left:49302;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72" o:spid="_x0000_s1093" style="position:absolute;left:49915;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3" o:spid="_x0000_s1094" style="position:absolute;left:51332;top:4753;width:425;height:1283;visibility:visible;mso-wrap-style:square;v-text-anchor:top" coordsize="42494,1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" path="m36030,r6464,1767l42494,20548,35509,18847v-3543,,-7848,140,-12941,432l22568,49746v3467,241,7125,355,10935,355l42494,47846r,21173l33947,67107v-2197,,-5994,89,-11379,267l22568,109398v4572,406,8268,597,11113,597l42494,107938r,19894l38888,128321,,128321,,1219c17120,419,29147,,36030,xe" fillcolor="#007d3f" stroked="f" strokeweight="0">
                <v:stroke miterlimit="83231f" joinstyle="miter"/>
                <v:path arrowok="t" textboxrect="0,0,42494,128321"/>
              </v:shape>
              <v:shape id="Shape 74" o:spid="_x0000_s1095" style="position:absolute;left:51757;top:4771;width:434;height:1260;visibility:visible;mso-wrap-style:square;v-text-anchor:top" coordsize="43358,12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" path="m,l24473,6691v7442,5664,11163,13703,11163,24193c35636,40955,30315,48918,19660,54760v15798,5487,23698,16841,23698,34024c43358,100353,39002,109548,30251,116355v-4368,3398,-9376,5947,-15019,7647l,126065,,106171r13119,-3062c17653,99706,19926,94016,19926,86091v,-7226,-2108,-12497,-6337,-15798l,67252,,46079,7553,44184v3677,-2765,5515,-6912,5515,-12436c13068,26852,11395,23185,8052,20742l,18781,,xe" fillcolor="#007d3f" stroked="f" strokeweight="0">
                <v:stroke miterlimit="83231f" joinstyle="miter"/>
                <v:path arrowok="t" textboxrect="0,0,43358,126065"/>
              </v:shape>
              <v:shape id="Shape 75" o:spid="_x0000_s1096" style="position:absolute;left:52369;top:5107;width:816;height:947;visibility:visible;mso-wrap-style:square;v-text-anchor:top" coordsize="81610,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" path="m,l21704,r,58687c21704,70599,27063,76568,37770,76568v4927,,9487,-1282,13716,-3822c55715,70206,58522,67259,59906,63894l59906,,81610,r,93066l59906,93066r,-7811c56845,87859,52616,90081,47231,91935v-5385,1842,-10325,2782,-14846,2782c10795,94717,,83249,,60338l,xe" fillcolor="#007d3f" stroked="f" strokeweight="0">
                <v:stroke miterlimit="83231f" joinstyle="miter"/>
                <v:path arrowok="t" textboxrect="0,0,81610,94717"/>
              </v:shape>
              <v:shape id="Shape 76" o:spid="_x0000_s1097" style="position:absolute;left:52924;top:4734;width:248;height:247;visibility:visible;mso-wrap-style:square;v-text-anchor:top" coordsize="24752,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" path="m12421,v3416,,6324,1219,8737,3645c23546,6083,24752,9004,24752,12421v,3403,-1206,6324,-3594,8712c18745,23546,15837,24740,12421,24740v-3417,,-6338,-1194,-8763,-3607c1219,18745,,15824,,12421,,9004,1219,6083,3658,3645,6083,1219,9004,,12421,xe" fillcolor="#007d3f" stroked="f" strokeweight="0">
                <v:stroke miterlimit="83231f" joinstyle="miter"/>
                <v:path arrowok="t" textboxrect="0,0,24752,24740"/>
              </v:shape>
              <v:shape id="Shape 77" o:spid="_x0000_s1098" style="position:absolute;left:52386;top:4734;width:247;height:247;visibility:visible;mso-wrap-style:square;v-text-anchor:top" coordsize="24740,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" path="m12421,v3403,,6324,1219,8725,3645c23546,6083,24740,9004,24740,12421v,3403,-1194,6324,-3594,8712c18745,23546,15824,24740,12421,24740v-3417,,-6338,-1194,-8776,-3607c1219,18745,,15824,,12421,,9004,1219,6083,3645,3645,6083,1219,9004,,12421,xe" fillcolor="#007d3f" stroked="f" strokeweight="0">
                <v:stroke miterlimit="83231f" joinstyle="miter"/>
                <v:path arrowok="t" textboxrect="0,0,24740,24740"/>
              </v:shape>
              <v:shape id="Shape 78" o:spid="_x0000_s1099" style="position:absolute;left:53412;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9" o:spid="_x0000_s1100" style="position:absolute;left:54093;top:6106;width:382;height:294;visibility:visible;mso-wrap-style:square;v-text-anchor:top" coordsize="38157,2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" path="m13716,v3791,3474,7801,6077,12027,7812l38157,10237r,19204l18298,26370c11859,24273,5760,21127,,16929l13716,xe" fillcolor="#007d3f" stroked="f" strokeweight="0">
                <v:stroke miterlimit="83231f" joinstyle="miter"/>
                <v:path arrowok="t" textboxrect="0,0,38157,29441"/>
              </v:shape>
              <v:shape id="Shape 80" o:spid="_x0000_s1101" style="position:absolute;left:54089;top:5087;width:386;height:954;visibility:visible;mso-wrap-style:square;v-text-anchor:top" coordsize="38589,9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" path="m37846,r743,166l38589,17955,26822,22492v-3124,3124,-4686,7137,-4686,12065c22136,40056,23660,44463,26683,47790r11906,4846l38589,69834r-1606,-111l33427,69202v-420,,-1956,610,-4661,1855c26099,72314,24740,73596,24740,74930v,2311,1994,3467,5994,3467l38589,77270r,17041l36716,94463v-4788,584,-8420,863,-10846,863c10935,95326,3467,89967,3467,79273v,-3073,1245,-6083,3734,-9029c9703,67285,12586,65113,15888,63729,5296,56845,,47079,,34468,,24511,3645,16294,10935,9766,18224,3264,27191,,37846,xe" fillcolor="#007d3f" stroked="f" strokeweight="0">
                <v:stroke miterlimit="83231f" joinstyle="miter"/>
                <v:path arrowok="t" textboxrect="0,0,38589,95326"/>
              </v:shape>
              <v:shape id="Shape 81" o:spid="_x0000_s1102" style="position:absolute;left:54475;top:5845;width:437;height:556;visibility:visible;mso-wrap-style:square;v-text-anchor:top" coordsize="43707,55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" path="m12021,c33141,,43707,8484,43707,25438v,9373,-4229,16739,-12674,22085c22587,52883,12389,55563,476,55563l,55489,,36284r908,178c7157,36462,12313,35535,16364,33680v4051,-1841,6083,-4394,6083,-7632c22447,20549,17952,17793,8985,17793l,18518,,1477,1175,1308c5404,432,9011,,12021,xe" fillcolor="#007d3f" stroked="f" strokeweight="0">
                <v:stroke miterlimit="83231f" joinstyle="miter"/>
                <v:path arrowok="t" textboxrect="0,0,43707,55563"/>
              </v:shape>
              <v:shape id="Shape 82" o:spid="_x0000_s1103" style="position:absolute;left:54475;top:5035;width:437;height:754;visibility:visible;mso-wrap-style:square;v-text-anchor:top" coordsize="43707,75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" path="m28696,l43707,13627,33382,21184v3581,5448,5385,11874,5385,19278c38767,51054,35541,59525,29077,65849,22625,72199,14484,75362,4642,75362l,75041,,57843r387,158c5531,58001,9506,56375,12287,53137v2769,-3239,4166,-7709,4166,-13373c16453,35077,14967,31102,11983,27864,8998,24638,5137,23012,387,23012l,23162,,5373,20187,9893,28696,xe" fillcolor="#007d3f" stroked="f" strokeweight="0">
                <v:stroke miterlimit="83231f" joinstyle="miter"/>
                <v:path arrowok="t" textboxrect="0,0,43707,75362"/>
              </v:shape>
              <v:shape id="Shape 83" o:spid="_x0000_s1104" style="position:absolute;left:54987;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84" o:spid="_x0000_s1105" style="position:absolute;left:55450;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" path="m25527,r8420,16586c30124,19679,25365,22003,19664,23554l,25851,,6775r2946,959c12852,7734,20371,5156,25527,xe" fillcolor="#007d3f" stroked="f" strokeweight="0">
                <v:stroke miterlimit="83231f" joinstyle="miter"/>
                <v:path arrowok="t" textboxrect="0,0,33947,25851"/>
              </v:shape>
              <v:shape id="Shape 85" o:spid="_x0000_s1106" style="position:absolute;left:55450;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86" o:spid="_x0000_s1107" style="position:absolute;left:56063;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87" o:spid="_x0000_s1108" style="position:absolute;left:56814;top:5089;width:1293;height:947;visibility:visible;mso-wrap-style:square;v-text-anchor:top" coordsize="129362,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" path="m42723,c55042,,64338,3365,70586,10071,73304,7010,77101,4547,81966,2743,86817,902,91681,,96545,v10351,,18415,2959,24169,8890c126479,14834,129362,22987,129362,33338r,61379l107658,94717r,-58255c107658,24244,102184,18148,91249,18148v-3238,,-6363,953,-9373,2858c78854,22924,76746,25121,75540,27610r,67107l53835,94717r,-61646c53835,28499,52413,24867,49581,22187,46736,19482,42748,18148,37592,18148v-2705,,-5677,1016,-8903,3036c25489,23203,23164,25438,21704,27864r,66853l,94717,,1740r14935,l19367,9893c25374,3302,33172,,42723,xe" fillcolor="#007d3f" stroked="f" strokeweight="0">
                <v:stroke miterlimit="83231f" joinstyle="miter"/>
                <v:path arrowok="t" textboxrect="0,0,129362,94717"/>
              </v:shape>
              <v:shape id="Shape 88" o:spid="_x0000_s1109" style="position:absolute;left:58272;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89" o:spid="_x0000_s1110" style="position:absolute;left:58735;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" path="m25527,r8421,16586c30125,19679,25366,22003,19665,23554l,25851,,6775r2947,959c12853,7734,20371,5156,25527,xe" fillcolor="#007d3f" stroked="f" strokeweight="0">
                <v:stroke miterlimit="83231f" joinstyle="miter"/>
                <v:path arrowok="t" textboxrect="0,0,33948,25851"/>
              </v:shape>
              <v:shape id="Shape 90" o:spid="_x0000_s1111" style="position:absolute;left:58735;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1" o:spid="_x0000_s1112" style="position:absolute;left:59287;top:5106;width:338;height:930;visibility:visible;mso-wrap-style:square;v-text-anchor:top" coordsize="33858,9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" path="m,l33858,r,92977l11887,92977r,-75184l,17793,,xe" fillcolor="#007d3f" stroked="f" strokeweight="0">
                <v:stroke miterlimit="83231f" joinstyle="miter"/>
                <v:path arrowok="t" textboxrect="0,0,33858,92977"/>
              </v:shape>
              <v:shape id="Shape 92" o:spid="_x0000_s1113" style="position:absolute;left:59392;top:4746;width:251;height:252;visibility:visible;mso-wrap-style:square;v-text-anchor:top" coordsize="25172,2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" path="m12586,v3467,,6439,1232,8890,3696c23953,6147,25172,9119,25172,12586v,3479,-1219,6439,-3696,8890c19025,23952,16053,25171,12586,25171v-3467,,-6439,-1219,-8890,-3695c1219,19025,,16065,,12586,,9119,1219,6147,3696,3696,6147,1232,9119,,12586,xe" fillcolor="#007d3f" stroked="f" strokeweight="0">
                <v:stroke miterlimit="83231f" joinstyle="miter"/>
                <v:path arrowok="t" textboxrect="0,0,25172,25171"/>
              </v:shape>
              <v:shape id="Shape 93" o:spid="_x0000_s1114" style="position:absolute;left:59808;top:5089;width:653;height:965;visibility:visible;mso-wrap-style:square;v-text-anchor:top" coordsize="65277,96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" path="m32727,v9665,,18746,2172,27255,6502l53733,23355c48984,19291,42392,17272,33947,17272v-7582,,-11379,3010,-11379,9030c22568,28664,23813,30810,26301,32728v2489,1905,7811,4458,15977,7683c50431,43612,56311,47511,59893,52083v3594,4584,5384,10096,5384,16586c65277,77292,62078,84074,55689,89027v-6401,4940,-15088,7417,-26085,7417c23406,96444,18440,95936,14719,94932,10972,93916,6185,91846,343,88722l8064,71450v6490,5144,13805,7722,21971,7722c38481,79172,42710,76162,42710,70142v,-3530,-1283,-6426,-3823,-8674c36347,59207,31394,56540,24041,53480,8013,46812,,37503,,25514,,17475,3060,11201,9195,6731,15342,2235,23177,,32727,xe" fillcolor="#007d3f" stroked="f" strokeweight="0">
                <v:stroke miterlimit="83231f" joinstyle="miter"/>
                <v:path arrowok="t" textboxrect="0,0,65277,96444"/>
              </v:shape>
              <v:shape id="Shape 94" o:spid="_x0000_s1115" style="position:absolute;left:60553;top:4837;width:611;height:1217;visibility:visible;mso-wrap-style:square;v-text-anchor:top" coordsize="61126,12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" path="m32474,r,26911l58001,26911r,17450l32474,44361r,40716c32474,91732,33516,96444,35599,99174v2082,2756,5727,4141,10934,4141c51753,103315,56604,101892,61126,99060r,19964c56083,120764,48908,121628,39599,121628v-9271,,-16396,-2616,-21361,-7861c13259,108534,10770,101079,10770,91415r,-47054l,44361,,26911r10770,l10770,7988,32474,xe" fillcolor="#007d3f" stroked="f" strokeweight="0">
                <v:stroke miterlimit="83231f" joinstyle="miter"/>
                <v:path arrowok="t" textboxrect="0,0,61126,121628"/>
              </v:shape>
              <v:shape id="Shape 95" o:spid="_x0000_s1116" style="position:absolute;left:61263;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96" o:spid="_x0000_s1117" style="position:absolute;left:61726;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" path="m25527,r8421,16586c30125,19679,25366,22003,19665,23554l,25851,,6775r2947,959c12853,7734,20371,5156,25527,xe" fillcolor="#007d3f" stroked="f" strokeweight="0">
                <v:stroke miterlimit="83231f" joinstyle="miter"/>
                <v:path arrowok="t" textboxrect="0,0,33948,25851"/>
              </v:shape>
              <v:shape id="Shape 97" o:spid="_x0000_s1118" style="position:absolute;left:61726;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8" o:spid="_x0000_s1119" style="position:absolute;left:62338;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" path="m45924,v7404,,13080,1118,17017,3378l53734,21958c49847,19418,45593,18136,40970,18136v-5029,,-9512,2286,-13410,6858c23647,29578,21705,35154,21705,41758r,52959l,94717,,1727r21705,l21705,10236c27775,3404,35852,,45924,xe" fillcolor="#007d3f" stroked="f" strokeweight="0">
                <v:stroke miterlimit="83231f" joinstyle="miter"/>
                <v:path arrowok="t" textboxrect="0,0,62941,94717"/>
              </v:shape>
              <v:rect id="Rectangle 99" o:spid="_x0000_s1120" style="position:absolute;left:62967;top:4819;width:661;height: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55D208AD" w14:textId="77777777" w:rsidR="008C521E" w:rsidRDefault="008C521E" w:rsidP="00C830FE">
                      <w:r>
                        <w:rPr>
                          <w:rFonts w:ascii="Trebuchet MS" w:eastAsia="Trebuchet MS" w:hAnsi="Trebuchet MS" w:cs="Trebuchet MS"/>
                          <w:b/>
                          <w:color w:val="007E44"/>
                          <w:sz w:val="26"/>
                        </w:rPr>
                        <w:t xml:space="preserve"> </w:t>
                      </w:r>
                    </w:p>
                  </w:txbxContent>
                </v:textbox>
              </v:rect>
              <w10:wrap type="tigh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5f5f5f,#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3AF"/>
    <w:rsid w:val="00006A2F"/>
    <w:rsid w:val="00021EE9"/>
    <w:rsid w:val="000417EB"/>
    <w:rsid w:val="000615B2"/>
    <w:rsid w:val="00092532"/>
    <w:rsid w:val="000A2364"/>
    <w:rsid w:val="000D039E"/>
    <w:rsid w:val="000E53A5"/>
    <w:rsid w:val="001244D9"/>
    <w:rsid w:val="00151ED0"/>
    <w:rsid w:val="00161B76"/>
    <w:rsid w:val="00165AF5"/>
    <w:rsid w:val="001819DD"/>
    <w:rsid w:val="001A272D"/>
    <w:rsid w:val="001B0D0F"/>
    <w:rsid w:val="001B3DAE"/>
    <w:rsid w:val="001E05A1"/>
    <w:rsid w:val="001E57D0"/>
    <w:rsid w:val="00206660"/>
    <w:rsid w:val="002304CD"/>
    <w:rsid w:val="00245EAB"/>
    <w:rsid w:val="00293E7C"/>
    <w:rsid w:val="002D488D"/>
    <w:rsid w:val="002F1AEA"/>
    <w:rsid w:val="00321EBC"/>
    <w:rsid w:val="00370E76"/>
    <w:rsid w:val="00370F1A"/>
    <w:rsid w:val="00381252"/>
    <w:rsid w:val="0038752A"/>
    <w:rsid w:val="003A0270"/>
    <w:rsid w:val="003A573E"/>
    <w:rsid w:val="003B560A"/>
    <w:rsid w:val="003B7921"/>
    <w:rsid w:val="003C2A85"/>
    <w:rsid w:val="003E6DBD"/>
    <w:rsid w:val="003F780C"/>
    <w:rsid w:val="004326DA"/>
    <w:rsid w:val="00447213"/>
    <w:rsid w:val="00490BD2"/>
    <w:rsid w:val="004A3C48"/>
    <w:rsid w:val="004F5042"/>
    <w:rsid w:val="004F5B83"/>
    <w:rsid w:val="00530C9D"/>
    <w:rsid w:val="00534AF7"/>
    <w:rsid w:val="0053541E"/>
    <w:rsid w:val="00576634"/>
    <w:rsid w:val="005970A1"/>
    <w:rsid w:val="005A361E"/>
    <w:rsid w:val="005C482B"/>
    <w:rsid w:val="005E3334"/>
    <w:rsid w:val="005F7974"/>
    <w:rsid w:val="00641054"/>
    <w:rsid w:val="00647D14"/>
    <w:rsid w:val="0066774B"/>
    <w:rsid w:val="0067301F"/>
    <w:rsid w:val="00683597"/>
    <w:rsid w:val="00687F33"/>
    <w:rsid w:val="00691CAE"/>
    <w:rsid w:val="006A5C7F"/>
    <w:rsid w:val="006C0FE0"/>
    <w:rsid w:val="006D486F"/>
    <w:rsid w:val="006D517B"/>
    <w:rsid w:val="006E6EF7"/>
    <w:rsid w:val="006F7005"/>
    <w:rsid w:val="006F72CD"/>
    <w:rsid w:val="00704B5F"/>
    <w:rsid w:val="00725110"/>
    <w:rsid w:val="00730826"/>
    <w:rsid w:val="007316BC"/>
    <w:rsid w:val="00734487"/>
    <w:rsid w:val="00751FC0"/>
    <w:rsid w:val="00765638"/>
    <w:rsid w:val="0077088E"/>
    <w:rsid w:val="00787D25"/>
    <w:rsid w:val="007A1B4F"/>
    <w:rsid w:val="007B43F3"/>
    <w:rsid w:val="007B5876"/>
    <w:rsid w:val="007B590D"/>
    <w:rsid w:val="007B7257"/>
    <w:rsid w:val="007D5A6E"/>
    <w:rsid w:val="00800712"/>
    <w:rsid w:val="00812DFE"/>
    <w:rsid w:val="00813C8C"/>
    <w:rsid w:val="00820D71"/>
    <w:rsid w:val="00834A27"/>
    <w:rsid w:val="008421D8"/>
    <w:rsid w:val="00852E69"/>
    <w:rsid w:val="008604B5"/>
    <w:rsid w:val="0086142D"/>
    <w:rsid w:val="00862D0E"/>
    <w:rsid w:val="00880CB2"/>
    <w:rsid w:val="00892E24"/>
    <w:rsid w:val="008B52B0"/>
    <w:rsid w:val="008C394B"/>
    <w:rsid w:val="008C521E"/>
    <w:rsid w:val="008D257B"/>
    <w:rsid w:val="008E182D"/>
    <w:rsid w:val="008F0C6B"/>
    <w:rsid w:val="00907D07"/>
    <w:rsid w:val="009149F8"/>
    <w:rsid w:val="0091501B"/>
    <w:rsid w:val="00924494"/>
    <w:rsid w:val="009353F0"/>
    <w:rsid w:val="00962A82"/>
    <w:rsid w:val="009677BC"/>
    <w:rsid w:val="009831CB"/>
    <w:rsid w:val="009C27C2"/>
    <w:rsid w:val="009C60D8"/>
    <w:rsid w:val="009D0690"/>
    <w:rsid w:val="00A06EC3"/>
    <w:rsid w:val="00A07A96"/>
    <w:rsid w:val="00A25889"/>
    <w:rsid w:val="00A27570"/>
    <w:rsid w:val="00A34A95"/>
    <w:rsid w:val="00A4263B"/>
    <w:rsid w:val="00A503AF"/>
    <w:rsid w:val="00AB12E5"/>
    <w:rsid w:val="00AB36EC"/>
    <w:rsid w:val="00AB5B3E"/>
    <w:rsid w:val="00AC65D8"/>
    <w:rsid w:val="00AD4E28"/>
    <w:rsid w:val="00AE1533"/>
    <w:rsid w:val="00AE28F7"/>
    <w:rsid w:val="00B050C3"/>
    <w:rsid w:val="00B2117A"/>
    <w:rsid w:val="00B23F10"/>
    <w:rsid w:val="00B71E8D"/>
    <w:rsid w:val="00BB3CA7"/>
    <w:rsid w:val="00BB495C"/>
    <w:rsid w:val="00BC71B9"/>
    <w:rsid w:val="00BD467E"/>
    <w:rsid w:val="00BE0957"/>
    <w:rsid w:val="00BF36B3"/>
    <w:rsid w:val="00C74E5E"/>
    <w:rsid w:val="00C8164A"/>
    <w:rsid w:val="00C830FE"/>
    <w:rsid w:val="00C916BA"/>
    <w:rsid w:val="00C9581A"/>
    <w:rsid w:val="00CC07E4"/>
    <w:rsid w:val="00CD2D9F"/>
    <w:rsid w:val="00CF21AF"/>
    <w:rsid w:val="00D13A68"/>
    <w:rsid w:val="00D30581"/>
    <w:rsid w:val="00D52526"/>
    <w:rsid w:val="00D63F52"/>
    <w:rsid w:val="00D72EB2"/>
    <w:rsid w:val="00D85C0D"/>
    <w:rsid w:val="00D85D26"/>
    <w:rsid w:val="00D90667"/>
    <w:rsid w:val="00DB70FA"/>
    <w:rsid w:val="00DD3AA1"/>
    <w:rsid w:val="00DD568E"/>
    <w:rsid w:val="00DD57C0"/>
    <w:rsid w:val="00DD5B9B"/>
    <w:rsid w:val="00DE27AC"/>
    <w:rsid w:val="00DF426E"/>
    <w:rsid w:val="00DF566D"/>
    <w:rsid w:val="00E00395"/>
    <w:rsid w:val="00E04C34"/>
    <w:rsid w:val="00E15713"/>
    <w:rsid w:val="00E160F5"/>
    <w:rsid w:val="00E20434"/>
    <w:rsid w:val="00E44CF6"/>
    <w:rsid w:val="00E46C26"/>
    <w:rsid w:val="00E75A7D"/>
    <w:rsid w:val="00E97C0A"/>
    <w:rsid w:val="00ED2C51"/>
    <w:rsid w:val="00ED54ED"/>
    <w:rsid w:val="00EF2213"/>
    <w:rsid w:val="00F04E47"/>
    <w:rsid w:val="00F179E7"/>
    <w:rsid w:val="00F208B0"/>
    <w:rsid w:val="00F46335"/>
    <w:rsid w:val="00F90326"/>
    <w:rsid w:val="00FA2FE1"/>
    <w:rsid w:val="00FB08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f5f5f,#eaeaea"/>
    </o:shapedefaults>
    <o:shapelayout v:ext="edit">
      <o:idmap v:ext="edit" data="2"/>
    </o:shapelayout>
  </w:shapeDefaults>
  <w:decimalSymbol w:val=","/>
  <w:listSeparator w:val=";"/>
  <w14:docId w14:val="0BD03A17"/>
  <w15:docId w15:val="{940AFF29-6DFC-43F8-BBC4-93B2D153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jc w:val="right"/>
      <w:outlineLvl w:val="0"/>
    </w:pPr>
    <w:rPr>
      <w:rFonts w:ascii="Arial" w:hAnsi="Arial"/>
      <w:b/>
      <w:sz w:val="36"/>
    </w:rPr>
  </w:style>
  <w:style w:type="paragraph" w:styleId="berschrift3">
    <w:name w:val="heading 3"/>
    <w:basedOn w:val="Standard"/>
    <w:next w:val="Standard"/>
    <w:link w:val="berschrift3Zchn"/>
    <w:unhideWhenUsed/>
    <w:qFormat/>
    <w:rsid w:val="003B560A"/>
    <w:pPr>
      <w:keepNext/>
      <w:keepLines/>
      <w:spacing w:before="200"/>
      <w:outlineLvl w:val="2"/>
    </w:pPr>
    <w:rPr>
      <w:rFonts w:asciiTheme="majorHAnsi" w:eastAsiaTheme="majorEastAsia" w:hAnsiTheme="majorHAnsi" w:cstheme="majorBidi"/>
      <w:b/>
      <w:bCs/>
      <w:color w:val="5B9BD5" w:themeColor="accent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uiPriority w:val="99"/>
    <w:unhideWhenUsed/>
    <w:rsid w:val="004F5B83"/>
    <w:pPr>
      <w:spacing w:before="100" w:beforeAutospacing="1" w:after="100" w:afterAutospacing="1"/>
    </w:pPr>
    <w:rPr>
      <w:rFonts w:eastAsiaTheme="minorEastAsia"/>
      <w:sz w:val="24"/>
      <w:szCs w:val="24"/>
    </w:rPr>
  </w:style>
  <w:style w:type="character" w:customStyle="1" w:styleId="KopfzeileZchn">
    <w:name w:val="Kopfzeile Zchn"/>
    <w:basedOn w:val="Absatz-Standardschriftart"/>
    <w:link w:val="Kopfzeile"/>
    <w:rsid w:val="007B7257"/>
  </w:style>
  <w:style w:type="paragraph" w:customStyle="1" w:styleId="Default">
    <w:name w:val="Default"/>
    <w:rsid w:val="00E160F5"/>
    <w:pPr>
      <w:autoSpaceDE w:val="0"/>
      <w:autoSpaceDN w:val="0"/>
      <w:adjustRightInd w:val="0"/>
    </w:pPr>
    <w:rPr>
      <w:rFonts w:ascii="Arial" w:hAnsi="Arial" w:cs="Arial"/>
      <w:color w:val="000000"/>
      <w:sz w:val="24"/>
      <w:szCs w:val="24"/>
    </w:rPr>
  </w:style>
  <w:style w:type="character" w:customStyle="1" w:styleId="berschrift3Zchn">
    <w:name w:val="Überschrift 3 Zchn"/>
    <w:basedOn w:val="Absatz-Standardschriftart"/>
    <w:link w:val="berschrift3"/>
    <w:rsid w:val="003B560A"/>
    <w:rPr>
      <w:rFonts w:asciiTheme="majorHAnsi" w:eastAsiaTheme="majorEastAsia" w:hAnsiTheme="majorHAnsi" w:cstheme="majorBidi"/>
      <w:b/>
      <w:bCs/>
      <w:color w:val="5B9BD5" w:themeColor="accent1"/>
    </w:rPr>
  </w:style>
  <w:style w:type="character" w:customStyle="1" w:styleId="fl-heading-text">
    <w:name w:val="fl-heading-text"/>
    <w:basedOn w:val="Absatz-Standardschriftart"/>
    <w:rsid w:val="003B560A"/>
  </w:style>
  <w:style w:type="character" w:styleId="Hyperlink">
    <w:name w:val="Hyperlink"/>
    <w:basedOn w:val="Absatz-Standardschriftart"/>
    <w:rsid w:val="00AC65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0087">
      <w:bodyDiv w:val="1"/>
      <w:marLeft w:val="0"/>
      <w:marRight w:val="0"/>
      <w:marTop w:val="0"/>
      <w:marBottom w:val="0"/>
      <w:divBdr>
        <w:top w:val="none" w:sz="0" w:space="0" w:color="auto"/>
        <w:left w:val="none" w:sz="0" w:space="0" w:color="auto"/>
        <w:bottom w:val="none" w:sz="0" w:space="0" w:color="auto"/>
        <w:right w:val="none" w:sz="0" w:space="0" w:color="auto"/>
      </w:divBdr>
    </w:div>
    <w:div w:id="699936031">
      <w:bodyDiv w:val="1"/>
      <w:marLeft w:val="0"/>
      <w:marRight w:val="0"/>
      <w:marTop w:val="0"/>
      <w:marBottom w:val="0"/>
      <w:divBdr>
        <w:top w:val="none" w:sz="0" w:space="0" w:color="auto"/>
        <w:left w:val="none" w:sz="0" w:space="0" w:color="auto"/>
        <w:bottom w:val="none" w:sz="0" w:space="0" w:color="auto"/>
        <w:right w:val="none" w:sz="0" w:space="0" w:color="auto"/>
      </w:divBdr>
    </w:div>
    <w:div w:id="1628390245">
      <w:bodyDiv w:val="1"/>
      <w:marLeft w:val="0"/>
      <w:marRight w:val="0"/>
      <w:marTop w:val="0"/>
      <w:marBottom w:val="0"/>
      <w:divBdr>
        <w:top w:val="none" w:sz="0" w:space="0" w:color="auto"/>
        <w:left w:val="none" w:sz="0" w:space="0" w:color="auto"/>
        <w:bottom w:val="none" w:sz="0" w:space="0" w:color="auto"/>
        <w:right w:val="none" w:sz="0" w:space="0" w:color="auto"/>
      </w:divBdr>
      <w:divsChild>
        <w:div w:id="46534476">
          <w:marLeft w:val="0"/>
          <w:marRight w:val="0"/>
          <w:marTop w:val="0"/>
          <w:marBottom w:val="0"/>
          <w:divBdr>
            <w:top w:val="none" w:sz="0" w:space="0" w:color="auto"/>
            <w:left w:val="none" w:sz="0" w:space="0" w:color="auto"/>
            <w:bottom w:val="none" w:sz="0" w:space="0" w:color="auto"/>
            <w:right w:val="none" w:sz="0" w:space="0" w:color="auto"/>
          </w:divBdr>
        </w:div>
        <w:div w:id="574710140">
          <w:marLeft w:val="0"/>
          <w:marRight w:val="0"/>
          <w:marTop w:val="0"/>
          <w:marBottom w:val="0"/>
          <w:divBdr>
            <w:top w:val="none" w:sz="0" w:space="0" w:color="auto"/>
            <w:left w:val="none" w:sz="0" w:space="0" w:color="auto"/>
            <w:bottom w:val="none" w:sz="0" w:space="0" w:color="auto"/>
            <w:right w:val="none" w:sz="0" w:space="0" w:color="auto"/>
          </w:divBdr>
        </w:div>
        <w:div w:id="1824619438">
          <w:marLeft w:val="0"/>
          <w:marRight w:val="0"/>
          <w:marTop w:val="0"/>
          <w:marBottom w:val="0"/>
          <w:divBdr>
            <w:top w:val="none" w:sz="0" w:space="0" w:color="auto"/>
            <w:left w:val="none" w:sz="0" w:space="0" w:color="auto"/>
            <w:bottom w:val="none" w:sz="0" w:space="0" w:color="auto"/>
            <w:right w:val="none" w:sz="0" w:space="0" w:color="auto"/>
          </w:divBdr>
        </w:div>
        <w:div w:id="1939675422">
          <w:marLeft w:val="0"/>
          <w:marRight w:val="0"/>
          <w:marTop w:val="0"/>
          <w:marBottom w:val="0"/>
          <w:divBdr>
            <w:top w:val="none" w:sz="0" w:space="0" w:color="auto"/>
            <w:left w:val="none" w:sz="0" w:space="0" w:color="auto"/>
            <w:bottom w:val="none" w:sz="0" w:space="0" w:color="auto"/>
            <w:right w:val="none" w:sz="0" w:space="0" w:color="auto"/>
          </w:divBdr>
        </w:div>
        <w:div w:id="2020110780">
          <w:marLeft w:val="0"/>
          <w:marRight w:val="0"/>
          <w:marTop w:val="0"/>
          <w:marBottom w:val="0"/>
          <w:divBdr>
            <w:top w:val="none" w:sz="0" w:space="0" w:color="auto"/>
            <w:left w:val="none" w:sz="0" w:space="0" w:color="auto"/>
            <w:bottom w:val="none" w:sz="0" w:space="0" w:color="auto"/>
            <w:right w:val="none" w:sz="0" w:space="0" w:color="auto"/>
          </w:divBdr>
        </w:div>
      </w:divsChild>
    </w:div>
    <w:div w:id="1679848786">
      <w:bodyDiv w:val="1"/>
      <w:marLeft w:val="0"/>
      <w:marRight w:val="0"/>
      <w:marTop w:val="0"/>
      <w:marBottom w:val="0"/>
      <w:divBdr>
        <w:top w:val="none" w:sz="0" w:space="0" w:color="auto"/>
        <w:left w:val="none" w:sz="0" w:space="0" w:color="auto"/>
        <w:bottom w:val="none" w:sz="0" w:space="0" w:color="auto"/>
        <w:right w:val="none" w:sz="0" w:space="0" w:color="auto"/>
      </w:divBdr>
    </w:div>
    <w:div w:id="1882746329">
      <w:bodyDiv w:val="1"/>
      <w:marLeft w:val="0"/>
      <w:marRight w:val="0"/>
      <w:marTop w:val="0"/>
      <w:marBottom w:val="0"/>
      <w:divBdr>
        <w:top w:val="none" w:sz="0" w:space="0" w:color="auto"/>
        <w:left w:val="none" w:sz="0" w:space="0" w:color="auto"/>
        <w:bottom w:val="none" w:sz="0" w:space="0" w:color="auto"/>
        <w:right w:val="none" w:sz="0" w:space="0" w:color="auto"/>
      </w:divBdr>
      <w:divsChild>
        <w:div w:id="1598518506">
          <w:marLeft w:val="0"/>
          <w:marRight w:val="0"/>
          <w:marTop w:val="0"/>
          <w:marBottom w:val="0"/>
          <w:divBdr>
            <w:top w:val="none" w:sz="0" w:space="0" w:color="auto"/>
            <w:left w:val="none" w:sz="0" w:space="0" w:color="auto"/>
            <w:bottom w:val="none" w:sz="0" w:space="0" w:color="auto"/>
            <w:right w:val="none" w:sz="0" w:space="0" w:color="auto"/>
          </w:divBdr>
        </w:div>
        <w:div w:id="1819610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246;hling\AppData\Local\Microsoft\Windows\INetCache\Content.Outlook\VB6RMNXC\Pressemitteilung%20vb.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9FF0E-3AC9-4443-929A-7CECDB8F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vb</Template>
  <TotalTime>0</TotalTime>
  <Pages>1</Pages>
  <Words>131</Words>
  <Characters>830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Jörg Fröhling</dc:creator>
  <cp:keywords/>
  <dc:description/>
  <cp:lastModifiedBy>Jörg Fröhling</cp:lastModifiedBy>
  <cp:revision>3</cp:revision>
  <cp:lastPrinted>1999-10-01T10:02:00Z</cp:lastPrinted>
  <dcterms:created xsi:type="dcterms:W3CDTF">2026-10-28T09:17:00Z</dcterms:created>
  <dcterms:modified xsi:type="dcterms:W3CDTF">2026-10-28T09:18:00Z</dcterms:modified>
</cp:coreProperties>
</file>