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6A4" w:rsidRPr="006275BB" w:rsidRDefault="00A206A4" w:rsidP="00285C07">
      <w:pPr>
        <w:spacing w:line="360" w:lineRule="auto"/>
        <w:ind w:left="360"/>
        <w:jc w:val="right"/>
        <w:rPr>
          <w:rFonts w:cs="Arial"/>
        </w:rPr>
      </w:pPr>
      <w:r w:rsidRPr="006275BB">
        <w:rPr>
          <w:rFonts w:cs="Arial"/>
        </w:rPr>
        <w:tab/>
      </w:r>
      <w:r w:rsidRPr="006275BB">
        <w:rPr>
          <w:rFonts w:cs="Arial"/>
        </w:rPr>
        <w:tab/>
      </w:r>
      <w:r w:rsidRPr="006275BB">
        <w:rPr>
          <w:rFonts w:cs="Arial"/>
        </w:rPr>
        <w:tab/>
      </w:r>
      <w:r w:rsidRPr="006275BB">
        <w:rPr>
          <w:rFonts w:cs="Arial"/>
        </w:rPr>
        <w:tab/>
      </w:r>
      <w:r w:rsidRPr="006275BB">
        <w:rPr>
          <w:rFonts w:cs="Arial"/>
        </w:rPr>
        <w:tab/>
      </w:r>
      <w:r w:rsidRPr="006275BB">
        <w:rPr>
          <w:rFonts w:cs="Arial"/>
        </w:rPr>
        <w:tab/>
      </w:r>
      <w:r w:rsidRPr="006275BB">
        <w:rPr>
          <w:rFonts w:cs="Arial"/>
        </w:rPr>
        <w:tab/>
      </w:r>
      <w:r w:rsidRPr="006275BB">
        <w:rPr>
          <w:rFonts w:cs="Arial"/>
        </w:rPr>
        <w:tab/>
        <w:t>Meppen</w:t>
      </w:r>
      <w:r w:rsidR="00232005" w:rsidRPr="006275BB">
        <w:rPr>
          <w:rFonts w:cs="Arial"/>
        </w:rPr>
        <w:t xml:space="preserve">, </w:t>
      </w:r>
      <w:r w:rsidR="005717F6">
        <w:rPr>
          <w:rFonts w:cs="Arial"/>
        </w:rPr>
        <w:t>1</w:t>
      </w:r>
      <w:r w:rsidR="0096133F">
        <w:rPr>
          <w:rFonts w:cs="Arial"/>
        </w:rPr>
        <w:t>7</w:t>
      </w:r>
      <w:r w:rsidR="00AA7971">
        <w:rPr>
          <w:rFonts w:cs="Arial"/>
        </w:rPr>
        <w:t>.</w:t>
      </w:r>
      <w:r w:rsidR="00897C06" w:rsidRPr="006275BB">
        <w:rPr>
          <w:rFonts w:cs="Arial"/>
        </w:rPr>
        <w:t xml:space="preserve"> </w:t>
      </w:r>
      <w:r w:rsidR="005717F6">
        <w:rPr>
          <w:rFonts w:cs="Arial"/>
        </w:rPr>
        <w:t xml:space="preserve">September </w:t>
      </w:r>
      <w:r w:rsidR="00462718" w:rsidRPr="006275BB">
        <w:rPr>
          <w:rFonts w:cs="Arial"/>
        </w:rPr>
        <w:t>2026</w:t>
      </w:r>
    </w:p>
    <w:p w:rsidR="0050617E" w:rsidRDefault="0050617E" w:rsidP="004F7D8C">
      <w:pPr>
        <w:tabs>
          <w:tab w:val="right" w:pos="9072"/>
        </w:tabs>
        <w:spacing w:line="360" w:lineRule="auto"/>
        <w:jc w:val="both"/>
        <w:rPr>
          <w:b/>
          <w:sz w:val="28"/>
          <w:szCs w:val="28"/>
        </w:rPr>
      </w:pPr>
    </w:p>
    <w:p w:rsidR="0096133F" w:rsidRPr="0096133F" w:rsidRDefault="0096133F" w:rsidP="0096133F">
      <w:pPr>
        <w:spacing w:line="360" w:lineRule="auto"/>
        <w:jc w:val="both"/>
        <w:rPr>
          <w:b/>
          <w:sz w:val="28"/>
          <w:szCs w:val="28"/>
        </w:rPr>
      </w:pPr>
      <w:r w:rsidRPr="0096133F">
        <w:rPr>
          <w:b/>
          <w:sz w:val="28"/>
          <w:szCs w:val="28"/>
        </w:rPr>
        <w:t xml:space="preserve">Kandidatensuche für den Jugendhilfeausschuss des Landkreises </w:t>
      </w:r>
    </w:p>
    <w:p w:rsidR="005717F6" w:rsidRPr="0096133F" w:rsidRDefault="0096133F" w:rsidP="0096133F">
      <w:pPr>
        <w:spacing w:line="360" w:lineRule="auto"/>
        <w:jc w:val="both"/>
        <w:rPr>
          <w:b/>
          <w:sz w:val="20"/>
          <w:szCs w:val="22"/>
        </w:rPr>
      </w:pPr>
      <w:r w:rsidRPr="0096133F">
        <w:rPr>
          <w:b/>
          <w:sz w:val="24"/>
          <w:szCs w:val="28"/>
        </w:rPr>
        <w:t>Aufforderung an Träger der freien Jugendhilfe und Jugendarbeit</w:t>
      </w:r>
      <w:r>
        <w:rPr>
          <w:b/>
          <w:sz w:val="24"/>
          <w:szCs w:val="28"/>
        </w:rPr>
        <w:t xml:space="preserve"> im Emsland</w:t>
      </w:r>
    </w:p>
    <w:p w:rsidR="0096133F" w:rsidRDefault="0096133F" w:rsidP="005717F6">
      <w:pPr>
        <w:spacing w:line="360" w:lineRule="auto"/>
        <w:jc w:val="both"/>
        <w:rPr>
          <w:b/>
          <w:szCs w:val="22"/>
        </w:rPr>
      </w:pPr>
    </w:p>
    <w:p w:rsidR="005717F6" w:rsidRPr="005717F6" w:rsidRDefault="005717F6" w:rsidP="005717F6">
      <w:pPr>
        <w:spacing w:line="360" w:lineRule="auto"/>
        <w:jc w:val="both"/>
        <w:rPr>
          <w:b/>
          <w:szCs w:val="22"/>
        </w:rPr>
      </w:pPr>
      <w:r w:rsidRPr="005717F6">
        <w:rPr>
          <w:b/>
          <w:szCs w:val="22"/>
        </w:rPr>
        <w:t>Meppen. Der Landkreis Emsland ruft alle im Kreisgebiet wirkenden und anerkannten Träger der freien Jugendhilfe und der Jugendarbeit auf, Vorschläge für die Neubildung des Jugendhilfeausschusses zu unterbreiten. Die Vorschläge sind bis spätestens Mittwoch,</w:t>
      </w:r>
      <w:r>
        <w:rPr>
          <w:b/>
          <w:szCs w:val="22"/>
        </w:rPr>
        <w:t xml:space="preserve"> 7. Ok</w:t>
      </w:r>
      <w:r w:rsidRPr="005717F6">
        <w:rPr>
          <w:b/>
          <w:szCs w:val="22"/>
        </w:rPr>
        <w:t>tober, einzureichen.</w:t>
      </w:r>
    </w:p>
    <w:p w:rsidR="005717F6" w:rsidRPr="005717F6" w:rsidRDefault="005717F6" w:rsidP="005717F6">
      <w:pPr>
        <w:spacing w:line="360" w:lineRule="auto"/>
        <w:jc w:val="both"/>
        <w:rPr>
          <w:b/>
          <w:szCs w:val="22"/>
        </w:rPr>
      </w:pPr>
    </w:p>
    <w:p w:rsidR="005717F6" w:rsidRPr="005717F6" w:rsidRDefault="005717F6" w:rsidP="005717F6">
      <w:pPr>
        <w:spacing w:line="360" w:lineRule="auto"/>
        <w:jc w:val="both"/>
        <w:rPr>
          <w:szCs w:val="22"/>
        </w:rPr>
      </w:pPr>
      <w:r w:rsidRPr="005717F6">
        <w:rPr>
          <w:szCs w:val="22"/>
        </w:rPr>
        <w:t>Die im Bereich des Landkreises Emsland wirkenden und anerkannten Träger der freien Jugendhilfe wurden durch die Kreisverwaltung aktuell in einem Schreiben auf ihr Vorschlagsrecht hingewiesen. Für den nunmehr nach den Kommunalwahlen neu zu bildenden Jugendhilfeausschuss des Kreistags werden neben verschiedenen Kreistagsabgeordneten, die in der konstituierenden Sitzung am 11. November 2026 gewählt werden, weitere stimmberechtigte und stellvertretende Mitglieder gesucht.</w:t>
      </w:r>
    </w:p>
    <w:p w:rsidR="005717F6" w:rsidRPr="005717F6" w:rsidRDefault="005717F6" w:rsidP="005717F6">
      <w:pPr>
        <w:spacing w:line="360" w:lineRule="auto"/>
        <w:jc w:val="both"/>
        <w:rPr>
          <w:szCs w:val="22"/>
        </w:rPr>
      </w:pPr>
    </w:p>
    <w:p w:rsidR="005717F6" w:rsidRPr="005717F6" w:rsidRDefault="005717F6" w:rsidP="005717F6">
      <w:pPr>
        <w:spacing w:line="360" w:lineRule="auto"/>
        <w:jc w:val="both"/>
        <w:rPr>
          <w:szCs w:val="22"/>
        </w:rPr>
      </w:pPr>
      <w:r w:rsidRPr="005717F6">
        <w:rPr>
          <w:szCs w:val="22"/>
        </w:rPr>
        <w:t>Zum stimmberechtigten Mitglied des Ausschusses können nur Personen gewählt werden, die ihren Hauptwohnsitz im Emsland und das 18. Lebensjahr vollendet haben. Für das Gebiet der Stadt Lingen wird ein eigener Jugendhilfeausschuss von der Stadt gebildet.</w:t>
      </w:r>
    </w:p>
    <w:p w:rsidR="005717F6" w:rsidRPr="005717F6" w:rsidRDefault="005717F6" w:rsidP="005717F6">
      <w:pPr>
        <w:spacing w:line="360" w:lineRule="auto"/>
        <w:jc w:val="both"/>
        <w:rPr>
          <w:szCs w:val="22"/>
        </w:rPr>
      </w:pPr>
    </w:p>
    <w:p w:rsidR="005717F6" w:rsidRPr="005717F6" w:rsidRDefault="005717F6" w:rsidP="005717F6">
      <w:pPr>
        <w:spacing w:line="360" w:lineRule="auto"/>
        <w:jc w:val="both"/>
        <w:rPr>
          <w:szCs w:val="22"/>
        </w:rPr>
      </w:pPr>
      <w:r w:rsidRPr="005717F6">
        <w:rPr>
          <w:szCs w:val="22"/>
        </w:rPr>
        <w:t xml:space="preserve">Falls ein Träger keine Benachrichtigung erhalten haben sollte, bittet der Landkreis Emsland darum, diese Veröffentlichung als Aufforderung anzusehen, geeignete Frauen und Männer für die Wahl als stimmberechtigte Mitglieder oder als deren Vertretung vorzuschlagen. </w:t>
      </w:r>
    </w:p>
    <w:p w:rsidR="005717F6" w:rsidRPr="005717F6" w:rsidRDefault="005717F6" w:rsidP="005717F6">
      <w:pPr>
        <w:spacing w:line="360" w:lineRule="auto"/>
        <w:jc w:val="both"/>
        <w:rPr>
          <w:szCs w:val="22"/>
        </w:rPr>
      </w:pPr>
    </w:p>
    <w:p w:rsidR="005717F6" w:rsidRPr="005717F6" w:rsidRDefault="005717F6" w:rsidP="005717F6">
      <w:pPr>
        <w:spacing w:line="360" w:lineRule="auto"/>
        <w:jc w:val="both"/>
        <w:rPr>
          <w:szCs w:val="22"/>
        </w:rPr>
      </w:pPr>
      <w:r w:rsidRPr="005717F6">
        <w:rPr>
          <w:szCs w:val="22"/>
        </w:rPr>
        <w:t>Vorschläge sind beim Landkreises Emsland, Fachbereich Jug</w:t>
      </w:r>
      <w:r w:rsidR="008E66E3">
        <w:rPr>
          <w:szCs w:val="22"/>
        </w:rPr>
        <w:t>end, Ordeniederung 1, 49716 Mep</w:t>
      </w:r>
      <w:r w:rsidRPr="005717F6">
        <w:rPr>
          <w:szCs w:val="22"/>
        </w:rPr>
        <w:t>pen, schriftlich einzureichen. Dabei sind die genauen Personalien (Name, Vorname, Geburtsdatum, Beruf, Hauptwohnung) anzugeben. Vorschläge, die nach dem 7. Oktober eingehen, können nicht mehr berücksichtigt werden.</w:t>
      </w:r>
    </w:p>
    <w:p w:rsidR="003E5854" w:rsidRPr="00A21010" w:rsidRDefault="003E5854" w:rsidP="005717F6">
      <w:pPr>
        <w:spacing w:line="360" w:lineRule="auto"/>
        <w:jc w:val="both"/>
        <w:rPr>
          <w:szCs w:val="22"/>
        </w:rPr>
      </w:pPr>
      <w:bookmarkStart w:id="0" w:name="_GoBack"/>
      <w:bookmarkEnd w:id="0"/>
    </w:p>
    <w:sectPr w:rsidR="003E5854" w:rsidRPr="00A21010" w:rsidSect="005909D4">
      <w:headerReference w:type="even" r:id="rId8"/>
      <w:headerReference w:type="default" r:id="rId9"/>
      <w:headerReference w:type="first" r:id="rId10"/>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1DD4" w:rsidRDefault="001D1DD4">
      <w:r>
        <w:separator/>
      </w:r>
    </w:p>
  </w:endnote>
  <w:endnote w:type="continuationSeparator" w:id="0">
    <w:p w:rsidR="001D1DD4" w:rsidRDefault="001D1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Helvetica Neue">
    <w:altName w:val="Hybrea"/>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1DD4" w:rsidRDefault="001D1DD4">
      <w:r>
        <w:separator/>
      </w:r>
    </w:p>
  </w:footnote>
  <w:footnote w:type="continuationSeparator" w:id="0">
    <w:p w:rsidR="001D1DD4" w:rsidRDefault="001D1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96133F">
      <w:rPr>
        <w:rStyle w:val="Seitenzahl"/>
        <w:noProof/>
      </w:rPr>
      <w:t>2</w:t>
    </w:r>
    <w:r>
      <w:rPr>
        <w:rStyle w:val="Seitenzahl"/>
      </w:rPr>
      <w:fldChar w:fldCharType="end"/>
    </w:r>
  </w:p>
  <w:p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trPr>
        <w:cantSplit/>
        <w:trHeight w:hRule="exact" w:val="1000"/>
      </w:trPr>
      <w:tc>
        <w:tcPr>
          <w:tcW w:w="6874" w:type="dxa"/>
          <w:vMerge w:val="restart"/>
          <w:vAlign w:val="bottom"/>
        </w:tcPr>
        <w:p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00A19A8" wp14:editId="2E871D38">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1078C95C" wp14:editId="04D18400">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rsidR="004E4DFE" w:rsidRDefault="004E4DFE">
          <w:pPr>
            <w:pStyle w:val="Kopfzeile"/>
            <w:tabs>
              <w:tab w:val="center" w:pos="2565"/>
            </w:tabs>
          </w:pPr>
        </w:p>
        <w:p w:rsidR="004E4DFE" w:rsidRDefault="004E4DFE">
          <w:pPr>
            <w:pStyle w:val="Kopfzeile"/>
            <w:tabs>
              <w:tab w:val="center" w:pos="2565"/>
            </w:tabs>
            <w:rPr>
              <w:sz w:val="36"/>
            </w:rPr>
          </w:pPr>
        </w:p>
      </w:tc>
      <w:tc>
        <w:tcPr>
          <w:tcW w:w="3402" w:type="dxa"/>
          <w:vAlign w:val="center"/>
        </w:tcPr>
        <w:p w:rsidR="004E4DFE" w:rsidRDefault="004E4DFE">
          <w:pPr>
            <w:pStyle w:val="Kopfzeile"/>
          </w:pPr>
          <w:r>
            <w:rPr>
              <w:noProof/>
            </w:rPr>
            <w:drawing>
              <wp:inline distT="0" distB="0" distL="0" distR="0" wp14:anchorId="74C1A29A" wp14:editId="4387ED66">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trPr>
        <w:cantSplit/>
        <w:trHeight w:hRule="exact" w:val="1268"/>
      </w:trPr>
      <w:tc>
        <w:tcPr>
          <w:tcW w:w="6874" w:type="dxa"/>
          <w:vMerge/>
        </w:tcPr>
        <w:p w:rsidR="004E4DFE" w:rsidRDefault="004E4DFE">
          <w:pPr>
            <w:pStyle w:val="Kopfzeile"/>
            <w:tabs>
              <w:tab w:val="clear" w:pos="4536"/>
              <w:tab w:val="center" w:pos="2565"/>
            </w:tabs>
          </w:pPr>
        </w:p>
      </w:tc>
      <w:tc>
        <w:tcPr>
          <w:tcW w:w="3402" w:type="dxa"/>
        </w:tcPr>
        <w:p w:rsidR="004E4DFE" w:rsidRDefault="004E4DFE">
          <w:pPr>
            <w:pStyle w:val="Kopfzeile"/>
            <w:tabs>
              <w:tab w:val="left" w:pos="781"/>
            </w:tabs>
            <w:rPr>
              <w:sz w:val="18"/>
            </w:rPr>
          </w:pPr>
          <w:r>
            <w:rPr>
              <w:sz w:val="18"/>
            </w:rPr>
            <w:t>Anja Rohde</w:t>
          </w:r>
        </w:p>
        <w:p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trPr>
        <w:cantSplit/>
        <w:trHeight w:val="345"/>
      </w:trPr>
      <w:tc>
        <w:tcPr>
          <w:tcW w:w="6874" w:type="dxa"/>
        </w:tcPr>
        <w:p w:rsidR="004E4DFE" w:rsidRDefault="004E4DFE">
          <w:pPr>
            <w:pStyle w:val="Kopfzeile"/>
          </w:pPr>
        </w:p>
      </w:tc>
      <w:tc>
        <w:tcPr>
          <w:tcW w:w="3402" w:type="dxa"/>
        </w:tcPr>
        <w:p w:rsidR="004E4DFE" w:rsidRDefault="004E4DFE">
          <w:pPr>
            <w:pStyle w:val="Kopfzeile"/>
          </w:pPr>
        </w:p>
        <w:p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A21010">
            <w:rPr>
              <w:noProof/>
              <w:sz w:val="18"/>
            </w:rPr>
            <w:t>17.09.2026</w:t>
          </w:r>
          <w:r>
            <w:rPr>
              <w:sz w:val="18"/>
            </w:rPr>
            <w:fldChar w:fldCharType="end"/>
          </w:r>
        </w:p>
        <w:p w:rsidR="004E4DFE" w:rsidRDefault="004E4DFE">
          <w:pPr>
            <w:pStyle w:val="Kopfzeile"/>
            <w:tabs>
              <w:tab w:val="clear" w:pos="4536"/>
              <w:tab w:val="clear" w:pos="9072"/>
            </w:tabs>
            <w:ind w:left="6663"/>
            <w:rPr>
              <w:sz w:val="18"/>
            </w:rPr>
          </w:pPr>
          <w:r>
            <w:rPr>
              <w:sz w:val="18"/>
            </w:rPr>
            <w:t>Ordeniederung 1</w:t>
          </w:r>
        </w:p>
        <w:p w:rsidR="004E4DFE" w:rsidRDefault="004E4DFE">
          <w:pPr>
            <w:pStyle w:val="Kopfzeile"/>
            <w:tabs>
              <w:tab w:val="clear" w:pos="4536"/>
              <w:tab w:val="clear" w:pos="9072"/>
            </w:tabs>
            <w:ind w:left="6663"/>
            <w:rPr>
              <w:sz w:val="18"/>
            </w:rPr>
          </w:pPr>
          <w:r>
            <w:rPr>
              <w:sz w:val="18"/>
            </w:rPr>
            <w:t>Telefon 05931 44-1308</w:t>
          </w:r>
        </w:p>
        <w:p w:rsidR="004E4DFE" w:rsidRDefault="004E4DFE">
          <w:pPr>
            <w:pStyle w:val="Kopfzeile"/>
          </w:pPr>
          <w:proofErr w:type="spellStart"/>
          <w:r>
            <w:t>fgfdfg</w:t>
          </w:r>
          <w:proofErr w:type="spellEnd"/>
        </w:p>
        <w:p w:rsidR="004E4DFE" w:rsidRDefault="004E4DFE">
          <w:pPr>
            <w:pStyle w:val="Kopfzeile"/>
          </w:pPr>
        </w:p>
        <w:p w:rsidR="004E4DFE" w:rsidRDefault="004E4DFE">
          <w:pPr>
            <w:pStyle w:val="Kopfzeile"/>
          </w:pPr>
        </w:p>
      </w:tc>
    </w:tr>
  </w:tbl>
  <w:p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0C7B10"/>
    <w:multiLevelType w:val="hybridMultilevel"/>
    <w:tmpl w:val="8B30DE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C1D672E"/>
    <w:multiLevelType w:val="hybridMultilevel"/>
    <w:tmpl w:val="C86A2664"/>
    <w:lvl w:ilvl="0" w:tplc="655AB01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5673A90"/>
    <w:multiLevelType w:val="hybridMultilevel"/>
    <w:tmpl w:val="BAA84A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175540CE"/>
    <w:multiLevelType w:val="hybridMultilevel"/>
    <w:tmpl w:val="C7BCF4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B1584B3"/>
    <w:multiLevelType w:val="hybridMultilevel"/>
    <w:tmpl w:val="52C1EA57"/>
    <w:lvl w:ilvl="0" w:tplc="FFFFFFFF">
      <w:start w:val="1"/>
      <w:numFmt w:val="bullet"/>
      <w:lvlText w:val="•"/>
      <w:lvlJc w:val="left"/>
    </w:lvl>
    <w:lvl w:ilvl="1" w:tplc="29272BBD">
      <w:start w:val="1"/>
      <w:numFmt w:val="bullet"/>
      <w:lvlText w:val="•"/>
      <w:lvlJc w:val="left"/>
    </w:lvl>
    <w:lvl w:ilvl="2" w:tplc="F474D6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4"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281855B3"/>
    <w:multiLevelType w:val="multilevel"/>
    <w:tmpl w:val="165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35717B68"/>
    <w:multiLevelType w:val="hybridMultilevel"/>
    <w:tmpl w:val="2AA68224"/>
    <w:lvl w:ilvl="0" w:tplc="05EEC99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3EC722D6"/>
    <w:multiLevelType w:val="hybridMultilevel"/>
    <w:tmpl w:val="623C0B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3" w15:restartNumberingAfterBreak="0">
    <w:nsid w:val="408D3422"/>
    <w:multiLevelType w:val="hybridMultilevel"/>
    <w:tmpl w:val="4C3649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429F0591"/>
    <w:multiLevelType w:val="hybridMultilevel"/>
    <w:tmpl w:val="DE28559A"/>
    <w:lvl w:ilvl="0" w:tplc="36909D66">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EC8056F"/>
    <w:multiLevelType w:val="hybridMultilevel"/>
    <w:tmpl w:val="47D8C1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4F4D01B7"/>
    <w:multiLevelType w:val="multilevel"/>
    <w:tmpl w:val="123A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9850A38"/>
    <w:multiLevelType w:val="multilevel"/>
    <w:tmpl w:val="4BD6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C048D0"/>
    <w:multiLevelType w:val="hybridMultilevel"/>
    <w:tmpl w:val="161C7FAE"/>
    <w:lvl w:ilvl="0" w:tplc="E82C965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5F87018E"/>
    <w:multiLevelType w:val="hybridMultilevel"/>
    <w:tmpl w:val="3F842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4"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80C6C54"/>
    <w:multiLevelType w:val="hybridMultilevel"/>
    <w:tmpl w:val="51B4EC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A5B6D74"/>
    <w:multiLevelType w:val="hybridMultilevel"/>
    <w:tmpl w:val="D7A45834"/>
    <w:lvl w:ilvl="0" w:tplc="C3A07638">
      <w:start w:val="15"/>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8"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9" w15:restartNumberingAfterBreak="0">
    <w:nsid w:val="71011160"/>
    <w:multiLevelType w:val="multilevel"/>
    <w:tmpl w:val="6C00A9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CB3422B"/>
    <w:multiLevelType w:val="hybridMultilevel"/>
    <w:tmpl w:val="4B8C958C"/>
    <w:lvl w:ilvl="0" w:tplc="A4A03436">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2"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DC70E0F"/>
    <w:multiLevelType w:val="hybridMultilevel"/>
    <w:tmpl w:val="DD965996"/>
    <w:lvl w:ilvl="0" w:tplc="F9F854E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4"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5" w15:restartNumberingAfterBreak="0">
    <w:nsid w:val="7FED78A9"/>
    <w:multiLevelType w:val="multilevel"/>
    <w:tmpl w:val="7FB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5"/>
  </w:num>
  <w:num w:numId="6">
    <w:abstractNumId w:val="8"/>
  </w:num>
  <w:num w:numId="7">
    <w:abstractNumId w:val="40"/>
  </w:num>
  <w:num w:numId="8">
    <w:abstractNumId w:val="14"/>
  </w:num>
  <w:num w:numId="9">
    <w:abstractNumId w:val="11"/>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5"/>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42"/>
  </w:num>
  <w:num w:numId="18">
    <w:abstractNumId w:val="18"/>
  </w:num>
  <w:num w:numId="19">
    <w:abstractNumId w:val="38"/>
  </w:num>
  <w:num w:numId="20">
    <w:abstractNumId w:val="17"/>
  </w:num>
  <w:num w:numId="21">
    <w:abstractNumId w:val="13"/>
  </w:num>
  <w:num w:numId="22">
    <w:abstractNumId w:val="3"/>
  </w:num>
  <w:num w:numId="23">
    <w:abstractNumId w:val="34"/>
  </w:num>
  <w:num w:numId="24">
    <w:abstractNumId w:val="22"/>
  </w:num>
  <w:num w:numId="25">
    <w:abstractNumId w:val="44"/>
  </w:num>
  <w:num w:numId="26">
    <w:abstractNumId w:val="28"/>
  </w:num>
  <w:num w:numId="27">
    <w:abstractNumId w:val="16"/>
  </w:num>
  <w:num w:numId="28">
    <w:abstractNumId w:val="21"/>
  </w:num>
  <w:num w:numId="29">
    <w:abstractNumId w:val="23"/>
  </w:num>
  <w:num w:numId="30">
    <w:abstractNumId w:val="41"/>
  </w:num>
  <w:num w:numId="31">
    <w:abstractNumId w:val="0"/>
  </w:num>
  <w:num w:numId="32">
    <w:abstractNumId w:val="12"/>
  </w:num>
  <w:num w:numId="33">
    <w:abstractNumId w:val="9"/>
  </w:num>
  <w:num w:numId="34">
    <w:abstractNumId w:val="26"/>
  </w:num>
  <w:num w:numId="35">
    <w:abstractNumId w:val="45"/>
  </w:num>
  <w:num w:numId="36">
    <w:abstractNumId w:val="27"/>
  </w:num>
  <w:num w:numId="37">
    <w:abstractNumId w:val="32"/>
  </w:num>
  <w:num w:numId="38">
    <w:abstractNumId w:val="10"/>
  </w:num>
  <w:num w:numId="39">
    <w:abstractNumId w:val="37"/>
  </w:num>
  <w:num w:numId="40">
    <w:abstractNumId w:val="31"/>
  </w:num>
  <w:num w:numId="41">
    <w:abstractNumId w:val="24"/>
  </w:num>
  <w:num w:numId="42">
    <w:abstractNumId w:val="33"/>
  </w:num>
  <w:num w:numId="43">
    <w:abstractNumId w:val="20"/>
  </w:num>
  <w:num w:numId="44">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num>
  <w:num w:numId="46">
    <w:abstractNumId w:val="36"/>
  </w:num>
  <w:num w:numId="4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346D"/>
    <w:rsid w:val="000059F2"/>
    <w:rsid w:val="000062C3"/>
    <w:rsid w:val="00006595"/>
    <w:rsid w:val="00010075"/>
    <w:rsid w:val="0001058E"/>
    <w:rsid w:val="000107B5"/>
    <w:rsid w:val="00010C72"/>
    <w:rsid w:val="0001151E"/>
    <w:rsid w:val="000119EE"/>
    <w:rsid w:val="00012DC6"/>
    <w:rsid w:val="000130E0"/>
    <w:rsid w:val="000138FC"/>
    <w:rsid w:val="000141BF"/>
    <w:rsid w:val="00014C22"/>
    <w:rsid w:val="0001513B"/>
    <w:rsid w:val="00015843"/>
    <w:rsid w:val="00016697"/>
    <w:rsid w:val="00017E60"/>
    <w:rsid w:val="0002012B"/>
    <w:rsid w:val="0002057D"/>
    <w:rsid w:val="00020C6B"/>
    <w:rsid w:val="00021959"/>
    <w:rsid w:val="00022559"/>
    <w:rsid w:val="00022ECD"/>
    <w:rsid w:val="00023CE8"/>
    <w:rsid w:val="000240D1"/>
    <w:rsid w:val="000253B8"/>
    <w:rsid w:val="0002594D"/>
    <w:rsid w:val="00025AC8"/>
    <w:rsid w:val="00026DDC"/>
    <w:rsid w:val="00026DEC"/>
    <w:rsid w:val="00031E3D"/>
    <w:rsid w:val="00032720"/>
    <w:rsid w:val="0003324E"/>
    <w:rsid w:val="000334EB"/>
    <w:rsid w:val="00033D27"/>
    <w:rsid w:val="000357E5"/>
    <w:rsid w:val="00036830"/>
    <w:rsid w:val="000370D4"/>
    <w:rsid w:val="00037365"/>
    <w:rsid w:val="00037C26"/>
    <w:rsid w:val="00037DDB"/>
    <w:rsid w:val="0004018E"/>
    <w:rsid w:val="0004058F"/>
    <w:rsid w:val="00041159"/>
    <w:rsid w:val="00041347"/>
    <w:rsid w:val="000414E4"/>
    <w:rsid w:val="000419A2"/>
    <w:rsid w:val="00042C0F"/>
    <w:rsid w:val="0004300E"/>
    <w:rsid w:val="00044701"/>
    <w:rsid w:val="00044E32"/>
    <w:rsid w:val="000452DC"/>
    <w:rsid w:val="000457A5"/>
    <w:rsid w:val="00047C20"/>
    <w:rsid w:val="0005083E"/>
    <w:rsid w:val="0005171D"/>
    <w:rsid w:val="000525B9"/>
    <w:rsid w:val="0005290A"/>
    <w:rsid w:val="00053267"/>
    <w:rsid w:val="00053DAF"/>
    <w:rsid w:val="00053DC6"/>
    <w:rsid w:val="00053EB7"/>
    <w:rsid w:val="00054E70"/>
    <w:rsid w:val="00054EC2"/>
    <w:rsid w:val="0005566B"/>
    <w:rsid w:val="00055A09"/>
    <w:rsid w:val="00056626"/>
    <w:rsid w:val="00057442"/>
    <w:rsid w:val="00060A11"/>
    <w:rsid w:val="00060DE5"/>
    <w:rsid w:val="00060F1D"/>
    <w:rsid w:val="00061813"/>
    <w:rsid w:val="000629FE"/>
    <w:rsid w:val="00062F6F"/>
    <w:rsid w:val="000634DE"/>
    <w:rsid w:val="00063ED1"/>
    <w:rsid w:val="0006485B"/>
    <w:rsid w:val="0006490F"/>
    <w:rsid w:val="0006496E"/>
    <w:rsid w:val="00064BD4"/>
    <w:rsid w:val="00064F22"/>
    <w:rsid w:val="000650F0"/>
    <w:rsid w:val="0006522C"/>
    <w:rsid w:val="00066188"/>
    <w:rsid w:val="00066657"/>
    <w:rsid w:val="00066696"/>
    <w:rsid w:val="00066935"/>
    <w:rsid w:val="00066B43"/>
    <w:rsid w:val="0006745A"/>
    <w:rsid w:val="00067721"/>
    <w:rsid w:val="00070083"/>
    <w:rsid w:val="000701DF"/>
    <w:rsid w:val="000707BB"/>
    <w:rsid w:val="00070A84"/>
    <w:rsid w:val="00070E0A"/>
    <w:rsid w:val="00071653"/>
    <w:rsid w:val="000717F3"/>
    <w:rsid w:val="00073D61"/>
    <w:rsid w:val="00074063"/>
    <w:rsid w:val="000742A7"/>
    <w:rsid w:val="00074CF2"/>
    <w:rsid w:val="00080706"/>
    <w:rsid w:val="0008082D"/>
    <w:rsid w:val="00080D97"/>
    <w:rsid w:val="00080E46"/>
    <w:rsid w:val="00081912"/>
    <w:rsid w:val="00082E8E"/>
    <w:rsid w:val="00082F3A"/>
    <w:rsid w:val="00083283"/>
    <w:rsid w:val="00083C0C"/>
    <w:rsid w:val="00083D84"/>
    <w:rsid w:val="000845FC"/>
    <w:rsid w:val="000848ED"/>
    <w:rsid w:val="00084A4D"/>
    <w:rsid w:val="00084A5F"/>
    <w:rsid w:val="00085725"/>
    <w:rsid w:val="000875B6"/>
    <w:rsid w:val="00090A23"/>
    <w:rsid w:val="000910DD"/>
    <w:rsid w:val="00091513"/>
    <w:rsid w:val="00091687"/>
    <w:rsid w:val="00091A96"/>
    <w:rsid w:val="00092F3B"/>
    <w:rsid w:val="00093320"/>
    <w:rsid w:val="000958C3"/>
    <w:rsid w:val="00095C26"/>
    <w:rsid w:val="00097605"/>
    <w:rsid w:val="0009768B"/>
    <w:rsid w:val="000976AF"/>
    <w:rsid w:val="000A1AF3"/>
    <w:rsid w:val="000A224D"/>
    <w:rsid w:val="000A2831"/>
    <w:rsid w:val="000A287A"/>
    <w:rsid w:val="000A33D6"/>
    <w:rsid w:val="000A49F0"/>
    <w:rsid w:val="000A57D9"/>
    <w:rsid w:val="000A6569"/>
    <w:rsid w:val="000A6F8E"/>
    <w:rsid w:val="000A722F"/>
    <w:rsid w:val="000A76FD"/>
    <w:rsid w:val="000A7BB6"/>
    <w:rsid w:val="000A7F76"/>
    <w:rsid w:val="000B0436"/>
    <w:rsid w:val="000B0A03"/>
    <w:rsid w:val="000B2D6B"/>
    <w:rsid w:val="000B3699"/>
    <w:rsid w:val="000B3D9E"/>
    <w:rsid w:val="000B6CBF"/>
    <w:rsid w:val="000B6D25"/>
    <w:rsid w:val="000C07D1"/>
    <w:rsid w:val="000C084F"/>
    <w:rsid w:val="000C0B0D"/>
    <w:rsid w:val="000C1B62"/>
    <w:rsid w:val="000C38FE"/>
    <w:rsid w:val="000C40B3"/>
    <w:rsid w:val="000C423F"/>
    <w:rsid w:val="000C47E2"/>
    <w:rsid w:val="000C4AF7"/>
    <w:rsid w:val="000C50CD"/>
    <w:rsid w:val="000C6ACC"/>
    <w:rsid w:val="000C7709"/>
    <w:rsid w:val="000C79EE"/>
    <w:rsid w:val="000D00C4"/>
    <w:rsid w:val="000D01AD"/>
    <w:rsid w:val="000D0FEB"/>
    <w:rsid w:val="000D146A"/>
    <w:rsid w:val="000D1C18"/>
    <w:rsid w:val="000D2AAE"/>
    <w:rsid w:val="000D2BC2"/>
    <w:rsid w:val="000D3877"/>
    <w:rsid w:val="000D46E6"/>
    <w:rsid w:val="000D4B1C"/>
    <w:rsid w:val="000D5125"/>
    <w:rsid w:val="000D5448"/>
    <w:rsid w:val="000D5557"/>
    <w:rsid w:val="000D570B"/>
    <w:rsid w:val="000D7096"/>
    <w:rsid w:val="000D7E0F"/>
    <w:rsid w:val="000E03AC"/>
    <w:rsid w:val="000E03AF"/>
    <w:rsid w:val="000E03FF"/>
    <w:rsid w:val="000E0589"/>
    <w:rsid w:val="000E1F9B"/>
    <w:rsid w:val="000E20AA"/>
    <w:rsid w:val="000E2BD8"/>
    <w:rsid w:val="000E3933"/>
    <w:rsid w:val="000E3E8F"/>
    <w:rsid w:val="000E45BD"/>
    <w:rsid w:val="000E5590"/>
    <w:rsid w:val="000E738E"/>
    <w:rsid w:val="000F00F9"/>
    <w:rsid w:val="000F0211"/>
    <w:rsid w:val="000F0ADF"/>
    <w:rsid w:val="000F2AB3"/>
    <w:rsid w:val="000F2B6F"/>
    <w:rsid w:val="000F2C23"/>
    <w:rsid w:val="000F35CE"/>
    <w:rsid w:val="000F487B"/>
    <w:rsid w:val="000F4EC5"/>
    <w:rsid w:val="000F635F"/>
    <w:rsid w:val="000F6ABC"/>
    <w:rsid w:val="00100B08"/>
    <w:rsid w:val="00101BF5"/>
    <w:rsid w:val="00102635"/>
    <w:rsid w:val="001029AC"/>
    <w:rsid w:val="00102D5E"/>
    <w:rsid w:val="00102FD1"/>
    <w:rsid w:val="001043EC"/>
    <w:rsid w:val="00104CC6"/>
    <w:rsid w:val="00104E5E"/>
    <w:rsid w:val="00105ABA"/>
    <w:rsid w:val="001060AF"/>
    <w:rsid w:val="001073D1"/>
    <w:rsid w:val="00107899"/>
    <w:rsid w:val="00111803"/>
    <w:rsid w:val="0011221E"/>
    <w:rsid w:val="00114180"/>
    <w:rsid w:val="00114404"/>
    <w:rsid w:val="00114DE2"/>
    <w:rsid w:val="00114F9A"/>
    <w:rsid w:val="00116D32"/>
    <w:rsid w:val="0011747D"/>
    <w:rsid w:val="00117C0E"/>
    <w:rsid w:val="00117D39"/>
    <w:rsid w:val="00120E2A"/>
    <w:rsid w:val="001218C0"/>
    <w:rsid w:val="00122319"/>
    <w:rsid w:val="001229CA"/>
    <w:rsid w:val="0012358B"/>
    <w:rsid w:val="00123864"/>
    <w:rsid w:val="00124344"/>
    <w:rsid w:val="001253DB"/>
    <w:rsid w:val="0012579D"/>
    <w:rsid w:val="00126BF3"/>
    <w:rsid w:val="00127105"/>
    <w:rsid w:val="00127EA0"/>
    <w:rsid w:val="00130DA5"/>
    <w:rsid w:val="00130F2F"/>
    <w:rsid w:val="00131296"/>
    <w:rsid w:val="00133ADC"/>
    <w:rsid w:val="0013507F"/>
    <w:rsid w:val="00137194"/>
    <w:rsid w:val="001371FC"/>
    <w:rsid w:val="00137E0F"/>
    <w:rsid w:val="00142CD2"/>
    <w:rsid w:val="00143860"/>
    <w:rsid w:val="00145448"/>
    <w:rsid w:val="00145581"/>
    <w:rsid w:val="00145F27"/>
    <w:rsid w:val="00146737"/>
    <w:rsid w:val="001467D3"/>
    <w:rsid w:val="00150467"/>
    <w:rsid w:val="00150B39"/>
    <w:rsid w:val="00151C82"/>
    <w:rsid w:val="00152F08"/>
    <w:rsid w:val="001538E3"/>
    <w:rsid w:val="00153E1B"/>
    <w:rsid w:val="00154616"/>
    <w:rsid w:val="00154AF6"/>
    <w:rsid w:val="00155E9C"/>
    <w:rsid w:val="00156138"/>
    <w:rsid w:val="00156F91"/>
    <w:rsid w:val="00160171"/>
    <w:rsid w:val="00160A87"/>
    <w:rsid w:val="00160E93"/>
    <w:rsid w:val="00160E97"/>
    <w:rsid w:val="001613B8"/>
    <w:rsid w:val="00161F22"/>
    <w:rsid w:val="0016317B"/>
    <w:rsid w:val="00163962"/>
    <w:rsid w:val="001643AF"/>
    <w:rsid w:val="001645EA"/>
    <w:rsid w:val="00164ECD"/>
    <w:rsid w:val="00165D69"/>
    <w:rsid w:val="00165ED3"/>
    <w:rsid w:val="001666D8"/>
    <w:rsid w:val="00167860"/>
    <w:rsid w:val="001679F8"/>
    <w:rsid w:val="001705D4"/>
    <w:rsid w:val="00170BF7"/>
    <w:rsid w:val="00171C16"/>
    <w:rsid w:val="00172B67"/>
    <w:rsid w:val="00173C0B"/>
    <w:rsid w:val="00174B04"/>
    <w:rsid w:val="001751EF"/>
    <w:rsid w:val="0017597D"/>
    <w:rsid w:val="00175E15"/>
    <w:rsid w:val="00177260"/>
    <w:rsid w:val="001779D1"/>
    <w:rsid w:val="00180561"/>
    <w:rsid w:val="001808E2"/>
    <w:rsid w:val="001815E8"/>
    <w:rsid w:val="001821B8"/>
    <w:rsid w:val="00182E39"/>
    <w:rsid w:val="00183B50"/>
    <w:rsid w:val="00184B66"/>
    <w:rsid w:val="00185C38"/>
    <w:rsid w:val="00185D07"/>
    <w:rsid w:val="001863E8"/>
    <w:rsid w:val="00187818"/>
    <w:rsid w:val="001915E4"/>
    <w:rsid w:val="0019378E"/>
    <w:rsid w:val="00193FA1"/>
    <w:rsid w:val="00194F00"/>
    <w:rsid w:val="00195E0E"/>
    <w:rsid w:val="00197B0D"/>
    <w:rsid w:val="001A0C1A"/>
    <w:rsid w:val="001A1B39"/>
    <w:rsid w:val="001A2AB4"/>
    <w:rsid w:val="001A2AE7"/>
    <w:rsid w:val="001A2EC3"/>
    <w:rsid w:val="001A3064"/>
    <w:rsid w:val="001A3B64"/>
    <w:rsid w:val="001A4488"/>
    <w:rsid w:val="001A44C0"/>
    <w:rsid w:val="001A4F20"/>
    <w:rsid w:val="001A5101"/>
    <w:rsid w:val="001A5726"/>
    <w:rsid w:val="001A6171"/>
    <w:rsid w:val="001A6DAE"/>
    <w:rsid w:val="001A7A2D"/>
    <w:rsid w:val="001A7BBE"/>
    <w:rsid w:val="001B0525"/>
    <w:rsid w:val="001B09AD"/>
    <w:rsid w:val="001B0B83"/>
    <w:rsid w:val="001B0BF3"/>
    <w:rsid w:val="001B1B5E"/>
    <w:rsid w:val="001B1E25"/>
    <w:rsid w:val="001B1F17"/>
    <w:rsid w:val="001B247B"/>
    <w:rsid w:val="001B388A"/>
    <w:rsid w:val="001B3F71"/>
    <w:rsid w:val="001B45E1"/>
    <w:rsid w:val="001B4CDB"/>
    <w:rsid w:val="001B6155"/>
    <w:rsid w:val="001B62C6"/>
    <w:rsid w:val="001B72C1"/>
    <w:rsid w:val="001C0B44"/>
    <w:rsid w:val="001C187A"/>
    <w:rsid w:val="001C195D"/>
    <w:rsid w:val="001C1E9E"/>
    <w:rsid w:val="001C2C42"/>
    <w:rsid w:val="001C2F4E"/>
    <w:rsid w:val="001C33FA"/>
    <w:rsid w:val="001C3B43"/>
    <w:rsid w:val="001C40D0"/>
    <w:rsid w:val="001C4268"/>
    <w:rsid w:val="001C4583"/>
    <w:rsid w:val="001C45F5"/>
    <w:rsid w:val="001C699D"/>
    <w:rsid w:val="001D090C"/>
    <w:rsid w:val="001D1005"/>
    <w:rsid w:val="001D1DD4"/>
    <w:rsid w:val="001D1EDA"/>
    <w:rsid w:val="001D299D"/>
    <w:rsid w:val="001D54B6"/>
    <w:rsid w:val="001D6E24"/>
    <w:rsid w:val="001D7C2C"/>
    <w:rsid w:val="001E0010"/>
    <w:rsid w:val="001E0A86"/>
    <w:rsid w:val="001E1391"/>
    <w:rsid w:val="001E285F"/>
    <w:rsid w:val="001E46CA"/>
    <w:rsid w:val="001E4E09"/>
    <w:rsid w:val="001E70FD"/>
    <w:rsid w:val="001E7F78"/>
    <w:rsid w:val="001F029B"/>
    <w:rsid w:val="001F0423"/>
    <w:rsid w:val="001F0AD6"/>
    <w:rsid w:val="001F0E19"/>
    <w:rsid w:val="001F1DC4"/>
    <w:rsid w:val="001F209D"/>
    <w:rsid w:val="001F285F"/>
    <w:rsid w:val="001F2C68"/>
    <w:rsid w:val="001F3391"/>
    <w:rsid w:val="001F3EFF"/>
    <w:rsid w:val="001F4122"/>
    <w:rsid w:val="001F6389"/>
    <w:rsid w:val="001F7789"/>
    <w:rsid w:val="00200F6F"/>
    <w:rsid w:val="00201BAC"/>
    <w:rsid w:val="00202C92"/>
    <w:rsid w:val="00203223"/>
    <w:rsid w:val="00203E5D"/>
    <w:rsid w:val="00204CE3"/>
    <w:rsid w:val="0020533B"/>
    <w:rsid w:val="002053A5"/>
    <w:rsid w:val="002057C0"/>
    <w:rsid w:val="002065D1"/>
    <w:rsid w:val="0020770D"/>
    <w:rsid w:val="0021044D"/>
    <w:rsid w:val="00210777"/>
    <w:rsid w:val="0021311B"/>
    <w:rsid w:val="0021406F"/>
    <w:rsid w:val="002141C4"/>
    <w:rsid w:val="002147D8"/>
    <w:rsid w:val="00214FCA"/>
    <w:rsid w:val="002153B2"/>
    <w:rsid w:val="00215A6F"/>
    <w:rsid w:val="00215B66"/>
    <w:rsid w:val="0021622F"/>
    <w:rsid w:val="00216FB6"/>
    <w:rsid w:val="002202D2"/>
    <w:rsid w:val="002214DE"/>
    <w:rsid w:val="0022325F"/>
    <w:rsid w:val="0022354A"/>
    <w:rsid w:val="0022401E"/>
    <w:rsid w:val="00224782"/>
    <w:rsid w:val="00225746"/>
    <w:rsid w:val="00225AF6"/>
    <w:rsid w:val="00225C0F"/>
    <w:rsid w:val="00226070"/>
    <w:rsid w:val="002261F9"/>
    <w:rsid w:val="002263EB"/>
    <w:rsid w:val="00226BBA"/>
    <w:rsid w:val="0022788D"/>
    <w:rsid w:val="002304C1"/>
    <w:rsid w:val="00230AF1"/>
    <w:rsid w:val="00231CCE"/>
    <w:rsid w:val="00232005"/>
    <w:rsid w:val="00232F13"/>
    <w:rsid w:val="00233891"/>
    <w:rsid w:val="00234892"/>
    <w:rsid w:val="00234E94"/>
    <w:rsid w:val="002354B6"/>
    <w:rsid w:val="00237AB4"/>
    <w:rsid w:val="00237F79"/>
    <w:rsid w:val="00240D59"/>
    <w:rsid w:val="0024140E"/>
    <w:rsid w:val="00241648"/>
    <w:rsid w:val="002418DB"/>
    <w:rsid w:val="00241F1F"/>
    <w:rsid w:val="00242D17"/>
    <w:rsid w:val="00243AC3"/>
    <w:rsid w:val="00243FF5"/>
    <w:rsid w:val="00244DA2"/>
    <w:rsid w:val="00245324"/>
    <w:rsid w:val="002454A0"/>
    <w:rsid w:val="0024552E"/>
    <w:rsid w:val="00245E4C"/>
    <w:rsid w:val="00247764"/>
    <w:rsid w:val="00247F84"/>
    <w:rsid w:val="00247FF5"/>
    <w:rsid w:val="0025123A"/>
    <w:rsid w:val="00251C69"/>
    <w:rsid w:val="00251FDF"/>
    <w:rsid w:val="00252CA7"/>
    <w:rsid w:val="0025300E"/>
    <w:rsid w:val="002537F4"/>
    <w:rsid w:val="002545BE"/>
    <w:rsid w:val="00255E62"/>
    <w:rsid w:val="00256538"/>
    <w:rsid w:val="00256896"/>
    <w:rsid w:val="00257B41"/>
    <w:rsid w:val="002601C8"/>
    <w:rsid w:val="002630F3"/>
    <w:rsid w:val="002649F0"/>
    <w:rsid w:val="00264A53"/>
    <w:rsid w:val="00265701"/>
    <w:rsid w:val="00266B5C"/>
    <w:rsid w:val="00267A0D"/>
    <w:rsid w:val="00267E91"/>
    <w:rsid w:val="00270BAD"/>
    <w:rsid w:val="002711D7"/>
    <w:rsid w:val="00271EF8"/>
    <w:rsid w:val="002729DD"/>
    <w:rsid w:val="00272B63"/>
    <w:rsid w:val="00273CF0"/>
    <w:rsid w:val="00273DAE"/>
    <w:rsid w:val="00274A12"/>
    <w:rsid w:val="00275092"/>
    <w:rsid w:val="00275373"/>
    <w:rsid w:val="002756C3"/>
    <w:rsid w:val="00275D37"/>
    <w:rsid w:val="00277B5E"/>
    <w:rsid w:val="0028014F"/>
    <w:rsid w:val="002806CF"/>
    <w:rsid w:val="00280865"/>
    <w:rsid w:val="00280FA8"/>
    <w:rsid w:val="002815DD"/>
    <w:rsid w:val="00282243"/>
    <w:rsid w:val="00283A23"/>
    <w:rsid w:val="0028428D"/>
    <w:rsid w:val="00285107"/>
    <w:rsid w:val="00285B10"/>
    <w:rsid w:val="00285C07"/>
    <w:rsid w:val="00286D8D"/>
    <w:rsid w:val="00287658"/>
    <w:rsid w:val="00287894"/>
    <w:rsid w:val="00287F20"/>
    <w:rsid w:val="00290F73"/>
    <w:rsid w:val="0029214B"/>
    <w:rsid w:val="0029336F"/>
    <w:rsid w:val="002941B8"/>
    <w:rsid w:val="002952B8"/>
    <w:rsid w:val="0029673F"/>
    <w:rsid w:val="00297C37"/>
    <w:rsid w:val="00297E76"/>
    <w:rsid w:val="002A01D3"/>
    <w:rsid w:val="002A0AFD"/>
    <w:rsid w:val="002A11D9"/>
    <w:rsid w:val="002A19E9"/>
    <w:rsid w:val="002A1B2A"/>
    <w:rsid w:val="002A236A"/>
    <w:rsid w:val="002A25EC"/>
    <w:rsid w:val="002A2BE1"/>
    <w:rsid w:val="002A2FDA"/>
    <w:rsid w:val="002A306D"/>
    <w:rsid w:val="002A3349"/>
    <w:rsid w:val="002A4427"/>
    <w:rsid w:val="002A4D66"/>
    <w:rsid w:val="002A5393"/>
    <w:rsid w:val="002A5E51"/>
    <w:rsid w:val="002A6C46"/>
    <w:rsid w:val="002A71E5"/>
    <w:rsid w:val="002A72AF"/>
    <w:rsid w:val="002A794A"/>
    <w:rsid w:val="002B1D4C"/>
    <w:rsid w:val="002B276A"/>
    <w:rsid w:val="002B281C"/>
    <w:rsid w:val="002B3372"/>
    <w:rsid w:val="002B3CA8"/>
    <w:rsid w:val="002B3DDA"/>
    <w:rsid w:val="002B3F62"/>
    <w:rsid w:val="002B40F8"/>
    <w:rsid w:val="002B510C"/>
    <w:rsid w:val="002B5FEC"/>
    <w:rsid w:val="002B6862"/>
    <w:rsid w:val="002B74BB"/>
    <w:rsid w:val="002B7B75"/>
    <w:rsid w:val="002B7CB7"/>
    <w:rsid w:val="002C0384"/>
    <w:rsid w:val="002C0668"/>
    <w:rsid w:val="002C0FAC"/>
    <w:rsid w:val="002C204D"/>
    <w:rsid w:val="002C2206"/>
    <w:rsid w:val="002C22ED"/>
    <w:rsid w:val="002C2356"/>
    <w:rsid w:val="002C2F1F"/>
    <w:rsid w:val="002C3B08"/>
    <w:rsid w:val="002C3B99"/>
    <w:rsid w:val="002C4B94"/>
    <w:rsid w:val="002C6158"/>
    <w:rsid w:val="002C6BAA"/>
    <w:rsid w:val="002C6F19"/>
    <w:rsid w:val="002C7A0A"/>
    <w:rsid w:val="002D0D49"/>
    <w:rsid w:val="002D1BE8"/>
    <w:rsid w:val="002D3955"/>
    <w:rsid w:val="002D609A"/>
    <w:rsid w:val="002D766F"/>
    <w:rsid w:val="002E004A"/>
    <w:rsid w:val="002E0404"/>
    <w:rsid w:val="002E0DBB"/>
    <w:rsid w:val="002E1269"/>
    <w:rsid w:val="002E15CD"/>
    <w:rsid w:val="002E1D32"/>
    <w:rsid w:val="002E2389"/>
    <w:rsid w:val="002E3F70"/>
    <w:rsid w:val="002E4442"/>
    <w:rsid w:val="002E5502"/>
    <w:rsid w:val="002E6EB3"/>
    <w:rsid w:val="002E6EE4"/>
    <w:rsid w:val="002F025F"/>
    <w:rsid w:val="002F071B"/>
    <w:rsid w:val="002F1AE0"/>
    <w:rsid w:val="002F27A7"/>
    <w:rsid w:val="002F27B5"/>
    <w:rsid w:val="002F2A25"/>
    <w:rsid w:val="002F2C24"/>
    <w:rsid w:val="002F3664"/>
    <w:rsid w:val="002F4632"/>
    <w:rsid w:val="002F4C98"/>
    <w:rsid w:val="002F58F3"/>
    <w:rsid w:val="002F5A2D"/>
    <w:rsid w:val="002F615F"/>
    <w:rsid w:val="002F7408"/>
    <w:rsid w:val="002F747C"/>
    <w:rsid w:val="003005BC"/>
    <w:rsid w:val="0030112F"/>
    <w:rsid w:val="00301422"/>
    <w:rsid w:val="00302CF9"/>
    <w:rsid w:val="00304389"/>
    <w:rsid w:val="00305C17"/>
    <w:rsid w:val="00305DE8"/>
    <w:rsid w:val="00305FE6"/>
    <w:rsid w:val="00306693"/>
    <w:rsid w:val="003077AA"/>
    <w:rsid w:val="0031112B"/>
    <w:rsid w:val="00312048"/>
    <w:rsid w:val="003122BD"/>
    <w:rsid w:val="00312828"/>
    <w:rsid w:val="0031315A"/>
    <w:rsid w:val="00313CC8"/>
    <w:rsid w:val="0031461F"/>
    <w:rsid w:val="00314AC0"/>
    <w:rsid w:val="00315194"/>
    <w:rsid w:val="003169AB"/>
    <w:rsid w:val="00317292"/>
    <w:rsid w:val="003176FC"/>
    <w:rsid w:val="00317B93"/>
    <w:rsid w:val="00320353"/>
    <w:rsid w:val="003221F1"/>
    <w:rsid w:val="00322D42"/>
    <w:rsid w:val="00322EE8"/>
    <w:rsid w:val="00322F16"/>
    <w:rsid w:val="00323006"/>
    <w:rsid w:val="0032325D"/>
    <w:rsid w:val="00323A0E"/>
    <w:rsid w:val="00327246"/>
    <w:rsid w:val="00327756"/>
    <w:rsid w:val="00327C55"/>
    <w:rsid w:val="0033089B"/>
    <w:rsid w:val="00330C9F"/>
    <w:rsid w:val="0033131E"/>
    <w:rsid w:val="00331497"/>
    <w:rsid w:val="00331FAC"/>
    <w:rsid w:val="00333BF1"/>
    <w:rsid w:val="00333F12"/>
    <w:rsid w:val="00334989"/>
    <w:rsid w:val="00334FD1"/>
    <w:rsid w:val="00335690"/>
    <w:rsid w:val="00336437"/>
    <w:rsid w:val="00340BA3"/>
    <w:rsid w:val="00340E29"/>
    <w:rsid w:val="0034199A"/>
    <w:rsid w:val="003436FE"/>
    <w:rsid w:val="00343E8D"/>
    <w:rsid w:val="00345DE4"/>
    <w:rsid w:val="00345FC9"/>
    <w:rsid w:val="00346AE9"/>
    <w:rsid w:val="00346C22"/>
    <w:rsid w:val="003472AB"/>
    <w:rsid w:val="0035164D"/>
    <w:rsid w:val="00351691"/>
    <w:rsid w:val="0035196F"/>
    <w:rsid w:val="0035198F"/>
    <w:rsid w:val="003527AA"/>
    <w:rsid w:val="00352EDE"/>
    <w:rsid w:val="003546D4"/>
    <w:rsid w:val="003553CF"/>
    <w:rsid w:val="00355CEF"/>
    <w:rsid w:val="00355DD0"/>
    <w:rsid w:val="0035650F"/>
    <w:rsid w:val="00356F85"/>
    <w:rsid w:val="0035777A"/>
    <w:rsid w:val="00357A96"/>
    <w:rsid w:val="0036061E"/>
    <w:rsid w:val="00360A03"/>
    <w:rsid w:val="00360B9C"/>
    <w:rsid w:val="00361549"/>
    <w:rsid w:val="003622B2"/>
    <w:rsid w:val="003624AF"/>
    <w:rsid w:val="00363701"/>
    <w:rsid w:val="00363851"/>
    <w:rsid w:val="0036406D"/>
    <w:rsid w:val="00364FF1"/>
    <w:rsid w:val="00365011"/>
    <w:rsid w:val="0036507C"/>
    <w:rsid w:val="0036548C"/>
    <w:rsid w:val="00365C17"/>
    <w:rsid w:val="00365C5A"/>
    <w:rsid w:val="00366E5E"/>
    <w:rsid w:val="00366F87"/>
    <w:rsid w:val="00367144"/>
    <w:rsid w:val="00367F01"/>
    <w:rsid w:val="003707D5"/>
    <w:rsid w:val="00372463"/>
    <w:rsid w:val="00373176"/>
    <w:rsid w:val="00373E2E"/>
    <w:rsid w:val="00373F57"/>
    <w:rsid w:val="0037449B"/>
    <w:rsid w:val="0037643F"/>
    <w:rsid w:val="0038012C"/>
    <w:rsid w:val="00381C33"/>
    <w:rsid w:val="00381F7B"/>
    <w:rsid w:val="0038208D"/>
    <w:rsid w:val="00382979"/>
    <w:rsid w:val="0038308A"/>
    <w:rsid w:val="00383462"/>
    <w:rsid w:val="00383C59"/>
    <w:rsid w:val="00385F10"/>
    <w:rsid w:val="00386F1D"/>
    <w:rsid w:val="00387A5C"/>
    <w:rsid w:val="00387A9B"/>
    <w:rsid w:val="00387DCC"/>
    <w:rsid w:val="00390D4B"/>
    <w:rsid w:val="00391A7D"/>
    <w:rsid w:val="00391B4E"/>
    <w:rsid w:val="00392FBA"/>
    <w:rsid w:val="00393081"/>
    <w:rsid w:val="00393640"/>
    <w:rsid w:val="003938B3"/>
    <w:rsid w:val="00393A24"/>
    <w:rsid w:val="003964CE"/>
    <w:rsid w:val="003967D2"/>
    <w:rsid w:val="0039696E"/>
    <w:rsid w:val="00397915"/>
    <w:rsid w:val="003A1020"/>
    <w:rsid w:val="003A1683"/>
    <w:rsid w:val="003A1A8C"/>
    <w:rsid w:val="003A1F31"/>
    <w:rsid w:val="003A2490"/>
    <w:rsid w:val="003A26C9"/>
    <w:rsid w:val="003A2FFF"/>
    <w:rsid w:val="003A30AB"/>
    <w:rsid w:val="003A30CA"/>
    <w:rsid w:val="003A35D7"/>
    <w:rsid w:val="003A60E0"/>
    <w:rsid w:val="003A6692"/>
    <w:rsid w:val="003B069C"/>
    <w:rsid w:val="003B0FC6"/>
    <w:rsid w:val="003B20C9"/>
    <w:rsid w:val="003B2964"/>
    <w:rsid w:val="003B2D4D"/>
    <w:rsid w:val="003B2DAB"/>
    <w:rsid w:val="003B3A9A"/>
    <w:rsid w:val="003B3F0B"/>
    <w:rsid w:val="003B3F39"/>
    <w:rsid w:val="003B4184"/>
    <w:rsid w:val="003B466C"/>
    <w:rsid w:val="003B48ED"/>
    <w:rsid w:val="003B4A52"/>
    <w:rsid w:val="003B62BA"/>
    <w:rsid w:val="003C01E3"/>
    <w:rsid w:val="003C03C2"/>
    <w:rsid w:val="003C13E5"/>
    <w:rsid w:val="003C17DA"/>
    <w:rsid w:val="003C1874"/>
    <w:rsid w:val="003C2234"/>
    <w:rsid w:val="003C35B8"/>
    <w:rsid w:val="003C3778"/>
    <w:rsid w:val="003C43E2"/>
    <w:rsid w:val="003C5299"/>
    <w:rsid w:val="003C56B2"/>
    <w:rsid w:val="003C6FFD"/>
    <w:rsid w:val="003C724B"/>
    <w:rsid w:val="003D00A0"/>
    <w:rsid w:val="003D0F77"/>
    <w:rsid w:val="003D1939"/>
    <w:rsid w:val="003D2650"/>
    <w:rsid w:val="003D2A4C"/>
    <w:rsid w:val="003D31D2"/>
    <w:rsid w:val="003D33DF"/>
    <w:rsid w:val="003D4797"/>
    <w:rsid w:val="003D4AA1"/>
    <w:rsid w:val="003D64DE"/>
    <w:rsid w:val="003D7080"/>
    <w:rsid w:val="003D75B1"/>
    <w:rsid w:val="003E0A12"/>
    <w:rsid w:val="003E18D4"/>
    <w:rsid w:val="003E1D20"/>
    <w:rsid w:val="003E2536"/>
    <w:rsid w:val="003E27A2"/>
    <w:rsid w:val="003E3A63"/>
    <w:rsid w:val="003E43E9"/>
    <w:rsid w:val="003E4815"/>
    <w:rsid w:val="003E486E"/>
    <w:rsid w:val="003E572E"/>
    <w:rsid w:val="003E574D"/>
    <w:rsid w:val="003E5854"/>
    <w:rsid w:val="003E6B2E"/>
    <w:rsid w:val="003E71EE"/>
    <w:rsid w:val="003E7B7D"/>
    <w:rsid w:val="003F09F8"/>
    <w:rsid w:val="003F35F7"/>
    <w:rsid w:val="003F365A"/>
    <w:rsid w:val="003F36DA"/>
    <w:rsid w:val="003F3B5C"/>
    <w:rsid w:val="003F3D9C"/>
    <w:rsid w:val="003F3DCD"/>
    <w:rsid w:val="003F44FC"/>
    <w:rsid w:val="003F455F"/>
    <w:rsid w:val="003F4B6E"/>
    <w:rsid w:val="003F53F0"/>
    <w:rsid w:val="003F5CF9"/>
    <w:rsid w:val="003F5F45"/>
    <w:rsid w:val="003F7568"/>
    <w:rsid w:val="003F7CC5"/>
    <w:rsid w:val="00400FDD"/>
    <w:rsid w:val="00400FF6"/>
    <w:rsid w:val="00401161"/>
    <w:rsid w:val="004018AD"/>
    <w:rsid w:val="00401FCD"/>
    <w:rsid w:val="00403AE0"/>
    <w:rsid w:val="00403B28"/>
    <w:rsid w:val="004041D8"/>
    <w:rsid w:val="00404234"/>
    <w:rsid w:val="004077C4"/>
    <w:rsid w:val="0041199E"/>
    <w:rsid w:val="0041232A"/>
    <w:rsid w:val="00412343"/>
    <w:rsid w:val="004130BF"/>
    <w:rsid w:val="00413982"/>
    <w:rsid w:val="00414657"/>
    <w:rsid w:val="00415BD4"/>
    <w:rsid w:val="004161EC"/>
    <w:rsid w:val="004163CA"/>
    <w:rsid w:val="004166A8"/>
    <w:rsid w:val="00417212"/>
    <w:rsid w:val="00417906"/>
    <w:rsid w:val="00417C07"/>
    <w:rsid w:val="004203DC"/>
    <w:rsid w:val="00420BEB"/>
    <w:rsid w:val="004211E9"/>
    <w:rsid w:val="00421331"/>
    <w:rsid w:val="004213F1"/>
    <w:rsid w:val="0042341F"/>
    <w:rsid w:val="004234D5"/>
    <w:rsid w:val="00423D19"/>
    <w:rsid w:val="00423E46"/>
    <w:rsid w:val="00424A28"/>
    <w:rsid w:val="00424B24"/>
    <w:rsid w:val="00424D8A"/>
    <w:rsid w:val="00425C6A"/>
    <w:rsid w:val="00426A92"/>
    <w:rsid w:val="00427B25"/>
    <w:rsid w:val="00430693"/>
    <w:rsid w:val="004316F1"/>
    <w:rsid w:val="004321CE"/>
    <w:rsid w:val="004322F0"/>
    <w:rsid w:val="0043264B"/>
    <w:rsid w:val="004332DE"/>
    <w:rsid w:val="00433D6C"/>
    <w:rsid w:val="00434443"/>
    <w:rsid w:val="00434929"/>
    <w:rsid w:val="00435979"/>
    <w:rsid w:val="004368B3"/>
    <w:rsid w:val="00437E23"/>
    <w:rsid w:val="00440CDF"/>
    <w:rsid w:val="004411ED"/>
    <w:rsid w:val="0044254F"/>
    <w:rsid w:val="00442B2F"/>
    <w:rsid w:val="00444509"/>
    <w:rsid w:val="00445365"/>
    <w:rsid w:val="00445781"/>
    <w:rsid w:val="0044666D"/>
    <w:rsid w:val="00446F83"/>
    <w:rsid w:val="004477BC"/>
    <w:rsid w:val="00447DE8"/>
    <w:rsid w:val="0045113B"/>
    <w:rsid w:val="00451AEF"/>
    <w:rsid w:val="00452271"/>
    <w:rsid w:val="00453223"/>
    <w:rsid w:val="0045365C"/>
    <w:rsid w:val="004540A4"/>
    <w:rsid w:val="00455F31"/>
    <w:rsid w:val="0045666D"/>
    <w:rsid w:val="0045677B"/>
    <w:rsid w:val="00457E70"/>
    <w:rsid w:val="00460163"/>
    <w:rsid w:val="004607DA"/>
    <w:rsid w:val="004619F8"/>
    <w:rsid w:val="00462718"/>
    <w:rsid w:val="0046307B"/>
    <w:rsid w:val="00463A54"/>
    <w:rsid w:val="00463F04"/>
    <w:rsid w:val="00465A65"/>
    <w:rsid w:val="00465B01"/>
    <w:rsid w:val="00465CD7"/>
    <w:rsid w:val="004663BA"/>
    <w:rsid w:val="00467E99"/>
    <w:rsid w:val="004709D1"/>
    <w:rsid w:val="0047294E"/>
    <w:rsid w:val="004731B0"/>
    <w:rsid w:val="00473C05"/>
    <w:rsid w:val="004746E3"/>
    <w:rsid w:val="0047532A"/>
    <w:rsid w:val="00475A37"/>
    <w:rsid w:val="00476823"/>
    <w:rsid w:val="00477089"/>
    <w:rsid w:val="00477342"/>
    <w:rsid w:val="0048037B"/>
    <w:rsid w:val="00480ADE"/>
    <w:rsid w:val="00480ED4"/>
    <w:rsid w:val="004823F2"/>
    <w:rsid w:val="00483724"/>
    <w:rsid w:val="00483A72"/>
    <w:rsid w:val="00484054"/>
    <w:rsid w:val="004843C5"/>
    <w:rsid w:val="00484FD5"/>
    <w:rsid w:val="004862AE"/>
    <w:rsid w:val="0048641E"/>
    <w:rsid w:val="004864AA"/>
    <w:rsid w:val="00486BF5"/>
    <w:rsid w:val="00490731"/>
    <w:rsid w:val="00490C2C"/>
    <w:rsid w:val="0049211D"/>
    <w:rsid w:val="004921AD"/>
    <w:rsid w:val="004928F5"/>
    <w:rsid w:val="00492FA4"/>
    <w:rsid w:val="0049304E"/>
    <w:rsid w:val="00494173"/>
    <w:rsid w:val="00495779"/>
    <w:rsid w:val="00496207"/>
    <w:rsid w:val="00496214"/>
    <w:rsid w:val="004965E0"/>
    <w:rsid w:val="00497337"/>
    <w:rsid w:val="00497E34"/>
    <w:rsid w:val="004A031C"/>
    <w:rsid w:val="004A2AD3"/>
    <w:rsid w:val="004A3E69"/>
    <w:rsid w:val="004A4049"/>
    <w:rsid w:val="004A4097"/>
    <w:rsid w:val="004A453B"/>
    <w:rsid w:val="004A4B86"/>
    <w:rsid w:val="004A4EF7"/>
    <w:rsid w:val="004A4FD5"/>
    <w:rsid w:val="004A7973"/>
    <w:rsid w:val="004B057C"/>
    <w:rsid w:val="004B1FCD"/>
    <w:rsid w:val="004B25B2"/>
    <w:rsid w:val="004B3CC9"/>
    <w:rsid w:val="004B3E30"/>
    <w:rsid w:val="004B4548"/>
    <w:rsid w:val="004B6154"/>
    <w:rsid w:val="004B6166"/>
    <w:rsid w:val="004B6208"/>
    <w:rsid w:val="004B6A7C"/>
    <w:rsid w:val="004B6CE5"/>
    <w:rsid w:val="004B7FB0"/>
    <w:rsid w:val="004C0CAA"/>
    <w:rsid w:val="004C0F99"/>
    <w:rsid w:val="004C1245"/>
    <w:rsid w:val="004C1BA1"/>
    <w:rsid w:val="004C1D56"/>
    <w:rsid w:val="004C2099"/>
    <w:rsid w:val="004C4113"/>
    <w:rsid w:val="004C5A1D"/>
    <w:rsid w:val="004C5DCC"/>
    <w:rsid w:val="004C6126"/>
    <w:rsid w:val="004C6C14"/>
    <w:rsid w:val="004C6DDA"/>
    <w:rsid w:val="004C6E4E"/>
    <w:rsid w:val="004C6EA6"/>
    <w:rsid w:val="004C72B2"/>
    <w:rsid w:val="004C7491"/>
    <w:rsid w:val="004D0882"/>
    <w:rsid w:val="004D1F5A"/>
    <w:rsid w:val="004D359A"/>
    <w:rsid w:val="004D3C3A"/>
    <w:rsid w:val="004D3C51"/>
    <w:rsid w:val="004D43A5"/>
    <w:rsid w:val="004D4A32"/>
    <w:rsid w:val="004D61E6"/>
    <w:rsid w:val="004D6223"/>
    <w:rsid w:val="004D6D07"/>
    <w:rsid w:val="004D71F2"/>
    <w:rsid w:val="004D73BA"/>
    <w:rsid w:val="004D76C5"/>
    <w:rsid w:val="004D78D8"/>
    <w:rsid w:val="004E0B76"/>
    <w:rsid w:val="004E0DD5"/>
    <w:rsid w:val="004E1EF9"/>
    <w:rsid w:val="004E4DAF"/>
    <w:rsid w:val="004E4DFE"/>
    <w:rsid w:val="004E50EF"/>
    <w:rsid w:val="004E70A3"/>
    <w:rsid w:val="004E7890"/>
    <w:rsid w:val="004E7B0F"/>
    <w:rsid w:val="004F0FCD"/>
    <w:rsid w:val="004F1C98"/>
    <w:rsid w:val="004F2D9D"/>
    <w:rsid w:val="004F301A"/>
    <w:rsid w:val="004F38DA"/>
    <w:rsid w:val="004F3BC1"/>
    <w:rsid w:val="004F40D2"/>
    <w:rsid w:val="004F5A22"/>
    <w:rsid w:val="004F7299"/>
    <w:rsid w:val="004F7D8C"/>
    <w:rsid w:val="0050063E"/>
    <w:rsid w:val="00500EDF"/>
    <w:rsid w:val="00500F8C"/>
    <w:rsid w:val="005015EF"/>
    <w:rsid w:val="00501DB2"/>
    <w:rsid w:val="00502B03"/>
    <w:rsid w:val="00502B38"/>
    <w:rsid w:val="00502D12"/>
    <w:rsid w:val="00503120"/>
    <w:rsid w:val="005051CB"/>
    <w:rsid w:val="005053D7"/>
    <w:rsid w:val="00505DDA"/>
    <w:rsid w:val="0050617E"/>
    <w:rsid w:val="00507048"/>
    <w:rsid w:val="005107C2"/>
    <w:rsid w:val="00510861"/>
    <w:rsid w:val="00511498"/>
    <w:rsid w:val="00511A0A"/>
    <w:rsid w:val="00512E38"/>
    <w:rsid w:val="00515B78"/>
    <w:rsid w:val="0051659E"/>
    <w:rsid w:val="00516737"/>
    <w:rsid w:val="00516AA0"/>
    <w:rsid w:val="005176FC"/>
    <w:rsid w:val="00520231"/>
    <w:rsid w:val="00520CCC"/>
    <w:rsid w:val="005212A2"/>
    <w:rsid w:val="00521743"/>
    <w:rsid w:val="00521CF5"/>
    <w:rsid w:val="005220B7"/>
    <w:rsid w:val="00522245"/>
    <w:rsid w:val="005228CE"/>
    <w:rsid w:val="00524A48"/>
    <w:rsid w:val="00525366"/>
    <w:rsid w:val="005262E5"/>
    <w:rsid w:val="00526901"/>
    <w:rsid w:val="0053035C"/>
    <w:rsid w:val="005310DE"/>
    <w:rsid w:val="00531728"/>
    <w:rsid w:val="00531A1F"/>
    <w:rsid w:val="00531C32"/>
    <w:rsid w:val="00532144"/>
    <w:rsid w:val="00532B06"/>
    <w:rsid w:val="00532E1F"/>
    <w:rsid w:val="00533399"/>
    <w:rsid w:val="005340AD"/>
    <w:rsid w:val="00535836"/>
    <w:rsid w:val="00535C43"/>
    <w:rsid w:val="005365F3"/>
    <w:rsid w:val="00536E20"/>
    <w:rsid w:val="005371BA"/>
    <w:rsid w:val="0053749E"/>
    <w:rsid w:val="005409D8"/>
    <w:rsid w:val="005411B0"/>
    <w:rsid w:val="0054146C"/>
    <w:rsid w:val="0054171B"/>
    <w:rsid w:val="00542D90"/>
    <w:rsid w:val="005430DA"/>
    <w:rsid w:val="00543ED5"/>
    <w:rsid w:val="0054449B"/>
    <w:rsid w:val="00544ACA"/>
    <w:rsid w:val="00545A8E"/>
    <w:rsid w:val="0054686D"/>
    <w:rsid w:val="00546DD9"/>
    <w:rsid w:val="005471B3"/>
    <w:rsid w:val="005474B5"/>
    <w:rsid w:val="00547656"/>
    <w:rsid w:val="0055010E"/>
    <w:rsid w:val="00550A67"/>
    <w:rsid w:val="00550C57"/>
    <w:rsid w:val="0055288F"/>
    <w:rsid w:val="00552895"/>
    <w:rsid w:val="00554812"/>
    <w:rsid w:val="00554D70"/>
    <w:rsid w:val="00555C05"/>
    <w:rsid w:val="00556412"/>
    <w:rsid w:val="005565C4"/>
    <w:rsid w:val="00556D63"/>
    <w:rsid w:val="00556EDA"/>
    <w:rsid w:val="005574F4"/>
    <w:rsid w:val="0055778D"/>
    <w:rsid w:val="005579DD"/>
    <w:rsid w:val="005620FC"/>
    <w:rsid w:val="00562276"/>
    <w:rsid w:val="00563577"/>
    <w:rsid w:val="00563752"/>
    <w:rsid w:val="00565BBA"/>
    <w:rsid w:val="00567F4E"/>
    <w:rsid w:val="0057046D"/>
    <w:rsid w:val="00570B8F"/>
    <w:rsid w:val="005717F6"/>
    <w:rsid w:val="005720F6"/>
    <w:rsid w:val="00574B2F"/>
    <w:rsid w:val="00576456"/>
    <w:rsid w:val="005764E8"/>
    <w:rsid w:val="0057671A"/>
    <w:rsid w:val="00576D68"/>
    <w:rsid w:val="00577A7A"/>
    <w:rsid w:val="00580B2D"/>
    <w:rsid w:val="00580D69"/>
    <w:rsid w:val="00581658"/>
    <w:rsid w:val="00581E6C"/>
    <w:rsid w:val="00582625"/>
    <w:rsid w:val="00582F1F"/>
    <w:rsid w:val="005842E4"/>
    <w:rsid w:val="0058439A"/>
    <w:rsid w:val="00585EBB"/>
    <w:rsid w:val="00585F58"/>
    <w:rsid w:val="00585FED"/>
    <w:rsid w:val="0058678D"/>
    <w:rsid w:val="0058781D"/>
    <w:rsid w:val="00587D17"/>
    <w:rsid w:val="00590789"/>
    <w:rsid w:val="005909D4"/>
    <w:rsid w:val="00591158"/>
    <w:rsid w:val="0059174E"/>
    <w:rsid w:val="00592BAE"/>
    <w:rsid w:val="0059327C"/>
    <w:rsid w:val="00593A07"/>
    <w:rsid w:val="00594391"/>
    <w:rsid w:val="0059456A"/>
    <w:rsid w:val="005947BA"/>
    <w:rsid w:val="00594A7D"/>
    <w:rsid w:val="00595886"/>
    <w:rsid w:val="005979C6"/>
    <w:rsid w:val="00597BF2"/>
    <w:rsid w:val="00597E19"/>
    <w:rsid w:val="005A09B7"/>
    <w:rsid w:val="005A17C6"/>
    <w:rsid w:val="005A1848"/>
    <w:rsid w:val="005A348B"/>
    <w:rsid w:val="005A5638"/>
    <w:rsid w:val="005A58F6"/>
    <w:rsid w:val="005A68EC"/>
    <w:rsid w:val="005A6B1A"/>
    <w:rsid w:val="005A7255"/>
    <w:rsid w:val="005B064C"/>
    <w:rsid w:val="005B0748"/>
    <w:rsid w:val="005B0BF6"/>
    <w:rsid w:val="005B1381"/>
    <w:rsid w:val="005B22AF"/>
    <w:rsid w:val="005B2769"/>
    <w:rsid w:val="005B27F5"/>
    <w:rsid w:val="005B4899"/>
    <w:rsid w:val="005B5067"/>
    <w:rsid w:val="005B5106"/>
    <w:rsid w:val="005B59DE"/>
    <w:rsid w:val="005B59F7"/>
    <w:rsid w:val="005B5B21"/>
    <w:rsid w:val="005B5C4C"/>
    <w:rsid w:val="005B6332"/>
    <w:rsid w:val="005B66A1"/>
    <w:rsid w:val="005B6EA8"/>
    <w:rsid w:val="005B734C"/>
    <w:rsid w:val="005B7910"/>
    <w:rsid w:val="005C1B0B"/>
    <w:rsid w:val="005C208D"/>
    <w:rsid w:val="005C2A8C"/>
    <w:rsid w:val="005C3D07"/>
    <w:rsid w:val="005C477A"/>
    <w:rsid w:val="005C56E9"/>
    <w:rsid w:val="005C59B0"/>
    <w:rsid w:val="005C5C06"/>
    <w:rsid w:val="005C5C72"/>
    <w:rsid w:val="005C6EBF"/>
    <w:rsid w:val="005C70CF"/>
    <w:rsid w:val="005C72AF"/>
    <w:rsid w:val="005D14F5"/>
    <w:rsid w:val="005D2A6C"/>
    <w:rsid w:val="005D390E"/>
    <w:rsid w:val="005D41C4"/>
    <w:rsid w:val="005D476C"/>
    <w:rsid w:val="005D4FE3"/>
    <w:rsid w:val="005D58F8"/>
    <w:rsid w:val="005D6125"/>
    <w:rsid w:val="005D676D"/>
    <w:rsid w:val="005D7660"/>
    <w:rsid w:val="005E0754"/>
    <w:rsid w:val="005E1700"/>
    <w:rsid w:val="005E207A"/>
    <w:rsid w:val="005E3916"/>
    <w:rsid w:val="005E4A0E"/>
    <w:rsid w:val="005E50C6"/>
    <w:rsid w:val="005E539E"/>
    <w:rsid w:val="005E5A76"/>
    <w:rsid w:val="005E6382"/>
    <w:rsid w:val="005E7ED1"/>
    <w:rsid w:val="005F03AA"/>
    <w:rsid w:val="005F09BA"/>
    <w:rsid w:val="005F316B"/>
    <w:rsid w:val="005F3665"/>
    <w:rsid w:val="005F400E"/>
    <w:rsid w:val="005F52B3"/>
    <w:rsid w:val="005F545D"/>
    <w:rsid w:val="005F5978"/>
    <w:rsid w:val="005F6190"/>
    <w:rsid w:val="005F70E8"/>
    <w:rsid w:val="00600008"/>
    <w:rsid w:val="00600679"/>
    <w:rsid w:val="00600D63"/>
    <w:rsid w:val="00600D7D"/>
    <w:rsid w:val="006013CF"/>
    <w:rsid w:val="00602637"/>
    <w:rsid w:val="00602AE1"/>
    <w:rsid w:val="00602DFF"/>
    <w:rsid w:val="006033F0"/>
    <w:rsid w:val="0060495D"/>
    <w:rsid w:val="00605137"/>
    <w:rsid w:val="00605837"/>
    <w:rsid w:val="00605E9C"/>
    <w:rsid w:val="006060CA"/>
    <w:rsid w:val="00606630"/>
    <w:rsid w:val="006120C1"/>
    <w:rsid w:val="00612951"/>
    <w:rsid w:val="006132B1"/>
    <w:rsid w:val="00613621"/>
    <w:rsid w:val="006136E1"/>
    <w:rsid w:val="006138C4"/>
    <w:rsid w:val="00613F5E"/>
    <w:rsid w:val="006170EE"/>
    <w:rsid w:val="00617BDA"/>
    <w:rsid w:val="00617CAA"/>
    <w:rsid w:val="0062026B"/>
    <w:rsid w:val="00620349"/>
    <w:rsid w:val="00620F8C"/>
    <w:rsid w:val="006211F1"/>
    <w:rsid w:val="00621D6E"/>
    <w:rsid w:val="00622164"/>
    <w:rsid w:val="0062326E"/>
    <w:rsid w:val="00623993"/>
    <w:rsid w:val="00623BC1"/>
    <w:rsid w:val="00624346"/>
    <w:rsid w:val="00624399"/>
    <w:rsid w:val="006249A6"/>
    <w:rsid w:val="00625502"/>
    <w:rsid w:val="0062659B"/>
    <w:rsid w:val="00626D58"/>
    <w:rsid w:val="0062755F"/>
    <w:rsid w:val="006275BB"/>
    <w:rsid w:val="00627B7B"/>
    <w:rsid w:val="00630172"/>
    <w:rsid w:val="006318BD"/>
    <w:rsid w:val="006333A9"/>
    <w:rsid w:val="00633587"/>
    <w:rsid w:val="00633C01"/>
    <w:rsid w:val="00633EC3"/>
    <w:rsid w:val="006340A9"/>
    <w:rsid w:val="006346DD"/>
    <w:rsid w:val="00634809"/>
    <w:rsid w:val="006351F3"/>
    <w:rsid w:val="00635529"/>
    <w:rsid w:val="00636047"/>
    <w:rsid w:val="00636520"/>
    <w:rsid w:val="006378A4"/>
    <w:rsid w:val="00637F9A"/>
    <w:rsid w:val="006415AC"/>
    <w:rsid w:val="00641EF4"/>
    <w:rsid w:val="00642338"/>
    <w:rsid w:val="00642DC6"/>
    <w:rsid w:val="00643066"/>
    <w:rsid w:val="00643C2D"/>
    <w:rsid w:val="0064410E"/>
    <w:rsid w:val="00644AD6"/>
    <w:rsid w:val="00644E8A"/>
    <w:rsid w:val="006451F5"/>
    <w:rsid w:val="00646229"/>
    <w:rsid w:val="00646C86"/>
    <w:rsid w:val="00650B64"/>
    <w:rsid w:val="006512AB"/>
    <w:rsid w:val="00651355"/>
    <w:rsid w:val="0065139F"/>
    <w:rsid w:val="00651851"/>
    <w:rsid w:val="006534AE"/>
    <w:rsid w:val="00653696"/>
    <w:rsid w:val="00654151"/>
    <w:rsid w:val="0065547A"/>
    <w:rsid w:val="00660439"/>
    <w:rsid w:val="00660638"/>
    <w:rsid w:val="00661B98"/>
    <w:rsid w:val="00661C7D"/>
    <w:rsid w:val="00661D3E"/>
    <w:rsid w:val="0066273C"/>
    <w:rsid w:val="00662B1E"/>
    <w:rsid w:val="006635FD"/>
    <w:rsid w:val="00663A2A"/>
    <w:rsid w:val="006649FA"/>
    <w:rsid w:val="006657CF"/>
    <w:rsid w:val="00665D87"/>
    <w:rsid w:val="00666329"/>
    <w:rsid w:val="006665D4"/>
    <w:rsid w:val="006674AF"/>
    <w:rsid w:val="00667D74"/>
    <w:rsid w:val="00670D2A"/>
    <w:rsid w:val="00671C24"/>
    <w:rsid w:val="0067223D"/>
    <w:rsid w:val="00673BE3"/>
    <w:rsid w:val="00673C64"/>
    <w:rsid w:val="0067515B"/>
    <w:rsid w:val="00675AC2"/>
    <w:rsid w:val="006766AF"/>
    <w:rsid w:val="00676746"/>
    <w:rsid w:val="006767C3"/>
    <w:rsid w:val="006767DD"/>
    <w:rsid w:val="00676C74"/>
    <w:rsid w:val="00680C13"/>
    <w:rsid w:val="00681A03"/>
    <w:rsid w:val="006822C5"/>
    <w:rsid w:val="006822FD"/>
    <w:rsid w:val="006828C6"/>
    <w:rsid w:val="00684DD0"/>
    <w:rsid w:val="0068565F"/>
    <w:rsid w:val="00685F39"/>
    <w:rsid w:val="00685FD4"/>
    <w:rsid w:val="006860A6"/>
    <w:rsid w:val="006861F7"/>
    <w:rsid w:val="00686CED"/>
    <w:rsid w:val="006875A8"/>
    <w:rsid w:val="00687878"/>
    <w:rsid w:val="00687AAB"/>
    <w:rsid w:val="00691356"/>
    <w:rsid w:val="00691E7D"/>
    <w:rsid w:val="00692128"/>
    <w:rsid w:val="00692B66"/>
    <w:rsid w:val="00693690"/>
    <w:rsid w:val="006937EE"/>
    <w:rsid w:val="006941E4"/>
    <w:rsid w:val="0069429F"/>
    <w:rsid w:val="0069556C"/>
    <w:rsid w:val="006959A0"/>
    <w:rsid w:val="00695AE4"/>
    <w:rsid w:val="00695BBD"/>
    <w:rsid w:val="0069684B"/>
    <w:rsid w:val="006A027C"/>
    <w:rsid w:val="006A0780"/>
    <w:rsid w:val="006A12C9"/>
    <w:rsid w:val="006A2411"/>
    <w:rsid w:val="006A32B0"/>
    <w:rsid w:val="006A3446"/>
    <w:rsid w:val="006A3EE3"/>
    <w:rsid w:val="006A3F42"/>
    <w:rsid w:val="006A4119"/>
    <w:rsid w:val="006A505C"/>
    <w:rsid w:val="006A550A"/>
    <w:rsid w:val="006A5D4A"/>
    <w:rsid w:val="006A639F"/>
    <w:rsid w:val="006A78ED"/>
    <w:rsid w:val="006B0C41"/>
    <w:rsid w:val="006B27EB"/>
    <w:rsid w:val="006B3743"/>
    <w:rsid w:val="006B3F3D"/>
    <w:rsid w:val="006B5042"/>
    <w:rsid w:val="006B5897"/>
    <w:rsid w:val="006C01C5"/>
    <w:rsid w:val="006C02B1"/>
    <w:rsid w:val="006C0DBC"/>
    <w:rsid w:val="006C1499"/>
    <w:rsid w:val="006C2958"/>
    <w:rsid w:val="006C3A72"/>
    <w:rsid w:val="006C48F9"/>
    <w:rsid w:val="006C5319"/>
    <w:rsid w:val="006C53F1"/>
    <w:rsid w:val="006C5C91"/>
    <w:rsid w:val="006C6C26"/>
    <w:rsid w:val="006C6C84"/>
    <w:rsid w:val="006C6F88"/>
    <w:rsid w:val="006C7804"/>
    <w:rsid w:val="006C7A5F"/>
    <w:rsid w:val="006C7F4A"/>
    <w:rsid w:val="006D04BA"/>
    <w:rsid w:val="006D057D"/>
    <w:rsid w:val="006D074B"/>
    <w:rsid w:val="006D0D74"/>
    <w:rsid w:val="006D1914"/>
    <w:rsid w:val="006D2500"/>
    <w:rsid w:val="006D27E0"/>
    <w:rsid w:val="006D3ECE"/>
    <w:rsid w:val="006D425C"/>
    <w:rsid w:val="006D4F79"/>
    <w:rsid w:val="006D6269"/>
    <w:rsid w:val="006D68CA"/>
    <w:rsid w:val="006D717D"/>
    <w:rsid w:val="006D783A"/>
    <w:rsid w:val="006D7E38"/>
    <w:rsid w:val="006E026B"/>
    <w:rsid w:val="006E0B94"/>
    <w:rsid w:val="006E1195"/>
    <w:rsid w:val="006E1234"/>
    <w:rsid w:val="006E181B"/>
    <w:rsid w:val="006E3651"/>
    <w:rsid w:val="006E3F18"/>
    <w:rsid w:val="006E49C2"/>
    <w:rsid w:val="006E5D17"/>
    <w:rsid w:val="006E74A6"/>
    <w:rsid w:val="006E7845"/>
    <w:rsid w:val="006E7DB0"/>
    <w:rsid w:val="006F04B1"/>
    <w:rsid w:val="006F07C0"/>
    <w:rsid w:val="006F0ADD"/>
    <w:rsid w:val="006F12F0"/>
    <w:rsid w:val="006F23AB"/>
    <w:rsid w:val="006F2C8D"/>
    <w:rsid w:val="006F2E4B"/>
    <w:rsid w:val="006F41E6"/>
    <w:rsid w:val="006F51CD"/>
    <w:rsid w:val="006F56E4"/>
    <w:rsid w:val="006F5A4B"/>
    <w:rsid w:val="006F6447"/>
    <w:rsid w:val="006F74D2"/>
    <w:rsid w:val="006F7F4C"/>
    <w:rsid w:val="00700077"/>
    <w:rsid w:val="007000B3"/>
    <w:rsid w:val="00700A0A"/>
    <w:rsid w:val="00700B9B"/>
    <w:rsid w:val="007018DD"/>
    <w:rsid w:val="00702316"/>
    <w:rsid w:val="007023D6"/>
    <w:rsid w:val="0070279B"/>
    <w:rsid w:val="00703AD0"/>
    <w:rsid w:val="007040A8"/>
    <w:rsid w:val="007042DE"/>
    <w:rsid w:val="00704448"/>
    <w:rsid w:val="00704B03"/>
    <w:rsid w:val="00705754"/>
    <w:rsid w:val="007058F4"/>
    <w:rsid w:val="0070604F"/>
    <w:rsid w:val="007062EE"/>
    <w:rsid w:val="00706B05"/>
    <w:rsid w:val="00707E9B"/>
    <w:rsid w:val="00710ADE"/>
    <w:rsid w:val="00711060"/>
    <w:rsid w:val="007118A0"/>
    <w:rsid w:val="00711EA5"/>
    <w:rsid w:val="0071230A"/>
    <w:rsid w:val="00712E02"/>
    <w:rsid w:val="00715708"/>
    <w:rsid w:val="007202EC"/>
    <w:rsid w:val="0072054C"/>
    <w:rsid w:val="00720A12"/>
    <w:rsid w:val="007211E1"/>
    <w:rsid w:val="007219BE"/>
    <w:rsid w:val="00721BE4"/>
    <w:rsid w:val="00722B56"/>
    <w:rsid w:val="00722E4E"/>
    <w:rsid w:val="00722E56"/>
    <w:rsid w:val="007234AC"/>
    <w:rsid w:val="007236E0"/>
    <w:rsid w:val="00724E51"/>
    <w:rsid w:val="007254B8"/>
    <w:rsid w:val="0072556B"/>
    <w:rsid w:val="00725576"/>
    <w:rsid w:val="007255AD"/>
    <w:rsid w:val="007258CB"/>
    <w:rsid w:val="00725A9E"/>
    <w:rsid w:val="0072791A"/>
    <w:rsid w:val="00727964"/>
    <w:rsid w:val="00727A63"/>
    <w:rsid w:val="00730201"/>
    <w:rsid w:val="007306FE"/>
    <w:rsid w:val="00731A4A"/>
    <w:rsid w:val="00731E40"/>
    <w:rsid w:val="00733B3F"/>
    <w:rsid w:val="00733CDD"/>
    <w:rsid w:val="007346F4"/>
    <w:rsid w:val="007348C4"/>
    <w:rsid w:val="0073493D"/>
    <w:rsid w:val="00734EF2"/>
    <w:rsid w:val="00735698"/>
    <w:rsid w:val="0073575B"/>
    <w:rsid w:val="00735982"/>
    <w:rsid w:val="00736646"/>
    <w:rsid w:val="007371ED"/>
    <w:rsid w:val="007408AA"/>
    <w:rsid w:val="00740DBD"/>
    <w:rsid w:val="0074214C"/>
    <w:rsid w:val="00742D2E"/>
    <w:rsid w:val="00742DC8"/>
    <w:rsid w:val="0074360F"/>
    <w:rsid w:val="0074387F"/>
    <w:rsid w:val="007442A6"/>
    <w:rsid w:val="0074484E"/>
    <w:rsid w:val="0074538C"/>
    <w:rsid w:val="00745575"/>
    <w:rsid w:val="00745DF8"/>
    <w:rsid w:val="007463CE"/>
    <w:rsid w:val="00747401"/>
    <w:rsid w:val="0075047A"/>
    <w:rsid w:val="00750D90"/>
    <w:rsid w:val="0075112A"/>
    <w:rsid w:val="00751888"/>
    <w:rsid w:val="00751B5C"/>
    <w:rsid w:val="00751E69"/>
    <w:rsid w:val="00751E8D"/>
    <w:rsid w:val="00754391"/>
    <w:rsid w:val="007546AD"/>
    <w:rsid w:val="007563D9"/>
    <w:rsid w:val="007572C3"/>
    <w:rsid w:val="00760A19"/>
    <w:rsid w:val="00761616"/>
    <w:rsid w:val="007616D8"/>
    <w:rsid w:val="00763A4A"/>
    <w:rsid w:val="00764C81"/>
    <w:rsid w:val="00767707"/>
    <w:rsid w:val="00767DAA"/>
    <w:rsid w:val="0077041D"/>
    <w:rsid w:val="00771060"/>
    <w:rsid w:val="007712F2"/>
    <w:rsid w:val="00771BF3"/>
    <w:rsid w:val="007724C3"/>
    <w:rsid w:val="00772DE0"/>
    <w:rsid w:val="0077346D"/>
    <w:rsid w:val="00774674"/>
    <w:rsid w:val="007748DA"/>
    <w:rsid w:val="00774A01"/>
    <w:rsid w:val="007761CC"/>
    <w:rsid w:val="007765BF"/>
    <w:rsid w:val="00776CAE"/>
    <w:rsid w:val="00776D30"/>
    <w:rsid w:val="007772CE"/>
    <w:rsid w:val="00782E41"/>
    <w:rsid w:val="0078421A"/>
    <w:rsid w:val="00785368"/>
    <w:rsid w:val="0078579F"/>
    <w:rsid w:val="007857C9"/>
    <w:rsid w:val="007862AA"/>
    <w:rsid w:val="00786D86"/>
    <w:rsid w:val="007878D8"/>
    <w:rsid w:val="0079018F"/>
    <w:rsid w:val="00790765"/>
    <w:rsid w:val="00791911"/>
    <w:rsid w:val="00791BEA"/>
    <w:rsid w:val="00791DCB"/>
    <w:rsid w:val="00791DE6"/>
    <w:rsid w:val="00792AAD"/>
    <w:rsid w:val="00793652"/>
    <w:rsid w:val="007938F1"/>
    <w:rsid w:val="007958E8"/>
    <w:rsid w:val="00796DDF"/>
    <w:rsid w:val="007A1903"/>
    <w:rsid w:val="007A2D78"/>
    <w:rsid w:val="007A3B51"/>
    <w:rsid w:val="007A5C3D"/>
    <w:rsid w:val="007A6E3D"/>
    <w:rsid w:val="007B22B6"/>
    <w:rsid w:val="007B3AEF"/>
    <w:rsid w:val="007B3B09"/>
    <w:rsid w:val="007B3D6E"/>
    <w:rsid w:val="007B43BB"/>
    <w:rsid w:val="007B4A57"/>
    <w:rsid w:val="007B53CA"/>
    <w:rsid w:val="007B618E"/>
    <w:rsid w:val="007B6BF1"/>
    <w:rsid w:val="007B7DE2"/>
    <w:rsid w:val="007C136B"/>
    <w:rsid w:val="007C1890"/>
    <w:rsid w:val="007C1FE0"/>
    <w:rsid w:val="007C414F"/>
    <w:rsid w:val="007C4462"/>
    <w:rsid w:val="007C59E1"/>
    <w:rsid w:val="007C76AD"/>
    <w:rsid w:val="007C7C5E"/>
    <w:rsid w:val="007D0237"/>
    <w:rsid w:val="007D1DDC"/>
    <w:rsid w:val="007D26F1"/>
    <w:rsid w:val="007D2DEE"/>
    <w:rsid w:val="007D3149"/>
    <w:rsid w:val="007D3497"/>
    <w:rsid w:val="007D35C3"/>
    <w:rsid w:val="007D3635"/>
    <w:rsid w:val="007D3E02"/>
    <w:rsid w:val="007D433D"/>
    <w:rsid w:val="007D4380"/>
    <w:rsid w:val="007D56AF"/>
    <w:rsid w:val="007D6800"/>
    <w:rsid w:val="007D6CB1"/>
    <w:rsid w:val="007D6D97"/>
    <w:rsid w:val="007D731C"/>
    <w:rsid w:val="007D7634"/>
    <w:rsid w:val="007E0840"/>
    <w:rsid w:val="007E100E"/>
    <w:rsid w:val="007E114C"/>
    <w:rsid w:val="007E2FDC"/>
    <w:rsid w:val="007E3FB9"/>
    <w:rsid w:val="007E49E1"/>
    <w:rsid w:val="007E5727"/>
    <w:rsid w:val="007E5F62"/>
    <w:rsid w:val="007E6B76"/>
    <w:rsid w:val="007E7482"/>
    <w:rsid w:val="007F00D9"/>
    <w:rsid w:val="007F0F84"/>
    <w:rsid w:val="007F162E"/>
    <w:rsid w:val="007F1B5E"/>
    <w:rsid w:val="007F2FE6"/>
    <w:rsid w:val="007F50CD"/>
    <w:rsid w:val="007F541B"/>
    <w:rsid w:val="007F670E"/>
    <w:rsid w:val="00800174"/>
    <w:rsid w:val="00800B9D"/>
    <w:rsid w:val="00800F4C"/>
    <w:rsid w:val="0080164F"/>
    <w:rsid w:val="00801F4F"/>
    <w:rsid w:val="008032FF"/>
    <w:rsid w:val="00803732"/>
    <w:rsid w:val="008039AD"/>
    <w:rsid w:val="00803D7B"/>
    <w:rsid w:val="0080490E"/>
    <w:rsid w:val="00804EE2"/>
    <w:rsid w:val="008057E7"/>
    <w:rsid w:val="0080589C"/>
    <w:rsid w:val="00805B02"/>
    <w:rsid w:val="008066E9"/>
    <w:rsid w:val="00806ECF"/>
    <w:rsid w:val="008070BA"/>
    <w:rsid w:val="008070C4"/>
    <w:rsid w:val="0081069E"/>
    <w:rsid w:val="00810BA5"/>
    <w:rsid w:val="008138AE"/>
    <w:rsid w:val="00814716"/>
    <w:rsid w:val="0081512A"/>
    <w:rsid w:val="00815D3D"/>
    <w:rsid w:val="00816384"/>
    <w:rsid w:val="008166F9"/>
    <w:rsid w:val="0081738F"/>
    <w:rsid w:val="008177B1"/>
    <w:rsid w:val="008200BE"/>
    <w:rsid w:val="00820105"/>
    <w:rsid w:val="00821FFE"/>
    <w:rsid w:val="00824061"/>
    <w:rsid w:val="00824345"/>
    <w:rsid w:val="00824418"/>
    <w:rsid w:val="008246D2"/>
    <w:rsid w:val="00824973"/>
    <w:rsid w:val="00824D3E"/>
    <w:rsid w:val="00824FBA"/>
    <w:rsid w:val="0082675E"/>
    <w:rsid w:val="008307EB"/>
    <w:rsid w:val="00832B6F"/>
    <w:rsid w:val="00833090"/>
    <w:rsid w:val="008335CE"/>
    <w:rsid w:val="00833685"/>
    <w:rsid w:val="0083384A"/>
    <w:rsid w:val="00833AE6"/>
    <w:rsid w:val="00834713"/>
    <w:rsid w:val="00835D32"/>
    <w:rsid w:val="0083732C"/>
    <w:rsid w:val="00837772"/>
    <w:rsid w:val="0084030D"/>
    <w:rsid w:val="00840AAA"/>
    <w:rsid w:val="0084294F"/>
    <w:rsid w:val="00842D2D"/>
    <w:rsid w:val="00842FD7"/>
    <w:rsid w:val="00843289"/>
    <w:rsid w:val="008432EC"/>
    <w:rsid w:val="00843478"/>
    <w:rsid w:val="008438B9"/>
    <w:rsid w:val="00844020"/>
    <w:rsid w:val="008444F5"/>
    <w:rsid w:val="00844D9C"/>
    <w:rsid w:val="00846609"/>
    <w:rsid w:val="00846CDF"/>
    <w:rsid w:val="00846F17"/>
    <w:rsid w:val="008514F7"/>
    <w:rsid w:val="008526EE"/>
    <w:rsid w:val="008527CE"/>
    <w:rsid w:val="00852CA2"/>
    <w:rsid w:val="008547AC"/>
    <w:rsid w:val="00854A53"/>
    <w:rsid w:val="008558E7"/>
    <w:rsid w:val="008560F5"/>
    <w:rsid w:val="008561D9"/>
    <w:rsid w:val="00856253"/>
    <w:rsid w:val="008567AC"/>
    <w:rsid w:val="0085688F"/>
    <w:rsid w:val="00857F8B"/>
    <w:rsid w:val="008606F9"/>
    <w:rsid w:val="00860BB4"/>
    <w:rsid w:val="00862979"/>
    <w:rsid w:val="00862F2F"/>
    <w:rsid w:val="00863A26"/>
    <w:rsid w:val="0086400C"/>
    <w:rsid w:val="00864652"/>
    <w:rsid w:val="0086509E"/>
    <w:rsid w:val="008659CD"/>
    <w:rsid w:val="00866FBC"/>
    <w:rsid w:val="008679A8"/>
    <w:rsid w:val="00870E4E"/>
    <w:rsid w:val="00870F19"/>
    <w:rsid w:val="00871B7C"/>
    <w:rsid w:val="008730C3"/>
    <w:rsid w:val="00875344"/>
    <w:rsid w:val="00876D01"/>
    <w:rsid w:val="0087761A"/>
    <w:rsid w:val="00877896"/>
    <w:rsid w:val="00880686"/>
    <w:rsid w:val="00880848"/>
    <w:rsid w:val="00880DB3"/>
    <w:rsid w:val="00880E53"/>
    <w:rsid w:val="0088115F"/>
    <w:rsid w:val="00881A84"/>
    <w:rsid w:val="008826D0"/>
    <w:rsid w:val="00883B9B"/>
    <w:rsid w:val="00887522"/>
    <w:rsid w:val="00890B43"/>
    <w:rsid w:val="00890E5E"/>
    <w:rsid w:val="00891914"/>
    <w:rsid w:val="00891A2F"/>
    <w:rsid w:val="00891CC9"/>
    <w:rsid w:val="00891DFA"/>
    <w:rsid w:val="00892591"/>
    <w:rsid w:val="00893C5A"/>
    <w:rsid w:val="008949C1"/>
    <w:rsid w:val="00894B7F"/>
    <w:rsid w:val="00894F08"/>
    <w:rsid w:val="008955F7"/>
    <w:rsid w:val="008959F5"/>
    <w:rsid w:val="00895CB6"/>
    <w:rsid w:val="00895DFE"/>
    <w:rsid w:val="00896DBC"/>
    <w:rsid w:val="00897BBF"/>
    <w:rsid w:val="00897C06"/>
    <w:rsid w:val="008A0389"/>
    <w:rsid w:val="008A0C1E"/>
    <w:rsid w:val="008A0CF5"/>
    <w:rsid w:val="008A0ED8"/>
    <w:rsid w:val="008A1577"/>
    <w:rsid w:val="008A263C"/>
    <w:rsid w:val="008A4264"/>
    <w:rsid w:val="008A473A"/>
    <w:rsid w:val="008A4C4D"/>
    <w:rsid w:val="008A5304"/>
    <w:rsid w:val="008A5667"/>
    <w:rsid w:val="008A56D4"/>
    <w:rsid w:val="008A6EFE"/>
    <w:rsid w:val="008A7F13"/>
    <w:rsid w:val="008B04F6"/>
    <w:rsid w:val="008B0A39"/>
    <w:rsid w:val="008B1626"/>
    <w:rsid w:val="008B16B8"/>
    <w:rsid w:val="008B271E"/>
    <w:rsid w:val="008B3D55"/>
    <w:rsid w:val="008B440E"/>
    <w:rsid w:val="008B45F6"/>
    <w:rsid w:val="008B5EFE"/>
    <w:rsid w:val="008B66F9"/>
    <w:rsid w:val="008B6F4A"/>
    <w:rsid w:val="008B75C2"/>
    <w:rsid w:val="008C0B4C"/>
    <w:rsid w:val="008C19FF"/>
    <w:rsid w:val="008C1AFA"/>
    <w:rsid w:val="008C22AC"/>
    <w:rsid w:val="008C22F0"/>
    <w:rsid w:val="008C472B"/>
    <w:rsid w:val="008C577C"/>
    <w:rsid w:val="008C5B97"/>
    <w:rsid w:val="008C5DDF"/>
    <w:rsid w:val="008C6275"/>
    <w:rsid w:val="008C70E7"/>
    <w:rsid w:val="008C7185"/>
    <w:rsid w:val="008D0DDF"/>
    <w:rsid w:val="008D4976"/>
    <w:rsid w:val="008D5C42"/>
    <w:rsid w:val="008D5FB1"/>
    <w:rsid w:val="008D63CA"/>
    <w:rsid w:val="008D6D43"/>
    <w:rsid w:val="008D7710"/>
    <w:rsid w:val="008E054B"/>
    <w:rsid w:val="008E2648"/>
    <w:rsid w:val="008E33D4"/>
    <w:rsid w:val="008E381C"/>
    <w:rsid w:val="008E38F5"/>
    <w:rsid w:val="008E4926"/>
    <w:rsid w:val="008E5B54"/>
    <w:rsid w:val="008E5D2A"/>
    <w:rsid w:val="008E66E3"/>
    <w:rsid w:val="008E727E"/>
    <w:rsid w:val="008E7FAA"/>
    <w:rsid w:val="008F1DD5"/>
    <w:rsid w:val="008F4922"/>
    <w:rsid w:val="008F5F4A"/>
    <w:rsid w:val="008F6CB8"/>
    <w:rsid w:val="00900900"/>
    <w:rsid w:val="0090100B"/>
    <w:rsid w:val="00901573"/>
    <w:rsid w:val="00903CAF"/>
    <w:rsid w:val="00904247"/>
    <w:rsid w:val="00904B42"/>
    <w:rsid w:val="00904CB0"/>
    <w:rsid w:val="00904E83"/>
    <w:rsid w:val="00905EEA"/>
    <w:rsid w:val="009068DE"/>
    <w:rsid w:val="00906CAC"/>
    <w:rsid w:val="009100D5"/>
    <w:rsid w:val="009107D6"/>
    <w:rsid w:val="0091088F"/>
    <w:rsid w:val="00910B5F"/>
    <w:rsid w:val="00911BEA"/>
    <w:rsid w:val="00911D0B"/>
    <w:rsid w:val="009121D1"/>
    <w:rsid w:val="0091225C"/>
    <w:rsid w:val="00912385"/>
    <w:rsid w:val="00912434"/>
    <w:rsid w:val="009133AB"/>
    <w:rsid w:val="00913562"/>
    <w:rsid w:val="009144E6"/>
    <w:rsid w:val="009148D3"/>
    <w:rsid w:val="00914F88"/>
    <w:rsid w:val="00915413"/>
    <w:rsid w:val="009156CC"/>
    <w:rsid w:val="0091671A"/>
    <w:rsid w:val="0092008A"/>
    <w:rsid w:val="00920A1A"/>
    <w:rsid w:val="00922BC5"/>
    <w:rsid w:val="0092486E"/>
    <w:rsid w:val="0092518D"/>
    <w:rsid w:val="00925339"/>
    <w:rsid w:val="0092782A"/>
    <w:rsid w:val="009279AC"/>
    <w:rsid w:val="009314C6"/>
    <w:rsid w:val="00931A1A"/>
    <w:rsid w:val="00931FCF"/>
    <w:rsid w:val="0093212C"/>
    <w:rsid w:val="00933645"/>
    <w:rsid w:val="00933694"/>
    <w:rsid w:val="00933EF5"/>
    <w:rsid w:val="009344A5"/>
    <w:rsid w:val="0093453E"/>
    <w:rsid w:val="00934593"/>
    <w:rsid w:val="009348AE"/>
    <w:rsid w:val="009356DE"/>
    <w:rsid w:val="009364DD"/>
    <w:rsid w:val="009366B4"/>
    <w:rsid w:val="00936A58"/>
    <w:rsid w:val="009371F6"/>
    <w:rsid w:val="00937C81"/>
    <w:rsid w:val="0094068A"/>
    <w:rsid w:val="00940EDD"/>
    <w:rsid w:val="0094206F"/>
    <w:rsid w:val="00942CE8"/>
    <w:rsid w:val="00943CED"/>
    <w:rsid w:val="009448B7"/>
    <w:rsid w:val="00945BE2"/>
    <w:rsid w:val="00950B2D"/>
    <w:rsid w:val="0095381D"/>
    <w:rsid w:val="0095467A"/>
    <w:rsid w:val="00954923"/>
    <w:rsid w:val="009549AC"/>
    <w:rsid w:val="00955352"/>
    <w:rsid w:val="00955762"/>
    <w:rsid w:val="009567DA"/>
    <w:rsid w:val="00956B9D"/>
    <w:rsid w:val="009570A8"/>
    <w:rsid w:val="009572A5"/>
    <w:rsid w:val="00957D3F"/>
    <w:rsid w:val="009610F8"/>
    <w:rsid w:val="0096133F"/>
    <w:rsid w:val="00961610"/>
    <w:rsid w:val="00961DFF"/>
    <w:rsid w:val="0096231C"/>
    <w:rsid w:val="00962667"/>
    <w:rsid w:val="00962E5A"/>
    <w:rsid w:val="009631EF"/>
    <w:rsid w:val="009639E9"/>
    <w:rsid w:val="00963AAC"/>
    <w:rsid w:val="00964257"/>
    <w:rsid w:val="00966EF8"/>
    <w:rsid w:val="00967AE6"/>
    <w:rsid w:val="0097045D"/>
    <w:rsid w:val="00971900"/>
    <w:rsid w:val="00971B5F"/>
    <w:rsid w:val="00971BFD"/>
    <w:rsid w:val="0097335D"/>
    <w:rsid w:val="00974D82"/>
    <w:rsid w:val="00974F90"/>
    <w:rsid w:val="00975259"/>
    <w:rsid w:val="00975748"/>
    <w:rsid w:val="00976A6F"/>
    <w:rsid w:val="00976FFD"/>
    <w:rsid w:val="00977479"/>
    <w:rsid w:val="00977691"/>
    <w:rsid w:val="009778A0"/>
    <w:rsid w:val="00980AFE"/>
    <w:rsid w:val="0098168F"/>
    <w:rsid w:val="0098261A"/>
    <w:rsid w:val="00982700"/>
    <w:rsid w:val="00985055"/>
    <w:rsid w:val="00985A63"/>
    <w:rsid w:val="00986061"/>
    <w:rsid w:val="00987776"/>
    <w:rsid w:val="00987965"/>
    <w:rsid w:val="00987B8F"/>
    <w:rsid w:val="00987EDF"/>
    <w:rsid w:val="00990615"/>
    <w:rsid w:val="009913DC"/>
    <w:rsid w:val="0099199B"/>
    <w:rsid w:val="009919E2"/>
    <w:rsid w:val="00991A0E"/>
    <w:rsid w:val="009938E4"/>
    <w:rsid w:val="00993EE5"/>
    <w:rsid w:val="00994708"/>
    <w:rsid w:val="0099483B"/>
    <w:rsid w:val="009949C8"/>
    <w:rsid w:val="00994A68"/>
    <w:rsid w:val="0099696A"/>
    <w:rsid w:val="00996BF1"/>
    <w:rsid w:val="00996D78"/>
    <w:rsid w:val="00996E8E"/>
    <w:rsid w:val="00997802"/>
    <w:rsid w:val="009A0AF8"/>
    <w:rsid w:val="009A1410"/>
    <w:rsid w:val="009A192C"/>
    <w:rsid w:val="009A21D4"/>
    <w:rsid w:val="009A238C"/>
    <w:rsid w:val="009A2708"/>
    <w:rsid w:val="009A2B39"/>
    <w:rsid w:val="009A2D71"/>
    <w:rsid w:val="009A3895"/>
    <w:rsid w:val="009A3A6A"/>
    <w:rsid w:val="009A3E31"/>
    <w:rsid w:val="009A41C0"/>
    <w:rsid w:val="009A4B4D"/>
    <w:rsid w:val="009A4DEC"/>
    <w:rsid w:val="009A4EEA"/>
    <w:rsid w:val="009A50A9"/>
    <w:rsid w:val="009A60FA"/>
    <w:rsid w:val="009A6A90"/>
    <w:rsid w:val="009A6FF5"/>
    <w:rsid w:val="009A7B7E"/>
    <w:rsid w:val="009B0005"/>
    <w:rsid w:val="009B17C7"/>
    <w:rsid w:val="009B19A4"/>
    <w:rsid w:val="009B1EDC"/>
    <w:rsid w:val="009B2C89"/>
    <w:rsid w:val="009B465D"/>
    <w:rsid w:val="009B526B"/>
    <w:rsid w:val="009B52E3"/>
    <w:rsid w:val="009B5BFA"/>
    <w:rsid w:val="009B5E0F"/>
    <w:rsid w:val="009B67A2"/>
    <w:rsid w:val="009B73D8"/>
    <w:rsid w:val="009C053C"/>
    <w:rsid w:val="009C1EFD"/>
    <w:rsid w:val="009C1FCB"/>
    <w:rsid w:val="009C29F3"/>
    <w:rsid w:val="009C4961"/>
    <w:rsid w:val="009C4FE2"/>
    <w:rsid w:val="009C6D58"/>
    <w:rsid w:val="009C6EF7"/>
    <w:rsid w:val="009D0CE0"/>
    <w:rsid w:val="009D16EB"/>
    <w:rsid w:val="009D3641"/>
    <w:rsid w:val="009D597F"/>
    <w:rsid w:val="009D5D05"/>
    <w:rsid w:val="009D6CE0"/>
    <w:rsid w:val="009D7086"/>
    <w:rsid w:val="009D7949"/>
    <w:rsid w:val="009D79FB"/>
    <w:rsid w:val="009D7E8D"/>
    <w:rsid w:val="009E0285"/>
    <w:rsid w:val="009E0DED"/>
    <w:rsid w:val="009E1B15"/>
    <w:rsid w:val="009E20F5"/>
    <w:rsid w:val="009E2542"/>
    <w:rsid w:val="009E2FA5"/>
    <w:rsid w:val="009E3B7C"/>
    <w:rsid w:val="009E4032"/>
    <w:rsid w:val="009E4D6C"/>
    <w:rsid w:val="009E50F1"/>
    <w:rsid w:val="009E570B"/>
    <w:rsid w:val="009E7819"/>
    <w:rsid w:val="009E7DC3"/>
    <w:rsid w:val="009F0E14"/>
    <w:rsid w:val="009F1757"/>
    <w:rsid w:val="009F1F93"/>
    <w:rsid w:val="009F2BA4"/>
    <w:rsid w:val="009F2E18"/>
    <w:rsid w:val="009F4875"/>
    <w:rsid w:val="009F4E35"/>
    <w:rsid w:val="009F54E1"/>
    <w:rsid w:val="009F5E60"/>
    <w:rsid w:val="009F683D"/>
    <w:rsid w:val="009F6DAA"/>
    <w:rsid w:val="009F7349"/>
    <w:rsid w:val="009F789E"/>
    <w:rsid w:val="00A00074"/>
    <w:rsid w:val="00A002DC"/>
    <w:rsid w:val="00A01A76"/>
    <w:rsid w:val="00A02976"/>
    <w:rsid w:val="00A03286"/>
    <w:rsid w:val="00A05959"/>
    <w:rsid w:val="00A0723B"/>
    <w:rsid w:val="00A077A9"/>
    <w:rsid w:val="00A115D8"/>
    <w:rsid w:val="00A11763"/>
    <w:rsid w:val="00A1281C"/>
    <w:rsid w:val="00A12D1E"/>
    <w:rsid w:val="00A13B95"/>
    <w:rsid w:val="00A13FCD"/>
    <w:rsid w:val="00A14427"/>
    <w:rsid w:val="00A14940"/>
    <w:rsid w:val="00A1559D"/>
    <w:rsid w:val="00A15A8C"/>
    <w:rsid w:val="00A15E56"/>
    <w:rsid w:val="00A1626B"/>
    <w:rsid w:val="00A173BF"/>
    <w:rsid w:val="00A17A76"/>
    <w:rsid w:val="00A20484"/>
    <w:rsid w:val="00A206A4"/>
    <w:rsid w:val="00A20A65"/>
    <w:rsid w:val="00A21010"/>
    <w:rsid w:val="00A21D0D"/>
    <w:rsid w:val="00A21F69"/>
    <w:rsid w:val="00A2202D"/>
    <w:rsid w:val="00A223E4"/>
    <w:rsid w:val="00A22B40"/>
    <w:rsid w:val="00A22D15"/>
    <w:rsid w:val="00A22D66"/>
    <w:rsid w:val="00A23ED8"/>
    <w:rsid w:val="00A24490"/>
    <w:rsid w:val="00A246AA"/>
    <w:rsid w:val="00A24929"/>
    <w:rsid w:val="00A256AA"/>
    <w:rsid w:val="00A25A60"/>
    <w:rsid w:val="00A278B8"/>
    <w:rsid w:val="00A3028C"/>
    <w:rsid w:val="00A3042D"/>
    <w:rsid w:val="00A30AA0"/>
    <w:rsid w:val="00A30D22"/>
    <w:rsid w:val="00A30F09"/>
    <w:rsid w:val="00A3113D"/>
    <w:rsid w:val="00A314AC"/>
    <w:rsid w:val="00A32063"/>
    <w:rsid w:val="00A324FF"/>
    <w:rsid w:val="00A329C3"/>
    <w:rsid w:val="00A33E85"/>
    <w:rsid w:val="00A347F6"/>
    <w:rsid w:val="00A35F8A"/>
    <w:rsid w:val="00A400CD"/>
    <w:rsid w:val="00A40536"/>
    <w:rsid w:val="00A418C0"/>
    <w:rsid w:val="00A41A3B"/>
    <w:rsid w:val="00A41E9E"/>
    <w:rsid w:val="00A43795"/>
    <w:rsid w:val="00A439FC"/>
    <w:rsid w:val="00A4416C"/>
    <w:rsid w:val="00A45B16"/>
    <w:rsid w:val="00A467E6"/>
    <w:rsid w:val="00A46E02"/>
    <w:rsid w:val="00A47C04"/>
    <w:rsid w:val="00A47CE4"/>
    <w:rsid w:val="00A47D13"/>
    <w:rsid w:val="00A514FC"/>
    <w:rsid w:val="00A52BA9"/>
    <w:rsid w:val="00A53B20"/>
    <w:rsid w:val="00A558FC"/>
    <w:rsid w:val="00A55965"/>
    <w:rsid w:val="00A563BB"/>
    <w:rsid w:val="00A56612"/>
    <w:rsid w:val="00A56F15"/>
    <w:rsid w:val="00A575EF"/>
    <w:rsid w:val="00A5795D"/>
    <w:rsid w:val="00A601A9"/>
    <w:rsid w:val="00A60749"/>
    <w:rsid w:val="00A61876"/>
    <w:rsid w:val="00A62056"/>
    <w:rsid w:val="00A62874"/>
    <w:rsid w:val="00A63876"/>
    <w:rsid w:val="00A63CB2"/>
    <w:rsid w:val="00A64D10"/>
    <w:rsid w:val="00A65005"/>
    <w:rsid w:val="00A651A8"/>
    <w:rsid w:val="00A656FE"/>
    <w:rsid w:val="00A660C0"/>
    <w:rsid w:val="00A669FD"/>
    <w:rsid w:val="00A66BF4"/>
    <w:rsid w:val="00A672FF"/>
    <w:rsid w:val="00A67E8A"/>
    <w:rsid w:val="00A67F59"/>
    <w:rsid w:val="00A70800"/>
    <w:rsid w:val="00A708C4"/>
    <w:rsid w:val="00A70BE2"/>
    <w:rsid w:val="00A71E74"/>
    <w:rsid w:val="00A7292A"/>
    <w:rsid w:val="00A73D48"/>
    <w:rsid w:val="00A74F74"/>
    <w:rsid w:val="00A76820"/>
    <w:rsid w:val="00A7715D"/>
    <w:rsid w:val="00A77343"/>
    <w:rsid w:val="00A77FC6"/>
    <w:rsid w:val="00A81624"/>
    <w:rsid w:val="00A82596"/>
    <w:rsid w:val="00A82739"/>
    <w:rsid w:val="00A860A9"/>
    <w:rsid w:val="00A87F05"/>
    <w:rsid w:val="00A901CE"/>
    <w:rsid w:val="00A9094E"/>
    <w:rsid w:val="00A90D59"/>
    <w:rsid w:val="00A91496"/>
    <w:rsid w:val="00A91F63"/>
    <w:rsid w:val="00A95D17"/>
    <w:rsid w:val="00A96080"/>
    <w:rsid w:val="00A96FF0"/>
    <w:rsid w:val="00A977A7"/>
    <w:rsid w:val="00AA0033"/>
    <w:rsid w:val="00AA040A"/>
    <w:rsid w:val="00AA12EB"/>
    <w:rsid w:val="00AA1982"/>
    <w:rsid w:val="00AA222C"/>
    <w:rsid w:val="00AA314E"/>
    <w:rsid w:val="00AA388A"/>
    <w:rsid w:val="00AA470A"/>
    <w:rsid w:val="00AA5044"/>
    <w:rsid w:val="00AA5171"/>
    <w:rsid w:val="00AA56AC"/>
    <w:rsid w:val="00AA57CF"/>
    <w:rsid w:val="00AA5959"/>
    <w:rsid w:val="00AA6CE2"/>
    <w:rsid w:val="00AA7971"/>
    <w:rsid w:val="00AB0548"/>
    <w:rsid w:val="00AB0641"/>
    <w:rsid w:val="00AB103D"/>
    <w:rsid w:val="00AB20FE"/>
    <w:rsid w:val="00AB2748"/>
    <w:rsid w:val="00AB39EA"/>
    <w:rsid w:val="00AB3A5F"/>
    <w:rsid w:val="00AB4411"/>
    <w:rsid w:val="00AB6F66"/>
    <w:rsid w:val="00AB7423"/>
    <w:rsid w:val="00AC0A89"/>
    <w:rsid w:val="00AC0DC2"/>
    <w:rsid w:val="00AC2931"/>
    <w:rsid w:val="00AC314A"/>
    <w:rsid w:val="00AC4047"/>
    <w:rsid w:val="00AC45B8"/>
    <w:rsid w:val="00AC4A2E"/>
    <w:rsid w:val="00AC5093"/>
    <w:rsid w:val="00AC6BA1"/>
    <w:rsid w:val="00AC6C88"/>
    <w:rsid w:val="00AC767C"/>
    <w:rsid w:val="00AD05A1"/>
    <w:rsid w:val="00AD07DF"/>
    <w:rsid w:val="00AD145F"/>
    <w:rsid w:val="00AD194F"/>
    <w:rsid w:val="00AD359D"/>
    <w:rsid w:val="00AD35CD"/>
    <w:rsid w:val="00AD3BC6"/>
    <w:rsid w:val="00AD431B"/>
    <w:rsid w:val="00AD4759"/>
    <w:rsid w:val="00AD6C39"/>
    <w:rsid w:val="00AE007B"/>
    <w:rsid w:val="00AE018F"/>
    <w:rsid w:val="00AE0CDE"/>
    <w:rsid w:val="00AE3B18"/>
    <w:rsid w:val="00AE4DFB"/>
    <w:rsid w:val="00AE4F98"/>
    <w:rsid w:val="00AE55E9"/>
    <w:rsid w:val="00AE5859"/>
    <w:rsid w:val="00AE67EA"/>
    <w:rsid w:val="00AE71AC"/>
    <w:rsid w:val="00AE7B38"/>
    <w:rsid w:val="00AF0344"/>
    <w:rsid w:val="00AF2056"/>
    <w:rsid w:val="00AF3038"/>
    <w:rsid w:val="00AF351D"/>
    <w:rsid w:val="00AF36AD"/>
    <w:rsid w:val="00AF3797"/>
    <w:rsid w:val="00AF3974"/>
    <w:rsid w:val="00AF40A5"/>
    <w:rsid w:val="00AF4542"/>
    <w:rsid w:val="00AF4D1E"/>
    <w:rsid w:val="00AF54BE"/>
    <w:rsid w:val="00AF6A1A"/>
    <w:rsid w:val="00AF6B37"/>
    <w:rsid w:val="00AF72AB"/>
    <w:rsid w:val="00AF7342"/>
    <w:rsid w:val="00AF7FA5"/>
    <w:rsid w:val="00B0004F"/>
    <w:rsid w:val="00B01AA8"/>
    <w:rsid w:val="00B01C81"/>
    <w:rsid w:val="00B02918"/>
    <w:rsid w:val="00B045E3"/>
    <w:rsid w:val="00B05D1C"/>
    <w:rsid w:val="00B10A7D"/>
    <w:rsid w:val="00B10DAE"/>
    <w:rsid w:val="00B112C6"/>
    <w:rsid w:val="00B11D39"/>
    <w:rsid w:val="00B1228C"/>
    <w:rsid w:val="00B128BC"/>
    <w:rsid w:val="00B13844"/>
    <w:rsid w:val="00B142FE"/>
    <w:rsid w:val="00B14344"/>
    <w:rsid w:val="00B15DCE"/>
    <w:rsid w:val="00B163EE"/>
    <w:rsid w:val="00B17370"/>
    <w:rsid w:val="00B20132"/>
    <w:rsid w:val="00B2049F"/>
    <w:rsid w:val="00B20F5D"/>
    <w:rsid w:val="00B21018"/>
    <w:rsid w:val="00B21BFD"/>
    <w:rsid w:val="00B22702"/>
    <w:rsid w:val="00B2287C"/>
    <w:rsid w:val="00B22A11"/>
    <w:rsid w:val="00B22F13"/>
    <w:rsid w:val="00B22F41"/>
    <w:rsid w:val="00B230E2"/>
    <w:rsid w:val="00B23605"/>
    <w:rsid w:val="00B24927"/>
    <w:rsid w:val="00B249C0"/>
    <w:rsid w:val="00B2546F"/>
    <w:rsid w:val="00B267D2"/>
    <w:rsid w:val="00B26A4E"/>
    <w:rsid w:val="00B30181"/>
    <w:rsid w:val="00B3060D"/>
    <w:rsid w:val="00B307BA"/>
    <w:rsid w:val="00B3203E"/>
    <w:rsid w:val="00B32F04"/>
    <w:rsid w:val="00B3468C"/>
    <w:rsid w:val="00B349E0"/>
    <w:rsid w:val="00B34A2D"/>
    <w:rsid w:val="00B34A5C"/>
    <w:rsid w:val="00B3545E"/>
    <w:rsid w:val="00B37093"/>
    <w:rsid w:val="00B40040"/>
    <w:rsid w:val="00B406D7"/>
    <w:rsid w:val="00B40A92"/>
    <w:rsid w:val="00B414E2"/>
    <w:rsid w:val="00B420E9"/>
    <w:rsid w:val="00B4269B"/>
    <w:rsid w:val="00B428AB"/>
    <w:rsid w:val="00B42AC9"/>
    <w:rsid w:val="00B42C12"/>
    <w:rsid w:val="00B42ECF"/>
    <w:rsid w:val="00B4333F"/>
    <w:rsid w:val="00B4346C"/>
    <w:rsid w:val="00B46539"/>
    <w:rsid w:val="00B46D76"/>
    <w:rsid w:val="00B500D0"/>
    <w:rsid w:val="00B505F7"/>
    <w:rsid w:val="00B528B5"/>
    <w:rsid w:val="00B530BE"/>
    <w:rsid w:val="00B53E65"/>
    <w:rsid w:val="00B53FEC"/>
    <w:rsid w:val="00B54958"/>
    <w:rsid w:val="00B55C46"/>
    <w:rsid w:val="00B565B0"/>
    <w:rsid w:val="00B56CF5"/>
    <w:rsid w:val="00B572E4"/>
    <w:rsid w:val="00B57B54"/>
    <w:rsid w:val="00B60701"/>
    <w:rsid w:val="00B608DE"/>
    <w:rsid w:val="00B60EBE"/>
    <w:rsid w:val="00B60FB4"/>
    <w:rsid w:val="00B61189"/>
    <w:rsid w:val="00B616C7"/>
    <w:rsid w:val="00B62870"/>
    <w:rsid w:val="00B62CD2"/>
    <w:rsid w:val="00B63770"/>
    <w:rsid w:val="00B63DD3"/>
    <w:rsid w:val="00B6423D"/>
    <w:rsid w:val="00B65CB6"/>
    <w:rsid w:val="00B67BE6"/>
    <w:rsid w:val="00B701F0"/>
    <w:rsid w:val="00B70A9D"/>
    <w:rsid w:val="00B717D4"/>
    <w:rsid w:val="00B728D0"/>
    <w:rsid w:val="00B72D5D"/>
    <w:rsid w:val="00B72E1C"/>
    <w:rsid w:val="00B73066"/>
    <w:rsid w:val="00B73EED"/>
    <w:rsid w:val="00B73FC6"/>
    <w:rsid w:val="00B74F8E"/>
    <w:rsid w:val="00B7569B"/>
    <w:rsid w:val="00B7600A"/>
    <w:rsid w:val="00B7628F"/>
    <w:rsid w:val="00B768F1"/>
    <w:rsid w:val="00B77698"/>
    <w:rsid w:val="00B778B0"/>
    <w:rsid w:val="00B80BAD"/>
    <w:rsid w:val="00B81608"/>
    <w:rsid w:val="00B81B53"/>
    <w:rsid w:val="00B81E64"/>
    <w:rsid w:val="00B82D14"/>
    <w:rsid w:val="00B85047"/>
    <w:rsid w:val="00B8547E"/>
    <w:rsid w:val="00B8556D"/>
    <w:rsid w:val="00B86268"/>
    <w:rsid w:val="00B8678A"/>
    <w:rsid w:val="00B8783B"/>
    <w:rsid w:val="00B87A66"/>
    <w:rsid w:val="00B90A25"/>
    <w:rsid w:val="00B91BE9"/>
    <w:rsid w:val="00B94CA3"/>
    <w:rsid w:val="00B95040"/>
    <w:rsid w:val="00B96A38"/>
    <w:rsid w:val="00B97016"/>
    <w:rsid w:val="00B9729A"/>
    <w:rsid w:val="00BA0AD5"/>
    <w:rsid w:val="00BA0B9D"/>
    <w:rsid w:val="00BA1EF6"/>
    <w:rsid w:val="00BA1FFA"/>
    <w:rsid w:val="00BA3513"/>
    <w:rsid w:val="00BA3D4A"/>
    <w:rsid w:val="00BA4756"/>
    <w:rsid w:val="00BA521A"/>
    <w:rsid w:val="00BA61FA"/>
    <w:rsid w:val="00BA65F5"/>
    <w:rsid w:val="00BA6D7B"/>
    <w:rsid w:val="00BA6EDB"/>
    <w:rsid w:val="00BA7A86"/>
    <w:rsid w:val="00BA7FDD"/>
    <w:rsid w:val="00BB0176"/>
    <w:rsid w:val="00BB0190"/>
    <w:rsid w:val="00BB0344"/>
    <w:rsid w:val="00BB0DC1"/>
    <w:rsid w:val="00BB1207"/>
    <w:rsid w:val="00BB1A79"/>
    <w:rsid w:val="00BB2296"/>
    <w:rsid w:val="00BB251E"/>
    <w:rsid w:val="00BB33CF"/>
    <w:rsid w:val="00BB352D"/>
    <w:rsid w:val="00BB3792"/>
    <w:rsid w:val="00BB3C28"/>
    <w:rsid w:val="00BB40D4"/>
    <w:rsid w:val="00BB4248"/>
    <w:rsid w:val="00BB4457"/>
    <w:rsid w:val="00BB4B7E"/>
    <w:rsid w:val="00BB5001"/>
    <w:rsid w:val="00BB50CF"/>
    <w:rsid w:val="00BB51D1"/>
    <w:rsid w:val="00BB5273"/>
    <w:rsid w:val="00BB59B3"/>
    <w:rsid w:val="00BB6E85"/>
    <w:rsid w:val="00BB7127"/>
    <w:rsid w:val="00BC09C1"/>
    <w:rsid w:val="00BC150C"/>
    <w:rsid w:val="00BC17C8"/>
    <w:rsid w:val="00BC1FC2"/>
    <w:rsid w:val="00BC225E"/>
    <w:rsid w:val="00BC2619"/>
    <w:rsid w:val="00BC3E47"/>
    <w:rsid w:val="00BC3EE4"/>
    <w:rsid w:val="00BC4754"/>
    <w:rsid w:val="00BC4876"/>
    <w:rsid w:val="00BC56D7"/>
    <w:rsid w:val="00BC6292"/>
    <w:rsid w:val="00BC7FE7"/>
    <w:rsid w:val="00BD0DE5"/>
    <w:rsid w:val="00BD169F"/>
    <w:rsid w:val="00BD1F6A"/>
    <w:rsid w:val="00BD391D"/>
    <w:rsid w:val="00BD3B39"/>
    <w:rsid w:val="00BD5769"/>
    <w:rsid w:val="00BD77B8"/>
    <w:rsid w:val="00BD7B61"/>
    <w:rsid w:val="00BE045D"/>
    <w:rsid w:val="00BE0859"/>
    <w:rsid w:val="00BE0FD7"/>
    <w:rsid w:val="00BE24C2"/>
    <w:rsid w:val="00BE3D09"/>
    <w:rsid w:val="00BE7591"/>
    <w:rsid w:val="00BF0259"/>
    <w:rsid w:val="00BF1AC6"/>
    <w:rsid w:val="00BF1B56"/>
    <w:rsid w:val="00BF2166"/>
    <w:rsid w:val="00BF21D1"/>
    <w:rsid w:val="00BF268B"/>
    <w:rsid w:val="00BF2838"/>
    <w:rsid w:val="00BF3701"/>
    <w:rsid w:val="00BF4478"/>
    <w:rsid w:val="00BF449B"/>
    <w:rsid w:val="00BF4870"/>
    <w:rsid w:val="00BF5D67"/>
    <w:rsid w:val="00BF5EEE"/>
    <w:rsid w:val="00BF613D"/>
    <w:rsid w:val="00BF65B4"/>
    <w:rsid w:val="00BF711C"/>
    <w:rsid w:val="00BF7D6C"/>
    <w:rsid w:val="00C000BD"/>
    <w:rsid w:val="00C01D5C"/>
    <w:rsid w:val="00C02A33"/>
    <w:rsid w:val="00C02DDF"/>
    <w:rsid w:val="00C03292"/>
    <w:rsid w:val="00C03812"/>
    <w:rsid w:val="00C03B20"/>
    <w:rsid w:val="00C044D6"/>
    <w:rsid w:val="00C04653"/>
    <w:rsid w:val="00C04DC7"/>
    <w:rsid w:val="00C053B6"/>
    <w:rsid w:val="00C05731"/>
    <w:rsid w:val="00C0585E"/>
    <w:rsid w:val="00C075C8"/>
    <w:rsid w:val="00C07F2B"/>
    <w:rsid w:val="00C11C73"/>
    <w:rsid w:val="00C11EE3"/>
    <w:rsid w:val="00C122B3"/>
    <w:rsid w:val="00C12E16"/>
    <w:rsid w:val="00C139BE"/>
    <w:rsid w:val="00C1424F"/>
    <w:rsid w:val="00C160DC"/>
    <w:rsid w:val="00C1619C"/>
    <w:rsid w:val="00C165F3"/>
    <w:rsid w:val="00C167C2"/>
    <w:rsid w:val="00C16EF3"/>
    <w:rsid w:val="00C21307"/>
    <w:rsid w:val="00C21BBE"/>
    <w:rsid w:val="00C22D1D"/>
    <w:rsid w:val="00C2322E"/>
    <w:rsid w:val="00C245BD"/>
    <w:rsid w:val="00C24634"/>
    <w:rsid w:val="00C24A52"/>
    <w:rsid w:val="00C2519E"/>
    <w:rsid w:val="00C253A5"/>
    <w:rsid w:val="00C254B3"/>
    <w:rsid w:val="00C261E0"/>
    <w:rsid w:val="00C27098"/>
    <w:rsid w:val="00C27283"/>
    <w:rsid w:val="00C2736F"/>
    <w:rsid w:val="00C27648"/>
    <w:rsid w:val="00C30CA0"/>
    <w:rsid w:val="00C31339"/>
    <w:rsid w:val="00C31A25"/>
    <w:rsid w:val="00C330D1"/>
    <w:rsid w:val="00C3314F"/>
    <w:rsid w:val="00C3387A"/>
    <w:rsid w:val="00C33E9A"/>
    <w:rsid w:val="00C36566"/>
    <w:rsid w:val="00C36E20"/>
    <w:rsid w:val="00C370E2"/>
    <w:rsid w:val="00C408EF"/>
    <w:rsid w:val="00C40E4E"/>
    <w:rsid w:val="00C40EA5"/>
    <w:rsid w:val="00C4136F"/>
    <w:rsid w:val="00C416B9"/>
    <w:rsid w:val="00C41CDF"/>
    <w:rsid w:val="00C42E75"/>
    <w:rsid w:val="00C43CE3"/>
    <w:rsid w:val="00C43F30"/>
    <w:rsid w:val="00C44045"/>
    <w:rsid w:val="00C44B98"/>
    <w:rsid w:val="00C45CD8"/>
    <w:rsid w:val="00C4637F"/>
    <w:rsid w:val="00C46A44"/>
    <w:rsid w:val="00C46CC8"/>
    <w:rsid w:val="00C50125"/>
    <w:rsid w:val="00C505CD"/>
    <w:rsid w:val="00C5150E"/>
    <w:rsid w:val="00C51C73"/>
    <w:rsid w:val="00C529A7"/>
    <w:rsid w:val="00C52F0D"/>
    <w:rsid w:val="00C52F84"/>
    <w:rsid w:val="00C555AE"/>
    <w:rsid w:val="00C55E4E"/>
    <w:rsid w:val="00C561CD"/>
    <w:rsid w:val="00C607D8"/>
    <w:rsid w:val="00C61008"/>
    <w:rsid w:val="00C61F31"/>
    <w:rsid w:val="00C627AC"/>
    <w:rsid w:val="00C62B9A"/>
    <w:rsid w:val="00C62F58"/>
    <w:rsid w:val="00C637D5"/>
    <w:rsid w:val="00C64503"/>
    <w:rsid w:val="00C64E2F"/>
    <w:rsid w:val="00C6784B"/>
    <w:rsid w:val="00C71AA8"/>
    <w:rsid w:val="00C71E10"/>
    <w:rsid w:val="00C724A5"/>
    <w:rsid w:val="00C72933"/>
    <w:rsid w:val="00C72B13"/>
    <w:rsid w:val="00C72FCE"/>
    <w:rsid w:val="00C730D3"/>
    <w:rsid w:val="00C73648"/>
    <w:rsid w:val="00C73F87"/>
    <w:rsid w:val="00C750A0"/>
    <w:rsid w:val="00C755B8"/>
    <w:rsid w:val="00C75C3F"/>
    <w:rsid w:val="00C764DF"/>
    <w:rsid w:val="00C76877"/>
    <w:rsid w:val="00C77288"/>
    <w:rsid w:val="00C77EE7"/>
    <w:rsid w:val="00C80431"/>
    <w:rsid w:val="00C80885"/>
    <w:rsid w:val="00C82369"/>
    <w:rsid w:val="00C825F1"/>
    <w:rsid w:val="00C82865"/>
    <w:rsid w:val="00C835D9"/>
    <w:rsid w:val="00C83754"/>
    <w:rsid w:val="00C837E3"/>
    <w:rsid w:val="00C83898"/>
    <w:rsid w:val="00C83F88"/>
    <w:rsid w:val="00C84037"/>
    <w:rsid w:val="00C84282"/>
    <w:rsid w:val="00C84564"/>
    <w:rsid w:val="00C85403"/>
    <w:rsid w:val="00C85E9C"/>
    <w:rsid w:val="00C86641"/>
    <w:rsid w:val="00C871E3"/>
    <w:rsid w:val="00C8747C"/>
    <w:rsid w:val="00C901C7"/>
    <w:rsid w:val="00C90C2E"/>
    <w:rsid w:val="00C90FE2"/>
    <w:rsid w:val="00C9210B"/>
    <w:rsid w:val="00C92635"/>
    <w:rsid w:val="00C9350A"/>
    <w:rsid w:val="00C94A42"/>
    <w:rsid w:val="00C94BCF"/>
    <w:rsid w:val="00C953E6"/>
    <w:rsid w:val="00C958D0"/>
    <w:rsid w:val="00C95ECC"/>
    <w:rsid w:val="00C96177"/>
    <w:rsid w:val="00C96A57"/>
    <w:rsid w:val="00C9768C"/>
    <w:rsid w:val="00C97717"/>
    <w:rsid w:val="00CA0304"/>
    <w:rsid w:val="00CA07D4"/>
    <w:rsid w:val="00CA1D5D"/>
    <w:rsid w:val="00CA28DE"/>
    <w:rsid w:val="00CA3D70"/>
    <w:rsid w:val="00CA56A7"/>
    <w:rsid w:val="00CA5806"/>
    <w:rsid w:val="00CA6CAC"/>
    <w:rsid w:val="00CA79F7"/>
    <w:rsid w:val="00CA7C9A"/>
    <w:rsid w:val="00CB04F4"/>
    <w:rsid w:val="00CB0DF3"/>
    <w:rsid w:val="00CB10D4"/>
    <w:rsid w:val="00CB32E9"/>
    <w:rsid w:val="00CB36E3"/>
    <w:rsid w:val="00CB3B66"/>
    <w:rsid w:val="00CB4ECE"/>
    <w:rsid w:val="00CB503F"/>
    <w:rsid w:val="00CB5295"/>
    <w:rsid w:val="00CB5418"/>
    <w:rsid w:val="00CB6AE8"/>
    <w:rsid w:val="00CC1DB8"/>
    <w:rsid w:val="00CC3C06"/>
    <w:rsid w:val="00CC482E"/>
    <w:rsid w:val="00CC6116"/>
    <w:rsid w:val="00CC66D2"/>
    <w:rsid w:val="00CC6A36"/>
    <w:rsid w:val="00CD144A"/>
    <w:rsid w:val="00CD1550"/>
    <w:rsid w:val="00CD235C"/>
    <w:rsid w:val="00CD2B33"/>
    <w:rsid w:val="00CD419A"/>
    <w:rsid w:val="00CD4B71"/>
    <w:rsid w:val="00CD4FC1"/>
    <w:rsid w:val="00CD5615"/>
    <w:rsid w:val="00CD654E"/>
    <w:rsid w:val="00CD669B"/>
    <w:rsid w:val="00CD69FB"/>
    <w:rsid w:val="00CD703E"/>
    <w:rsid w:val="00CE0075"/>
    <w:rsid w:val="00CE0756"/>
    <w:rsid w:val="00CE0AA2"/>
    <w:rsid w:val="00CE0E14"/>
    <w:rsid w:val="00CE1271"/>
    <w:rsid w:val="00CE14B7"/>
    <w:rsid w:val="00CE1586"/>
    <w:rsid w:val="00CE2EE2"/>
    <w:rsid w:val="00CE3290"/>
    <w:rsid w:val="00CE3844"/>
    <w:rsid w:val="00CE5D0C"/>
    <w:rsid w:val="00CE74BE"/>
    <w:rsid w:val="00CE79AA"/>
    <w:rsid w:val="00CE7BC6"/>
    <w:rsid w:val="00CE7CD4"/>
    <w:rsid w:val="00CE7F20"/>
    <w:rsid w:val="00CF168E"/>
    <w:rsid w:val="00CF27C9"/>
    <w:rsid w:val="00CF29EA"/>
    <w:rsid w:val="00CF493B"/>
    <w:rsid w:val="00CF4A37"/>
    <w:rsid w:val="00CF5386"/>
    <w:rsid w:val="00CF5768"/>
    <w:rsid w:val="00CF58CB"/>
    <w:rsid w:val="00CF60D8"/>
    <w:rsid w:val="00CF7BB9"/>
    <w:rsid w:val="00CF7DEE"/>
    <w:rsid w:val="00D001FE"/>
    <w:rsid w:val="00D01D59"/>
    <w:rsid w:val="00D02F39"/>
    <w:rsid w:val="00D041EF"/>
    <w:rsid w:val="00D04D1C"/>
    <w:rsid w:val="00D05952"/>
    <w:rsid w:val="00D05984"/>
    <w:rsid w:val="00D05FD6"/>
    <w:rsid w:val="00D10E3C"/>
    <w:rsid w:val="00D12895"/>
    <w:rsid w:val="00D1296B"/>
    <w:rsid w:val="00D12A98"/>
    <w:rsid w:val="00D12D77"/>
    <w:rsid w:val="00D158B1"/>
    <w:rsid w:val="00D16EED"/>
    <w:rsid w:val="00D16F88"/>
    <w:rsid w:val="00D1737A"/>
    <w:rsid w:val="00D17F03"/>
    <w:rsid w:val="00D17F63"/>
    <w:rsid w:val="00D2013B"/>
    <w:rsid w:val="00D209EB"/>
    <w:rsid w:val="00D20C47"/>
    <w:rsid w:val="00D21B65"/>
    <w:rsid w:val="00D21DAF"/>
    <w:rsid w:val="00D2242B"/>
    <w:rsid w:val="00D227F5"/>
    <w:rsid w:val="00D22985"/>
    <w:rsid w:val="00D2299E"/>
    <w:rsid w:val="00D23DB6"/>
    <w:rsid w:val="00D242A8"/>
    <w:rsid w:val="00D24345"/>
    <w:rsid w:val="00D25580"/>
    <w:rsid w:val="00D25992"/>
    <w:rsid w:val="00D26B5F"/>
    <w:rsid w:val="00D27450"/>
    <w:rsid w:val="00D306A2"/>
    <w:rsid w:val="00D30BD1"/>
    <w:rsid w:val="00D31816"/>
    <w:rsid w:val="00D32946"/>
    <w:rsid w:val="00D32DCA"/>
    <w:rsid w:val="00D338DE"/>
    <w:rsid w:val="00D34ACA"/>
    <w:rsid w:val="00D34C71"/>
    <w:rsid w:val="00D361C1"/>
    <w:rsid w:val="00D367E4"/>
    <w:rsid w:val="00D4025E"/>
    <w:rsid w:val="00D40B45"/>
    <w:rsid w:val="00D40CAE"/>
    <w:rsid w:val="00D41AD2"/>
    <w:rsid w:val="00D42490"/>
    <w:rsid w:val="00D42503"/>
    <w:rsid w:val="00D449E7"/>
    <w:rsid w:val="00D451E9"/>
    <w:rsid w:val="00D4537A"/>
    <w:rsid w:val="00D4619F"/>
    <w:rsid w:val="00D46B40"/>
    <w:rsid w:val="00D46C8B"/>
    <w:rsid w:val="00D46CC1"/>
    <w:rsid w:val="00D47BF7"/>
    <w:rsid w:val="00D47C96"/>
    <w:rsid w:val="00D50146"/>
    <w:rsid w:val="00D514DF"/>
    <w:rsid w:val="00D51921"/>
    <w:rsid w:val="00D51DEE"/>
    <w:rsid w:val="00D52F2D"/>
    <w:rsid w:val="00D53906"/>
    <w:rsid w:val="00D54193"/>
    <w:rsid w:val="00D542BB"/>
    <w:rsid w:val="00D54D33"/>
    <w:rsid w:val="00D55048"/>
    <w:rsid w:val="00D5772A"/>
    <w:rsid w:val="00D60EBD"/>
    <w:rsid w:val="00D615DA"/>
    <w:rsid w:val="00D61729"/>
    <w:rsid w:val="00D6230C"/>
    <w:rsid w:val="00D62851"/>
    <w:rsid w:val="00D63823"/>
    <w:rsid w:val="00D64719"/>
    <w:rsid w:val="00D64F91"/>
    <w:rsid w:val="00D65BE2"/>
    <w:rsid w:val="00D6642B"/>
    <w:rsid w:val="00D66E49"/>
    <w:rsid w:val="00D670A5"/>
    <w:rsid w:val="00D67C06"/>
    <w:rsid w:val="00D707F3"/>
    <w:rsid w:val="00D70EB1"/>
    <w:rsid w:val="00D7153F"/>
    <w:rsid w:val="00D72DFA"/>
    <w:rsid w:val="00D73F91"/>
    <w:rsid w:val="00D746FC"/>
    <w:rsid w:val="00D74C9B"/>
    <w:rsid w:val="00D75274"/>
    <w:rsid w:val="00D7541B"/>
    <w:rsid w:val="00D7610F"/>
    <w:rsid w:val="00D76124"/>
    <w:rsid w:val="00D7728D"/>
    <w:rsid w:val="00D7791F"/>
    <w:rsid w:val="00D77BA0"/>
    <w:rsid w:val="00D80048"/>
    <w:rsid w:val="00D80109"/>
    <w:rsid w:val="00D8100E"/>
    <w:rsid w:val="00D82C61"/>
    <w:rsid w:val="00D83576"/>
    <w:rsid w:val="00D83B3F"/>
    <w:rsid w:val="00D84CEE"/>
    <w:rsid w:val="00D84DE9"/>
    <w:rsid w:val="00D84EEE"/>
    <w:rsid w:val="00D84F25"/>
    <w:rsid w:val="00D866A8"/>
    <w:rsid w:val="00D86E74"/>
    <w:rsid w:val="00D90A26"/>
    <w:rsid w:val="00D90D11"/>
    <w:rsid w:val="00D912A2"/>
    <w:rsid w:val="00D9186C"/>
    <w:rsid w:val="00D92F98"/>
    <w:rsid w:val="00D933C1"/>
    <w:rsid w:val="00D93B7F"/>
    <w:rsid w:val="00D94954"/>
    <w:rsid w:val="00D95660"/>
    <w:rsid w:val="00D96B2A"/>
    <w:rsid w:val="00D96B52"/>
    <w:rsid w:val="00D97CE5"/>
    <w:rsid w:val="00DA10AC"/>
    <w:rsid w:val="00DA10F1"/>
    <w:rsid w:val="00DA2357"/>
    <w:rsid w:val="00DA2656"/>
    <w:rsid w:val="00DA4450"/>
    <w:rsid w:val="00DA63DC"/>
    <w:rsid w:val="00DA693B"/>
    <w:rsid w:val="00DA6DB0"/>
    <w:rsid w:val="00DA75FD"/>
    <w:rsid w:val="00DA7C5E"/>
    <w:rsid w:val="00DB008F"/>
    <w:rsid w:val="00DB11C8"/>
    <w:rsid w:val="00DB31C3"/>
    <w:rsid w:val="00DB36A3"/>
    <w:rsid w:val="00DB37C9"/>
    <w:rsid w:val="00DB3DC8"/>
    <w:rsid w:val="00DB4C58"/>
    <w:rsid w:val="00DB4FCD"/>
    <w:rsid w:val="00DB54F3"/>
    <w:rsid w:val="00DB589C"/>
    <w:rsid w:val="00DB64BA"/>
    <w:rsid w:val="00DB7073"/>
    <w:rsid w:val="00DB75DF"/>
    <w:rsid w:val="00DC168C"/>
    <w:rsid w:val="00DC202A"/>
    <w:rsid w:val="00DC3CE9"/>
    <w:rsid w:val="00DC5A55"/>
    <w:rsid w:val="00DC5FE9"/>
    <w:rsid w:val="00DC663A"/>
    <w:rsid w:val="00DC6651"/>
    <w:rsid w:val="00DC684C"/>
    <w:rsid w:val="00DC6AAA"/>
    <w:rsid w:val="00DC6C45"/>
    <w:rsid w:val="00DC70DE"/>
    <w:rsid w:val="00DC7C80"/>
    <w:rsid w:val="00DD16DA"/>
    <w:rsid w:val="00DD222C"/>
    <w:rsid w:val="00DD25F4"/>
    <w:rsid w:val="00DD2B14"/>
    <w:rsid w:val="00DD348F"/>
    <w:rsid w:val="00DD3A9F"/>
    <w:rsid w:val="00DD3B27"/>
    <w:rsid w:val="00DD60B9"/>
    <w:rsid w:val="00DD644A"/>
    <w:rsid w:val="00DE0C0F"/>
    <w:rsid w:val="00DE142D"/>
    <w:rsid w:val="00DE291D"/>
    <w:rsid w:val="00DE2A8B"/>
    <w:rsid w:val="00DE35AC"/>
    <w:rsid w:val="00DE4054"/>
    <w:rsid w:val="00DE4466"/>
    <w:rsid w:val="00DE5738"/>
    <w:rsid w:val="00DE6604"/>
    <w:rsid w:val="00DE7A8C"/>
    <w:rsid w:val="00DF1254"/>
    <w:rsid w:val="00DF16B1"/>
    <w:rsid w:val="00DF181E"/>
    <w:rsid w:val="00DF1866"/>
    <w:rsid w:val="00DF18DC"/>
    <w:rsid w:val="00DF1C12"/>
    <w:rsid w:val="00DF28EE"/>
    <w:rsid w:val="00DF2F4E"/>
    <w:rsid w:val="00DF4081"/>
    <w:rsid w:val="00DF4332"/>
    <w:rsid w:val="00DF4AAD"/>
    <w:rsid w:val="00DF50C0"/>
    <w:rsid w:val="00DF6D1E"/>
    <w:rsid w:val="00DF7F97"/>
    <w:rsid w:val="00E003F9"/>
    <w:rsid w:val="00E018F0"/>
    <w:rsid w:val="00E01FEE"/>
    <w:rsid w:val="00E02F33"/>
    <w:rsid w:val="00E04112"/>
    <w:rsid w:val="00E045E2"/>
    <w:rsid w:val="00E04A8E"/>
    <w:rsid w:val="00E051CB"/>
    <w:rsid w:val="00E071C4"/>
    <w:rsid w:val="00E07C6A"/>
    <w:rsid w:val="00E07F28"/>
    <w:rsid w:val="00E10E96"/>
    <w:rsid w:val="00E1229D"/>
    <w:rsid w:val="00E12E3D"/>
    <w:rsid w:val="00E12EB0"/>
    <w:rsid w:val="00E12EFB"/>
    <w:rsid w:val="00E13B31"/>
    <w:rsid w:val="00E143AE"/>
    <w:rsid w:val="00E15022"/>
    <w:rsid w:val="00E1525B"/>
    <w:rsid w:val="00E1557A"/>
    <w:rsid w:val="00E1608E"/>
    <w:rsid w:val="00E172B9"/>
    <w:rsid w:val="00E17CF0"/>
    <w:rsid w:val="00E201AF"/>
    <w:rsid w:val="00E2135C"/>
    <w:rsid w:val="00E2382C"/>
    <w:rsid w:val="00E24A6B"/>
    <w:rsid w:val="00E2506A"/>
    <w:rsid w:val="00E25738"/>
    <w:rsid w:val="00E26595"/>
    <w:rsid w:val="00E269DF"/>
    <w:rsid w:val="00E26C60"/>
    <w:rsid w:val="00E27137"/>
    <w:rsid w:val="00E271C5"/>
    <w:rsid w:val="00E27405"/>
    <w:rsid w:val="00E27EC1"/>
    <w:rsid w:val="00E301FA"/>
    <w:rsid w:val="00E30282"/>
    <w:rsid w:val="00E30A22"/>
    <w:rsid w:val="00E32047"/>
    <w:rsid w:val="00E3233C"/>
    <w:rsid w:val="00E3245A"/>
    <w:rsid w:val="00E33830"/>
    <w:rsid w:val="00E34E37"/>
    <w:rsid w:val="00E363AF"/>
    <w:rsid w:val="00E3664D"/>
    <w:rsid w:val="00E36D49"/>
    <w:rsid w:val="00E36F2C"/>
    <w:rsid w:val="00E40668"/>
    <w:rsid w:val="00E40E16"/>
    <w:rsid w:val="00E415EC"/>
    <w:rsid w:val="00E4174B"/>
    <w:rsid w:val="00E437F0"/>
    <w:rsid w:val="00E44571"/>
    <w:rsid w:val="00E44581"/>
    <w:rsid w:val="00E44662"/>
    <w:rsid w:val="00E467C6"/>
    <w:rsid w:val="00E46AC9"/>
    <w:rsid w:val="00E46B70"/>
    <w:rsid w:val="00E46FB3"/>
    <w:rsid w:val="00E5076E"/>
    <w:rsid w:val="00E5151A"/>
    <w:rsid w:val="00E51684"/>
    <w:rsid w:val="00E519E8"/>
    <w:rsid w:val="00E52BFB"/>
    <w:rsid w:val="00E52DD0"/>
    <w:rsid w:val="00E53B3A"/>
    <w:rsid w:val="00E53F17"/>
    <w:rsid w:val="00E54774"/>
    <w:rsid w:val="00E555E1"/>
    <w:rsid w:val="00E5583C"/>
    <w:rsid w:val="00E55C95"/>
    <w:rsid w:val="00E55D01"/>
    <w:rsid w:val="00E5647C"/>
    <w:rsid w:val="00E56E3D"/>
    <w:rsid w:val="00E56FC5"/>
    <w:rsid w:val="00E573F1"/>
    <w:rsid w:val="00E57E71"/>
    <w:rsid w:val="00E60072"/>
    <w:rsid w:val="00E602B9"/>
    <w:rsid w:val="00E60376"/>
    <w:rsid w:val="00E61758"/>
    <w:rsid w:val="00E61E82"/>
    <w:rsid w:val="00E63064"/>
    <w:rsid w:val="00E630FE"/>
    <w:rsid w:val="00E63C81"/>
    <w:rsid w:val="00E640BD"/>
    <w:rsid w:val="00E647AB"/>
    <w:rsid w:val="00E659F4"/>
    <w:rsid w:val="00E65B00"/>
    <w:rsid w:val="00E66F7C"/>
    <w:rsid w:val="00E67153"/>
    <w:rsid w:val="00E70634"/>
    <w:rsid w:val="00E71888"/>
    <w:rsid w:val="00E71E6F"/>
    <w:rsid w:val="00E723CC"/>
    <w:rsid w:val="00E72BE3"/>
    <w:rsid w:val="00E73A58"/>
    <w:rsid w:val="00E73DD3"/>
    <w:rsid w:val="00E74334"/>
    <w:rsid w:val="00E74DA5"/>
    <w:rsid w:val="00E753D2"/>
    <w:rsid w:val="00E75995"/>
    <w:rsid w:val="00E77627"/>
    <w:rsid w:val="00E8072D"/>
    <w:rsid w:val="00E80CBA"/>
    <w:rsid w:val="00E81D59"/>
    <w:rsid w:val="00E828A1"/>
    <w:rsid w:val="00E82F23"/>
    <w:rsid w:val="00E834DD"/>
    <w:rsid w:val="00E838EB"/>
    <w:rsid w:val="00E83EA2"/>
    <w:rsid w:val="00E8529A"/>
    <w:rsid w:val="00E85F01"/>
    <w:rsid w:val="00E87044"/>
    <w:rsid w:val="00E907C1"/>
    <w:rsid w:val="00E91087"/>
    <w:rsid w:val="00E910E3"/>
    <w:rsid w:val="00E9119D"/>
    <w:rsid w:val="00E91306"/>
    <w:rsid w:val="00E926B4"/>
    <w:rsid w:val="00E93C40"/>
    <w:rsid w:val="00E93CD6"/>
    <w:rsid w:val="00E93E35"/>
    <w:rsid w:val="00E94779"/>
    <w:rsid w:val="00E9553F"/>
    <w:rsid w:val="00E97586"/>
    <w:rsid w:val="00EA07ED"/>
    <w:rsid w:val="00EA0F10"/>
    <w:rsid w:val="00EA1583"/>
    <w:rsid w:val="00EA21A2"/>
    <w:rsid w:val="00EA27F8"/>
    <w:rsid w:val="00EA4875"/>
    <w:rsid w:val="00EA61C0"/>
    <w:rsid w:val="00EA69D3"/>
    <w:rsid w:val="00EA7480"/>
    <w:rsid w:val="00EA782D"/>
    <w:rsid w:val="00EB05FC"/>
    <w:rsid w:val="00EB0C83"/>
    <w:rsid w:val="00EB1135"/>
    <w:rsid w:val="00EB1A82"/>
    <w:rsid w:val="00EB26BD"/>
    <w:rsid w:val="00EB26E4"/>
    <w:rsid w:val="00EB2FEE"/>
    <w:rsid w:val="00EB3852"/>
    <w:rsid w:val="00EB3D7B"/>
    <w:rsid w:val="00EB447F"/>
    <w:rsid w:val="00EB4A3C"/>
    <w:rsid w:val="00EB4C38"/>
    <w:rsid w:val="00EB4CE8"/>
    <w:rsid w:val="00EB4DD5"/>
    <w:rsid w:val="00EB52B5"/>
    <w:rsid w:val="00EB52C7"/>
    <w:rsid w:val="00EB6944"/>
    <w:rsid w:val="00EB737D"/>
    <w:rsid w:val="00EB7EA5"/>
    <w:rsid w:val="00EC0412"/>
    <w:rsid w:val="00EC0C0C"/>
    <w:rsid w:val="00EC1220"/>
    <w:rsid w:val="00EC12A5"/>
    <w:rsid w:val="00EC2085"/>
    <w:rsid w:val="00EC229F"/>
    <w:rsid w:val="00EC2A6A"/>
    <w:rsid w:val="00EC42BF"/>
    <w:rsid w:val="00EC433E"/>
    <w:rsid w:val="00EC4DB4"/>
    <w:rsid w:val="00EC64E6"/>
    <w:rsid w:val="00EC687E"/>
    <w:rsid w:val="00EC6B07"/>
    <w:rsid w:val="00EC733E"/>
    <w:rsid w:val="00ED0271"/>
    <w:rsid w:val="00ED0B38"/>
    <w:rsid w:val="00ED1A81"/>
    <w:rsid w:val="00ED1C15"/>
    <w:rsid w:val="00ED225A"/>
    <w:rsid w:val="00ED328D"/>
    <w:rsid w:val="00ED3309"/>
    <w:rsid w:val="00ED41DC"/>
    <w:rsid w:val="00ED5FAC"/>
    <w:rsid w:val="00ED6251"/>
    <w:rsid w:val="00ED6599"/>
    <w:rsid w:val="00ED7080"/>
    <w:rsid w:val="00ED7A79"/>
    <w:rsid w:val="00ED7A7A"/>
    <w:rsid w:val="00ED7FDF"/>
    <w:rsid w:val="00EE047A"/>
    <w:rsid w:val="00EE0D19"/>
    <w:rsid w:val="00EE1077"/>
    <w:rsid w:val="00EE12C2"/>
    <w:rsid w:val="00EE3D62"/>
    <w:rsid w:val="00EE3DAC"/>
    <w:rsid w:val="00EE4B2B"/>
    <w:rsid w:val="00EE5033"/>
    <w:rsid w:val="00EE6521"/>
    <w:rsid w:val="00EE6761"/>
    <w:rsid w:val="00EE681E"/>
    <w:rsid w:val="00EE6CC2"/>
    <w:rsid w:val="00EF077F"/>
    <w:rsid w:val="00EF1476"/>
    <w:rsid w:val="00EF2DB2"/>
    <w:rsid w:val="00EF5E8D"/>
    <w:rsid w:val="00EF63FC"/>
    <w:rsid w:val="00EF723A"/>
    <w:rsid w:val="00EF7F25"/>
    <w:rsid w:val="00F00783"/>
    <w:rsid w:val="00F00CEF"/>
    <w:rsid w:val="00F02266"/>
    <w:rsid w:val="00F02A0D"/>
    <w:rsid w:val="00F0371E"/>
    <w:rsid w:val="00F04633"/>
    <w:rsid w:val="00F04A93"/>
    <w:rsid w:val="00F07B21"/>
    <w:rsid w:val="00F10369"/>
    <w:rsid w:val="00F1115E"/>
    <w:rsid w:val="00F1186D"/>
    <w:rsid w:val="00F127EF"/>
    <w:rsid w:val="00F1332F"/>
    <w:rsid w:val="00F138B0"/>
    <w:rsid w:val="00F14E9B"/>
    <w:rsid w:val="00F150E4"/>
    <w:rsid w:val="00F15547"/>
    <w:rsid w:val="00F15EFD"/>
    <w:rsid w:val="00F16D7E"/>
    <w:rsid w:val="00F16EC3"/>
    <w:rsid w:val="00F17C64"/>
    <w:rsid w:val="00F20F91"/>
    <w:rsid w:val="00F213D8"/>
    <w:rsid w:val="00F217A1"/>
    <w:rsid w:val="00F21BDD"/>
    <w:rsid w:val="00F229F5"/>
    <w:rsid w:val="00F234A9"/>
    <w:rsid w:val="00F235DA"/>
    <w:rsid w:val="00F23C7D"/>
    <w:rsid w:val="00F23E1F"/>
    <w:rsid w:val="00F241C6"/>
    <w:rsid w:val="00F2435E"/>
    <w:rsid w:val="00F25014"/>
    <w:rsid w:val="00F2502F"/>
    <w:rsid w:val="00F2554C"/>
    <w:rsid w:val="00F27BA1"/>
    <w:rsid w:val="00F27F36"/>
    <w:rsid w:val="00F302F8"/>
    <w:rsid w:val="00F307C4"/>
    <w:rsid w:val="00F31D26"/>
    <w:rsid w:val="00F3360C"/>
    <w:rsid w:val="00F33EFB"/>
    <w:rsid w:val="00F3464F"/>
    <w:rsid w:val="00F35053"/>
    <w:rsid w:val="00F35BBA"/>
    <w:rsid w:val="00F35E85"/>
    <w:rsid w:val="00F35F36"/>
    <w:rsid w:val="00F361C0"/>
    <w:rsid w:val="00F367FB"/>
    <w:rsid w:val="00F37563"/>
    <w:rsid w:val="00F41B41"/>
    <w:rsid w:val="00F428DD"/>
    <w:rsid w:val="00F4296F"/>
    <w:rsid w:val="00F42C73"/>
    <w:rsid w:val="00F42D09"/>
    <w:rsid w:val="00F4300F"/>
    <w:rsid w:val="00F44033"/>
    <w:rsid w:val="00F44CAB"/>
    <w:rsid w:val="00F4697A"/>
    <w:rsid w:val="00F46BC9"/>
    <w:rsid w:val="00F47430"/>
    <w:rsid w:val="00F47BDB"/>
    <w:rsid w:val="00F508C5"/>
    <w:rsid w:val="00F514E7"/>
    <w:rsid w:val="00F543EB"/>
    <w:rsid w:val="00F54B6D"/>
    <w:rsid w:val="00F550B4"/>
    <w:rsid w:val="00F5589F"/>
    <w:rsid w:val="00F562E6"/>
    <w:rsid w:val="00F56867"/>
    <w:rsid w:val="00F569EC"/>
    <w:rsid w:val="00F56A86"/>
    <w:rsid w:val="00F57169"/>
    <w:rsid w:val="00F61D49"/>
    <w:rsid w:val="00F620AE"/>
    <w:rsid w:val="00F62309"/>
    <w:rsid w:val="00F62540"/>
    <w:rsid w:val="00F631F6"/>
    <w:rsid w:val="00F645B1"/>
    <w:rsid w:val="00F64D65"/>
    <w:rsid w:val="00F65186"/>
    <w:rsid w:val="00F65A46"/>
    <w:rsid w:val="00F661E3"/>
    <w:rsid w:val="00F675DA"/>
    <w:rsid w:val="00F679C4"/>
    <w:rsid w:val="00F70E2C"/>
    <w:rsid w:val="00F715CA"/>
    <w:rsid w:val="00F71AF9"/>
    <w:rsid w:val="00F7281F"/>
    <w:rsid w:val="00F72F6A"/>
    <w:rsid w:val="00F7362D"/>
    <w:rsid w:val="00F740DB"/>
    <w:rsid w:val="00F746BB"/>
    <w:rsid w:val="00F75F2C"/>
    <w:rsid w:val="00F760E4"/>
    <w:rsid w:val="00F76798"/>
    <w:rsid w:val="00F770FA"/>
    <w:rsid w:val="00F7771F"/>
    <w:rsid w:val="00F802F2"/>
    <w:rsid w:val="00F80784"/>
    <w:rsid w:val="00F80897"/>
    <w:rsid w:val="00F80B10"/>
    <w:rsid w:val="00F81F9E"/>
    <w:rsid w:val="00F82156"/>
    <w:rsid w:val="00F82E38"/>
    <w:rsid w:val="00F82F66"/>
    <w:rsid w:val="00F8334D"/>
    <w:rsid w:val="00F837C6"/>
    <w:rsid w:val="00F84476"/>
    <w:rsid w:val="00F85745"/>
    <w:rsid w:val="00F85B00"/>
    <w:rsid w:val="00F85ED0"/>
    <w:rsid w:val="00F876D9"/>
    <w:rsid w:val="00F87D7B"/>
    <w:rsid w:val="00F90895"/>
    <w:rsid w:val="00F92954"/>
    <w:rsid w:val="00F92F30"/>
    <w:rsid w:val="00F941E0"/>
    <w:rsid w:val="00F9530A"/>
    <w:rsid w:val="00F95545"/>
    <w:rsid w:val="00F96285"/>
    <w:rsid w:val="00F9687F"/>
    <w:rsid w:val="00F97595"/>
    <w:rsid w:val="00F9761C"/>
    <w:rsid w:val="00F9764D"/>
    <w:rsid w:val="00FA0E3B"/>
    <w:rsid w:val="00FA1743"/>
    <w:rsid w:val="00FA1B00"/>
    <w:rsid w:val="00FA224C"/>
    <w:rsid w:val="00FA2536"/>
    <w:rsid w:val="00FA2C1B"/>
    <w:rsid w:val="00FA312A"/>
    <w:rsid w:val="00FA36A7"/>
    <w:rsid w:val="00FA3739"/>
    <w:rsid w:val="00FA5158"/>
    <w:rsid w:val="00FB0A47"/>
    <w:rsid w:val="00FB0E2D"/>
    <w:rsid w:val="00FB18DB"/>
    <w:rsid w:val="00FB349C"/>
    <w:rsid w:val="00FB3D67"/>
    <w:rsid w:val="00FB5AA0"/>
    <w:rsid w:val="00FB5BF8"/>
    <w:rsid w:val="00FB7256"/>
    <w:rsid w:val="00FC01B7"/>
    <w:rsid w:val="00FC0A20"/>
    <w:rsid w:val="00FC0D66"/>
    <w:rsid w:val="00FC238E"/>
    <w:rsid w:val="00FC3D21"/>
    <w:rsid w:val="00FC47BE"/>
    <w:rsid w:val="00FC5239"/>
    <w:rsid w:val="00FC5D53"/>
    <w:rsid w:val="00FC684A"/>
    <w:rsid w:val="00FC6915"/>
    <w:rsid w:val="00FD1280"/>
    <w:rsid w:val="00FD12B1"/>
    <w:rsid w:val="00FD3224"/>
    <w:rsid w:val="00FD3576"/>
    <w:rsid w:val="00FD4111"/>
    <w:rsid w:val="00FD432F"/>
    <w:rsid w:val="00FD4928"/>
    <w:rsid w:val="00FD4D06"/>
    <w:rsid w:val="00FE2532"/>
    <w:rsid w:val="00FE2B1F"/>
    <w:rsid w:val="00FE315B"/>
    <w:rsid w:val="00FE4585"/>
    <w:rsid w:val="00FE468E"/>
    <w:rsid w:val="00FE59A0"/>
    <w:rsid w:val="00FE5D06"/>
    <w:rsid w:val="00FE5E88"/>
    <w:rsid w:val="00FE63D2"/>
    <w:rsid w:val="00FE64FC"/>
    <w:rsid w:val="00FE6EF0"/>
    <w:rsid w:val="00FE7324"/>
    <w:rsid w:val="00FE7589"/>
    <w:rsid w:val="00FF0C13"/>
    <w:rsid w:val="00FF109D"/>
    <w:rsid w:val="00FF162C"/>
    <w:rsid w:val="00FF16E5"/>
    <w:rsid w:val="00FF25C5"/>
    <w:rsid w:val="00FF285C"/>
    <w:rsid w:val="00FF35F8"/>
    <w:rsid w:val="00FF43EE"/>
    <w:rsid w:val="00FF5754"/>
    <w:rsid w:val="00FF577B"/>
    <w:rsid w:val="00FF5DC1"/>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C657796-5241-4C44-B418-530C96742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uiPriority w:val="99"/>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customStyle="1" w:styleId="NichtaufgelsteErwhnung1">
    <w:name w:val="Nicht aufgelöste Erwähnung1"/>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fadeinm1hgl8">
    <w:name w:val="_fadein_m1hgl_8"/>
    <w:basedOn w:val="Absatz-Standardschriftart"/>
    <w:rsid w:val="00E363AF"/>
  </w:style>
  <w:style w:type="paragraph" w:customStyle="1" w:styleId="Standard1">
    <w:name w:val="Standard1"/>
    <w:rsid w:val="00AA57CF"/>
    <w:rPr>
      <w:rFonts w:ascii="Helvetica Neue" w:eastAsia="Arial Unicode MS" w:hAnsi="Helvetica Neue"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10381642">
      <w:bodyDiv w:val="1"/>
      <w:marLeft w:val="0"/>
      <w:marRight w:val="0"/>
      <w:marTop w:val="0"/>
      <w:marBottom w:val="0"/>
      <w:divBdr>
        <w:top w:val="none" w:sz="0" w:space="0" w:color="auto"/>
        <w:left w:val="none" w:sz="0" w:space="0" w:color="auto"/>
        <w:bottom w:val="none" w:sz="0" w:space="0" w:color="auto"/>
        <w:right w:val="none" w:sz="0" w:space="0" w:color="auto"/>
      </w:divBdr>
    </w:div>
    <w:div w:id="23874288">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63280104">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021393647">
          <w:marLeft w:val="446"/>
          <w:marRight w:val="0"/>
          <w:marTop w:val="216"/>
          <w:marBottom w:val="0"/>
          <w:divBdr>
            <w:top w:val="none" w:sz="0" w:space="0" w:color="auto"/>
            <w:left w:val="none" w:sz="0" w:space="0" w:color="auto"/>
            <w:bottom w:val="none" w:sz="0" w:space="0" w:color="auto"/>
            <w:right w:val="none" w:sz="0" w:space="0" w:color="auto"/>
          </w:divBdr>
        </w:div>
        <w:div w:id="1684355976">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262421072">
      <w:bodyDiv w:val="1"/>
      <w:marLeft w:val="0"/>
      <w:marRight w:val="0"/>
      <w:marTop w:val="0"/>
      <w:marBottom w:val="0"/>
      <w:divBdr>
        <w:top w:val="none" w:sz="0" w:space="0" w:color="auto"/>
        <w:left w:val="none" w:sz="0" w:space="0" w:color="auto"/>
        <w:bottom w:val="none" w:sz="0" w:space="0" w:color="auto"/>
        <w:right w:val="none" w:sz="0" w:space="0" w:color="auto"/>
      </w:divBdr>
    </w:div>
    <w:div w:id="277177345">
      <w:bodyDiv w:val="1"/>
      <w:marLeft w:val="0"/>
      <w:marRight w:val="0"/>
      <w:marTop w:val="0"/>
      <w:marBottom w:val="0"/>
      <w:divBdr>
        <w:top w:val="none" w:sz="0" w:space="0" w:color="auto"/>
        <w:left w:val="none" w:sz="0" w:space="0" w:color="auto"/>
        <w:bottom w:val="none" w:sz="0" w:space="0" w:color="auto"/>
        <w:right w:val="none" w:sz="0" w:space="0" w:color="auto"/>
      </w:divBdr>
    </w:div>
    <w:div w:id="279380597">
      <w:bodyDiv w:val="1"/>
      <w:marLeft w:val="0"/>
      <w:marRight w:val="0"/>
      <w:marTop w:val="0"/>
      <w:marBottom w:val="0"/>
      <w:divBdr>
        <w:top w:val="none" w:sz="0" w:space="0" w:color="auto"/>
        <w:left w:val="none" w:sz="0" w:space="0" w:color="auto"/>
        <w:bottom w:val="none" w:sz="0" w:space="0" w:color="auto"/>
        <w:right w:val="none" w:sz="0" w:space="0" w:color="auto"/>
      </w:divBdr>
    </w:div>
    <w:div w:id="322121196">
      <w:bodyDiv w:val="1"/>
      <w:marLeft w:val="0"/>
      <w:marRight w:val="0"/>
      <w:marTop w:val="0"/>
      <w:marBottom w:val="0"/>
      <w:divBdr>
        <w:top w:val="none" w:sz="0" w:space="0" w:color="auto"/>
        <w:left w:val="none" w:sz="0" w:space="0" w:color="auto"/>
        <w:bottom w:val="none" w:sz="0" w:space="0" w:color="auto"/>
        <w:right w:val="none" w:sz="0" w:space="0" w:color="auto"/>
      </w:divBdr>
      <w:divsChild>
        <w:div w:id="1095709857">
          <w:marLeft w:val="0"/>
          <w:marRight w:val="0"/>
          <w:marTop w:val="0"/>
          <w:marBottom w:val="0"/>
          <w:divBdr>
            <w:top w:val="none" w:sz="0" w:space="0" w:color="auto"/>
            <w:left w:val="none" w:sz="0" w:space="0" w:color="auto"/>
            <w:bottom w:val="none" w:sz="0" w:space="0" w:color="auto"/>
            <w:right w:val="none" w:sz="0" w:space="0" w:color="auto"/>
          </w:divBdr>
        </w:div>
      </w:divsChild>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0305469">
      <w:bodyDiv w:val="1"/>
      <w:marLeft w:val="0"/>
      <w:marRight w:val="0"/>
      <w:marTop w:val="0"/>
      <w:marBottom w:val="0"/>
      <w:divBdr>
        <w:top w:val="none" w:sz="0" w:space="0" w:color="auto"/>
        <w:left w:val="none" w:sz="0" w:space="0" w:color="auto"/>
        <w:bottom w:val="none" w:sz="0" w:space="0" w:color="auto"/>
        <w:right w:val="none" w:sz="0" w:space="0" w:color="auto"/>
      </w:divBdr>
    </w:div>
    <w:div w:id="352927840">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394940248">
      <w:bodyDiv w:val="1"/>
      <w:marLeft w:val="0"/>
      <w:marRight w:val="0"/>
      <w:marTop w:val="0"/>
      <w:marBottom w:val="0"/>
      <w:divBdr>
        <w:top w:val="none" w:sz="0" w:space="0" w:color="auto"/>
        <w:left w:val="none" w:sz="0" w:space="0" w:color="auto"/>
        <w:bottom w:val="none" w:sz="0" w:space="0" w:color="auto"/>
        <w:right w:val="none" w:sz="0" w:space="0" w:color="auto"/>
      </w:divBdr>
    </w:div>
    <w:div w:id="402484927">
      <w:bodyDiv w:val="1"/>
      <w:marLeft w:val="0"/>
      <w:marRight w:val="0"/>
      <w:marTop w:val="0"/>
      <w:marBottom w:val="0"/>
      <w:divBdr>
        <w:top w:val="none" w:sz="0" w:space="0" w:color="auto"/>
        <w:left w:val="none" w:sz="0" w:space="0" w:color="auto"/>
        <w:bottom w:val="none" w:sz="0" w:space="0" w:color="auto"/>
        <w:right w:val="none" w:sz="0" w:space="0" w:color="auto"/>
      </w:divBdr>
    </w:div>
    <w:div w:id="415320717">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05817232">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12784733">
      <w:bodyDiv w:val="1"/>
      <w:marLeft w:val="0"/>
      <w:marRight w:val="0"/>
      <w:marTop w:val="0"/>
      <w:marBottom w:val="0"/>
      <w:divBdr>
        <w:top w:val="none" w:sz="0" w:space="0" w:color="auto"/>
        <w:left w:val="none" w:sz="0" w:space="0" w:color="auto"/>
        <w:bottom w:val="none" w:sz="0" w:space="0" w:color="auto"/>
        <w:right w:val="none" w:sz="0" w:space="0" w:color="auto"/>
      </w:divBdr>
    </w:div>
    <w:div w:id="620838623">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0735178">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16799280">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41358289">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5809114">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59923540">
      <w:bodyDiv w:val="1"/>
      <w:marLeft w:val="0"/>
      <w:marRight w:val="0"/>
      <w:marTop w:val="0"/>
      <w:marBottom w:val="0"/>
      <w:divBdr>
        <w:top w:val="none" w:sz="0" w:space="0" w:color="auto"/>
        <w:left w:val="none" w:sz="0" w:space="0" w:color="auto"/>
        <w:bottom w:val="none" w:sz="0" w:space="0" w:color="auto"/>
        <w:right w:val="none" w:sz="0" w:space="0" w:color="auto"/>
      </w:divBdr>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01210053">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50385502">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76788288">
      <w:bodyDiv w:val="1"/>
      <w:marLeft w:val="0"/>
      <w:marRight w:val="0"/>
      <w:marTop w:val="0"/>
      <w:marBottom w:val="0"/>
      <w:divBdr>
        <w:top w:val="none" w:sz="0" w:space="0" w:color="auto"/>
        <w:left w:val="none" w:sz="0" w:space="0" w:color="auto"/>
        <w:bottom w:val="none" w:sz="0" w:space="0" w:color="auto"/>
        <w:right w:val="none" w:sz="0" w:space="0" w:color="auto"/>
      </w:divBdr>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7470">
      <w:bodyDiv w:val="1"/>
      <w:marLeft w:val="0"/>
      <w:marRight w:val="0"/>
      <w:marTop w:val="0"/>
      <w:marBottom w:val="0"/>
      <w:divBdr>
        <w:top w:val="none" w:sz="0" w:space="0" w:color="auto"/>
        <w:left w:val="none" w:sz="0" w:space="0" w:color="auto"/>
        <w:bottom w:val="none" w:sz="0" w:space="0" w:color="auto"/>
        <w:right w:val="none" w:sz="0" w:space="0" w:color="auto"/>
      </w:divBdr>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49941598">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1802644">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4923915">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16680103">
          <w:marLeft w:val="720"/>
          <w:marRight w:val="0"/>
          <w:marTop w:val="0"/>
          <w:marBottom w:val="0"/>
          <w:divBdr>
            <w:top w:val="none" w:sz="0" w:space="0" w:color="auto"/>
            <w:left w:val="none" w:sz="0" w:space="0" w:color="auto"/>
            <w:bottom w:val="none" w:sz="0" w:space="0" w:color="auto"/>
            <w:right w:val="none" w:sz="0" w:space="0" w:color="auto"/>
          </w:divBdr>
        </w:div>
        <w:div w:id="1595166051">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151916">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23943812">
      <w:bodyDiv w:val="1"/>
      <w:marLeft w:val="0"/>
      <w:marRight w:val="0"/>
      <w:marTop w:val="0"/>
      <w:marBottom w:val="0"/>
      <w:divBdr>
        <w:top w:val="none" w:sz="0" w:space="0" w:color="auto"/>
        <w:left w:val="none" w:sz="0" w:space="0" w:color="auto"/>
        <w:bottom w:val="none" w:sz="0" w:space="0" w:color="auto"/>
        <w:right w:val="none" w:sz="0" w:space="0" w:color="auto"/>
      </w:divBdr>
    </w:div>
    <w:div w:id="1725711116">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4163327">
      <w:bodyDiv w:val="1"/>
      <w:marLeft w:val="0"/>
      <w:marRight w:val="0"/>
      <w:marTop w:val="0"/>
      <w:marBottom w:val="0"/>
      <w:divBdr>
        <w:top w:val="none" w:sz="0" w:space="0" w:color="auto"/>
        <w:left w:val="none" w:sz="0" w:space="0" w:color="auto"/>
        <w:bottom w:val="none" w:sz="0" w:space="0" w:color="auto"/>
        <w:right w:val="none" w:sz="0" w:space="0" w:color="auto"/>
      </w:divBdr>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58943334">
      <w:bodyDiv w:val="1"/>
      <w:marLeft w:val="0"/>
      <w:marRight w:val="0"/>
      <w:marTop w:val="0"/>
      <w:marBottom w:val="0"/>
      <w:divBdr>
        <w:top w:val="none" w:sz="0" w:space="0" w:color="auto"/>
        <w:left w:val="none" w:sz="0" w:space="0" w:color="auto"/>
        <w:bottom w:val="none" w:sz="0" w:space="0" w:color="auto"/>
        <w:right w:val="none" w:sz="0" w:space="0" w:color="auto"/>
      </w:divBdr>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5174139">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03687372">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55416690">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68658791">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0836844">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 w:id="20970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BA0DA-C96E-43E5-AF9C-0549B2AD0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1</Pages>
  <Words>240</Words>
  <Characters>1513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Steffens</dc:creator>
  <cp:lastModifiedBy>Hanna Lohmann</cp:lastModifiedBy>
  <cp:revision>4</cp:revision>
  <cp:lastPrinted>2026-09-17T08:31:00Z</cp:lastPrinted>
  <dcterms:created xsi:type="dcterms:W3CDTF">2026-09-17T08:31:00Z</dcterms:created>
  <dcterms:modified xsi:type="dcterms:W3CDTF">2026-09-17T14:08:00Z</dcterms:modified>
</cp:coreProperties>
</file>