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F6388" w14:textId="77777777" w:rsidR="00794802" w:rsidRDefault="00F80DC0" w:rsidP="00B252A1">
      <w:pPr>
        <w:pStyle w:val="07Flietext"/>
      </w:pPr>
      <w:r>
        <w:rPr>
          <w:noProof/>
        </w:rPr>
        <w:drawing>
          <wp:anchor distT="0" distB="0" distL="114300" distR="114300" simplePos="0" relativeHeight="251659264" behindDoc="0" locked="0" layoutInCell="1" allowOverlap="1" wp14:anchorId="3ADA1685" wp14:editId="5B9EBF7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429A3BE9" w14:textId="77777777" w:rsidR="00794802" w:rsidRDefault="00794802" w:rsidP="00B252A1">
      <w:pPr>
        <w:pStyle w:val="07Flietext"/>
      </w:pPr>
    </w:p>
    <w:p w14:paraId="31F93BE0"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424E9B6" wp14:editId="4726DA03">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417ADF3C" w14:textId="77777777" w:rsidR="00B369A3" w:rsidRDefault="00B369A3" w:rsidP="00B252A1">
      <w:pPr>
        <w:pStyle w:val="07Flietext"/>
      </w:pPr>
    </w:p>
    <w:p w14:paraId="21D2D8FD" w14:textId="77777777" w:rsidR="007C7814" w:rsidRDefault="007C7814" w:rsidP="00B252A1">
      <w:pPr>
        <w:pStyle w:val="07Flietext"/>
      </w:pPr>
    </w:p>
    <w:p w14:paraId="30DB33BC" w14:textId="77777777" w:rsidR="00646166" w:rsidRDefault="00646166" w:rsidP="00B252A1">
      <w:pPr>
        <w:pStyle w:val="07Flietext"/>
      </w:pPr>
    </w:p>
    <w:p w14:paraId="645C7442"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4B2051F7" w14:textId="77777777" w:rsidTr="0040316A">
        <w:trPr>
          <w:trHeight w:val="454"/>
        </w:trPr>
        <w:tc>
          <w:tcPr>
            <w:tcW w:w="3126" w:type="dxa"/>
          </w:tcPr>
          <w:sdt>
            <w:sdtPr>
              <w:id w:val="-807014119"/>
              <w:placeholder>
                <w:docPart w:val="951B061C2306424199C781BB85AB9DAE"/>
              </w:placeholder>
              <w:date w:fullDate="2026-10-09T00:00:00Z">
                <w:dateFormat w:val="dddd, d. MMMM yyyy"/>
                <w:lid w:val="de-DE"/>
                <w:storeMappedDataAs w:val="dateTime"/>
                <w:calendar w:val="gregorian"/>
              </w:date>
            </w:sdtPr>
            <w:sdtEndPr/>
            <w:sdtContent>
              <w:p w14:paraId="49E4F453" w14:textId="539311C7" w:rsidR="0040316A" w:rsidRPr="0055762A" w:rsidRDefault="00396744" w:rsidP="003207E9">
                <w:pPr>
                  <w:pStyle w:val="03Datum"/>
                  <w:framePr w:wrap="auto" w:vAnchor="margin" w:hAnchor="text" w:xAlign="left" w:yAlign="inline"/>
                </w:pPr>
                <w:r>
                  <w:t>Freitag, 9. Oktober 2026</w:t>
                </w:r>
              </w:p>
            </w:sdtContent>
          </w:sdt>
        </w:tc>
        <w:tc>
          <w:tcPr>
            <w:tcW w:w="20" w:type="dxa"/>
            <w:tcBorders>
              <w:left w:val="nil"/>
            </w:tcBorders>
          </w:tcPr>
          <w:p w14:paraId="6F7DE0A7" w14:textId="77777777" w:rsidR="0040316A" w:rsidRPr="00CB01C3" w:rsidRDefault="0040316A" w:rsidP="009446B7">
            <w:pPr>
              <w:jc w:val="right"/>
              <w:rPr>
                <w:rFonts w:ascii="Gotham Narrow Book" w:hAnsi="Gotham Narrow Book"/>
                <w:szCs w:val="20"/>
              </w:rPr>
            </w:pPr>
          </w:p>
        </w:tc>
      </w:tr>
    </w:tbl>
    <w:p w14:paraId="31F54EC4" w14:textId="77777777" w:rsidR="008228DB" w:rsidRPr="0013540F" w:rsidRDefault="008228DB" w:rsidP="008228DB">
      <w:pPr>
        <w:pStyle w:val="Flietext"/>
        <w:rPr>
          <w:rFonts w:ascii="Gotham Light" w:hAnsi="Gotham Light"/>
          <w:sz w:val="20"/>
          <w:szCs w:val="20"/>
        </w:rPr>
      </w:pPr>
    </w:p>
    <w:p w14:paraId="2ADB8D78" w14:textId="77777777" w:rsidR="008228DB" w:rsidRDefault="008228DB" w:rsidP="008228DB">
      <w:pPr>
        <w:pStyle w:val="Flietext"/>
        <w:rPr>
          <w:rFonts w:ascii="Gotham Light" w:hAnsi="Gotham Light"/>
          <w:sz w:val="20"/>
          <w:szCs w:val="20"/>
        </w:rPr>
      </w:pPr>
    </w:p>
    <w:p w14:paraId="43CF0D62" w14:textId="77777777" w:rsidR="00715993" w:rsidRPr="00B252A1" w:rsidRDefault="00715993" w:rsidP="00B252A1">
      <w:pPr>
        <w:pStyle w:val="07Flietext"/>
      </w:pPr>
    </w:p>
    <w:p w14:paraId="79414BCE" w14:textId="1EF67EFC" w:rsidR="0013540F" w:rsidRPr="00C24BB6" w:rsidRDefault="008C1B29" w:rsidP="004631EF">
      <w:pPr>
        <w:pStyle w:val="021"/>
      </w:pPr>
      <w:r>
        <w:t>Neue Standorte</w:t>
      </w:r>
    </w:p>
    <w:p w14:paraId="59060A8E" w14:textId="77777777" w:rsidR="0013540F" w:rsidRPr="006F64B9" w:rsidRDefault="0013540F" w:rsidP="0013540F">
      <w:pPr>
        <w:pStyle w:val="Flietext"/>
        <w:rPr>
          <w:rFonts w:asciiTheme="minorHAnsi" w:hAnsiTheme="minorHAnsi" w:cstheme="minorHAnsi"/>
          <w:sz w:val="20"/>
          <w:szCs w:val="20"/>
        </w:rPr>
      </w:pPr>
    </w:p>
    <w:p w14:paraId="37E1E9B3" w14:textId="77777777" w:rsidR="008C1B29" w:rsidRPr="00C24BB6" w:rsidRDefault="008C1B29" w:rsidP="008C1B29">
      <w:pPr>
        <w:pStyle w:val="2ohneAbstand"/>
      </w:pPr>
      <w:r w:rsidRPr="00581876">
        <w:t>Problemstoffmobil wieder unterwegs</w:t>
      </w:r>
    </w:p>
    <w:p w14:paraId="5BC4D906" w14:textId="77777777" w:rsidR="0013540F" w:rsidRPr="0013540F" w:rsidRDefault="0013540F" w:rsidP="00D054E7">
      <w:pPr>
        <w:pStyle w:val="07Flietext"/>
      </w:pPr>
    </w:p>
    <w:p w14:paraId="264F0B0F" w14:textId="61C3F5D6" w:rsidR="008C1B29" w:rsidRDefault="007171F0" w:rsidP="008C1B29">
      <w:pPr>
        <w:pStyle w:val="07Flietext"/>
      </w:pPr>
      <w:r w:rsidRPr="00B5250D">
        <w:t>(</w:t>
      </w:r>
      <w:proofErr w:type="spellStart"/>
      <w:r w:rsidRPr="00B5250D">
        <w:t>stp</w:t>
      </w:r>
      <w:proofErr w:type="spellEnd"/>
      <w:r w:rsidRPr="00B5250D">
        <w:t>)</w:t>
      </w:r>
      <w:r>
        <w:t>.</w:t>
      </w:r>
      <w:r w:rsidRPr="00B5250D">
        <w:t xml:space="preserve"> </w:t>
      </w:r>
      <w:r w:rsidR="00F27455">
        <w:t>Im Zeitraum von</w:t>
      </w:r>
      <w:r w:rsidR="008C1B29">
        <w:t xml:space="preserve"> Dienstag, 20. und Freitag, 23.</w:t>
      </w:r>
      <w:r w:rsidR="00F27455">
        <w:t xml:space="preserve"> Oktober</w:t>
      </w:r>
      <w:r w:rsidR="008C1B29">
        <w:t>, fährt das Problemstoffmobil wieder neun Standorte in Pforzheim an. Die Pforzheimer Bürgerinnen und Bürger haben dann die Gelegenheit, ihre angesammelten schadstoffhaltigen Abfälle zu entsorgen.</w:t>
      </w:r>
    </w:p>
    <w:p w14:paraId="41680841" w14:textId="77777777" w:rsidR="008C1B29" w:rsidRDefault="008C1B29" w:rsidP="008C1B29">
      <w:pPr>
        <w:pStyle w:val="07Flietext"/>
      </w:pPr>
    </w:p>
    <w:p w14:paraId="6CD7BC5F" w14:textId="794A7A7D" w:rsidR="008C1B29" w:rsidRDefault="008C1B29" w:rsidP="008C1B29">
      <w:pPr>
        <w:pStyle w:val="07Flietext"/>
      </w:pPr>
      <w:r>
        <w:t>Was genau sind Problemstoffe? Abfälle, die aufgrund giftiger Inhaltsstoffe nicht zusammen mit dem Hausmüll entsorgt werden können, wie z. B. Lacke (Brandgefahr - wenn sie noch nicht ausgehärtet sind), Chemikalien, Pflanzenschutzmittel, ölverschmutzte Tücher, Putzmittelreste, gefüllte Spraydosen und vieles mehr.</w:t>
      </w:r>
      <w:r w:rsidR="00F27455">
        <w:t xml:space="preserve"> </w:t>
      </w:r>
      <w:r>
        <w:t>Problemstoffe gehören grundsätzlich nicht in den Hausmüll, da sie zahlreiche Schadstoffe enthalten, die beim Abfalltransport und der Abfallbeseitigung einer besonderen Überwachung unterliegen. Sie müssen daher einer Sonderabfallentsorgungsanlage übergeben werden. Generell gilt, dass alle Problemstoffe möglichst originalverpackt und nicht miteinander vermischt abgegeben werden, damit sie vom Annahmepersonal eindeutig klassifiziert werden können.</w:t>
      </w:r>
    </w:p>
    <w:p w14:paraId="2B6279A8" w14:textId="77777777" w:rsidR="008C1B29" w:rsidRDefault="008C1B29" w:rsidP="008C1B29">
      <w:pPr>
        <w:pStyle w:val="07Flietext"/>
      </w:pPr>
    </w:p>
    <w:p w14:paraId="7BE1E04B" w14:textId="77777777" w:rsidR="008C1B29" w:rsidRDefault="008C1B29" w:rsidP="008C1B29">
      <w:pPr>
        <w:pStyle w:val="07Flietext"/>
      </w:pPr>
      <w:r>
        <w:t>Keine Problemstoffe sind dagegen Wand- und Dispersionsfarben. Diese können vollständig eingetrocknet in die Restmülltonne gegeben werden; der restentleerte Behälter selbst gehört als Verpackungsmaterial in die Gelbe Tonne. Ein Abstellen der giftigen Abfälle vor oder gar nach der Sammlung gefährdet Mensch und Umwelt, stellt eine Ordnungswidrigkeit dar und ist unbedingt zu unterlassen.</w:t>
      </w:r>
    </w:p>
    <w:p w14:paraId="23669B47" w14:textId="77777777" w:rsidR="008C1B29" w:rsidRDefault="008C1B29" w:rsidP="008C1B29">
      <w:pPr>
        <w:pStyle w:val="07Flietext"/>
      </w:pPr>
    </w:p>
    <w:p w14:paraId="325FBA5A" w14:textId="693B2EE1" w:rsidR="008C1B29" w:rsidRDefault="008C1B29" w:rsidP="008C1B29">
      <w:pPr>
        <w:pStyle w:val="07Flietext"/>
      </w:pPr>
      <w:r>
        <w:t>Weitere Informationen können dem Abfallkalender oder dem Abfall ABC im Internet (</w:t>
      </w:r>
      <w:proofErr w:type="gramStart"/>
      <w:r>
        <w:t>https://www.abfallwirtschaft-pforzheim.de/abfallwirtschaft/abfall-abc/ )</w:t>
      </w:r>
      <w:proofErr w:type="gramEnd"/>
      <w:r>
        <w:t xml:space="preserve"> entnommen werden.</w:t>
      </w:r>
    </w:p>
    <w:p w14:paraId="1D7CD415" w14:textId="77777777" w:rsidR="008C1B29" w:rsidRDefault="008C1B29" w:rsidP="008C1B29">
      <w:pPr>
        <w:pStyle w:val="07Flietext"/>
      </w:pPr>
      <w:r>
        <w:t xml:space="preserve"> </w:t>
      </w:r>
    </w:p>
    <w:p w14:paraId="58E0E4BF" w14:textId="1CB166D2" w:rsidR="008C1B29" w:rsidRPr="008C1B29" w:rsidRDefault="008C1B29" w:rsidP="008C1B29">
      <w:pPr>
        <w:pStyle w:val="07Flietext"/>
        <w:rPr>
          <w:b/>
          <w:bCs/>
        </w:rPr>
      </w:pPr>
      <w:r w:rsidRPr="008C1B29">
        <w:rPr>
          <w:b/>
          <w:bCs/>
        </w:rPr>
        <w:t>Die Termine und Annahmeplätze auf einen Blick</w:t>
      </w:r>
    </w:p>
    <w:p w14:paraId="46B4594A" w14:textId="5CC253B0" w:rsidR="008C1B29" w:rsidRPr="008C1B29" w:rsidRDefault="008C1B29" w:rsidP="008C1B29">
      <w:pPr>
        <w:pStyle w:val="07Flietext"/>
        <w:rPr>
          <w:b/>
          <w:bCs/>
        </w:rPr>
      </w:pPr>
      <w:r w:rsidRPr="008C1B29">
        <w:rPr>
          <w:b/>
          <w:bCs/>
        </w:rPr>
        <w:t>Dienstag, 20. Oktober</w:t>
      </w:r>
    </w:p>
    <w:p w14:paraId="0FD246ED" w14:textId="77777777" w:rsidR="008C1B29" w:rsidRDefault="008C1B29" w:rsidP="008C1B29">
      <w:pPr>
        <w:pStyle w:val="07Flietext"/>
      </w:pPr>
      <w:r>
        <w:t>12:15 - 13:15 Uhr Huchenfeld, beim Wertstoffhof</w:t>
      </w:r>
    </w:p>
    <w:p w14:paraId="10F799D0" w14:textId="77777777" w:rsidR="008C1B29" w:rsidRDefault="008C1B29" w:rsidP="008C1B29">
      <w:pPr>
        <w:pStyle w:val="07Flietext"/>
      </w:pPr>
      <w:r>
        <w:t xml:space="preserve">13:45 - 14:45 Uhr Hohenwart, Kreuzwiesenstraße bei der alten Dreschhalle </w:t>
      </w:r>
    </w:p>
    <w:p w14:paraId="05D47E62" w14:textId="77777777" w:rsidR="008C1B29" w:rsidRDefault="008C1B29" w:rsidP="008C1B29">
      <w:pPr>
        <w:pStyle w:val="07Flietext"/>
      </w:pPr>
      <w:r>
        <w:t xml:space="preserve">16:15 - 17:45 Uhr Würm, Ritterstraße oberhalb der </w:t>
      </w:r>
      <w:proofErr w:type="spellStart"/>
      <w:r>
        <w:t>Würmtalhalle</w:t>
      </w:r>
      <w:proofErr w:type="spellEnd"/>
      <w:r>
        <w:t xml:space="preserve"> </w:t>
      </w:r>
    </w:p>
    <w:p w14:paraId="44012375" w14:textId="24855389" w:rsidR="008C1B29" w:rsidRPr="008C1B29" w:rsidRDefault="008C1B29" w:rsidP="008C1B29">
      <w:pPr>
        <w:pStyle w:val="07Flietext"/>
        <w:rPr>
          <w:b/>
          <w:bCs/>
        </w:rPr>
      </w:pPr>
      <w:r w:rsidRPr="008C1B29">
        <w:rPr>
          <w:b/>
          <w:bCs/>
        </w:rPr>
        <w:t>Mittwoch, 21. Oktober</w:t>
      </w:r>
    </w:p>
    <w:p w14:paraId="7ABA1FA2" w14:textId="77777777" w:rsidR="008C1B29" w:rsidRDefault="008C1B29" w:rsidP="008C1B29">
      <w:pPr>
        <w:pStyle w:val="07Flietext"/>
      </w:pPr>
      <w:r>
        <w:t xml:space="preserve">11:45 - 12:45 Uhr Sonnenhof, </w:t>
      </w:r>
      <w:proofErr w:type="spellStart"/>
      <w:r>
        <w:t>Neuer</w:t>
      </w:r>
      <w:proofErr w:type="spellEnd"/>
      <w:r>
        <w:t xml:space="preserve"> Standort: Park &amp; Ride Parkplatz Julius-</w:t>
      </w:r>
      <w:proofErr w:type="spellStart"/>
      <w:r>
        <w:t>Naeher</w:t>
      </w:r>
      <w:proofErr w:type="spellEnd"/>
      <w:r>
        <w:t>-Straße</w:t>
      </w:r>
    </w:p>
    <w:p w14:paraId="515C8BC7" w14:textId="77777777" w:rsidR="008C1B29" w:rsidRDefault="008C1B29" w:rsidP="008C1B29">
      <w:pPr>
        <w:pStyle w:val="07Flietext"/>
      </w:pPr>
      <w:r>
        <w:t xml:space="preserve">13:15 - 14:45 Uhr </w:t>
      </w:r>
      <w:proofErr w:type="spellStart"/>
      <w:r>
        <w:t>Büchenbronn</w:t>
      </w:r>
      <w:proofErr w:type="spellEnd"/>
      <w:r>
        <w:t xml:space="preserve"> </w:t>
      </w:r>
      <w:proofErr w:type="spellStart"/>
      <w:r>
        <w:t>Neuer</w:t>
      </w:r>
      <w:proofErr w:type="spellEnd"/>
      <w:r>
        <w:t xml:space="preserve"> Standort: </w:t>
      </w:r>
      <w:proofErr w:type="spellStart"/>
      <w:r>
        <w:t>Schömberger</w:t>
      </w:r>
      <w:proofErr w:type="spellEnd"/>
      <w:r>
        <w:t xml:space="preserve"> Straße/Im Hummelacker beim Bauhof</w:t>
      </w:r>
    </w:p>
    <w:p w14:paraId="666B29EE" w14:textId="77777777" w:rsidR="008C1B29" w:rsidRDefault="008C1B29" w:rsidP="008C1B29">
      <w:pPr>
        <w:pStyle w:val="07Flietext"/>
      </w:pPr>
      <w:r>
        <w:t>16:15 - 17:45 Uhr Sandweg/Mühlkanal</w:t>
      </w:r>
    </w:p>
    <w:p w14:paraId="38348B18" w14:textId="26117921" w:rsidR="008C1B29" w:rsidRPr="008C1B29" w:rsidRDefault="008C1B29" w:rsidP="008C1B29">
      <w:pPr>
        <w:pStyle w:val="07Flietext"/>
        <w:rPr>
          <w:b/>
          <w:bCs/>
        </w:rPr>
      </w:pPr>
      <w:r w:rsidRPr="008C1B29">
        <w:rPr>
          <w:b/>
          <w:bCs/>
        </w:rPr>
        <w:t>Donnerstag, 22. Oktober</w:t>
      </w:r>
    </w:p>
    <w:p w14:paraId="4EF7ACFB" w14:textId="4105CD16" w:rsidR="008C1B29" w:rsidRDefault="008C1B29" w:rsidP="008C1B29">
      <w:pPr>
        <w:pStyle w:val="07Flietext"/>
      </w:pPr>
      <w:r>
        <w:t>11:15 - 12:45 Uhr Sonnenhof, Park &amp; Ride Parkplatz Julius-</w:t>
      </w:r>
      <w:proofErr w:type="spellStart"/>
      <w:r>
        <w:t>Naeher</w:t>
      </w:r>
      <w:proofErr w:type="spellEnd"/>
      <w:r>
        <w:t xml:space="preserve">-Straße </w:t>
      </w:r>
    </w:p>
    <w:p w14:paraId="0EB3EA77" w14:textId="77777777" w:rsidR="008C1B29" w:rsidRDefault="008C1B29" w:rsidP="008C1B29">
      <w:pPr>
        <w:pStyle w:val="07Flietext"/>
      </w:pPr>
      <w:r>
        <w:t xml:space="preserve">13:15 - 14:45 Uhr Haidach, </w:t>
      </w:r>
      <w:proofErr w:type="spellStart"/>
      <w:r>
        <w:t>Strietweg</w:t>
      </w:r>
      <w:proofErr w:type="spellEnd"/>
      <w:r>
        <w:t xml:space="preserve"> beim Sportplatz</w:t>
      </w:r>
    </w:p>
    <w:p w14:paraId="273695A6" w14:textId="77777777" w:rsidR="008C1B29" w:rsidRDefault="008C1B29" w:rsidP="008C1B29">
      <w:pPr>
        <w:pStyle w:val="07Flietext"/>
      </w:pPr>
      <w:r>
        <w:t>16:15 - 17:45 Uhr Eutingen, Inselstraße bei der Schule</w:t>
      </w:r>
    </w:p>
    <w:p w14:paraId="7417C08B" w14:textId="0760B9F0" w:rsidR="008C1B29" w:rsidRPr="008C1B29" w:rsidRDefault="008C1B29" w:rsidP="008C1B29">
      <w:pPr>
        <w:pStyle w:val="07Flietext"/>
        <w:rPr>
          <w:b/>
          <w:bCs/>
        </w:rPr>
      </w:pPr>
      <w:r w:rsidRPr="008C1B29">
        <w:rPr>
          <w:b/>
          <w:bCs/>
        </w:rPr>
        <w:t xml:space="preserve">Freitag, 23. Oktober </w:t>
      </w:r>
    </w:p>
    <w:p w14:paraId="4E427A06" w14:textId="77777777" w:rsidR="008C1B29" w:rsidRDefault="008C1B29" w:rsidP="008C1B29">
      <w:pPr>
        <w:pStyle w:val="07Flietext"/>
      </w:pPr>
      <w:r>
        <w:t xml:space="preserve">10:15 - 13:15 Uhr </w:t>
      </w:r>
      <w:proofErr w:type="spellStart"/>
      <w:r>
        <w:t>Neuer</w:t>
      </w:r>
      <w:proofErr w:type="spellEnd"/>
      <w:r>
        <w:t xml:space="preserve"> Standort: Messplatz bei der Feuerwehr</w:t>
      </w:r>
    </w:p>
    <w:p w14:paraId="675016D0" w14:textId="77777777" w:rsidR="008C1B29" w:rsidRDefault="008C1B29" w:rsidP="008C1B29">
      <w:pPr>
        <w:pStyle w:val="07Flietext"/>
      </w:pPr>
      <w:r>
        <w:t xml:space="preserve">14:15 - 17:45 Uhr </w:t>
      </w:r>
      <w:proofErr w:type="spellStart"/>
      <w:r>
        <w:t>Neuer</w:t>
      </w:r>
      <w:proofErr w:type="spellEnd"/>
      <w:r>
        <w:t xml:space="preserve"> Standort: Messplatz bei der Feuerwehr</w:t>
      </w:r>
    </w:p>
    <w:p w14:paraId="1EE21DE1" w14:textId="77777777" w:rsidR="008C1B29" w:rsidRDefault="008C1B29" w:rsidP="008C1B29">
      <w:pPr>
        <w:pStyle w:val="07Flietext"/>
      </w:pPr>
    </w:p>
    <w:p w14:paraId="28E8545B" w14:textId="0F48C7FA" w:rsidR="008C1B29" w:rsidRDefault="008C1B29" w:rsidP="008C1B29">
      <w:pPr>
        <w:pStyle w:val="07Flietext"/>
      </w:pPr>
      <w:r>
        <w:t xml:space="preserve">Es ist zu </w:t>
      </w:r>
      <w:r w:rsidR="00F27455">
        <w:t>beachten,</w:t>
      </w:r>
      <w:r>
        <w:t xml:space="preserve"> dass der Standort Dillweißenstein </w:t>
      </w:r>
      <w:r w:rsidR="00F27455">
        <w:t xml:space="preserve">aufgrund von Bauarbeiten </w:t>
      </w:r>
      <w:r>
        <w:t>nicht angefahren werden kann, und deswegen der Alternativstandort Sonnenhof ausgewählt wurde.</w:t>
      </w:r>
    </w:p>
    <w:p w14:paraId="06881337" w14:textId="77777777" w:rsidR="008C1B29" w:rsidRDefault="008C1B29" w:rsidP="008C1B29">
      <w:pPr>
        <w:pStyle w:val="07Flietext"/>
      </w:pPr>
    </w:p>
    <w:p w14:paraId="305931F9" w14:textId="5935F9A7" w:rsidR="00F80DC0" w:rsidRPr="007171F0" w:rsidRDefault="008C1B29" w:rsidP="006F64B9">
      <w:pPr>
        <w:pStyle w:val="07Flietext"/>
      </w:pPr>
      <w:r>
        <w:t xml:space="preserve">Die nächste Problemstoffsammlung findet im März 2027 statt. </w:t>
      </w:r>
      <w:r w:rsidR="00F27455">
        <w:t xml:space="preserve">Bürgerinnen und Bürger können Fragen </w:t>
      </w:r>
      <w:r>
        <w:t xml:space="preserve">rund um das Thema Abfall an das Abfallberatungstelefon </w:t>
      </w:r>
      <w:r w:rsidR="00F27455">
        <w:t xml:space="preserve">unter </w:t>
      </w:r>
      <w:r>
        <w:t>07231</w:t>
      </w:r>
      <w:r w:rsidR="00F27455">
        <w:t xml:space="preserve"> </w:t>
      </w:r>
      <w:r>
        <w:t>39-1393, Montag bis Freitag von 7.30 bis 12 Uhr und donnerstags von 13.30 bis 18</w:t>
      </w:r>
      <w:r w:rsidR="00F27455">
        <w:t xml:space="preserve"> </w:t>
      </w:r>
      <w:r>
        <w:t>Uhr</w:t>
      </w:r>
      <w:r w:rsidR="00F27455">
        <w:t>, richten</w:t>
      </w:r>
      <w:r>
        <w:t>.</w:t>
      </w:r>
    </w:p>
    <w:sectPr w:rsidR="00F80DC0"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B3296" w14:textId="77777777" w:rsidR="004714A0" w:rsidRDefault="004714A0" w:rsidP="00D01E14">
      <w:pPr>
        <w:spacing w:line="240" w:lineRule="auto"/>
      </w:pPr>
      <w:r>
        <w:separator/>
      </w:r>
    </w:p>
  </w:endnote>
  <w:endnote w:type="continuationSeparator" w:id="0">
    <w:p w14:paraId="3F0A322F" w14:textId="77777777" w:rsidR="004714A0" w:rsidRDefault="004714A0"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90AD"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2129" w14:textId="77777777" w:rsidR="009446B7" w:rsidRDefault="00F80DC0">
    <w:r>
      <w:rPr>
        <w:noProof/>
      </w:rPr>
      <w:drawing>
        <wp:anchor distT="0" distB="0" distL="114300" distR="114300" simplePos="0" relativeHeight="251661824" behindDoc="0" locked="0" layoutInCell="1" allowOverlap="1" wp14:anchorId="7E230BB2" wp14:editId="01F92CF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3B760001"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BD03DCD" wp14:editId="7EDFD5E8">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AFF72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A8DEDE"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03DCD"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14AFF724"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3DA8DEDE"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0E604" w14:textId="77777777" w:rsidR="004714A0" w:rsidRDefault="004714A0" w:rsidP="00D01E14">
      <w:pPr>
        <w:spacing w:line="240" w:lineRule="auto"/>
      </w:pPr>
      <w:r>
        <w:separator/>
      </w:r>
    </w:p>
  </w:footnote>
  <w:footnote w:type="continuationSeparator" w:id="0">
    <w:p w14:paraId="47DEAF39" w14:textId="77777777" w:rsidR="004714A0" w:rsidRDefault="004714A0"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E4B79" w14:textId="77777777" w:rsidR="00C736D1" w:rsidRDefault="007171F0">
    <w:pPr>
      <w:pStyle w:val="Kopfzeile"/>
    </w:pPr>
    <w:r>
      <w:rPr>
        <w:noProof/>
      </w:rPr>
      <w:drawing>
        <wp:anchor distT="0" distB="0" distL="114300" distR="114300" simplePos="0" relativeHeight="251658752" behindDoc="1" locked="0" layoutInCell="1" allowOverlap="1" wp14:anchorId="5E3F595B" wp14:editId="3F53E754">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10DE513E" wp14:editId="3BDF7531">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4213D0"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069F9F16" wp14:editId="34A6D101">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CB0DA4"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A977B"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7EACEE2C" wp14:editId="4B3A13E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97F9FF"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E198F5C" wp14:editId="059D7020">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3AC533"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03E33BD8" wp14:editId="3F7B742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00F7B9"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72C2668"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33BD8"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0300F7B9"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572C2668"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C1B29"/>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6797"/>
    <w:rsid w:val="000E7584"/>
    <w:rsid w:val="000F2454"/>
    <w:rsid w:val="000F561F"/>
    <w:rsid w:val="000F7655"/>
    <w:rsid w:val="00103EC1"/>
    <w:rsid w:val="00110294"/>
    <w:rsid w:val="00122B4E"/>
    <w:rsid w:val="001269F9"/>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B4F99"/>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84E71"/>
    <w:rsid w:val="003879D0"/>
    <w:rsid w:val="00396744"/>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714A0"/>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780B"/>
    <w:rsid w:val="008109D1"/>
    <w:rsid w:val="00811367"/>
    <w:rsid w:val="00816F19"/>
    <w:rsid w:val="00817659"/>
    <w:rsid w:val="00820894"/>
    <w:rsid w:val="008228DB"/>
    <w:rsid w:val="008427C9"/>
    <w:rsid w:val="0085207E"/>
    <w:rsid w:val="008523B5"/>
    <w:rsid w:val="008629EA"/>
    <w:rsid w:val="00871A2F"/>
    <w:rsid w:val="00876722"/>
    <w:rsid w:val="00880D3E"/>
    <w:rsid w:val="0088176B"/>
    <w:rsid w:val="008A2AA4"/>
    <w:rsid w:val="008B3342"/>
    <w:rsid w:val="008C0A90"/>
    <w:rsid w:val="008C0D85"/>
    <w:rsid w:val="008C0E9A"/>
    <w:rsid w:val="008C1B29"/>
    <w:rsid w:val="008C259A"/>
    <w:rsid w:val="008C3B1C"/>
    <w:rsid w:val="008D1AE3"/>
    <w:rsid w:val="008D365C"/>
    <w:rsid w:val="008D3C37"/>
    <w:rsid w:val="008D4AC6"/>
    <w:rsid w:val="008E6F00"/>
    <w:rsid w:val="008E7DD2"/>
    <w:rsid w:val="008F5C9D"/>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019D"/>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5E41"/>
    <w:rsid w:val="00D57023"/>
    <w:rsid w:val="00D57260"/>
    <w:rsid w:val="00D62806"/>
    <w:rsid w:val="00D62C81"/>
    <w:rsid w:val="00D65AAA"/>
    <w:rsid w:val="00D71AE2"/>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27455"/>
    <w:rsid w:val="00F30D2A"/>
    <w:rsid w:val="00F30F6C"/>
    <w:rsid w:val="00F3494A"/>
    <w:rsid w:val="00F437AB"/>
    <w:rsid w:val="00F538F0"/>
    <w:rsid w:val="00F65259"/>
    <w:rsid w:val="00F80DC0"/>
    <w:rsid w:val="00F819C4"/>
    <w:rsid w:val="00F85F7B"/>
    <w:rsid w:val="00F9701D"/>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E63058"/>
  <w14:defaultImageDpi w14:val="96"/>
  <w15:docId w15:val="{6D20C0A3-6A4C-4485-B03C-24709DDD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1B061C2306424199C781BB85AB9DAE"/>
        <w:category>
          <w:name w:val="Allgemein"/>
          <w:gallery w:val="placeholder"/>
        </w:category>
        <w:types>
          <w:type w:val="bbPlcHdr"/>
        </w:types>
        <w:behaviors>
          <w:behavior w:val="content"/>
        </w:behaviors>
        <w:guid w:val="{74342FA3-CA7E-469F-BD6C-625D2D072460}"/>
      </w:docPartPr>
      <w:docPartBody>
        <w:p w:rsidR="00671761" w:rsidRDefault="00671761">
          <w:pPr>
            <w:pStyle w:val="951B061C2306424199C781BB85AB9DAE"/>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61"/>
    <w:rsid w:val="001269F9"/>
    <w:rsid w:val="001B4F99"/>
    <w:rsid w:val="00427DDD"/>
    <w:rsid w:val="006717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951B061C2306424199C781BB85AB9DAE">
    <w:name w:val="951B061C2306424199C781BB85AB9D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2</Pages>
  <Words>406</Words>
  <Characters>2564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Schweizer, Christian</cp:lastModifiedBy>
  <cp:revision>2</cp:revision>
  <cp:lastPrinted>2020-08-21T10:59:00Z</cp:lastPrinted>
  <dcterms:created xsi:type="dcterms:W3CDTF">2026-10-09T06:54:00Z</dcterms:created>
  <dcterms:modified xsi:type="dcterms:W3CDTF">2026-10-09T06:54:00Z</dcterms:modified>
</cp:coreProperties>
</file>