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89E24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3B445D" w14:paraId="46D4A281" w14:textId="77777777" w:rsidTr="003B445D">
        <w:trPr>
          <w:trHeight w:val="1717"/>
        </w:trPr>
        <w:tc>
          <w:tcPr>
            <w:tcW w:w="3586" w:type="dxa"/>
          </w:tcPr>
          <w:p w14:paraId="3387BCAC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795DD40B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1F9CA7BA" w14:textId="6CF271BD" w:rsidR="0097522B" w:rsidRPr="003B445D" w:rsidRDefault="002C130E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566B64" wp14:editId="6167FA19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2540" t="0" r="0" b="1270"/>
                      <wp:wrapNone/>
                      <wp:docPr id="660177800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E7CF53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</w:t>
                                  </w:r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566B6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6CE7CF53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</w:t>
                            </w:r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DB5C9E" w14:textId="77777777" w:rsidR="009D6F22" w:rsidRPr="003B445D" w:rsidRDefault="0097522B" w:rsidP="003B445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157CEF45" w14:textId="77777777" w:rsidR="009D6F22" w:rsidRPr="003B445D" w:rsidRDefault="009D6F22" w:rsidP="003B445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74F3E3AF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B72A490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820090C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007D7F1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7F4166F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A0D9104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581277D" w14:textId="5E013ED5" w:rsidR="009D6F22" w:rsidRPr="003B445D" w:rsidRDefault="002C130E" w:rsidP="003B445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7E62B504" wp14:editId="0D190BA6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3175" t="3810" r="2540" b="1270"/>
                      <wp:wrapSquare wrapText="bothSides"/>
                      <wp:docPr id="11934777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491FCB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2C559626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6A6DFCC1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188666DC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</w:t>
                                    </w:r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@</w:t>
                                    </w:r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7724CB3A" w14:textId="5B9F97D5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F11680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O:\Plattenarchiv_Pressearbeit\Pressemitteilungen\2026\Stadtführungen\jn082101 FührungStadtgraben.docx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599570F2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2B504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4C491FCB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2C559626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6A6DFCC1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188666DC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</w:t>
                              </w:r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@</w:t>
                              </w:r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724CB3A" w14:textId="5B9F97D5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F11680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O:\Plattenarchiv_Pressearbeit\Pressemitteilungen\2026\Stadtführungen\jn082101 FührungStadtgraben.docx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599570F2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B8749C">
              <w:rPr>
                <w:rFonts w:ascii="PT Sans" w:hAnsi="PT Sans"/>
                <w:noProof/>
                <w:sz w:val="16"/>
                <w:szCs w:val="16"/>
              </w:rPr>
              <w:t>21.08.2026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3B445D" w14:paraId="6DF10574" w14:textId="77777777" w:rsidTr="003B445D">
        <w:tc>
          <w:tcPr>
            <w:tcW w:w="3586" w:type="dxa"/>
          </w:tcPr>
          <w:p w14:paraId="666AFC43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315C8888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45EE9C5A" w14:textId="77777777" w:rsidR="009D6F22" w:rsidRPr="003B445D" w:rsidRDefault="009D6F22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526B2E66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74DFD140" w14:textId="30D76B08" w:rsidR="0030025E" w:rsidRPr="00743B1D" w:rsidRDefault="00E235BA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 w:rsidRPr="00E235BA">
        <w:rPr>
          <w:rFonts w:ascii="PT Sans" w:hAnsi="PT Sans" w:cs="Arial"/>
          <w:b/>
          <w:sz w:val="28"/>
          <w:szCs w:val="28"/>
        </w:rPr>
        <w:t>Geheimnisvolle</w:t>
      </w:r>
      <w:r>
        <w:rPr>
          <w:rFonts w:ascii="PT Sans" w:hAnsi="PT Sans" w:cs="Arial"/>
          <w:b/>
          <w:sz w:val="28"/>
          <w:szCs w:val="28"/>
        </w:rPr>
        <w:t>n</w:t>
      </w:r>
      <w:r w:rsidRPr="00E235BA">
        <w:rPr>
          <w:rFonts w:ascii="PT Sans" w:hAnsi="PT Sans" w:cs="Arial"/>
          <w:b/>
          <w:sz w:val="28"/>
          <w:szCs w:val="28"/>
        </w:rPr>
        <w:t xml:space="preserve"> Stadtgraben</w:t>
      </w:r>
      <w:r>
        <w:rPr>
          <w:rFonts w:ascii="PT Sans" w:hAnsi="PT Sans" w:cs="Arial"/>
          <w:b/>
          <w:sz w:val="28"/>
          <w:szCs w:val="28"/>
        </w:rPr>
        <w:t xml:space="preserve"> am 27</w:t>
      </w:r>
      <w:r w:rsidR="00EF7301">
        <w:rPr>
          <w:rFonts w:ascii="PT Sans" w:hAnsi="PT Sans" w:cs="Arial"/>
          <w:b/>
          <w:sz w:val="28"/>
          <w:szCs w:val="28"/>
        </w:rPr>
        <w:t>.</w:t>
      </w:r>
      <w:r>
        <w:rPr>
          <w:rFonts w:ascii="PT Sans" w:hAnsi="PT Sans" w:cs="Arial"/>
          <w:b/>
          <w:sz w:val="28"/>
          <w:szCs w:val="28"/>
        </w:rPr>
        <w:t xml:space="preserve"> August erleben</w:t>
      </w:r>
    </w:p>
    <w:p w14:paraId="496B680E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13A92E94" w14:textId="1A9EF4F9" w:rsidR="00F11680" w:rsidRDefault="0097522B" w:rsidP="00E235BA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E235BA">
        <w:rPr>
          <w:rFonts w:ascii="PT Sans" w:hAnsi="PT Sans" w:cs="Arial"/>
          <w:sz w:val="22"/>
          <w:szCs w:val="22"/>
        </w:rPr>
        <w:t xml:space="preserve">Die neue Stadtführung </w:t>
      </w:r>
      <w:r w:rsidR="002C130E" w:rsidRPr="002C130E">
        <w:rPr>
          <w:rFonts w:ascii="PT Sans" w:hAnsi="PT Sans" w:cs="Arial"/>
          <w:sz w:val="22"/>
          <w:szCs w:val="22"/>
        </w:rPr>
        <w:t>Geheimnisvoller Stadtgraben mit Wall</w:t>
      </w:r>
      <w:r w:rsidR="00E235BA">
        <w:rPr>
          <w:rFonts w:ascii="PT Sans" w:hAnsi="PT Sans" w:cs="Arial"/>
          <w:sz w:val="22"/>
          <w:szCs w:val="22"/>
        </w:rPr>
        <w:t xml:space="preserve"> ist am Donnerstag, 27. August</w:t>
      </w:r>
      <w:r w:rsidR="00236F6C">
        <w:rPr>
          <w:rFonts w:ascii="PT Sans" w:hAnsi="PT Sans" w:cs="Arial"/>
          <w:sz w:val="22"/>
          <w:szCs w:val="22"/>
        </w:rPr>
        <w:t xml:space="preserve">, </w:t>
      </w:r>
      <w:r w:rsidR="00E235BA">
        <w:rPr>
          <w:rFonts w:ascii="PT Sans" w:hAnsi="PT Sans" w:cs="Arial"/>
          <w:sz w:val="22"/>
          <w:szCs w:val="22"/>
        </w:rPr>
        <w:t xml:space="preserve">erstmals zu erleben. Start ist um 18 Uhr an der Skulptur ENNI-Mann in der </w:t>
      </w:r>
      <w:r w:rsidR="00E235BA" w:rsidRPr="00E235BA">
        <w:rPr>
          <w:rFonts w:ascii="PT Sans" w:hAnsi="PT Sans" w:cs="Arial"/>
          <w:sz w:val="22"/>
          <w:szCs w:val="22"/>
        </w:rPr>
        <w:t>Steinstr</w:t>
      </w:r>
      <w:r w:rsidR="00E235BA">
        <w:rPr>
          <w:rFonts w:ascii="PT Sans" w:hAnsi="PT Sans" w:cs="Arial"/>
          <w:sz w:val="22"/>
          <w:szCs w:val="22"/>
        </w:rPr>
        <w:t xml:space="preserve">aße </w:t>
      </w:r>
      <w:r w:rsidR="00E235BA" w:rsidRPr="00E235BA">
        <w:rPr>
          <w:rFonts w:ascii="PT Sans" w:hAnsi="PT Sans" w:cs="Arial"/>
          <w:sz w:val="22"/>
          <w:szCs w:val="22"/>
        </w:rPr>
        <w:t>49</w:t>
      </w:r>
      <w:r w:rsidR="00E235BA">
        <w:rPr>
          <w:rFonts w:ascii="PT Sans" w:hAnsi="PT Sans" w:cs="Arial"/>
          <w:sz w:val="22"/>
          <w:szCs w:val="22"/>
        </w:rPr>
        <w:t xml:space="preserve">. Bei der </w:t>
      </w:r>
      <w:r w:rsidR="002C130E" w:rsidRPr="002C130E">
        <w:rPr>
          <w:rFonts w:ascii="PT Sans" w:hAnsi="PT Sans" w:cs="Arial"/>
          <w:sz w:val="22"/>
          <w:szCs w:val="22"/>
        </w:rPr>
        <w:t>Wanderung mit Einkehr</w:t>
      </w:r>
      <w:r w:rsidR="00236F6C">
        <w:rPr>
          <w:rFonts w:ascii="PT Sans" w:hAnsi="PT Sans" w:cs="Arial"/>
          <w:sz w:val="22"/>
          <w:szCs w:val="22"/>
        </w:rPr>
        <w:t xml:space="preserve"> lernen die Teilnehmenden</w:t>
      </w:r>
      <w:r w:rsidR="002C130E" w:rsidRPr="002C130E">
        <w:rPr>
          <w:rFonts w:ascii="PT Sans" w:hAnsi="PT Sans" w:cs="Arial"/>
          <w:sz w:val="22"/>
          <w:szCs w:val="22"/>
        </w:rPr>
        <w:t xml:space="preserve"> </w:t>
      </w:r>
      <w:r w:rsidR="00E235BA" w:rsidRPr="002C130E">
        <w:rPr>
          <w:rFonts w:ascii="PT Sans" w:hAnsi="PT Sans" w:cs="Arial"/>
          <w:sz w:val="22"/>
          <w:szCs w:val="22"/>
        </w:rPr>
        <w:t>de</w:t>
      </w:r>
      <w:r w:rsidR="00E235BA">
        <w:rPr>
          <w:rFonts w:ascii="PT Sans" w:hAnsi="PT Sans" w:cs="Arial"/>
          <w:sz w:val="22"/>
          <w:szCs w:val="22"/>
        </w:rPr>
        <w:t xml:space="preserve">n </w:t>
      </w:r>
      <w:r w:rsidR="00E235BA" w:rsidRPr="002C130E">
        <w:rPr>
          <w:rFonts w:ascii="PT Sans" w:hAnsi="PT Sans" w:cs="Arial"/>
          <w:sz w:val="22"/>
          <w:szCs w:val="22"/>
        </w:rPr>
        <w:t>historische</w:t>
      </w:r>
      <w:r w:rsidR="00E235BA">
        <w:rPr>
          <w:rFonts w:ascii="PT Sans" w:hAnsi="PT Sans" w:cs="Arial"/>
          <w:sz w:val="22"/>
          <w:szCs w:val="22"/>
        </w:rPr>
        <w:t>n</w:t>
      </w:r>
      <w:r w:rsidR="00E235BA" w:rsidRPr="002C130E">
        <w:rPr>
          <w:rFonts w:ascii="PT Sans" w:hAnsi="PT Sans" w:cs="Arial"/>
          <w:sz w:val="22"/>
          <w:szCs w:val="22"/>
        </w:rPr>
        <w:t xml:space="preserve"> Stadtgraben</w:t>
      </w:r>
      <w:r w:rsidR="00C75FB6">
        <w:rPr>
          <w:rFonts w:ascii="PT Sans" w:hAnsi="PT Sans" w:cs="Arial"/>
          <w:sz w:val="22"/>
          <w:szCs w:val="22"/>
        </w:rPr>
        <w:t xml:space="preserve"> (Foto: pst)</w:t>
      </w:r>
      <w:r w:rsidR="00E235BA">
        <w:rPr>
          <w:rFonts w:ascii="PT Sans" w:hAnsi="PT Sans" w:cs="Arial"/>
          <w:sz w:val="22"/>
          <w:szCs w:val="22"/>
        </w:rPr>
        <w:t xml:space="preserve"> kennen, der </w:t>
      </w:r>
      <w:r w:rsidR="00E235BA" w:rsidRPr="002C130E">
        <w:rPr>
          <w:rFonts w:ascii="PT Sans" w:hAnsi="PT Sans" w:cs="Arial"/>
          <w:sz w:val="22"/>
          <w:szCs w:val="22"/>
        </w:rPr>
        <w:t>die Altstadt</w:t>
      </w:r>
      <w:r w:rsidR="00E235BA">
        <w:rPr>
          <w:rFonts w:ascii="PT Sans" w:hAnsi="PT Sans" w:cs="Arial"/>
          <w:sz w:val="22"/>
          <w:szCs w:val="22"/>
        </w:rPr>
        <w:t xml:space="preserve"> w</w:t>
      </w:r>
      <w:r w:rsidR="002C130E" w:rsidRPr="002C130E">
        <w:rPr>
          <w:rFonts w:ascii="PT Sans" w:hAnsi="PT Sans" w:cs="Arial"/>
          <w:sz w:val="22"/>
          <w:szCs w:val="22"/>
        </w:rPr>
        <w:t>ie ein gezeichnetes Eichenblatt umschließt. Es steigen zwar keine Wassergeister auf,</w:t>
      </w:r>
      <w:r w:rsidR="00E235BA">
        <w:rPr>
          <w:rFonts w:ascii="PT Sans" w:hAnsi="PT Sans" w:cs="Arial"/>
          <w:sz w:val="22"/>
          <w:szCs w:val="22"/>
        </w:rPr>
        <w:t xml:space="preserve"> </w:t>
      </w:r>
      <w:r w:rsidR="002C130E" w:rsidRPr="002C130E">
        <w:rPr>
          <w:rFonts w:ascii="PT Sans" w:hAnsi="PT Sans" w:cs="Arial"/>
          <w:sz w:val="22"/>
          <w:szCs w:val="22"/>
        </w:rPr>
        <w:t xml:space="preserve">doch viele schöne und traurige Ereignisse schlummern – geschützt vom begehbaren Wall – </w:t>
      </w:r>
      <w:r w:rsidR="00E235BA">
        <w:rPr>
          <w:rFonts w:ascii="PT Sans" w:hAnsi="PT Sans" w:cs="Arial"/>
          <w:sz w:val="22"/>
          <w:szCs w:val="22"/>
        </w:rPr>
        <w:t xml:space="preserve">dort. Gästeführerin </w:t>
      </w:r>
      <w:r w:rsidR="00E235BA" w:rsidRPr="00E235BA">
        <w:rPr>
          <w:rFonts w:ascii="PT Sans" w:hAnsi="PT Sans" w:cs="Arial"/>
          <w:sz w:val="22"/>
          <w:szCs w:val="22"/>
        </w:rPr>
        <w:t>Anne-Rose Fusenig</w:t>
      </w:r>
      <w:r w:rsidR="00E235BA">
        <w:rPr>
          <w:rFonts w:ascii="PT Sans" w:hAnsi="PT Sans" w:cs="Arial"/>
          <w:sz w:val="22"/>
          <w:szCs w:val="22"/>
        </w:rPr>
        <w:t xml:space="preserve"> erläutert die Hintergründe. </w:t>
      </w:r>
      <w:r w:rsidR="00F11680">
        <w:rPr>
          <w:rFonts w:ascii="PT Sans" w:hAnsi="PT Sans" w:cs="Arial"/>
          <w:sz w:val="22"/>
          <w:szCs w:val="22"/>
        </w:rPr>
        <w:t>Die Teilnahme an der Führung kostet pro Person</w:t>
      </w:r>
      <w:r w:rsidR="00F11680" w:rsidRPr="00F11680">
        <w:rPr>
          <w:rFonts w:ascii="PT Sans" w:hAnsi="PT Sans" w:cs="Arial"/>
          <w:sz w:val="22"/>
          <w:szCs w:val="22"/>
        </w:rPr>
        <w:t xml:space="preserve"> ohne Essen </w:t>
      </w:r>
      <w:r w:rsidR="00F11680">
        <w:rPr>
          <w:rFonts w:ascii="PT Sans" w:hAnsi="PT Sans" w:cs="Arial"/>
          <w:sz w:val="22"/>
          <w:szCs w:val="22"/>
        </w:rPr>
        <w:t>9 Euro,</w:t>
      </w:r>
      <w:r w:rsidR="00F11680" w:rsidRPr="00F11680">
        <w:rPr>
          <w:rFonts w:ascii="PT Sans" w:hAnsi="PT Sans" w:cs="Arial"/>
          <w:sz w:val="22"/>
          <w:szCs w:val="22"/>
        </w:rPr>
        <w:t xml:space="preserve"> mit Essen </w:t>
      </w:r>
      <w:r w:rsidR="00F11680">
        <w:rPr>
          <w:rFonts w:ascii="PT Sans" w:hAnsi="PT Sans" w:cs="Arial"/>
          <w:sz w:val="22"/>
          <w:szCs w:val="22"/>
        </w:rPr>
        <w:t xml:space="preserve">bei der späteren Einkehr </w:t>
      </w:r>
      <w:r w:rsidR="00F11680" w:rsidRPr="00F11680">
        <w:rPr>
          <w:rFonts w:ascii="PT Sans" w:hAnsi="PT Sans" w:cs="Arial"/>
          <w:sz w:val="22"/>
          <w:szCs w:val="22"/>
        </w:rPr>
        <w:t>20</w:t>
      </w:r>
      <w:r w:rsidR="00F11680">
        <w:rPr>
          <w:rFonts w:ascii="PT Sans" w:hAnsi="PT Sans" w:cs="Arial"/>
          <w:sz w:val="22"/>
          <w:szCs w:val="22"/>
        </w:rPr>
        <w:t xml:space="preserve"> </w:t>
      </w:r>
      <w:r w:rsidR="00F11680" w:rsidRPr="00F11680">
        <w:rPr>
          <w:rFonts w:ascii="PT Sans" w:hAnsi="PT Sans" w:cs="Arial"/>
          <w:sz w:val="22"/>
          <w:szCs w:val="22"/>
        </w:rPr>
        <w:t>Euro</w:t>
      </w:r>
      <w:r w:rsidR="00F11680">
        <w:rPr>
          <w:rFonts w:ascii="PT Sans" w:hAnsi="PT Sans" w:cs="Arial"/>
          <w:sz w:val="22"/>
          <w:szCs w:val="22"/>
        </w:rPr>
        <w:t>.</w:t>
      </w:r>
    </w:p>
    <w:p w14:paraId="2D50FC11" w14:textId="77777777" w:rsidR="00EF7301" w:rsidRPr="00EF7301" w:rsidRDefault="00EF7301" w:rsidP="00EF730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16E2E641" w14:textId="77777777" w:rsidR="00EF7301" w:rsidRPr="00EF7301" w:rsidRDefault="00EF7301" w:rsidP="00EF7301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EF7301">
        <w:rPr>
          <w:rFonts w:ascii="PT Sans" w:hAnsi="PT Sans" w:cs="Arial"/>
          <w:b/>
          <w:bCs/>
          <w:sz w:val="22"/>
          <w:szCs w:val="22"/>
        </w:rPr>
        <w:t>Infobox:</w:t>
      </w:r>
    </w:p>
    <w:p w14:paraId="16952E97" w14:textId="5E7E952E" w:rsidR="00F11680" w:rsidRDefault="00EF7301" w:rsidP="00EF730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EF7301">
        <w:rPr>
          <w:rFonts w:ascii="PT Sans" w:hAnsi="PT Sans" w:cs="Arial"/>
          <w:sz w:val="22"/>
          <w:szCs w:val="22"/>
        </w:rPr>
        <w:t>Verbindliche Anmeldungen sind in der Stadt- und Touristinformation von Moers Marketing möglich: Kirchstraße 27a/b, Telefon 0 28 41 / 88 22 6-0.</w:t>
      </w:r>
    </w:p>
    <w:sectPr w:rsidR="00F11680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2111D" w14:textId="77777777" w:rsidR="005C29F1" w:rsidRDefault="005C29F1">
      <w:r>
        <w:separator/>
      </w:r>
    </w:p>
  </w:endnote>
  <w:endnote w:type="continuationSeparator" w:id="0">
    <w:p w14:paraId="235438FD" w14:textId="77777777" w:rsidR="005C29F1" w:rsidRDefault="005C2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72F1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C8AB1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0E6DB" w14:textId="77777777" w:rsidR="000F2502" w:rsidRDefault="00140600" w:rsidP="008B64A6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C45429D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8195FF8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0838C41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1A86750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4904FC3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F50D4AA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AFB5C18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D9E6D" w14:textId="77777777" w:rsidR="005C29F1" w:rsidRDefault="005C29F1">
      <w:r>
        <w:separator/>
      </w:r>
    </w:p>
  </w:footnote>
  <w:footnote w:type="continuationSeparator" w:id="0">
    <w:p w14:paraId="152EC7B9" w14:textId="77777777" w:rsidR="005C29F1" w:rsidRDefault="005C2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96101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C38C" w14:textId="4FE5C51D" w:rsidR="00AA3F36" w:rsidRDefault="002C130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E8345C0" wp14:editId="637D1043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722119956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298745063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931588441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52FEECB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8345C0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" filled="f" stroked="f">
                <v:textbox inset="0,0,0,0">
                  <w:txbxContent>
                    <w:p w14:paraId="452FEECB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17DBC0" wp14:editId="13EF332F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0" b="0"/>
              <wp:wrapNone/>
              <wp:docPr id="120605835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54BEF9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17DBC0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2C54BEF9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99919" w14:textId="31B8C3D2" w:rsidR="00F744FA" w:rsidRDefault="002C130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756181C" wp14:editId="38E7DA91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309617840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905240355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922227560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BD60DE5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56181C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" filled="f" stroked="f">
                <v:textbox inset="0,0,0,0">
                  <w:txbxContent>
                    <w:p w14:paraId="0BD60DE5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1016210">
    <w:abstractNumId w:val="4"/>
  </w:num>
  <w:num w:numId="2" w16cid:durableId="922834770">
    <w:abstractNumId w:val="3"/>
  </w:num>
  <w:num w:numId="3" w16cid:durableId="890112698">
    <w:abstractNumId w:val="2"/>
  </w:num>
  <w:num w:numId="4" w16cid:durableId="1144468376">
    <w:abstractNumId w:val="1"/>
  </w:num>
  <w:num w:numId="5" w16cid:durableId="2129272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0E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4B61"/>
    <w:rsid w:val="0014060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36F6C"/>
    <w:rsid w:val="0024231A"/>
    <w:rsid w:val="00257660"/>
    <w:rsid w:val="0028192D"/>
    <w:rsid w:val="002A41DA"/>
    <w:rsid w:val="002A59AE"/>
    <w:rsid w:val="002B2A38"/>
    <w:rsid w:val="002B5603"/>
    <w:rsid w:val="002C130E"/>
    <w:rsid w:val="002C4B7B"/>
    <w:rsid w:val="002C6D42"/>
    <w:rsid w:val="002E2549"/>
    <w:rsid w:val="002F60B5"/>
    <w:rsid w:val="0030025E"/>
    <w:rsid w:val="00315F6D"/>
    <w:rsid w:val="003263D9"/>
    <w:rsid w:val="003346CE"/>
    <w:rsid w:val="00354BA1"/>
    <w:rsid w:val="00397A4E"/>
    <w:rsid w:val="003B445D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E06E7"/>
    <w:rsid w:val="004E2590"/>
    <w:rsid w:val="004F1D2C"/>
    <w:rsid w:val="00503236"/>
    <w:rsid w:val="00522C00"/>
    <w:rsid w:val="00533A86"/>
    <w:rsid w:val="0054438D"/>
    <w:rsid w:val="00574F18"/>
    <w:rsid w:val="005A4E87"/>
    <w:rsid w:val="005C29F1"/>
    <w:rsid w:val="005D5C71"/>
    <w:rsid w:val="005E4AE2"/>
    <w:rsid w:val="005E6AE9"/>
    <w:rsid w:val="00613FB5"/>
    <w:rsid w:val="006429D6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5CAD"/>
    <w:rsid w:val="007C23E4"/>
    <w:rsid w:val="007D4295"/>
    <w:rsid w:val="00815423"/>
    <w:rsid w:val="00824F5F"/>
    <w:rsid w:val="00835967"/>
    <w:rsid w:val="00855A17"/>
    <w:rsid w:val="00856138"/>
    <w:rsid w:val="00856450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4C8C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8749C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75FB6"/>
    <w:rsid w:val="00C80587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35BA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F7301"/>
    <w:rsid w:val="00F00472"/>
    <w:rsid w:val="00F11680"/>
    <w:rsid w:val="00F46220"/>
    <w:rsid w:val="00F469BF"/>
    <w:rsid w:val="00F64063"/>
    <w:rsid w:val="00F712D7"/>
    <w:rsid w:val="00F744FA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C2E7AE"/>
  <w15:chartTrackingRefBased/>
  <w15:docId w15:val="{498DAF7E-E24B-44B8-A3D2-E7F72746E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</Template>
  <TotalTime>0</TotalTime>
  <Pages>1</Pages>
  <Words>130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950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dc:description/>
  <cp:lastModifiedBy>Klaus Janczyk</cp:lastModifiedBy>
  <cp:revision>9</cp:revision>
  <cp:lastPrinted>2026-08-21T10:03:00Z</cp:lastPrinted>
  <dcterms:created xsi:type="dcterms:W3CDTF">2026-08-21T09:23:00Z</dcterms:created>
  <dcterms:modified xsi:type="dcterms:W3CDTF">2026-08-21T13:55:00Z</dcterms:modified>
</cp:coreProperties>
</file>