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694E4A32" w14:textId="77777777">
        <w:trPr>
          <w:trHeight w:val="2013"/>
        </w:trPr>
        <w:tc>
          <w:tcPr>
            <w:tcW w:w="6946" w:type="dxa"/>
            <w:gridSpan w:val="2"/>
          </w:tcPr>
          <w:p w14:paraId="6269EDA2" w14:textId="77777777" w:rsidR="000E45A6" w:rsidRDefault="00CA1539">
            <w:pPr>
              <w:tabs>
                <w:tab w:val="center" w:pos="2552"/>
              </w:tabs>
              <w:ind w:right="-1181"/>
              <w:rPr>
                <w:rFonts w:ascii="Times New Roman" w:hAnsi="Times New Roman"/>
                <w:b/>
                <w:bCs/>
                <w:sz w:val="66"/>
              </w:rPr>
            </w:pPr>
            <w:r>
              <w:rPr>
                <w:sz w:val="20"/>
              </w:rPr>
              <w:t xml:space="preserve"> </w:t>
            </w:r>
            <w:r w:rsidR="000E45A6">
              <w:rPr>
                <w:sz w:val="20"/>
              </w:rPr>
              <w:br/>
            </w:r>
            <w:r w:rsidR="000E45A6">
              <w:rPr>
                <w:rFonts w:ascii="Times New Roman" w:hAnsi="Times New Roman"/>
                <w:b/>
                <w:bCs/>
                <w:sz w:val="66"/>
              </w:rPr>
              <w:t>Stadt Babenhausen</w:t>
            </w:r>
          </w:p>
          <w:p w14:paraId="14CE3FFD"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4779821C" w14:textId="77777777" w:rsidR="000E45A6" w:rsidRDefault="000E45A6">
            <w:pPr>
              <w:tabs>
                <w:tab w:val="center" w:pos="979"/>
              </w:tabs>
              <w:ind w:right="-709"/>
            </w:pPr>
          </w:p>
          <w:p w14:paraId="1B8144AA" w14:textId="77777777" w:rsidR="000E45A6" w:rsidRDefault="000E45A6">
            <w:pPr>
              <w:tabs>
                <w:tab w:val="center" w:pos="979"/>
              </w:tabs>
              <w:ind w:right="-709"/>
            </w:pPr>
          </w:p>
          <w:p w14:paraId="4933F517" w14:textId="77777777" w:rsidR="000E45A6" w:rsidRDefault="003308DD">
            <w:pPr>
              <w:tabs>
                <w:tab w:val="center" w:pos="979"/>
              </w:tabs>
              <w:ind w:right="-709"/>
            </w:pPr>
            <w:r>
              <w:rPr>
                <w:noProof/>
              </w:rPr>
              <w:drawing>
                <wp:inline distT="0" distB="0" distL="0" distR="0" wp14:anchorId="56E7CF8C" wp14:editId="16120FCB">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0071ABA2" w14:textId="77777777">
        <w:tblPrEx>
          <w:tblCellMar>
            <w:left w:w="70" w:type="dxa"/>
            <w:right w:w="70" w:type="dxa"/>
          </w:tblCellMar>
        </w:tblPrEx>
        <w:tc>
          <w:tcPr>
            <w:tcW w:w="4643" w:type="dxa"/>
          </w:tcPr>
          <w:p w14:paraId="7B814E01"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2A9A8782"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54D458B" w14:textId="5DC093E7"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5C2BFF">
              <w:rPr>
                <w:noProof/>
                <w:sz w:val="18"/>
                <w:szCs w:val="18"/>
              </w:rPr>
              <w:t>30.06.2026</w:t>
            </w:r>
            <w:r w:rsidR="004969DA" w:rsidRPr="00376CBB">
              <w:rPr>
                <w:sz w:val="18"/>
                <w:szCs w:val="18"/>
              </w:rPr>
              <w:fldChar w:fldCharType="end"/>
            </w:r>
          </w:p>
        </w:tc>
      </w:tr>
    </w:tbl>
    <w:p w14:paraId="23D219EE" w14:textId="77777777" w:rsidR="0007244C" w:rsidRPr="00021D22" w:rsidRDefault="0007244C" w:rsidP="00721506">
      <w:pPr>
        <w:pStyle w:val="Text"/>
        <w:rPr>
          <w:rFonts w:ascii="Arial" w:eastAsia="Times New Roman" w:hAnsi="Arial" w:cs="Times New Roman"/>
          <w:bCs/>
          <w:color w:val="auto"/>
          <w:sz w:val="24"/>
          <w:szCs w:val="20"/>
          <w:bdr w:val="none" w:sz="0" w:space="0" w:color="auto"/>
        </w:rPr>
      </w:pPr>
    </w:p>
    <w:p w14:paraId="4E397C27" w14:textId="7DED72E0" w:rsidR="008555ED" w:rsidRPr="00AA1184" w:rsidRDefault="003A1FE2" w:rsidP="008555ED">
      <w:pPr>
        <w:pStyle w:val="Listenabsatz"/>
        <w:ind w:left="0"/>
        <w:rPr>
          <w:rFonts w:ascii="Arial" w:hAnsi="Arial" w:cs="Arial"/>
          <w:b/>
          <w:sz w:val="28"/>
          <w:szCs w:val="28"/>
          <w:u w:val="single"/>
        </w:rPr>
      </w:pPr>
      <w:r>
        <w:rPr>
          <w:rFonts w:ascii="Arial" w:hAnsi="Arial" w:cs="Arial"/>
          <w:b/>
          <w:sz w:val="28"/>
          <w:szCs w:val="28"/>
          <w:u w:val="single"/>
        </w:rPr>
        <w:t xml:space="preserve">JUGEND, SPORT &amp; KULTUR / </w:t>
      </w:r>
      <w:r w:rsidR="0071120F">
        <w:rPr>
          <w:rFonts w:ascii="Arial" w:hAnsi="Arial" w:cs="Arial"/>
          <w:b/>
          <w:sz w:val="28"/>
          <w:szCs w:val="28"/>
          <w:u w:val="single"/>
        </w:rPr>
        <w:t>Gremium der Babenhäuser Vereine e.V</w:t>
      </w:r>
      <w:r w:rsidR="00722564">
        <w:rPr>
          <w:rFonts w:ascii="Arial" w:hAnsi="Arial" w:cs="Arial"/>
          <w:b/>
          <w:sz w:val="28"/>
          <w:szCs w:val="28"/>
          <w:u w:val="single"/>
        </w:rPr>
        <w:t>:</w:t>
      </w:r>
    </w:p>
    <w:p w14:paraId="0E5CCE75" w14:textId="77777777" w:rsidR="00AA1184" w:rsidRPr="007B6FF8" w:rsidRDefault="00AA1184" w:rsidP="008555ED">
      <w:pPr>
        <w:pStyle w:val="Listenabsatz"/>
        <w:ind w:left="0"/>
        <w:rPr>
          <w:rFonts w:ascii="Arial" w:hAnsi="Arial" w:cs="Arial"/>
          <w:sz w:val="24"/>
          <w:szCs w:val="28"/>
        </w:rPr>
      </w:pPr>
    </w:p>
    <w:p w14:paraId="1969180D" w14:textId="7BFF6C9E" w:rsidR="00552B0F" w:rsidRPr="00552B0F" w:rsidRDefault="005C2BFF" w:rsidP="00676284">
      <w:pPr>
        <w:pStyle w:val="Listenabsatz"/>
        <w:ind w:left="0"/>
        <w:jc w:val="center"/>
        <w:rPr>
          <w:rFonts w:ascii="Arial" w:hAnsi="Arial" w:cs="Arial"/>
          <w:b/>
          <w:sz w:val="40"/>
          <w:szCs w:val="28"/>
        </w:rPr>
      </w:pPr>
      <w:r>
        <w:rPr>
          <w:rFonts w:ascii="Arial" w:hAnsi="Arial" w:cs="Arial"/>
          <w:b/>
          <w:sz w:val="40"/>
          <w:szCs w:val="28"/>
        </w:rPr>
        <w:t>Seminar</w:t>
      </w:r>
      <w:r w:rsidR="0071120F">
        <w:rPr>
          <w:rFonts w:ascii="Arial" w:hAnsi="Arial" w:cs="Arial"/>
          <w:b/>
          <w:sz w:val="40"/>
          <w:szCs w:val="28"/>
        </w:rPr>
        <w:t xml:space="preserve"> </w:t>
      </w:r>
      <w:r w:rsidR="008555ED" w:rsidRPr="00552B0F">
        <w:rPr>
          <w:rFonts w:ascii="Arial" w:hAnsi="Arial" w:cs="Arial"/>
          <w:b/>
          <w:sz w:val="40"/>
          <w:szCs w:val="28"/>
        </w:rPr>
        <w:t>Kindeswohlgefährdung</w:t>
      </w:r>
    </w:p>
    <w:p w14:paraId="7E351F3A" w14:textId="342865F1" w:rsidR="00C54578" w:rsidRPr="00021D22" w:rsidRDefault="005C2BFF" w:rsidP="00C54578">
      <w:pPr>
        <w:pStyle w:val="Listenabsatz"/>
        <w:ind w:left="0"/>
        <w:jc w:val="center"/>
        <w:rPr>
          <w:rFonts w:ascii="Arial" w:hAnsi="Arial" w:cs="Arial"/>
          <w:b/>
          <w:sz w:val="24"/>
          <w:szCs w:val="24"/>
        </w:rPr>
      </w:pPr>
      <w:r>
        <w:rPr>
          <w:rFonts w:ascii="Arial" w:hAnsi="Arial" w:cs="Arial"/>
          <w:b/>
          <w:sz w:val="24"/>
          <w:szCs w:val="24"/>
        </w:rPr>
        <w:t>Weiteres Seminarangebot</w:t>
      </w:r>
      <w:r w:rsidR="00C54578" w:rsidRPr="00021D22">
        <w:rPr>
          <w:rFonts w:ascii="Arial" w:hAnsi="Arial" w:cs="Arial"/>
          <w:b/>
          <w:sz w:val="24"/>
          <w:szCs w:val="24"/>
        </w:rPr>
        <w:t xml:space="preserve"> für Jugendbetreuer, Trainer, Übungsleiter und Ehrenamtler</w:t>
      </w:r>
    </w:p>
    <w:p w14:paraId="11267B18" w14:textId="0223D11A" w:rsidR="00676284" w:rsidRDefault="004E126F" w:rsidP="00444EF6">
      <w:pPr>
        <w:jc w:val="both"/>
        <w:rPr>
          <w:rFonts w:cs="Arial"/>
        </w:rPr>
      </w:pPr>
      <w:r>
        <w:rPr>
          <w:rFonts w:cs="Arial"/>
        </w:rPr>
        <w:t>I</w:t>
      </w:r>
      <w:r w:rsidR="00C33070" w:rsidRPr="00AA1184">
        <w:rPr>
          <w:rFonts w:cs="Arial"/>
        </w:rPr>
        <w:t>n K</w:t>
      </w:r>
      <w:r w:rsidR="00356D11">
        <w:rPr>
          <w:rFonts w:cs="Arial"/>
        </w:rPr>
        <w:t>ooperation mit dem</w:t>
      </w:r>
      <w:r w:rsidR="00E5619E">
        <w:rPr>
          <w:rFonts w:cs="Arial"/>
        </w:rPr>
        <w:t xml:space="preserve"> </w:t>
      </w:r>
      <w:r w:rsidR="0071120F">
        <w:rPr>
          <w:rFonts w:cs="Arial"/>
        </w:rPr>
        <w:t>Gremium der Babenhäuser Vereine e.V.</w:t>
      </w:r>
      <w:r w:rsidR="00C33070" w:rsidRPr="00AA1184">
        <w:rPr>
          <w:rFonts w:cs="Arial"/>
        </w:rPr>
        <w:t xml:space="preserve"> </w:t>
      </w:r>
      <w:r w:rsidR="003A1FE2">
        <w:rPr>
          <w:rFonts w:cs="Arial"/>
        </w:rPr>
        <w:t>organisiert</w:t>
      </w:r>
      <w:r>
        <w:rPr>
          <w:rFonts w:cs="Arial"/>
        </w:rPr>
        <w:t xml:space="preserve"> die </w:t>
      </w:r>
      <w:r w:rsidR="007B6FF8">
        <w:rPr>
          <w:rFonts w:cs="Arial"/>
        </w:rPr>
        <w:t xml:space="preserve">Abteilung JUGEND, SPORT &amp; KULTUR </w:t>
      </w:r>
      <w:r w:rsidR="00E5619E">
        <w:rPr>
          <w:rFonts w:cs="Arial"/>
        </w:rPr>
        <w:t xml:space="preserve">der Stadt Babenhausen </w:t>
      </w:r>
      <w:r w:rsidR="0071120F">
        <w:rPr>
          <w:rFonts w:cs="Arial"/>
        </w:rPr>
        <w:t xml:space="preserve">in 2026 </w:t>
      </w:r>
      <w:r w:rsidR="005C2BFF">
        <w:rPr>
          <w:rFonts w:cs="Arial"/>
        </w:rPr>
        <w:t>noch ein weiteres</w:t>
      </w:r>
      <w:r w:rsidR="0071120F">
        <w:rPr>
          <w:rFonts w:cs="Arial"/>
        </w:rPr>
        <w:t xml:space="preserve"> Seminar</w:t>
      </w:r>
      <w:r w:rsidR="005C2BFF">
        <w:rPr>
          <w:rFonts w:cs="Arial"/>
        </w:rPr>
        <w:t>, diesmal zum Thema „Kindeswohlgefährdung“</w:t>
      </w:r>
      <w:r w:rsidR="0071120F">
        <w:rPr>
          <w:rFonts w:cs="Arial"/>
        </w:rPr>
        <w:t xml:space="preserve"> für Jugendbetreuer, Trainer, Ü</w:t>
      </w:r>
      <w:r w:rsidR="009F1D59">
        <w:rPr>
          <w:rFonts w:cs="Arial"/>
        </w:rPr>
        <w:t>L</w:t>
      </w:r>
      <w:r w:rsidR="0071120F">
        <w:rPr>
          <w:rFonts w:cs="Arial"/>
        </w:rPr>
        <w:t xml:space="preserve"> und Ehrenamtler aus Babenhausen. </w:t>
      </w:r>
      <w:r w:rsidR="005C2BFF">
        <w:rPr>
          <w:rFonts w:cs="Arial"/>
        </w:rPr>
        <w:t>Auch das zweite Seminar 2026 ist</w:t>
      </w:r>
      <w:r w:rsidR="0071120F">
        <w:rPr>
          <w:rFonts w:cs="Arial"/>
        </w:rPr>
        <w:t xml:space="preserve"> für die Teilnehmenden kostenfrei und finde</w:t>
      </w:r>
      <w:r w:rsidR="005C2BFF">
        <w:rPr>
          <w:rFonts w:cs="Arial"/>
        </w:rPr>
        <w:t>t am 29.09.2026 von 18:00 Uhr bis 21:00 Uhr</w:t>
      </w:r>
      <w:r w:rsidR="0071120F">
        <w:rPr>
          <w:rFonts w:cs="Arial"/>
        </w:rPr>
        <w:t xml:space="preserve"> in der Babenhäuser Stadtmühle statt. </w:t>
      </w:r>
    </w:p>
    <w:p w14:paraId="77332963" w14:textId="77777777" w:rsidR="005C2BFF" w:rsidRDefault="005C2BFF" w:rsidP="00444EF6">
      <w:pPr>
        <w:jc w:val="both"/>
        <w:rPr>
          <w:rFonts w:cs="Arial"/>
        </w:rPr>
      </w:pPr>
    </w:p>
    <w:p w14:paraId="3038BF6B" w14:textId="075DEA56" w:rsidR="000B162B" w:rsidRPr="000B162B" w:rsidRDefault="005C2BFF" w:rsidP="005C2BFF">
      <w:pPr>
        <w:jc w:val="both"/>
        <w:rPr>
          <w:rFonts w:cs="Arial"/>
          <w:u w:val="single"/>
        </w:rPr>
      </w:pPr>
      <w:r>
        <w:rPr>
          <w:rFonts w:cs="Arial"/>
          <w:u w:val="single"/>
        </w:rPr>
        <w:t xml:space="preserve">Zum Inhalt: </w:t>
      </w:r>
      <w:r w:rsidR="000B162B" w:rsidRPr="000B162B">
        <w:rPr>
          <w:rFonts w:cs="Arial"/>
          <w:u w:val="single"/>
        </w:rPr>
        <w:t xml:space="preserve">Seminar </w:t>
      </w:r>
      <w:r w:rsidR="00021D22">
        <w:rPr>
          <w:rFonts w:cs="Arial"/>
          <w:u w:val="single"/>
        </w:rPr>
        <w:t>„</w:t>
      </w:r>
      <w:r w:rsidR="000B162B" w:rsidRPr="000B162B">
        <w:rPr>
          <w:rFonts w:cs="Arial"/>
          <w:u w:val="single"/>
        </w:rPr>
        <w:t>Kindeswohlgefährdung</w:t>
      </w:r>
      <w:r w:rsidR="00021D22">
        <w:rPr>
          <w:rFonts w:cs="Arial"/>
          <w:u w:val="single"/>
        </w:rPr>
        <w:t>“</w:t>
      </w:r>
      <w:r w:rsidR="000B162B" w:rsidRPr="000B162B">
        <w:rPr>
          <w:rFonts w:cs="Arial"/>
          <w:u w:val="single"/>
        </w:rPr>
        <w:t>:</w:t>
      </w:r>
    </w:p>
    <w:p w14:paraId="15D708DB" w14:textId="3C1CE86F" w:rsidR="00021D22" w:rsidRPr="00021D22" w:rsidRDefault="00021D22" w:rsidP="00021D22">
      <w:pPr>
        <w:jc w:val="both"/>
        <w:rPr>
          <w:rFonts w:cs="Arial"/>
        </w:rPr>
      </w:pPr>
      <w:r>
        <w:rPr>
          <w:rFonts w:cs="Arial"/>
        </w:rPr>
        <w:t>„</w:t>
      </w:r>
      <w:r w:rsidRPr="004E126F">
        <w:rPr>
          <w:rFonts w:cs="Arial"/>
        </w:rPr>
        <w:t xml:space="preserve">Ein blaues Auge, ein Kind ist auffällig aggressiv, mangelnde Körperpflege, verschlissene Kleidung </w:t>
      </w:r>
      <w:r>
        <w:rPr>
          <w:rFonts w:cs="Arial"/>
        </w:rPr>
        <w:t>-</w:t>
      </w:r>
      <w:r w:rsidRPr="004E126F">
        <w:rPr>
          <w:rFonts w:cs="Arial"/>
        </w:rPr>
        <w:t xml:space="preserve"> dies kann, muss aber nicht, ein Anzeichen dafür sein, dass in seiner Familie etwas nicht stimmt. Ist </w:t>
      </w:r>
      <w:r>
        <w:rPr>
          <w:rFonts w:cs="Arial"/>
        </w:rPr>
        <w:t xml:space="preserve">dies aber gleich </w:t>
      </w:r>
      <w:r w:rsidRPr="004E126F">
        <w:rPr>
          <w:rFonts w:cs="Arial"/>
        </w:rPr>
        <w:t>ein Fall für das Jugendamt?</w:t>
      </w:r>
      <w:r>
        <w:rPr>
          <w:rFonts w:cs="Arial"/>
        </w:rPr>
        <w:t xml:space="preserve">“ </w:t>
      </w:r>
      <w:r w:rsidRPr="00021D22">
        <w:rPr>
          <w:rFonts w:cs="Arial"/>
        </w:rPr>
        <w:t>Das Seminar vermittelt grundlegendes Wissen zum Thema Kindeswohlgefährdung und sensibilisiert für mögliche Anzeichen im pädagogischen Alltag, etwa auffälliges Verhalten oder Vernachlässigung. Nicht jedes Signal bedeutet automatisch eine Gefährdung, weshalb stets der Einzelfall unter Berücksichtigung von Alter und Entwicklungsstand des Kindes beurteilt werden muss.</w:t>
      </w:r>
    </w:p>
    <w:p w14:paraId="757B7187" w14:textId="70B2BDD2" w:rsidR="00021D22" w:rsidRDefault="00021D22" w:rsidP="00021D22">
      <w:pPr>
        <w:jc w:val="both"/>
        <w:rPr>
          <w:rFonts w:cs="Arial"/>
        </w:rPr>
      </w:pPr>
      <w:r w:rsidRPr="00021D22">
        <w:rPr>
          <w:rFonts w:cs="Arial"/>
        </w:rPr>
        <w:t xml:space="preserve">Als Formen der Kindeswohlgefährdung gelten insbesondere körperliche und seelische Vernachlässigung, </w:t>
      </w:r>
      <w:r w:rsidRPr="00AA1184">
        <w:rPr>
          <w:rFonts w:cs="Arial"/>
        </w:rPr>
        <w:t xml:space="preserve">seelische und körperliche </w:t>
      </w:r>
      <w:r w:rsidRPr="00021D22">
        <w:rPr>
          <w:rFonts w:cs="Arial"/>
        </w:rPr>
        <w:t xml:space="preserve">Misshandlung sowie sexuelle Gewalt. Die Veranstaltung zeigt auf, worauf bei der Einschätzung zu achten ist, welche Verantwortung Betreuungspersonen tragen und welche Unterstützungsangebote zur Verfügung stehen. Ziel ist es, Sicherheit im Umgang mit Verdachtsfällen zu vermitteln, Fragen zu klären und Unsicherheiten </w:t>
      </w:r>
      <w:r>
        <w:rPr>
          <w:rFonts w:cs="Arial"/>
        </w:rPr>
        <w:t xml:space="preserve">und Ängste </w:t>
      </w:r>
      <w:r w:rsidRPr="00021D22">
        <w:rPr>
          <w:rFonts w:cs="Arial"/>
        </w:rPr>
        <w:t>abzubauen.</w:t>
      </w:r>
    </w:p>
    <w:p w14:paraId="46463EB6" w14:textId="77777777" w:rsidR="005C2BFF" w:rsidRDefault="005C2BFF" w:rsidP="00021D22">
      <w:pPr>
        <w:jc w:val="both"/>
        <w:rPr>
          <w:rFonts w:cs="Arial"/>
        </w:rPr>
      </w:pPr>
    </w:p>
    <w:p w14:paraId="664DFF59" w14:textId="77777777" w:rsidR="005C2BFF" w:rsidRDefault="005C2BFF" w:rsidP="005C2BFF">
      <w:pPr>
        <w:jc w:val="both"/>
        <w:rPr>
          <w:rFonts w:cs="Arial"/>
        </w:rPr>
      </w:pPr>
      <w:r>
        <w:rPr>
          <w:rFonts w:cs="Arial"/>
        </w:rPr>
        <w:t>Die Seminarleitung übernimmt Marlit Lorenz vom Kinderschutzbund.</w:t>
      </w:r>
    </w:p>
    <w:p w14:paraId="1B596F64" w14:textId="77777777" w:rsidR="00021D22" w:rsidRDefault="00021D22" w:rsidP="00444EF6">
      <w:pPr>
        <w:jc w:val="both"/>
        <w:rPr>
          <w:rFonts w:cs="Arial"/>
        </w:rPr>
      </w:pPr>
    </w:p>
    <w:p w14:paraId="296C7001" w14:textId="41A57903" w:rsidR="002060FC" w:rsidRDefault="002060FC" w:rsidP="00444EF6">
      <w:pPr>
        <w:jc w:val="both"/>
        <w:rPr>
          <w:rFonts w:cs="Arial"/>
        </w:rPr>
      </w:pPr>
      <w:r>
        <w:rPr>
          <w:rFonts w:cs="Arial"/>
        </w:rPr>
        <w:t xml:space="preserve">Beide Seminare werden vom Landessportbund Hessen </w:t>
      </w:r>
      <w:r w:rsidR="00021D22">
        <w:rPr>
          <w:rFonts w:cs="Arial"/>
        </w:rPr>
        <w:t xml:space="preserve">e.V. </w:t>
      </w:r>
      <w:r>
        <w:rPr>
          <w:rFonts w:cs="Arial"/>
        </w:rPr>
        <w:t>als Schulung zur Verlängerung der (Trainer-) Lizenz anerkannt.</w:t>
      </w:r>
    </w:p>
    <w:p w14:paraId="7C25A986" w14:textId="77777777" w:rsidR="00021D22" w:rsidRDefault="00021D22" w:rsidP="00444EF6">
      <w:pPr>
        <w:jc w:val="both"/>
        <w:rPr>
          <w:rFonts w:cs="Arial"/>
        </w:rPr>
      </w:pPr>
    </w:p>
    <w:p w14:paraId="1830700F" w14:textId="2497E5DA" w:rsidR="002060FC" w:rsidRDefault="002060FC" w:rsidP="00444EF6">
      <w:pPr>
        <w:jc w:val="both"/>
        <w:rPr>
          <w:rFonts w:cs="Arial"/>
        </w:rPr>
      </w:pPr>
      <w:r>
        <w:rPr>
          <w:rFonts w:cs="Arial"/>
        </w:rPr>
        <w:t xml:space="preserve">Bitte bringen Sie zur Veranstaltung eigene Schreibutensilien und </w:t>
      </w:r>
      <w:r w:rsidR="00021D22">
        <w:rPr>
          <w:rFonts w:cs="Arial"/>
        </w:rPr>
        <w:t xml:space="preserve">eigene </w:t>
      </w:r>
      <w:r>
        <w:rPr>
          <w:rFonts w:cs="Arial"/>
        </w:rPr>
        <w:t>Getränke mit.</w:t>
      </w:r>
    </w:p>
    <w:p w14:paraId="3D9296E0" w14:textId="77777777" w:rsidR="00947925" w:rsidRDefault="00947925" w:rsidP="00444EF6">
      <w:pPr>
        <w:jc w:val="both"/>
        <w:rPr>
          <w:rFonts w:cs="Arial"/>
        </w:rPr>
      </w:pPr>
    </w:p>
    <w:p w14:paraId="1B65958A" w14:textId="45C8D77C" w:rsidR="00021D22" w:rsidRDefault="00356AA8" w:rsidP="00444EF6">
      <w:pPr>
        <w:jc w:val="both"/>
        <w:rPr>
          <w:lang w:eastAsia="en-US"/>
        </w:rPr>
      </w:pPr>
      <w:r>
        <w:rPr>
          <w:rFonts w:cs="Arial"/>
        </w:rPr>
        <w:t xml:space="preserve">Anmeldungen </w:t>
      </w:r>
      <w:r w:rsidR="002060FC">
        <w:rPr>
          <w:rFonts w:cs="Arial"/>
        </w:rPr>
        <w:t xml:space="preserve">sind online auf den Seiten der Stadt Babenhausen oder des Gremiums der Babenhäuser Vereine e.V. erhältlich und </w:t>
      </w:r>
      <w:r>
        <w:rPr>
          <w:rFonts w:cs="Arial"/>
        </w:rPr>
        <w:t xml:space="preserve">werden </w:t>
      </w:r>
      <w:r w:rsidR="007B6FF8">
        <w:rPr>
          <w:rFonts w:cs="Arial"/>
        </w:rPr>
        <w:t>im Büro der Abteilung JUGEND, SPORT &amp; KULTUR / K</w:t>
      </w:r>
      <w:r w:rsidR="007B6FF8" w:rsidRPr="00AA1184">
        <w:rPr>
          <w:rFonts w:cs="Arial"/>
        </w:rPr>
        <w:t>inder- und Jugendförderung</w:t>
      </w:r>
      <w:r w:rsidR="007B6FF8">
        <w:rPr>
          <w:rFonts w:cs="Arial"/>
        </w:rPr>
        <w:t xml:space="preserve"> </w:t>
      </w:r>
      <w:r w:rsidR="00EA6864">
        <w:rPr>
          <w:rFonts w:cs="Arial"/>
        </w:rPr>
        <w:t xml:space="preserve">in der Bürgermeister-Rühl-Straße 6 </w:t>
      </w:r>
      <w:r>
        <w:rPr>
          <w:rFonts w:cs="Arial"/>
        </w:rPr>
        <w:t>entgegengenommen</w:t>
      </w:r>
      <w:r w:rsidR="008555ED" w:rsidRPr="004E126F">
        <w:rPr>
          <w:rFonts w:cs="Arial"/>
        </w:rPr>
        <w:t>:</w:t>
      </w:r>
      <w:r w:rsidR="00EA6864">
        <w:rPr>
          <w:rFonts w:cs="Arial"/>
        </w:rPr>
        <w:t xml:space="preserve"> </w:t>
      </w:r>
      <w:r w:rsidR="00EA6864">
        <w:rPr>
          <w:rFonts w:cs="Arial"/>
        </w:rPr>
        <w:sym w:font="Wingdings" w:char="F028"/>
      </w:r>
      <w:r w:rsidR="00314868">
        <w:rPr>
          <w:rFonts w:cs="Arial"/>
        </w:rPr>
        <w:t xml:space="preserve"> 06073</w:t>
      </w:r>
      <w:r w:rsidR="008555ED" w:rsidRPr="00AA1184">
        <w:rPr>
          <w:rFonts w:cs="Arial"/>
        </w:rPr>
        <w:t xml:space="preserve"> </w:t>
      </w:r>
      <w:r w:rsidR="00314868">
        <w:rPr>
          <w:rFonts w:cs="Arial"/>
        </w:rPr>
        <w:t>687211</w:t>
      </w:r>
      <w:r w:rsidR="00EA6864">
        <w:rPr>
          <w:rFonts w:cs="Arial"/>
        </w:rPr>
        <w:t xml:space="preserve"> / </w:t>
      </w:r>
      <w:r w:rsidR="008555ED" w:rsidRPr="00AA1184">
        <w:rPr>
          <w:rFonts w:cs="Arial"/>
        </w:rPr>
        <w:t xml:space="preserve">E-Mail: </w:t>
      </w:r>
      <w:hyperlink r:id="rId8" w:history="1">
        <w:r w:rsidR="00314868" w:rsidRPr="0023018D">
          <w:rPr>
            <w:rStyle w:val="Hyperlink"/>
            <w:rFonts w:cs="Arial"/>
          </w:rPr>
          <w:t>sport@babenhausen.de</w:t>
        </w:r>
      </w:hyperlink>
      <w:r w:rsidR="00EA6864" w:rsidRPr="00EA6864">
        <w:rPr>
          <w:rStyle w:val="Hyperlink"/>
          <w:rFonts w:cs="Arial"/>
          <w:color w:val="auto"/>
        </w:rPr>
        <w:t>.</w:t>
      </w:r>
    </w:p>
    <w:p w14:paraId="169984CC" w14:textId="77777777" w:rsidR="00722564" w:rsidRDefault="00722564" w:rsidP="00444EF6">
      <w:pPr>
        <w:jc w:val="both"/>
        <w:rPr>
          <w:lang w:eastAsia="en-US"/>
        </w:rPr>
      </w:pPr>
    </w:p>
    <w:p w14:paraId="2678FDC1" w14:textId="77777777" w:rsidR="005C2BFF" w:rsidRDefault="005C2BFF" w:rsidP="00444EF6">
      <w:pPr>
        <w:jc w:val="both"/>
        <w:rPr>
          <w:lang w:eastAsia="en-US"/>
        </w:rPr>
      </w:pPr>
    </w:p>
    <w:p w14:paraId="1A884CD8" w14:textId="77777777" w:rsidR="00682408" w:rsidRDefault="00300C24" w:rsidP="00444EF6">
      <w:pPr>
        <w:jc w:val="both"/>
        <w:rPr>
          <w:lang w:eastAsia="en-US"/>
        </w:rPr>
      </w:pPr>
      <w:r>
        <w:rPr>
          <w:lang w:eastAsia="en-US"/>
        </w:rPr>
        <w:t>Dominik Stadler</w:t>
      </w:r>
    </w:p>
    <w:p w14:paraId="79F8BFED" w14:textId="77777777" w:rsidR="00222BF0" w:rsidRPr="00222BF0" w:rsidRDefault="00CA1539" w:rsidP="00444EF6">
      <w:pPr>
        <w:jc w:val="both"/>
        <w:rPr>
          <w:lang w:eastAsia="en-US"/>
        </w:rPr>
      </w:pPr>
      <w:r>
        <w:rPr>
          <w:lang w:eastAsia="en-US"/>
        </w:rPr>
        <w:t>Bürgermeister</w:t>
      </w:r>
    </w:p>
    <w:sectPr w:rsidR="00222BF0" w:rsidRPr="00222BF0" w:rsidSect="00323244">
      <w:headerReference w:type="even" r:id="rId9"/>
      <w:headerReference w:type="default" r:id="rId10"/>
      <w:footerReference w:type="default" r:id="rId11"/>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A2948" w14:textId="77777777" w:rsidR="00706062" w:rsidRDefault="00706062">
      <w:r>
        <w:separator/>
      </w:r>
    </w:p>
  </w:endnote>
  <w:endnote w:type="continuationSeparator" w:id="0">
    <w:p w14:paraId="2A98E65E" w14:textId="77777777" w:rsidR="00706062" w:rsidRDefault="00706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A643" w14:textId="7931FD9A" w:rsidR="00030A8D" w:rsidRDefault="004969DA" w:rsidP="00835F28">
    <w:pPr>
      <w:pStyle w:val="Fuzeile"/>
      <w:rPr>
        <w:sz w:val="16"/>
      </w:rPr>
    </w:pPr>
    <w:r>
      <w:fldChar w:fldCharType="begin"/>
    </w:r>
    <w:r w:rsidR="00030A8D">
      <w:instrText xml:space="preserve"> IF</w:instrText>
    </w:r>
    <w:r w:rsidR="000B0701">
      <w:fldChar w:fldCharType="begin"/>
    </w:r>
    <w:r w:rsidR="000B0701">
      <w:instrText xml:space="preserve"> PAGE</w:instrText>
    </w:r>
    <w:r w:rsidR="000B0701">
      <w:fldChar w:fldCharType="separate"/>
    </w:r>
    <w:r w:rsidR="005C2BFF">
      <w:rPr>
        <w:noProof/>
      </w:rPr>
      <w:instrText>2</w:instrText>
    </w:r>
    <w:r w:rsidR="000B0701">
      <w:rPr>
        <w:noProof/>
      </w:rPr>
      <w:fldChar w:fldCharType="end"/>
    </w:r>
    <w:r w:rsidR="00030A8D">
      <w:instrText>&lt;</w:instrText>
    </w:r>
    <w:r w:rsidR="000B0701">
      <w:fldChar w:fldCharType="begin"/>
    </w:r>
    <w:r w:rsidR="000B0701">
      <w:instrText xml:space="preserve"> NUMPAGES</w:instrText>
    </w:r>
    <w:r w:rsidR="000B0701">
      <w:fldChar w:fldCharType="separate"/>
    </w:r>
    <w:r w:rsidR="005C2BFF">
      <w:rPr>
        <w:noProof/>
      </w:rPr>
      <w:instrText>2</w:instrText>
    </w:r>
    <w:r w:rsidR="000B0701">
      <w:rPr>
        <w:noProof/>
      </w:rPr>
      <w:fldChar w:fldCharType="end"/>
    </w:r>
    <w:r w:rsidR="00030A8D">
      <w:instrText xml:space="preserve"> „- </w:instrText>
    </w:r>
    <w:r>
      <w:fldChar w:fldCharType="begin"/>
    </w:r>
    <w:r w:rsidR="00030A8D">
      <w:instrText xml:space="preserve"> =</w:instrText>
    </w:r>
    <w:r w:rsidR="000B0701">
      <w:fldChar w:fldCharType="begin"/>
    </w:r>
    <w:r w:rsidR="000B0701">
      <w:instrText xml:space="preserve"> PAGE</w:instrText>
    </w:r>
    <w:r w:rsidR="000B0701">
      <w:fldChar w:fldCharType="separate"/>
    </w:r>
    <w:r w:rsidR="00021D22">
      <w:rPr>
        <w:noProof/>
      </w:rPr>
      <w:instrText>2</w:instrText>
    </w:r>
    <w:r w:rsidR="000B0701">
      <w:rPr>
        <w:noProof/>
      </w:rPr>
      <w:fldChar w:fldCharType="end"/>
    </w:r>
    <w:r w:rsidR="00030A8D">
      <w:instrText>+1</w:instrText>
    </w:r>
    <w:r>
      <w:fldChar w:fldCharType="separate"/>
    </w:r>
    <w:r w:rsidR="00021D22">
      <w:rPr>
        <w:noProof/>
      </w:rPr>
      <w:instrText>3</w:instrText>
    </w:r>
    <w:r>
      <w:fldChar w:fldCharType="end"/>
    </w:r>
    <w:r w:rsidR="00030A8D">
      <w:instrText xml:space="preserve"> -“</w:instrText>
    </w:r>
    <w:r>
      <w:fldChar w:fldCharType="end"/>
    </w:r>
  </w:p>
  <w:p w14:paraId="31AB3627"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D6B9C" w14:textId="77777777" w:rsidR="00706062" w:rsidRDefault="00706062">
      <w:r>
        <w:separator/>
      </w:r>
    </w:p>
  </w:footnote>
  <w:footnote w:type="continuationSeparator" w:id="0">
    <w:p w14:paraId="49E078B0" w14:textId="77777777" w:rsidR="00706062" w:rsidRDefault="00706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F2BD3"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3B3117A4"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D89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23EFC178"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406FC13F" wp14:editId="1A555ED0">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8230BA1" wp14:editId="538216E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314868">
      <w:rPr>
        <w:rStyle w:val="Seitenzahl"/>
        <w:rFonts w:ascii="Batang" w:hAnsi="Batang"/>
        <w:noProof/>
        <w:position w:val="16"/>
      </w:rPr>
      <w:t>2</w:t>
    </w:r>
    <w:r w:rsidR="004969DA">
      <w:rPr>
        <w:rStyle w:val="Seitenzahl"/>
        <w:rFonts w:ascii="Batang" w:hAnsi="Batang"/>
        <w:position w:val="16"/>
      </w:rPr>
      <w:fldChar w:fldCharType="end"/>
    </w:r>
  </w:p>
  <w:p w14:paraId="3FDDDD4E"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3D7FC277" w14:textId="77777777" w:rsidR="00030A8D" w:rsidRDefault="00030A8D">
    <w:pPr>
      <w:pStyle w:val="Kopfzeile"/>
      <w:tabs>
        <w:tab w:val="left" w:pos="1276"/>
        <w:tab w:val="left" w:pos="7938"/>
      </w:tabs>
      <w:ind w:right="-1"/>
      <w:rPr>
        <w:sz w:val="24"/>
      </w:rPr>
    </w:pPr>
  </w:p>
  <w:p w14:paraId="695433DB"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20774"/>
    <w:multiLevelType w:val="hybridMultilevel"/>
    <w:tmpl w:val="8850F48E"/>
    <w:lvl w:ilvl="0" w:tplc="7D1619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335957205">
    <w:abstractNumId w:val="2"/>
  </w:num>
  <w:num w:numId="2" w16cid:durableId="1247688905">
    <w:abstractNumId w:val="1"/>
  </w:num>
  <w:num w:numId="3" w16cid:durableId="1498113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06AD2"/>
    <w:rsid w:val="00021D22"/>
    <w:rsid w:val="00026C0E"/>
    <w:rsid w:val="00030A8D"/>
    <w:rsid w:val="00046C51"/>
    <w:rsid w:val="00050A88"/>
    <w:rsid w:val="000673B5"/>
    <w:rsid w:val="0007244C"/>
    <w:rsid w:val="000756C1"/>
    <w:rsid w:val="00076F54"/>
    <w:rsid w:val="000814E6"/>
    <w:rsid w:val="0009362A"/>
    <w:rsid w:val="000A282A"/>
    <w:rsid w:val="000B0701"/>
    <w:rsid w:val="000B162B"/>
    <w:rsid w:val="000B20CF"/>
    <w:rsid w:val="000B7E61"/>
    <w:rsid w:val="000C6E31"/>
    <w:rsid w:val="000D1C69"/>
    <w:rsid w:val="000D6A46"/>
    <w:rsid w:val="000E26D4"/>
    <w:rsid w:val="000E45A6"/>
    <w:rsid w:val="000E644D"/>
    <w:rsid w:val="000E6F96"/>
    <w:rsid w:val="000F64B2"/>
    <w:rsid w:val="00112434"/>
    <w:rsid w:val="00122660"/>
    <w:rsid w:val="00123B79"/>
    <w:rsid w:val="001324D5"/>
    <w:rsid w:val="00132720"/>
    <w:rsid w:val="00141A7C"/>
    <w:rsid w:val="00142DCF"/>
    <w:rsid w:val="00145BE5"/>
    <w:rsid w:val="0015588B"/>
    <w:rsid w:val="0017312E"/>
    <w:rsid w:val="001A69B0"/>
    <w:rsid w:val="001B1220"/>
    <w:rsid w:val="001C1643"/>
    <w:rsid w:val="001D3BC9"/>
    <w:rsid w:val="002060FC"/>
    <w:rsid w:val="00214470"/>
    <w:rsid w:val="00216D90"/>
    <w:rsid w:val="002215D6"/>
    <w:rsid w:val="00222BF0"/>
    <w:rsid w:val="00233027"/>
    <w:rsid w:val="002345DC"/>
    <w:rsid w:val="00235BAC"/>
    <w:rsid w:val="00240684"/>
    <w:rsid w:val="00246C7F"/>
    <w:rsid w:val="00251FE3"/>
    <w:rsid w:val="00252863"/>
    <w:rsid w:val="0026265C"/>
    <w:rsid w:val="0029522E"/>
    <w:rsid w:val="002C595B"/>
    <w:rsid w:val="002E4635"/>
    <w:rsid w:val="002F2FCC"/>
    <w:rsid w:val="002F5E1A"/>
    <w:rsid w:val="00300C24"/>
    <w:rsid w:val="00301570"/>
    <w:rsid w:val="00302B81"/>
    <w:rsid w:val="00312FEE"/>
    <w:rsid w:val="00314868"/>
    <w:rsid w:val="0032169D"/>
    <w:rsid w:val="00323244"/>
    <w:rsid w:val="00324D49"/>
    <w:rsid w:val="003308DD"/>
    <w:rsid w:val="00331B24"/>
    <w:rsid w:val="003402DE"/>
    <w:rsid w:val="0034596C"/>
    <w:rsid w:val="00347758"/>
    <w:rsid w:val="00350A33"/>
    <w:rsid w:val="0035504A"/>
    <w:rsid w:val="00356AA8"/>
    <w:rsid w:val="00356D11"/>
    <w:rsid w:val="003649D9"/>
    <w:rsid w:val="00367A21"/>
    <w:rsid w:val="00376CBB"/>
    <w:rsid w:val="00393B37"/>
    <w:rsid w:val="003A1FE2"/>
    <w:rsid w:val="003C2B8E"/>
    <w:rsid w:val="003E1E6B"/>
    <w:rsid w:val="003F0BB5"/>
    <w:rsid w:val="003F3F57"/>
    <w:rsid w:val="004012F2"/>
    <w:rsid w:val="0042398D"/>
    <w:rsid w:val="00444EF6"/>
    <w:rsid w:val="00445E76"/>
    <w:rsid w:val="0044670C"/>
    <w:rsid w:val="004612DB"/>
    <w:rsid w:val="0046769D"/>
    <w:rsid w:val="004969DA"/>
    <w:rsid w:val="004A0A31"/>
    <w:rsid w:val="004D1369"/>
    <w:rsid w:val="004E126F"/>
    <w:rsid w:val="0050744E"/>
    <w:rsid w:val="00510E37"/>
    <w:rsid w:val="00531C83"/>
    <w:rsid w:val="00552B0F"/>
    <w:rsid w:val="0056091B"/>
    <w:rsid w:val="00580FEA"/>
    <w:rsid w:val="00584EBE"/>
    <w:rsid w:val="005A5DF9"/>
    <w:rsid w:val="005A6BEB"/>
    <w:rsid w:val="005C2BFF"/>
    <w:rsid w:val="005C3782"/>
    <w:rsid w:val="005C7DEA"/>
    <w:rsid w:val="005D78AC"/>
    <w:rsid w:val="005E742B"/>
    <w:rsid w:val="00604F58"/>
    <w:rsid w:val="006120EC"/>
    <w:rsid w:val="00624F5D"/>
    <w:rsid w:val="00637E52"/>
    <w:rsid w:val="0065619C"/>
    <w:rsid w:val="00676284"/>
    <w:rsid w:val="00682408"/>
    <w:rsid w:val="00693574"/>
    <w:rsid w:val="006A0DD0"/>
    <w:rsid w:val="006D53E7"/>
    <w:rsid w:val="006E6504"/>
    <w:rsid w:val="006E7D41"/>
    <w:rsid w:val="00706062"/>
    <w:rsid w:val="0071120F"/>
    <w:rsid w:val="00712E9A"/>
    <w:rsid w:val="0072065A"/>
    <w:rsid w:val="00721506"/>
    <w:rsid w:val="00722564"/>
    <w:rsid w:val="007229E5"/>
    <w:rsid w:val="00753495"/>
    <w:rsid w:val="00754025"/>
    <w:rsid w:val="007548EF"/>
    <w:rsid w:val="007607F7"/>
    <w:rsid w:val="00776C89"/>
    <w:rsid w:val="007A22DC"/>
    <w:rsid w:val="007B133C"/>
    <w:rsid w:val="007B6FF8"/>
    <w:rsid w:val="007C0BCD"/>
    <w:rsid w:val="007C6EAC"/>
    <w:rsid w:val="007D70E2"/>
    <w:rsid w:val="0080160A"/>
    <w:rsid w:val="00835F28"/>
    <w:rsid w:val="0084127E"/>
    <w:rsid w:val="00843AB7"/>
    <w:rsid w:val="00851403"/>
    <w:rsid w:val="008555ED"/>
    <w:rsid w:val="0087260E"/>
    <w:rsid w:val="008856A8"/>
    <w:rsid w:val="008876CD"/>
    <w:rsid w:val="00890DE8"/>
    <w:rsid w:val="008B17B1"/>
    <w:rsid w:val="008E1143"/>
    <w:rsid w:val="008E598D"/>
    <w:rsid w:val="008F0147"/>
    <w:rsid w:val="009051C1"/>
    <w:rsid w:val="009231F2"/>
    <w:rsid w:val="00946F82"/>
    <w:rsid w:val="00947925"/>
    <w:rsid w:val="00954E20"/>
    <w:rsid w:val="009664FB"/>
    <w:rsid w:val="00970768"/>
    <w:rsid w:val="009708DA"/>
    <w:rsid w:val="00983016"/>
    <w:rsid w:val="00985B10"/>
    <w:rsid w:val="00991FDB"/>
    <w:rsid w:val="009B0841"/>
    <w:rsid w:val="009B4BED"/>
    <w:rsid w:val="009D0DE9"/>
    <w:rsid w:val="009D3396"/>
    <w:rsid w:val="009D7862"/>
    <w:rsid w:val="009E0405"/>
    <w:rsid w:val="009E06CB"/>
    <w:rsid w:val="009F1D59"/>
    <w:rsid w:val="009F29CB"/>
    <w:rsid w:val="00A056C6"/>
    <w:rsid w:val="00A11B07"/>
    <w:rsid w:val="00A12ED6"/>
    <w:rsid w:val="00A17955"/>
    <w:rsid w:val="00A2759C"/>
    <w:rsid w:val="00A305D4"/>
    <w:rsid w:val="00A34510"/>
    <w:rsid w:val="00A44800"/>
    <w:rsid w:val="00A47DC2"/>
    <w:rsid w:val="00A61F86"/>
    <w:rsid w:val="00A62BBD"/>
    <w:rsid w:val="00A71425"/>
    <w:rsid w:val="00A80D98"/>
    <w:rsid w:val="00A86F18"/>
    <w:rsid w:val="00A87D84"/>
    <w:rsid w:val="00A96722"/>
    <w:rsid w:val="00AA1184"/>
    <w:rsid w:val="00AA1993"/>
    <w:rsid w:val="00AA2A5F"/>
    <w:rsid w:val="00AA53B3"/>
    <w:rsid w:val="00AA5E15"/>
    <w:rsid w:val="00AC55A4"/>
    <w:rsid w:val="00AC624D"/>
    <w:rsid w:val="00AC68EC"/>
    <w:rsid w:val="00AD5475"/>
    <w:rsid w:val="00AE3471"/>
    <w:rsid w:val="00B004F7"/>
    <w:rsid w:val="00B0332B"/>
    <w:rsid w:val="00B07374"/>
    <w:rsid w:val="00B34AD0"/>
    <w:rsid w:val="00B41EDD"/>
    <w:rsid w:val="00B4463C"/>
    <w:rsid w:val="00B5123D"/>
    <w:rsid w:val="00B634E6"/>
    <w:rsid w:val="00BA2141"/>
    <w:rsid w:val="00BB332C"/>
    <w:rsid w:val="00BB45FD"/>
    <w:rsid w:val="00BB6B64"/>
    <w:rsid w:val="00BC4087"/>
    <w:rsid w:val="00BC5482"/>
    <w:rsid w:val="00BD5165"/>
    <w:rsid w:val="00BD71BE"/>
    <w:rsid w:val="00BF1546"/>
    <w:rsid w:val="00C039CA"/>
    <w:rsid w:val="00C10F26"/>
    <w:rsid w:val="00C13ED6"/>
    <w:rsid w:val="00C23D14"/>
    <w:rsid w:val="00C26B82"/>
    <w:rsid w:val="00C33070"/>
    <w:rsid w:val="00C33743"/>
    <w:rsid w:val="00C43CE2"/>
    <w:rsid w:val="00C44067"/>
    <w:rsid w:val="00C4564D"/>
    <w:rsid w:val="00C47126"/>
    <w:rsid w:val="00C506FD"/>
    <w:rsid w:val="00C54578"/>
    <w:rsid w:val="00C638AD"/>
    <w:rsid w:val="00C67BA9"/>
    <w:rsid w:val="00C74CAD"/>
    <w:rsid w:val="00C9742C"/>
    <w:rsid w:val="00CA1539"/>
    <w:rsid w:val="00CB0C83"/>
    <w:rsid w:val="00CE07AC"/>
    <w:rsid w:val="00CE42A7"/>
    <w:rsid w:val="00CF20F5"/>
    <w:rsid w:val="00D02604"/>
    <w:rsid w:val="00D12FB4"/>
    <w:rsid w:val="00D27BDA"/>
    <w:rsid w:val="00D30A06"/>
    <w:rsid w:val="00D33228"/>
    <w:rsid w:val="00D445C4"/>
    <w:rsid w:val="00D47333"/>
    <w:rsid w:val="00D56B3B"/>
    <w:rsid w:val="00D57BCF"/>
    <w:rsid w:val="00D66F1A"/>
    <w:rsid w:val="00D85791"/>
    <w:rsid w:val="00DA5E8C"/>
    <w:rsid w:val="00DB6E08"/>
    <w:rsid w:val="00DD305A"/>
    <w:rsid w:val="00DD5888"/>
    <w:rsid w:val="00DF3F0E"/>
    <w:rsid w:val="00E10856"/>
    <w:rsid w:val="00E12682"/>
    <w:rsid w:val="00E21E26"/>
    <w:rsid w:val="00E4710E"/>
    <w:rsid w:val="00E55A7E"/>
    <w:rsid w:val="00E5619E"/>
    <w:rsid w:val="00E7645B"/>
    <w:rsid w:val="00E92D04"/>
    <w:rsid w:val="00EA6864"/>
    <w:rsid w:val="00ED08B4"/>
    <w:rsid w:val="00EE5388"/>
    <w:rsid w:val="00F01CE9"/>
    <w:rsid w:val="00F24172"/>
    <w:rsid w:val="00F30C31"/>
    <w:rsid w:val="00F30F81"/>
    <w:rsid w:val="00FA2F49"/>
    <w:rsid w:val="00FC7847"/>
    <w:rsid w:val="00FD63DD"/>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5B6A4"/>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customStyle="1" w:styleId="NichtaufgelsteErwhnung1">
    <w:name w:val="Nicht aufgelöste Erwähnung1"/>
    <w:basedOn w:val="Absatz-Standardschriftart"/>
    <w:uiPriority w:val="99"/>
    <w:semiHidden/>
    <w:unhideWhenUsed/>
    <w:rsid w:val="00656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450632224">
      <w:bodyDiv w:val="1"/>
      <w:marLeft w:val="0"/>
      <w:marRight w:val="0"/>
      <w:marTop w:val="0"/>
      <w:marBottom w:val="0"/>
      <w:divBdr>
        <w:top w:val="none" w:sz="0" w:space="0" w:color="auto"/>
        <w:left w:val="none" w:sz="0" w:space="0" w:color="auto"/>
        <w:bottom w:val="none" w:sz="0" w:space="0" w:color="auto"/>
        <w:right w:val="none" w:sz="0" w:space="0" w:color="auto"/>
      </w:divBdr>
    </w:div>
    <w:div w:id="482628517">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6030178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8936042">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babenhaus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319</Words>
  <Characters>2303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Kresz, Lara</cp:lastModifiedBy>
  <cp:revision>2</cp:revision>
  <cp:lastPrinted>2021-08-18T05:46:00Z</cp:lastPrinted>
  <dcterms:created xsi:type="dcterms:W3CDTF">2026-06-30T11:03:00Z</dcterms:created>
  <dcterms:modified xsi:type="dcterms:W3CDTF">2026-06-30T11:03:00Z</dcterms:modified>
</cp:coreProperties>
</file>