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5C88DCE7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974E64">
              <w:rPr>
                <w:sz w:val="18"/>
              </w:rPr>
              <w:t>14.07</w:t>
            </w:r>
            <w:bookmarkStart w:id="0" w:name="_GoBack"/>
            <w:bookmarkEnd w:id="0"/>
            <w:r w:rsidR="00E30FEE">
              <w:rPr>
                <w:sz w:val="18"/>
              </w:rPr>
              <w:t>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58544257" w:rsidR="00E21882" w:rsidRDefault="00E21882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15B52667" w14:textId="3381EF94" w:rsidR="0067530E" w:rsidRPr="00886BD4" w:rsidRDefault="006D2167" w:rsidP="002167A8">
      <w:pPr>
        <w:pStyle w:val="Text"/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</w:pPr>
      <w:r w:rsidRPr="00540D9B">
        <w:rPr>
          <w:noProof/>
        </w:rPr>
        <w:drawing>
          <wp:anchor distT="0" distB="0" distL="114300" distR="114300" simplePos="0" relativeHeight="251659264" behindDoc="0" locked="0" layoutInCell="1" allowOverlap="1" wp14:anchorId="3D52CAC2" wp14:editId="37FB15E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105025" cy="1578610"/>
            <wp:effectExtent l="0" t="0" r="9525" b="2540"/>
            <wp:wrapThrough wrapText="bothSides">
              <wp:wrapPolygon edited="0">
                <wp:start x="0" y="0"/>
                <wp:lineTo x="0" y="21374"/>
                <wp:lineTo x="21502" y="21374"/>
                <wp:lineTo x="21502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 xml:space="preserve">       </w:t>
      </w:r>
      <w:r w:rsidR="002167A8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>Fachbereich Soziales &amp; Familie:</w:t>
      </w:r>
      <w:r w:rsidR="00E21882" w:rsidRPr="00886BD4">
        <w:rPr>
          <w:rFonts w:ascii="Arial" w:eastAsia="Times New Roman" w:hAnsi="Arial" w:cs="Times New Roman"/>
          <w:b/>
          <w:color w:val="1D8FD5"/>
          <w:sz w:val="28"/>
          <w:szCs w:val="28"/>
          <w:bdr w:val="none" w:sz="0" w:space="0" w:color="auto"/>
        </w:rPr>
        <w:tab/>
      </w:r>
    </w:p>
    <w:p w14:paraId="47F8021B" w14:textId="77777777" w:rsidR="0067530E" w:rsidRDefault="0067530E" w:rsidP="002167A8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066D2987" w14:textId="289D8BC0" w:rsidR="002228D4" w:rsidRDefault="00152EC4" w:rsidP="002228D4">
      <w:pPr>
        <w:rPr>
          <w:b/>
        </w:rPr>
      </w:pPr>
      <w:r>
        <w:rPr>
          <w:b/>
        </w:rPr>
        <w:t>Einladung zum gemeinsamen Seniorenfrühstück</w:t>
      </w:r>
      <w:r w:rsidR="005916A5">
        <w:rPr>
          <w:b/>
        </w:rPr>
        <w:t xml:space="preserve"> in der Stadtmühle</w:t>
      </w:r>
    </w:p>
    <w:p w14:paraId="70DA51D7" w14:textId="0282888A" w:rsidR="00152EC4" w:rsidRDefault="00152EC4" w:rsidP="002228D4">
      <w:pPr>
        <w:rPr>
          <w:b/>
        </w:rPr>
      </w:pPr>
    </w:p>
    <w:p w14:paraId="3733DC6A" w14:textId="77777777" w:rsidR="006D2167" w:rsidRDefault="006D2167" w:rsidP="002228D4"/>
    <w:p w14:paraId="27B13D61" w14:textId="4B91E610" w:rsidR="00152EC4" w:rsidRDefault="00152EC4" w:rsidP="002228D4">
      <w:r w:rsidRPr="00152EC4">
        <w:t xml:space="preserve">Geselligkeit und ein </w:t>
      </w:r>
      <w:r>
        <w:t xml:space="preserve">leckeres Frühstück in angenehmer Atmosphäre – dazu lädt der Fachbereich Soziales &amp; Familie der Stadt Babenhausen herzlich ein. </w:t>
      </w:r>
    </w:p>
    <w:p w14:paraId="53F3A419" w14:textId="77777777" w:rsidR="006D2167" w:rsidRDefault="006D2167" w:rsidP="002228D4"/>
    <w:p w14:paraId="3F523A70" w14:textId="77777777" w:rsidR="006D2167" w:rsidRDefault="006D2167" w:rsidP="002228D4"/>
    <w:p w14:paraId="6F396E6B" w14:textId="46AA8E15" w:rsidR="00152EC4" w:rsidRPr="00152EC4" w:rsidRDefault="00152EC4" w:rsidP="002228D4">
      <w:r>
        <w:t xml:space="preserve">Am Donnerstag, den </w:t>
      </w:r>
      <w:r w:rsidR="004633F8">
        <w:rPr>
          <w:b/>
        </w:rPr>
        <w:t>30. Juli</w:t>
      </w:r>
      <w:r w:rsidR="00E30FEE">
        <w:rPr>
          <w:b/>
        </w:rPr>
        <w:t xml:space="preserve"> 2026</w:t>
      </w:r>
      <w:r>
        <w:t xml:space="preserve"> haben </w:t>
      </w:r>
      <w:r w:rsidR="00E41D73">
        <w:t xml:space="preserve">Babenhäuser </w:t>
      </w:r>
      <w:r>
        <w:t xml:space="preserve">Seniorinnen und Senioren in der </w:t>
      </w:r>
      <w:r w:rsidRPr="00F0223A">
        <w:t xml:space="preserve">Zeit zwischen </w:t>
      </w:r>
      <w:r w:rsidR="00E74427" w:rsidRPr="00F0223A">
        <w:t>10:00</w:t>
      </w:r>
      <w:r w:rsidRPr="00F0223A">
        <w:t xml:space="preserve"> und </w:t>
      </w:r>
      <w:r w:rsidR="00E74427" w:rsidRPr="00F0223A">
        <w:t>12:0</w:t>
      </w:r>
      <w:r w:rsidRPr="00F0223A">
        <w:t>0</w:t>
      </w:r>
      <w:r>
        <w:t xml:space="preserve"> Uhr die Möglichkeit einen gemütlichen Vormittag bei einem gemeinsamen Frühstück </w:t>
      </w:r>
      <w:r w:rsidR="00343EE8">
        <w:t xml:space="preserve">mit Kaffee und Tee </w:t>
      </w:r>
      <w:r>
        <w:t xml:space="preserve">zu verbringen. </w:t>
      </w:r>
    </w:p>
    <w:p w14:paraId="3719F801" w14:textId="4399F77B" w:rsidR="00BD3716" w:rsidRDefault="009B138F" w:rsidP="002228D4">
      <w:r>
        <w:t>Wir</w:t>
      </w:r>
      <w:r w:rsidR="00E944EE">
        <w:t xml:space="preserve"> </w:t>
      </w:r>
      <w:r w:rsidR="00152EC4">
        <w:t xml:space="preserve">begrüßen Sie </w:t>
      </w:r>
      <w:r w:rsidR="00343EE8">
        <w:t>zum Seniorenfrühstück</w:t>
      </w:r>
      <w:r w:rsidR="00E53F31">
        <w:t xml:space="preserve"> </w:t>
      </w:r>
      <w:r w:rsidR="002228D4" w:rsidRPr="00B3213E">
        <w:t>i</w:t>
      </w:r>
      <w:r>
        <w:t>n der Stadtmühle in Babenhausen.</w:t>
      </w:r>
      <w:r w:rsidR="002228D4" w:rsidRPr="00B3213E">
        <w:t xml:space="preserve"> </w:t>
      </w:r>
      <w:r w:rsidR="00BD3716">
        <w:t xml:space="preserve">Neben Kaffeeduft erwartet die Teilnehmenden die Gelegenheit, neue Kontakte zu knüpfen, sich auszutauschen und gemeinsam einen schönen Vormittag zu verbringen. </w:t>
      </w:r>
    </w:p>
    <w:p w14:paraId="40129E1C" w14:textId="19BB20A6" w:rsidR="002228D4" w:rsidRDefault="002228D4" w:rsidP="00BD3716">
      <w:r>
        <w:t xml:space="preserve">Wir freuen uns auf ein gemütliches Frühstück mit </w:t>
      </w:r>
      <w:r w:rsidR="00B3213E">
        <w:t xml:space="preserve">Ihnen </w:t>
      </w:r>
      <w:r>
        <w:t>in geselliger Run</w:t>
      </w:r>
      <w:r w:rsidR="00B3213E">
        <w:t>de</w:t>
      </w:r>
      <w:r w:rsidR="00BD3716">
        <w:t xml:space="preserve">. </w:t>
      </w:r>
    </w:p>
    <w:p w14:paraId="3AE04D1B" w14:textId="30DAD492" w:rsidR="0079170F" w:rsidRPr="0079170F" w:rsidRDefault="0079170F" w:rsidP="00BD3716">
      <w:pPr>
        <w:rPr>
          <w:b/>
        </w:rPr>
      </w:pPr>
      <w:r>
        <w:t xml:space="preserve">Herr Andreas Just von der Freiwilligenagentur des Landkreises stellt das kostenfreie Angebot der Di@-Lotsinnen und Di@-Lotsen vor. Ehrenamtliche Helfer unterstützen Seniorinnen und Senioren individuell beim Umgang mit Smartphone, Tablet und Internet. Interessierte erhalten Informationen zu digitalen Anwendungen, Online-Kommunikation und sicheren Internetdiensten. </w:t>
      </w:r>
    </w:p>
    <w:p w14:paraId="25487C47" w14:textId="31716211" w:rsidR="002228D4" w:rsidRDefault="002228D4" w:rsidP="002228D4">
      <w:r>
        <w:t xml:space="preserve">Um besser planen zu können, bitten wir um </w:t>
      </w:r>
      <w:r w:rsidR="00E944EE">
        <w:t xml:space="preserve">eine </w:t>
      </w:r>
      <w:r w:rsidR="00E944EE" w:rsidRPr="003715C0">
        <w:t xml:space="preserve">telefonische </w:t>
      </w:r>
      <w:r w:rsidRPr="003715C0">
        <w:t xml:space="preserve">Anmeldung </w:t>
      </w:r>
      <w:r w:rsidR="00B3213E">
        <w:t xml:space="preserve">unter 06073 602 </w:t>
      </w:r>
      <w:r w:rsidR="00E944EE">
        <w:t>50</w:t>
      </w:r>
      <w:r w:rsidR="00B3213E">
        <w:t xml:space="preserve"> </w:t>
      </w:r>
      <w:r w:rsidR="00E30FEE">
        <w:t xml:space="preserve">oder 06073 602 40 </w:t>
      </w:r>
      <w:r>
        <w:t>b</w:t>
      </w:r>
      <w:r w:rsidR="00B3213E">
        <w:t>ei</w:t>
      </w:r>
      <w:r>
        <w:t xml:space="preserve">m Fachbereich Soziales &amp; Familie </w:t>
      </w:r>
      <w:r w:rsidR="00D17720">
        <w:t>während der</w:t>
      </w:r>
      <w:r>
        <w:t xml:space="preserve"> Öffnungszeiten des Rathauses</w:t>
      </w:r>
      <w:r w:rsidR="00B3213E">
        <w:t>.</w:t>
      </w:r>
      <w:r>
        <w:t xml:space="preserve"> </w:t>
      </w:r>
    </w:p>
    <w:p w14:paraId="2B7A7169" w14:textId="77777777" w:rsidR="00706445" w:rsidRDefault="00706445" w:rsidP="004D6D33">
      <w:pPr>
        <w:jc w:val="both"/>
        <w:rPr>
          <w:lang w:eastAsia="en-US"/>
        </w:rPr>
      </w:pPr>
    </w:p>
    <w:p w14:paraId="573B68B9" w14:textId="1D2D57C0" w:rsidR="00706445" w:rsidRDefault="00706445" w:rsidP="004D6D33">
      <w:pPr>
        <w:jc w:val="both"/>
        <w:rPr>
          <w:lang w:eastAsia="en-US"/>
        </w:rPr>
      </w:pPr>
    </w:p>
    <w:p w14:paraId="5C89A7D6" w14:textId="11B36095" w:rsidR="00C01EB0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Dominik Stadler </w:t>
      </w:r>
    </w:p>
    <w:p w14:paraId="23DA3F5E" w14:textId="7D3C18AF" w:rsidR="001237CF" w:rsidRDefault="00C01EB0" w:rsidP="004D6D33">
      <w:pPr>
        <w:jc w:val="both"/>
        <w:rPr>
          <w:lang w:eastAsia="en-US"/>
        </w:rPr>
      </w:pPr>
      <w:r>
        <w:rPr>
          <w:lang w:eastAsia="en-US"/>
        </w:rPr>
        <w:t xml:space="preserve">Bürgermeister </w:t>
      </w:r>
    </w:p>
    <w:p w14:paraId="058BE51E" w14:textId="77777777" w:rsidR="00E36021" w:rsidRDefault="00E36021" w:rsidP="004D6D33">
      <w:pPr>
        <w:jc w:val="both"/>
        <w:rPr>
          <w:b/>
          <w:bCs/>
        </w:rPr>
      </w:pPr>
    </w:p>
    <w:sectPr w:rsidR="00E36021" w:rsidSect="00861E06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5D17F" w14:textId="77777777" w:rsidR="008063BF" w:rsidRDefault="008063BF">
      <w:r>
        <w:separator/>
      </w:r>
    </w:p>
  </w:endnote>
  <w:endnote w:type="continuationSeparator" w:id="0">
    <w:p w14:paraId="487FB9F7" w14:textId="77777777" w:rsidR="008063BF" w:rsidRDefault="0080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435BB" w14:textId="57608BE8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070BA7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001EE" w14:textId="77777777" w:rsidR="008063BF" w:rsidRDefault="008063BF">
      <w:r>
        <w:separator/>
      </w:r>
    </w:p>
  </w:footnote>
  <w:footnote w:type="continuationSeparator" w:id="0">
    <w:p w14:paraId="72A500E7" w14:textId="77777777" w:rsidR="008063BF" w:rsidRDefault="0080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7E61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312E"/>
    <w:rsid w:val="00187A7E"/>
    <w:rsid w:val="001A69B0"/>
    <w:rsid w:val="001B1220"/>
    <w:rsid w:val="001B200F"/>
    <w:rsid w:val="001B571E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2CC0"/>
    <w:rsid w:val="00233027"/>
    <w:rsid w:val="002345DC"/>
    <w:rsid w:val="00235BAC"/>
    <w:rsid w:val="00246C7F"/>
    <w:rsid w:val="00251FE3"/>
    <w:rsid w:val="00252863"/>
    <w:rsid w:val="0029522E"/>
    <w:rsid w:val="002A50E6"/>
    <w:rsid w:val="002A679F"/>
    <w:rsid w:val="002C235B"/>
    <w:rsid w:val="002C595B"/>
    <w:rsid w:val="002D00B6"/>
    <w:rsid w:val="002D429D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3EE8"/>
    <w:rsid w:val="0034596C"/>
    <w:rsid w:val="0035504A"/>
    <w:rsid w:val="003557C2"/>
    <w:rsid w:val="003649D9"/>
    <w:rsid w:val="0036682A"/>
    <w:rsid w:val="00367A21"/>
    <w:rsid w:val="003715C0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33F8"/>
    <w:rsid w:val="0046769D"/>
    <w:rsid w:val="00475A86"/>
    <w:rsid w:val="004A0A31"/>
    <w:rsid w:val="004D0CC8"/>
    <w:rsid w:val="004D1369"/>
    <w:rsid w:val="004D6D33"/>
    <w:rsid w:val="004F1549"/>
    <w:rsid w:val="004F730C"/>
    <w:rsid w:val="005063FB"/>
    <w:rsid w:val="0050744E"/>
    <w:rsid w:val="00510E37"/>
    <w:rsid w:val="00523D71"/>
    <w:rsid w:val="0053728F"/>
    <w:rsid w:val="00557CB5"/>
    <w:rsid w:val="0056091B"/>
    <w:rsid w:val="00580FEA"/>
    <w:rsid w:val="00584EBE"/>
    <w:rsid w:val="005916A5"/>
    <w:rsid w:val="005A5DF9"/>
    <w:rsid w:val="005A6BEB"/>
    <w:rsid w:val="005C3782"/>
    <w:rsid w:val="005C4847"/>
    <w:rsid w:val="005C7DEA"/>
    <w:rsid w:val="005D4E28"/>
    <w:rsid w:val="005D78AC"/>
    <w:rsid w:val="005D7E47"/>
    <w:rsid w:val="005E742B"/>
    <w:rsid w:val="00602160"/>
    <w:rsid w:val="00604F58"/>
    <w:rsid w:val="006120EC"/>
    <w:rsid w:val="00624F5D"/>
    <w:rsid w:val="00637E52"/>
    <w:rsid w:val="0065768B"/>
    <w:rsid w:val="006747FA"/>
    <w:rsid w:val="0067530E"/>
    <w:rsid w:val="00682408"/>
    <w:rsid w:val="006A5F1D"/>
    <w:rsid w:val="006C0F10"/>
    <w:rsid w:val="006C4A60"/>
    <w:rsid w:val="006D2167"/>
    <w:rsid w:val="006D53E7"/>
    <w:rsid w:val="006E5044"/>
    <w:rsid w:val="006E7D41"/>
    <w:rsid w:val="006F448C"/>
    <w:rsid w:val="006F5D0A"/>
    <w:rsid w:val="00706445"/>
    <w:rsid w:val="00712E9A"/>
    <w:rsid w:val="0072065A"/>
    <w:rsid w:val="00720B14"/>
    <w:rsid w:val="00721506"/>
    <w:rsid w:val="007229E5"/>
    <w:rsid w:val="00751FE6"/>
    <w:rsid w:val="00754025"/>
    <w:rsid w:val="007548EF"/>
    <w:rsid w:val="007607F7"/>
    <w:rsid w:val="00776C89"/>
    <w:rsid w:val="0079170F"/>
    <w:rsid w:val="00793027"/>
    <w:rsid w:val="0079666C"/>
    <w:rsid w:val="007A46AA"/>
    <w:rsid w:val="007B5402"/>
    <w:rsid w:val="007C0BCD"/>
    <w:rsid w:val="007C59B1"/>
    <w:rsid w:val="007C6EAC"/>
    <w:rsid w:val="007D70E2"/>
    <w:rsid w:val="007E3219"/>
    <w:rsid w:val="0080160A"/>
    <w:rsid w:val="008040EC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6BD4"/>
    <w:rsid w:val="008876CD"/>
    <w:rsid w:val="00890DE8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434F3"/>
    <w:rsid w:val="00946F82"/>
    <w:rsid w:val="00954A33"/>
    <w:rsid w:val="009664FB"/>
    <w:rsid w:val="009708DA"/>
    <w:rsid w:val="00974E64"/>
    <w:rsid w:val="00980888"/>
    <w:rsid w:val="00991FDB"/>
    <w:rsid w:val="009A4342"/>
    <w:rsid w:val="009A5261"/>
    <w:rsid w:val="009B138F"/>
    <w:rsid w:val="009B4BED"/>
    <w:rsid w:val="009D0DE9"/>
    <w:rsid w:val="009D7862"/>
    <w:rsid w:val="009E0405"/>
    <w:rsid w:val="009E06CB"/>
    <w:rsid w:val="009F29CB"/>
    <w:rsid w:val="00A056C6"/>
    <w:rsid w:val="00A0748F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7A28"/>
    <w:rsid w:val="00AC624D"/>
    <w:rsid w:val="00AC68EC"/>
    <w:rsid w:val="00AD5475"/>
    <w:rsid w:val="00AE3471"/>
    <w:rsid w:val="00AF0339"/>
    <w:rsid w:val="00AF0C58"/>
    <w:rsid w:val="00AF203B"/>
    <w:rsid w:val="00B004F7"/>
    <w:rsid w:val="00B12D0F"/>
    <w:rsid w:val="00B223EA"/>
    <w:rsid w:val="00B31AEC"/>
    <w:rsid w:val="00B3213E"/>
    <w:rsid w:val="00B3294B"/>
    <w:rsid w:val="00B34AD0"/>
    <w:rsid w:val="00B4463C"/>
    <w:rsid w:val="00B51F59"/>
    <w:rsid w:val="00B676DE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043D4"/>
    <w:rsid w:val="00C10F26"/>
    <w:rsid w:val="00C13ED6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3D1"/>
    <w:rsid w:val="00D459E6"/>
    <w:rsid w:val="00D56B3B"/>
    <w:rsid w:val="00D57BCF"/>
    <w:rsid w:val="00D66F1A"/>
    <w:rsid w:val="00D74843"/>
    <w:rsid w:val="00D85791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0FEE"/>
    <w:rsid w:val="00E36021"/>
    <w:rsid w:val="00E41D73"/>
    <w:rsid w:val="00E4710E"/>
    <w:rsid w:val="00E53F31"/>
    <w:rsid w:val="00E55A7E"/>
    <w:rsid w:val="00E74427"/>
    <w:rsid w:val="00E7645B"/>
    <w:rsid w:val="00E92D04"/>
    <w:rsid w:val="00E944EE"/>
    <w:rsid w:val="00EA3ECD"/>
    <w:rsid w:val="00EB1B56"/>
    <w:rsid w:val="00EC091B"/>
    <w:rsid w:val="00ED08B4"/>
    <w:rsid w:val="00EE5388"/>
    <w:rsid w:val="00F01CE9"/>
    <w:rsid w:val="00F0223A"/>
    <w:rsid w:val="00F207E8"/>
    <w:rsid w:val="00F24172"/>
    <w:rsid w:val="00F30C31"/>
    <w:rsid w:val="00F8462A"/>
    <w:rsid w:val="00F90DA6"/>
    <w:rsid w:val="00F95A82"/>
    <w:rsid w:val="00F97A59"/>
    <w:rsid w:val="00FA2F49"/>
    <w:rsid w:val="00FA7C73"/>
    <w:rsid w:val="00FB09C8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198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Groß, Jutta</cp:lastModifiedBy>
  <cp:revision>3</cp:revision>
  <cp:lastPrinted>2025-03-06T15:12:00Z</cp:lastPrinted>
  <dcterms:created xsi:type="dcterms:W3CDTF">2026-07-14T05:50:00Z</dcterms:created>
  <dcterms:modified xsi:type="dcterms:W3CDTF">2026-07-14T05:51:00Z</dcterms:modified>
</cp:coreProperties>
</file>