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701" w:bottomFromText="567"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819"/>
      </w:tblGrid>
      <w:tr w:rsidR="007E7E62" w:rsidRPr="00BF097C" w14:paraId="3BE1A079" w14:textId="77777777" w:rsidTr="00FC389C">
        <w:trPr>
          <w:trHeight w:val="567"/>
        </w:trPr>
        <w:tc>
          <w:tcPr>
            <w:tcW w:w="4819" w:type="dxa"/>
            <w:tcBorders>
              <w:top w:val="nil"/>
              <w:left w:val="nil"/>
              <w:bottom w:val="nil"/>
              <w:right w:val="nil"/>
            </w:tcBorders>
          </w:tcPr>
          <w:p w14:paraId="684BB813" w14:textId="77777777" w:rsidR="007E7E62" w:rsidRPr="00F02A8B" w:rsidRDefault="007E7E62" w:rsidP="00FC389C">
            <w:pPr>
              <w:spacing w:line="240" w:lineRule="auto"/>
              <w:rPr>
                <w:sz w:val="13"/>
                <w:szCs w:val="13"/>
              </w:rPr>
            </w:pPr>
          </w:p>
        </w:tc>
      </w:tr>
      <w:tr w:rsidR="007E7E62" w:rsidRPr="00BF097C" w14:paraId="02DEB65A" w14:textId="77777777" w:rsidTr="00FC389C">
        <w:trPr>
          <w:trHeight w:val="1871"/>
        </w:trPr>
        <w:tc>
          <w:tcPr>
            <w:tcW w:w="4819" w:type="dxa"/>
            <w:tcBorders>
              <w:top w:val="nil"/>
              <w:left w:val="nil"/>
              <w:bottom w:val="nil"/>
              <w:right w:val="nil"/>
            </w:tcBorders>
          </w:tcPr>
          <w:p w14:paraId="59D60731" w14:textId="77777777" w:rsidR="008C3F92" w:rsidRPr="00AF6BEB" w:rsidRDefault="008C3F92" w:rsidP="00FC389C">
            <w:pPr>
              <w:rPr>
                <w:noProof/>
                <w:lang w:eastAsia="de-DE"/>
              </w:rPr>
            </w:pPr>
          </w:p>
        </w:tc>
      </w:tr>
    </w:tbl>
    <w:tbl>
      <w:tblPr>
        <w:tblpPr w:leftFromText="142" w:rightFromText="142" w:vertAnchor="page" w:horzAnchor="margin" w:tblpXSpec="right" w:tblpY="2553"/>
        <w:tblOverlap w:val="never"/>
        <w:tblW w:w="0" w:type="auto"/>
        <w:tblLayout w:type="fixed"/>
        <w:tblCellMar>
          <w:left w:w="0" w:type="dxa"/>
          <w:right w:w="0" w:type="dxa"/>
        </w:tblCellMar>
        <w:tblLook w:val="0000" w:firstRow="0" w:lastRow="0" w:firstColumn="0" w:lastColumn="0" w:noHBand="0" w:noVBand="0"/>
      </w:tblPr>
      <w:tblGrid>
        <w:gridCol w:w="2892"/>
      </w:tblGrid>
      <w:tr w:rsidR="008C3F92" w:rsidRPr="00591350" w14:paraId="70741146" w14:textId="77777777" w:rsidTr="003A55FE">
        <w:trPr>
          <w:cantSplit/>
          <w:trHeight w:hRule="exact" w:val="3969"/>
        </w:trPr>
        <w:tc>
          <w:tcPr>
            <w:tcW w:w="2892" w:type="dxa"/>
          </w:tcPr>
          <w:p w14:paraId="35063C1D" w14:textId="77777777" w:rsidR="000F6829" w:rsidRDefault="00B1493F" w:rsidP="003A55FE">
            <w:pPr>
              <w:spacing w:after="110" w:line="220" w:lineRule="atLeast"/>
              <w:rPr>
                <w:sz w:val="16"/>
                <w:szCs w:val="16"/>
              </w:rPr>
            </w:pPr>
            <w:bookmarkStart w:id="0" w:name="Amt"/>
            <w:bookmarkEnd w:id="0"/>
            <w:r>
              <w:rPr>
                <w:b/>
                <w:bCs/>
                <w:sz w:val="16"/>
                <w:szCs w:val="16"/>
              </w:rPr>
              <w:t>Pressestelle</w:t>
            </w:r>
            <w:r w:rsidR="003A55FE">
              <w:rPr>
                <w:b/>
                <w:bCs/>
                <w:sz w:val="16"/>
                <w:szCs w:val="16"/>
              </w:rPr>
              <w:br/>
            </w:r>
            <w:bookmarkStart w:id="1" w:name="Abteilung"/>
            <w:bookmarkEnd w:id="1"/>
            <w:r>
              <w:rPr>
                <w:sz w:val="16"/>
                <w:szCs w:val="16"/>
              </w:rPr>
              <w:t>Büro des Oberbürgermeisters</w:t>
            </w:r>
          </w:p>
          <w:p w14:paraId="4B3CFED3" w14:textId="77777777" w:rsidR="000F6829" w:rsidRDefault="00B1493F" w:rsidP="003A55FE">
            <w:pPr>
              <w:spacing w:after="110" w:line="220" w:lineRule="atLeast"/>
              <w:rPr>
                <w:sz w:val="16"/>
                <w:szCs w:val="16"/>
              </w:rPr>
            </w:pPr>
            <w:bookmarkStart w:id="2" w:name="Strasse"/>
            <w:bookmarkEnd w:id="2"/>
            <w:r>
              <w:rPr>
                <w:sz w:val="16"/>
                <w:szCs w:val="16"/>
              </w:rPr>
              <w:t>Marktstraße 18</w:t>
            </w:r>
          </w:p>
          <w:p w14:paraId="7E08D0C5" w14:textId="34F28407" w:rsidR="00210775" w:rsidRDefault="000F6829" w:rsidP="003A55FE">
            <w:pPr>
              <w:spacing w:after="110" w:line="220" w:lineRule="atLeast"/>
              <w:rPr>
                <w:sz w:val="16"/>
                <w:szCs w:val="16"/>
              </w:rPr>
            </w:pPr>
            <w:r>
              <w:rPr>
                <w:sz w:val="16"/>
                <w:szCs w:val="16"/>
              </w:rPr>
              <w:t>Ansprechpartner</w:t>
            </w:r>
            <w:r>
              <w:rPr>
                <w:sz w:val="16"/>
                <w:szCs w:val="16"/>
              </w:rPr>
              <w:br/>
            </w:r>
            <w:bookmarkStart w:id="3" w:name="Vname"/>
            <w:bookmarkEnd w:id="3"/>
            <w:r w:rsidR="003B5FAF">
              <w:rPr>
                <w:b/>
                <w:bCs/>
                <w:sz w:val="16"/>
                <w:szCs w:val="16"/>
              </w:rPr>
              <w:t>Andreas Bracht</w:t>
            </w:r>
            <w:bookmarkStart w:id="4" w:name="NName"/>
            <w:bookmarkEnd w:id="4"/>
            <w:r>
              <w:rPr>
                <w:sz w:val="16"/>
                <w:szCs w:val="16"/>
              </w:rPr>
              <w:br/>
              <w:t>T</w:t>
            </w:r>
            <w:r w:rsidR="00210775">
              <w:rPr>
                <w:sz w:val="16"/>
                <w:szCs w:val="16"/>
              </w:rPr>
              <w:t xml:space="preserve"> </w:t>
            </w:r>
            <w:bookmarkStart w:id="5" w:name="Phone"/>
            <w:bookmarkEnd w:id="5"/>
            <w:r w:rsidR="00B1493F">
              <w:rPr>
                <w:sz w:val="16"/>
                <w:szCs w:val="16"/>
              </w:rPr>
              <w:t xml:space="preserve">+49 7132 35 </w:t>
            </w:r>
            <w:r w:rsidR="00DF6565">
              <w:rPr>
                <w:sz w:val="16"/>
                <w:szCs w:val="16"/>
              </w:rPr>
              <w:t>1003</w:t>
            </w:r>
            <w:r w:rsidR="00210775">
              <w:rPr>
                <w:sz w:val="16"/>
                <w:szCs w:val="16"/>
              </w:rPr>
              <w:br/>
            </w:r>
            <w:bookmarkStart w:id="6" w:name="Fax"/>
            <w:bookmarkStart w:id="7" w:name="EMail"/>
            <w:bookmarkEnd w:id="6"/>
            <w:bookmarkEnd w:id="7"/>
            <w:r w:rsidR="00F05EB4">
              <w:rPr>
                <w:sz w:val="16"/>
                <w:szCs w:val="16"/>
              </w:rPr>
              <w:t>andreas.bracht</w:t>
            </w:r>
            <w:r w:rsidR="00B1493F">
              <w:rPr>
                <w:sz w:val="16"/>
                <w:szCs w:val="16"/>
              </w:rPr>
              <w:t>@</w:t>
            </w:r>
            <w:r w:rsidR="00F05EB4">
              <w:rPr>
                <w:sz w:val="16"/>
                <w:szCs w:val="16"/>
              </w:rPr>
              <w:t>n</w:t>
            </w:r>
            <w:r w:rsidR="00B1493F">
              <w:rPr>
                <w:sz w:val="16"/>
                <w:szCs w:val="16"/>
              </w:rPr>
              <w:t>eckarsulm.de</w:t>
            </w:r>
          </w:p>
          <w:p w14:paraId="333E19E4" w14:textId="2D258236" w:rsidR="00210775" w:rsidRPr="00210775" w:rsidRDefault="00210775" w:rsidP="00AF3A08">
            <w:pPr>
              <w:spacing w:after="110" w:line="220" w:lineRule="atLeast"/>
              <w:rPr>
                <w:sz w:val="16"/>
                <w:szCs w:val="16"/>
              </w:rPr>
            </w:pPr>
            <w:r>
              <w:rPr>
                <w:sz w:val="16"/>
                <w:szCs w:val="16"/>
              </w:rPr>
              <w:t xml:space="preserve">Datum </w:t>
            </w:r>
            <w:r w:rsidR="001A0250">
              <w:rPr>
                <w:b/>
                <w:bCs/>
                <w:sz w:val="16"/>
                <w:szCs w:val="16"/>
              </w:rPr>
              <w:fldChar w:fldCharType="begin"/>
            </w:r>
            <w:r w:rsidR="001A0250">
              <w:rPr>
                <w:b/>
                <w:bCs/>
                <w:sz w:val="16"/>
                <w:szCs w:val="16"/>
              </w:rPr>
              <w:instrText xml:space="preserve"> TIME \@ "dd.MM.yyyy" </w:instrText>
            </w:r>
            <w:r w:rsidR="001A0250">
              <w:rPr>
                <w:b/>
                <w:bCs/>
                <w:sz w:val="16"/>
                <w:szCs w:val="16"/>
              </w:rPr>
              <w:fldChar w:fldCharType="separate"/>
            </w:r>
            <w:r w:rsidR="001C1742">
              <w:rPr>
                <w:b/>
                <w:bCs/>
                <w:noProof/>
                <w:sz w:val="16"/>
                <w:szCs w:val="16"/>
              </w:rPr>
              <w:t>28.10.2026</w:t>
            </w:r>
            <w:r w:rsidR="001A0250">
              <w:rPr>
                <w:b/>
                <w:bCs/>
                <w:sz w:val="16"/>
                <w:szCs w:val="16"/>
              </w:rPr>
              <w:fldChar w:fldCharType="end"/>
            </w:r>
          </w:p>
        </w:tc>
      </w:tr>
    </w:tbl>
    <w:p w14:paraId="2FC79547" w14:textId="77777777" w:rsidR="009946B2" w:rsidRPr="004E6A4A" w:rsidRDefault="009946B2" w:rsidP="00E80DC4">
      <w:pPr>
        <w:snapToGrid/>
        <w:spacing w:line="280" w:lineRule="auto"/>
        <w:textAlignment w:val="auto"/>
        <w:rPr>
          <w:rFonts w:eastAsia="Times New Roman" w:cs="TheSansOffice-Regular"/>
          <w:color w:val="FF0000"/>
          <w:szCs w:val="22"/>
          <w:lang w:eastAsia="de-DE"/>
        </w:rPr>
      </w:pPr>
    </w:p>
    <w:p w14:paraId="63CFAF58" w14:textId="146EE73B" w:rsidR="00FB7FF2" w:rsidRDefault="00B1493F" w:rsidP="00FB7FF2">
      <w:pPr>
        <w:snapToGrid/>
        <w:spacing w:line="240" w:lineRule="auto"/>
        <w:textAlignment w:val="auto"/>
        <w:rPr>
          <w:rFonts w:eastAsia="Times New Roman" w:cs="TheSansOffice-Regular"/>
          <w:b/>
          <w:color w:val="auto"/>
          <w:sz w:val="24"/>
          <w:szCs w:val="24"/>
          <w:lang w:eastAsia="de-DE"/>
        </w:rPr>
      </w:pPr>
      <w:r w:rsidRPr="008A2C32">
        <w:rPr>
          <w:rFonts w:eastAsia="Times New Roman" w:cs="TheSansOffice-Regular"/>
          <w:b/>
          <w:color w:val="auto"/>
          <w:sz w:val="24"/>
          <w:szCs w:val="24"/>
          <w:lang w:eastAsia="de-DE"/>
        </w:rPr>
        <w:t xml:space="preserve">Presse-Information Nr. </w:t>
      </w:r>
      <w:r w:rsidR="001C1742">
        <w:rPr>
          <w:rFonts w:eastAsia="Times New Roman" w:cs="TheSansOffice-Regular"/>
          <w:b/>
          <w:color w:val="auto"/>
          <w:sz w:val="24"/>
          <w:szCs w:val="24"/>
          <w:lang w:eastAsia="de-DE"/>
        </w:rPr>
        <w:t>200</w:t>
      </w:r>
      <w:r w:rsidR="00F178B3">
        <w:rPr>
          <w:rFonts w:eastAsia="Times New Roman" w:cs="TheSansOffice-Regular"/>
          <w:b/>
          <w:color w:val="auto"/>
          <w:sz w:val="24"/>
          <w:szCs w:val="24"/>
          <w:lang w:eastAsia="de-DE"/>
        </w:rPr>
        <w:t>/</w:t>
      </w:r>
      <w:r w:rsidRPr="008A2C32">
        <w:rPr>
          <w:rFonts w:eastAsia="Times New Roman" w:cs="TheSansOffice-Regular"/>
          <w:b/>
          <w:color w:val="auto"/>
          <w:sz w:val="24"/>
          <w:szCs w:val="24"/>
          <w:lang w:eastAsia="de-DE"/>
        </w:rPr>
        <w:t>202</w:t>
      </w:r>
      <w:r w:rsidR="00BC07E3">
        <w:rPr>
          <w:rFonts w:eastAsia="Times New Roman" w:cs="TheSansOffice-Regular"/>
          <w:b/>
          <w:color w:val="auto"/>
          <w:sz w:val="24"/>
          <w:szCs w:val="24"/>
          <w:lang w:eastAsia="de-DE"/>
        </w:rPr>
        <w:t>6</w:t>
      </w:r>
      <w:r w:rsidR="008C44D0" w:rsidRPr="008A2C32">
        <w:rPr>
          <w:rFonts w:eastAsia="Times New Roman" w:cs="TheSansOffice-Regular"/>
          <w:b/>
          <w:color w:val="auto"/>
          <w:sz w:val="24"/>
          <w:szCs w:val="24"/>
          <w:lang w:eastAsia="de-DE"/>
        </w:rPr>
        <w:tab/>
      </w:r>
    </w:p>
    <w:p w14:paraId="6C3B67FC" w14:textId="77777777" w:rsidR="004D6ED8" w:rsidRDefault="004D6ED8" w:rsidP="004D6ED8">
      <w:pPr>
        <w:rPr>
          <w:b/>
        </w:rPr>
      </w:pPr>
    </w:p>
    <w:p w14:paraId="70A59839" w14:textId="77777777" w:rsidR="001C1742" w:rsidRDefault="001C1742" w:rsidP="001C1742">
      <w:pPr>
        <w:spacing w:before="100" w:beforeAutospacing="1" w:after="100" w:afterAutospacing="1" w:line="240" w:lineRule="auto"/>
        <w:outlineLvl w:val="0"/>
        <w:rPr>
          <w:rFonts w:eastAsia="Times New Roman" w:cs="Calibri"/>
          <w:b/>
          <w:bCs/>
          <w:kern w:val="36"/>
          <w:sz w:val="24"/>
          <w:szCs w:val="24"/>
          <w:lang w:eastAsia="de-DE"/>
        </w:rPr>
      </w:pPr>
    </w:p>
    <w:p w14:paraId="7DA97DA0" w14:textId="47B7C8F7" w:rsidR="001C1742" w:rsidRPr="00CC7E39" w:rsidRDefault="001C1742" w:rsidP="001C1742">
      <w:pPr>
        <w:spacing w:before="100" w:beforeAutospacing="1" w:after="100" w:afterAutospacing="1" w:line="240" w:lineRule="auto"/>
        <w:outlineLvl w:val="0"/>
        <w:rPr>
          <w:rFonts w:eastAsia="Times New Roman" w:cs="Calibri"/>
          <w:b/>
          <w:bCs/>
          <w:kern w:val="36"/>
          <w:sz w:val="24"/>
          <w:szCs w:val="24"/>
          <w:lang w:eastAsia="de-DE"/>
        </w:rPr>
      </w:pPr>
      <w:r w:rsidRPr="00CC7E39">
        <w:rPr>
          <w:rFonts w:eastAsia="Times New Roman" w:cs="Calibri"/>
          <w:b/>
          <w:bCs/>
          <w:kern w:val="36"/>
          <w:sz w:val="24"/>
          <w:szCs w:val="24"/>
          <w:lang w:eastAsia="de-DE"/>
        </w:rPr>
        <w:t xml:space="preserve">Bestseller-Autor Jochen Gutsch </w:t>
      </w:r>
      <w:r>
        <w:rPr>
          <w:rFonts w:eastAsia="Times New Roman" w:cs="Calibri"/>
          <w:b/>
          <w:bCs/>
          <w:kern w:val="36"/>
          <w:sz w:val="24"/>
          <w:szCs w:val="24"/>
          <w:lang w:eastAsia="de-DE"/>
        </w:rPr>
        <w:t xml:space="preserve">mit zweitem „Frankie“-Roman </w:t>
      </w:r>
      <w:r w:rsidRPr="00CC7E39">
        <w:rPr>
          <w:rFonts w:eastAsia="Times New Roman" w:cs="Calibri"/>
          <w:b/>
          <w:bCs/>
          <w:kern w:val="36"/>
          <w:sz w:val="24"/>
          <w:szCs w:val="24"/>
          <w:lang w:eastAsia="de-DE"/>
        </w:rPr>
        <w:t>zu Gast in der Mediathek</w:t>
      </w:r>
    </w:p>
    <w:p w14:paraId="6A454FFE" w14:textId="77777777" w:rsidR="001C1742" w:rsidRPr="00CC7E39" w:rsidRDefault="001C1742" w:rsidP="001C1742">
      <w:pPr>
        <w:spacing w:before="100" w:beforeAutospacing="1" w:after="100" w:afterAutospacing="1" w:line="240" w:lineRule="auto"/>
        <w:outlineLvl w:val="0"/>
        <w:rPr>
          <w:rFonts w:eastAsia="Times New Roman" w:cs="Calibri"/>
          <w:b/>
          <w:bCs/>
          <w:kern w:val="36"/>
          <w:sz w:val="24"/>
          <w:szCs w:val="24"/>
          <w:lang w:eastAsia="de-DE"/>
        </w:rPr>
      </w:pPr>
      <w:r>
        <w:rPr>
          <w:rFonts w:eastAsia="Times New Roman" w:cs="Calibri"/>
          <w:b/>
          <w:bCs/>
          <w:kern w:val="36"/>
          <w:sz w:val="24"/>
          <w:szCs w:val="24"/>
          <w:lang w:eastAsia="de-DE"/>
        </w:rPr>
        <w:t>„</w:t>
      </w:r>
      <w:r w:rsidRPr="00CC7E39">
        <w:rPr>
          <w:rFonts w:eastAsia="Times New Roman" w:cs="Calibri"/>
          <w:b/>
          <w:bCs/>
          <w:kern w:val="36"/>
          <w:sz w:val="24"/>
          <w:szCs w:val="24"/>
          <w:lang w:eastAsia="de-DE"/>
        </w:rPr>
        <w:t>Frankie – Unter Menschen</w:t>
      </w:r>
      <w:r>
        <w:rPr>
          <w:rFonts w:eastAsia="Times New Roman" w:cs="Calibri"/>
          <w:b/>
          <w:bCs/>
          <w:kern w:val="36"/>
          <w:sz w:val="24"/>
          <w:szCs w:val="24"/>
          <w:lang w:eastAsia="de-DE"/>
        </w:rPr>
        <w:t>“</w:t>
      </w:r>
      <w:r w:rsidRPr="00CC7E39">
        <w:rPr>
          <w:rFonts w:eastAsia="Times New Roman" w:cs="Calibri"/>
          <w:b/>
          <w:bCs/>
          <w:kern w:val="36"/>
          <w:sz w:val="24"/>
          <w:szCs w:val="24"/>
          <w:lang w:eastAsia="de-DE"/>
        </w:rPr>
        <w:t>: Ein Kater auf der Suche nach dem Glück</w:t>
      </w:r>
    </w:p>
    <w:p w14:paraId="001AC0A2" w14:textId="77777777" w:rsidR="001C1742" w:rsidRPr="00CC7E39" w:rsidRDefault="001C1742" w:rsidP="001C1742">
      <w:pPr>
        <w:spacing w:before="100" w:beforeAutospacing="1" w:after="100" w:afterAutospacing="1" w:line="240" w:lineRule="auto"/>
        <w:rPr>
          <w:rFonts w:eastAsia="Times New Roman" w:cs="Calibri"/>
          <w:sz w:val="24"/>
          <w:szCs w:val="24"/>
          <w:lang w:eastAsia="de-DE"/>
        </w:rPr>
      </w:pPr>
      <w:r w:rsidRPr="00CC7E39">
        <w:rPr>
          <w:rFonts w:eastAsia="Times New Roman" w:cs="Calibri"/>
          <w:sz w:val="24"/>
          <w:szCs w:val="24"/>
          <w:lang w:eastAsia="de-DE"/>
        </w:rPr>
        <w:t xml:space="preserve">Was passiert, wenn ein Kater die Welt der Menschen erkundet – und dabei mehr über uns lernt, als uns vielleicht lieb ist? Am </w:t>
      </w:r>
      <w:r w:rsidRPr="00CC7E39">
        <w:rPr>
          <w:rFonts w:eastAsia="Times New Roman" w:cs="Calibri"/>
          <w:b/>
          <w:bCs/>
          <w:sz w:val="24"/>
          <w:szCs w:val="24"/>
          <w:lang w:eastAsia="de-DE"/>
        </w:rPr>
        <w:t>Mittwoch, 11. November, um 20 Uhr</w:t>
      </w:r>
      <w:r w:rsidRPr="00CC7E39">
        <w:rPr>
          <w:rFonts w:eastAsia="Times New Roman" w:cs="Calibri"/>
          <w:sz w:val="24"/>
          <w:szCs w:val="24"/>
          <w:lang w:eastAsia="de-DE"/>
        </w:rPr>
        <w:t xml:space="preserve"> stellt der Bestseller-Autor Jochen Gutsch seinen zweiten Frankie-Roman in der Mediathek Neckarsulm vor. Karten zu</w:t>
      </w:r>
      <w:r>
        <w:rPr>
          <w:rFonts w:eastAsia="Times New Roman" w:cs="Calibri"/>
          <w:sz w:val="24"/>
          <w:szCs w:val="24"/>
          <w:lang w:eastAsia="de-DE"/>
        </w:rPr>
        <w:t xml:space="preserve">m Preis von </w:t>
      </w:r>
      <w:r w:rsidRPr="00CC7E39">
        <w:rPr>
          <w:rFonts w:eastAsia="Times New Roman" w:cs="Calibri"/>
          <w:sz w:val="24"/>
          <w:szCs w:val="24"/>
          <w:lang w:eastAsia="de-DE"/>
        </w:rPr>
        <w:t xml:space="preserve">15 </w:t>
      </w:r>
      <w:r>
        <w:rPr>
          <w:rFonts w:eastAsia="Times New Roman" w:cs="Calibri"/>
          <w:sz w:val="24"/>
          <w:szCs w:val="24"/>
          <w:lang w:eastAsia="de-DE"/>
        </w:rPr>
        <w:t>Euro</w:t>
      </w:r>
      <w:r w:rsidRPr="00CC7E39">
        <w:rPr>
          <w:rFonts w:eastAsia="Times New Roman" w:cs="Calibri"/>
          <w:sz w:val="24"/>
          <w:szCs w:val="24"/>
          <w:lang w:eastAsia="de-DE"/>
        </w:rPr>
        <w:t xml:space="preserve"> sind in der Mediathek erhältlich. </w:t>
      </w:r>
    </w:p>
    <w:p w14:paraId="1D5CB5E9" w14:textId="77777777" w:rsidR="001C1742" w:rsidRDefault="001C1742" w:rsidP="001C1742">
      <w:pPr>
        <w:spacing w:before="100" w:beforeAutospacing="1" w:after="100" w:afterAutospacing="1" w:line="240" w:lineRule="auto"/>
        <w:rPr>
          <w:rFonts w:eastAsia="Times New Roman" w:cs="Calibri"/>
          <w:sz w:val="24"/>
          <w:szCs w:val="24"/>
          <w:lang w:eastAsia="de-DE"/>
        </w:rPr>
      </w:pPr>
      <w:r w:rsidRPr="00CC7E39">
        <w:rPr>
          <w:rFonts w:eastAsia="Times New Roman" w:cs="Calibri"/>
          <w:b/>
          <w:bCs/>
          <w:sz w:val="24"/>
          <w:szCs w:val="24"/>
          <w:lang w:eastAsia="de-DE"/>
        </w:rPr>
        <w:t>Jochen Gutsch</w:t>
      </w:r>
      <w:r w:rsidRPr="00CC7E39">
        <w:rPr>
          <w:rFonts w:eastAsia="Times New Roman" w:cs="Calibri"/>
          <w:sz w:val="24"/>
          <w:szCs w:val="24"/>
          <w:lang w:eastAsia="de-DE"/>
        </w:rPr>
        <w:t xml:space="preserve"> lebt als Journalist (Der Spiegel, Berliner Zeitung u.a.) und Schriftsteller in Berlin. Für seine journalistischen Arbeiten wurde er mit dem Theodor-Wolff-Preis und dem Henri-Nannen-Preis ausgezeichnet. Gemeinsam mit Maxim Leo schrieb Jochen Gutsch mehrere Bestseller, darunter „Es ist nur eine Phase, Hase“. </w:t>
      </w:r>
    </w:p>
    <w:p w14:paraId="08BB61D3" w14:textId="77777777" w:rsidR="001C1742" w:rsidRPr="00CC7E39" w:rsidRDefault="001C1742" w:rsidP="001C1742">
      <w:pPr>
        <w:spacing w:before="100" w:beforeAutospacing="1" w:after="100" w:afterAutospacing="1" w:line="240" w:lineRule="auto"/>
        <w:rPr>
          <w:rFonts w:eastAsia="Times New Roman" w:cs="Calibri"/>
          <w:sz w:val="24"/>
          <w:szCs w:val="24"/>
          <w:lang w:eastAsia="de-DE"/>
        </w:rPr>
      </w:pPr>
      <w:r w:rsidRPr="00CC7E39">
        <w:rPr>
          <w:rFonts w:eastAsia="Times New Roman" w:cs="Calibri"/>
          <w:sz w:val="24"/>
          <w:szCs w:val="24"/>
          <w:lang w:eastAsia="de-DE"/>
        </w:rPr>
        <w:t>Der Roman „</w:t>
      </w:r>
      <w:r w:rsidRPr="00CC7E39">
        <w:rPr>
          <w:rFonts w:eastAsia="Times New Roman" w:cs="Calibri"/>
          <w:b/>
          <w:bCs/>
          <w:sz w:val="24"/>
          <w:szCs w:val="24"/>
          <w:lang w:eastAsia="de-DE"/>
        </w:rPr>
        <w:t xml:space="preserve">Frankie“ </w:t>
      </w:r>
      <w:r w:rsidRPr="00CC7E39">
        <w:rPr>
          <w:rFonts w:eastAsia="Times New Roman" w:cs="Calibri"/>
          <w:sz w:val="24"/>
          <w:szCs w:val="24"/>
          <w:lang w:eastAsia="de-DE"/>
        </w:rPr>
        <w:t xml:space="preserve">begeisterte ein großes Publikum und war </w:t>
      </w:r>
      <w:r w:rsidRPr="00CC7E39">
        <w:rPr>
          <w:rFonts w:eastAsia="Times New Roman" w:cs="Calibri"/>
          <w:b/>
          <w:bCs/>
          <w:sz w:val="24"/>
          <w:szCs w:val="24"/>
          <w:lang w:eastAsia="de-DE"/>
        </w:rPr>
        <w:t>einer der meistverkauften Romane des Jahres 2023</w:t>
      </w:r>
      <w:r w:rsidRPr="00CC7E39">
        <w:rPr>
          <w:rFonts w:eastAsia="Times New Roman" w:cs="Calibri"/>
          <w:sz w:val="24"/>
          <w:szCs w:val="24"/>
          <w:lang w:eastAsia="de-DE"/>
        </w:rPr>
        <w:t xml:space="preserve">. Er wurde in 25 Sprachen übersetzt. In diesem Jahr erschien der zweite Teil </w:t>
      </w:r>
      <w:r w:rsidRPr="00CC7E39">
        <w:rPr>
          <w:rFonts w:eastAsia="Times New Roman" w:cs="Calibri"/>
          <w:b/>
          <w:bCs/>
          <w:sz w:val="24"/>
          <w:szCs w:val="24"/>
          <w:lang w:eastAsia="de-DE"/>
        </w:rPr>
        <w:t>„Frankie – Unter Menschen“.</w:t>
      </w:r>
      <w:r w:rsidRPr="00CC7E39">
        <w:rPr>
          <w:rFonts w:eastAsia="Times New Roman" w:cs="Calibri"/>
          <w:sz w:val="24"/>
          <w:szCs w:val="24"/>
          <w:lang w:eastAsia="de-DE"/>
        </w:rPr>
        <w:t xml:space="preserve"> Jochen Gutsch schickt seinen eigenwilligen, liebenswerten Kater auf ein turbulentes Abenteuer voller überraschender Begegnungen, skurriler Situationen und leiser Momente, die ans Herz gehen. </w:t>
      </w:r>
    </w:p>
    <w:p w14:paraId="17A483AB" w14:textId="77777777" w:rsidR="001C1742" w:rsidRPr="00CC7E39" w:rsidRDefault="001C1742" w:rsidP="001C1742">
      <w:pPr>
        <w:spacing w:before="100" w:beforeAutospacing="1" w:after="100" w:afterAutospacing="1" w:line="240" w:lineRule="auto"/>
        <w:rPr>
          <w:rFonts w:eastAsia="Times New Roman" w:cs="Calibri"/>
          <w:sz w:val="24"/>
          <w:szCs w:val="24"/>
          <w:lang w:eastAsia="de-DE"/>
        </w:rPr>
      </w:pPr>
      <w:r w:rsidRPr="00CC7E39">
        <w:rPr>
          <w:rFonts w:eastAsia="Times New Roman" w:cs="Calibri"/>
          <w:sz w:val="24"/>
          <w:szCs w:val="24"/>
          <w:lang w:eastAsia="de-DE"/>
        </w:rPr>
        <w:t xml:space="preserve">Eigentlich hat Frankie alles, was ein Kater braucht: ein gemütliches Bett, einen riesigen Fernseher und Futter mit reichlich Soße. Doch sein Menschenfreund Gold fehlt ihm schmerzlich. Als Frankie eines Nachts in einem Müllauto landet, verschlägt es ihn weit weg von seinem Zuhause. Auf der verzweifelten Suche nach dem Weg zurück trifft er auf </w:t>
      </w:r>
      <w:proofErr w:type="spellStart"/>
      <w:r w:rsidRPr="00CC7E39">
        <w:rPr>
          <w:rFonts w:eastAsia="Times New Roman" w:cs="Calibri"/>
          <w:sz w:val="24"/>
          <w:szCs w:val="24"/>
          <w:lang w:eastAsia="de-DE"/>
        </w:rPr>
        <w:t>Shattab</w:t>
      </w:r>
      <w:proofErr w:type="spellEnd"/>
      <w:r w:rsidRPr="00CC7E39">
        <w:rPr>
          <w:rFonts w:eastAsia="Times New Roman" w:cs="Calibri"/>
          <w:sz w:val="24"/>
          <w:szCs w:val="24"/>
          <w:lang w:eastAsia="de-DE"/>
        </w:rPr>
        <w:t>, ein geheimnisvolles Mädchen auf der Flucht. Gemeinsam ziehen die beiden Außenseiter durch eine Welt, in der sie sich fremd fühlen – und entdecken, dass man manchmal gerade dort Freundschaft findet, wo man sie am wenigsten erwartet.</w:t>
      </w:r>
    </w:p>
    <w:p w14:paraId="1D5BEA73" w14:textId="77777777" w:rsidR="001C1742" w:rsidRPr="00CC7E39" w:rsidRDefault="001C1742" w:rsidP="001C1742">
      <w:pPr>
        <w:spacing w:before="100" w:beforeAutospacing="1" w:after="100" w:afterAutospacing="1" w:line="240" w:lineRule="auto"/>
        <w:rPr>
          <w:rFonts w:eastAsia="Times New Roman" w:cs="Calibri"/>
          <w:sz w:val="24"/>
          <w:szCs w:val="24"/>
          <w:lang w:eastAsia="de-DE"/>
        </w:rPr>
      </w:pPr>
      <w:r w:rsidRPr="00CC7E39">
        <w:rPr>
          <w:rFonts w:eastAsia="Times New Roman" w:cs="Calibri"/>
          <w:sz w:val="24"/>
          <w:szCs w:val="24"/>
          <w:lang w:eastAsia="de-DE"/>
        </w:rPr>
        <w:t xml:space="preserve">Mit viel Humor, feinem Gespür für menschliche Schwächen und großer Wärme erzählt Jochen Gutsch von Einsamkeit, Zusammenhalt und der Sehnsucht nach einem Ort, an den man gehört. </w:t>
      </w:r>
      <w:r w:rsidRPr="00CC7E39">
        <w:rPr>
          <w:rFonts w:eastAsia="Times New Roman" w:cs="Calibri"/>
          <w:sz w:val="24"/>
          <w:szCs w:val="24"/>
          <w:lang w:eastAsia="de-DE"/>
        </w:rPr>
        <w:lastRenderedPageBreak/>
        <w:t>Eine Geschichte zum Lachen, Mitfiebern und Innehalten – und eine Einladung, die Welt einmal mit anderen Augen zu betrachten.</w:t>
      </w:r>
    </w:p>
    <w:p w14:paraId="6A3E0183" w14:textId="77777777" w:rsidR="001C1742" w:rsidRDefault="001C1742" w:rsidP="001C1742">
      <w:pPr>
        <w:rPr>
          <w:rFonts w:ascii="Arial" w:hAnsi="Arial"/>
        </w:rPr>
      </w:pPr>
      <w:r w:rsidRPr="00CC7E39">
        <w:rPr>
          <w:b/>
          <w:bCs/>
          <w:sz w:val="24"/>
          <w:szCs w:val="24"/>
        </w:rPr>
        <w:t>Weitere Infos:</w:t>
      </w:r>
      <w:r w:rsidRPr="00CC7E39">
        <w:rPr>
          <w:sz w:val="24"/>
          <w:szCs w:val="24"/>
        </w:rPr>
        <w:t xml:space="preserve"> </w:t>
      </w:r>
      <w:hyperlink r:id="rId8" w:history="1">
        <w:r w:rsidRPr="00CC7E39">
          <w:rPr>
            <w:rStyle w:val="Hyperlink"/>
            <w:sz w:val="24"/>
            <w:szCs w:val="24"/>
          </w:rPr>
          <w:t>www.mediathek-neckarsulm.de</w:t>
        </w:r>
      </w:hyperlink>
      <w:r w:rsidRPr="00CC7E39">
        <w:rPr>
          <w:sz w:val="24"/>
          <w:szCs w:val="24"/>
        </w:rPr>
        <w:t>, Tel. 07132</w:t>
      </w:r>
      <w:r>
        <w:rPr>
          <w:sz w:val="24"/>
          <w:szCs w:val="24"/>
        </w:rPr>
        <w:t>/</w:t>
      </w:r>
      <w:r w:rsidRPr="00CC7E39">
        <w:rPr>
          <w:sz w:val="24"/>
          <w:szCs w:val="24"/>
        </w:rPr>
        <w:t>35</w:t>
      </w:r>
      <w:r>
        <w:rPr>
          <w:sz w:val="24"/>
          <w:szCs w:val="24"/>
        </w:rPr>
        <w:t>-</w:t>
      </w:r>
      <w:r>
        <w:rPr>
          <w:rFonts w:ascii="Arial" w:hAnsi="Arial"/>
        </w:rPr>
        <w:t xml:space="preserve">3700. </w:t>
      </w:r>
    </w:p>
    <w:p w14:paraId="67CCE038" w14:textId="77777777" w:rsidR="001C1742" w:rsidRDefault="001C1742" w:rsidP="001C1742">
      <w:pPr>
        <w:rPr>
          <w:rFonts w:ascii="Arial" w:hAnsi="Arial"/>
        </w:rPr>
      </w:pPr>
    </w:p>
    <w:p w14:paraId="3FD2355B" w14:textId="77777777" w:rsidR="001C1742" w:rsidRDefault="001C1742" w:rsidP="001C1742">
      <w:pPr>
        <w:rPr>
          <w:b/>
          <w:bCs/>
          <w:sz w:val="24"/>
          <w:szCs w:val="24"/>
        </w:rPr>
      </w:pPr>
    </w:p>
    <w:p w14:paraId="39C2B82F" w14:textId="1BCDC383" w:rsidR="001C1742" w:rsidRDefault="001C1742" w:rsidP="001C1742">
      <w:pPr>
        <w:rPr>
          <w:sz w:val="24"/>
          <w:szCs w:val="24"/>
        </w:rPr>
      </w:pPr>
      <w:r>
        <w:rPr>
          <w:b/>
          <w:bCs/>
          <w:sz w:val="24"/>
          <w:szCs w:val="24"/>
        </w:rPr>
        <w:t xml:space="preserve">Bildunterzeile: </w:t>
      </w:r>
    </w:p>
    <w:p w14:paraId="7E20B5DE" w14:textId="77777777" w:rsidR="001C1742" w:rsidRPr="00C33202" w:rsidRDefault="001C1742" w:rsidP="001C1742">
      <w:pPr>
        <w:rPr>
          <w:sz w:val="24"/>
          <w:szCs w:val="24"/>
        </w:rPr>
      </w:pPr>
      <w:r>
        <w:rPr>
          <w:sz w:val="24"/>
          <w:szCs w:val="24"/>
        </w:rPr>
        <w:t xml:space="preserve">Der Bestseller-Autor Jochen Gutsch liest am 11. November in der Mediathek aus seinem neuen Roman „Frankie – Unter Menschen“. (Foto: Peter Rigaud)   </w:t>
      </w:r>
    </w:p>
    <w:p w14:paraId="6AFBFA44" w14:textId="77777777" w:rsidR="00CE7A02" w:rsidRDefault="00CE7A02" w:rsidP="00CE7A02">
      <w:pPr>
        <w:rPr>
          <w:b/>
        </w:rPr>
      </w:pPr>
    </w:p>
    <w:sectPr w:rsidR="00CE7A02" w:rsidSect="00D82120">
      <w:headerReference w:type="default" r:id="rId9"/>
      <w:headerReference w:type="first" r:id="rId10"/>
      <w:footerReference w:type="first" r:id="rId11"/>
      <w:type w:val="continuous"/>
      <w:pgSz w:w="11907" w:h="16840" w:code="9"/>
      <w:pgMar w:top="2552" w:right="567" w:bottom="1985" w:left="1418" w:header="851"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D7C99" w14:textId="77777777" w:rsidR="004E38D8" w:rsidRDefault="004E38D8">
      <w:r>
        <w:separator/>
      </w:r>
    </w:p>
  </w:endnote>
  <w:endnote w:type="continuationSeparator" w:id="0">
    <w:p w14:paraId="13235A25" w14:textId="77777777" w:rsidR="004E38D8" w:rsidRDefault="004E3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
    <w:panose1 w:val="020B0503040302060204"/>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imes New Roman (Überschriften">
    <w:altName w:val="Times New Roman"/>
    <w:charset w:val="00"/>
    <w:family w:val="roman"/>
    <w:pitch w:val="default"/>
  </w:font>
  <w:font w:name="TheSansOffice-Regular">
    <w:altName w:val="Calibri"/>
    <w:panose1 w:val="00000000000000000000"/>
    <w:charset w:val="00"/>
    <w:family w:val="swiss"/>
    <w:notTrueType/>
    <w:pitch w:val="default"/>
    <w:sig w:usb0="00000003" w:usb1="00000000" w:usb2="00000000" w:usb3="00000000" w:csb0="00000001" w:csb1="00000000"/>
  </w:font>
  <w:font w:name="TheSansOffice-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E69A" w14:textId="77777777" w:rsidR="00E92444" w:rsidRDefault="00CB30B2">
    <w:pPr>
      <w:pStyle w:val="Fuzeile"/>
    </w:pPr>
    <w:r>
      <w:rPr>
        <w:noProof/>
        <w:lang w:eastAsia="de-DE"/>
      </w:rPr>
      <mc:AlternateContent>
        <mc:Choice Requires="wps">
          <w:drawing>
            <wp:anchor distT="0" distB="0" distL="114300" distR="114300" simplePos="0" relativeHeight="251659264" behindDoc="0" locked="0" layoutInCell="1" allowOverlap="0" wp14:anchorId="23C9DD1B" wp14:editId="12341E64">
              <wp:simplePos x="0" y="0"/>
              <wp:positionH relativeFrom="page">
                <wp:posOffset>6156960</wp:posOffset>
              </wp:positionH>
              <wp:positionV relativeFrom="page">
                <wp:posOffset>9613265</wp:posOffset>
              </wp:positionV>
              <wp:extent cx="1044000" cy="720000"/>
              <wp:effectExtent l="0" t="0" r="3810" b="4445"/>
              <wp:wrapNone/>
              <wp:docPr id="6"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0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C9DD1B" id="_x0000_t202" coordsize="21600,21600" o:spt="202" path="m,l,21600r21600,l21600,xe">
              <v:stroke joinstyle="miter"/>
              <v:path gradientshapeok="t" o:connecttype="rect"/>
            </v:shapetype>
            <v:shape id="Textfeld 8" o:spid="_x0000_s1026" type="#_x0000_t202" style="position:absolute;margin-left:484.8pt;margin-top:756.95pt;width:82.2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" o:allowoverlap="f" stroked="f" strokeweight=".5pt">
              <v:textbox inset="0,0,0,0">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v:textbox>
              <w10:wrap anchorx="page" anchory="page"/>
            </v:shape>
          </w:pict>
        </mc:Fallback>
      </mc:AlternateContent>
    </w:r>
    <w:r>
      <w:rPr>
        <w:noProof/>
        <w:lang w:eastAsia="de-DE"/>
      </w:rPr>
      <mc:AlternateContent>
        <mc:Choice Requires="wps">
          <w:drawing>
            <wp:anchor distT="0" distB="0" distL="114300" distR="114300" simplePos="0" relativeHeight="251657216" behindDoc="0" locked="0" layoutInCell="1" allowOverlap="0" wp14:anchorId="747EA40A" wp14:editId="3967F8F0">
              <wp:simplePos x="0" y="0"/>
              <wp:positionH relativeFrom="page">
                <wp:posOffset>3168650</wp:posOffset>
              </wp:positionH>
              <wp:positionV relativeFrom="page">
                <wp:posOffset>9613265</wp:posOffset>
              </wp:positionV>
              <wp:extent cx="2325600" cy="720000"/>
              <wp:effectExtent l="0" t="0" r="0" b="4445"/>
              <wp:wrapNone/>
              <wp:docPr id="5"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56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47EA40A" id="_x0000_s1027" type="#_x0000_t202" style="position:absolute;margin-left:249.5pt;margin-top:756.95pt;width:183.1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" o:allowoverlap="f" stroked="f" strokeweight=".5pt">
              <v:textbox inset="0,0,0,0">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v:textbox>
              <w10:wrap anchorx="page" anchory="page"/>
            </v:shape>
          </w:pict>
        </mc:Fallback>
      </mc:AlternateContent>
    </w:r>
    <w:r w:rsidR="00841799">
      <w:rPr>
        <w:noProof/>
        <w:lang w:eastAsia="de-DE"/>
      </w:rPr>
      <mc:AlternateContent>
        <mc:Choice Requires="wps">
          <w:drawing>
            <wp:anchor distT="0" distB="0" distL="114300" distR="114300" simplePos="0" relativeHeight="251653120" behindDoc="0" locked="0" layoutInCell="1" allowOverlap="0" wp14:anchorId="64C5D8D7" wp14:editId="151C9F27">
              <wp:simplePos x="0" y="0"/>
              <wp:positionH relativeFrom="column">
                <wp:posOffset>1270</wp:posOffset>
              </wp:positionH>
              <wp:positionV relativeFrom="page">
                <wp:posOffset>9613900</wp:posOffset>
              </wp:positionV>
              <wp:extent cx="1760400" cy="720000"/>
              <wp:effectExtent l="0" t="0" r="0" b="4445"/>
              <wp:wrapNone/>
              <wp:docPr id="1"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4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 xml:space="preserve">Stadt </w:t>
                          </w:r>
                          <w:proofErr w:type="gramStart"/>
                          <w:r w:rsidRPr="00D82120">
                            <w:rPr>
                              <w:b/>
                              <w:bCs/>
                              <w:sz w:val="14"/>
                              <w:szCs w:val="14"/>
                            </w:rPr>
                            <w:t>Neckarsulm</w:t>
                          </w:r>
                          <w:r>
                            <w:rPr>
                              <w:b/>
                              <w:bCs/>
                              <w:sz w:val="14"/>
                              <w:szCs w:val="14"/>
                            </w:rPr>
                            <w:t xml:space="preserve"> </w:t>
                          </w:r>
                          <w:r w:rsidRPr="00D82120">
                            <w:rPr>
                              <w:b/>
                              <w:bCs/>
                              <w:sz w:val="14"/>
                              <w:szCs w:val="14"/>
                            </w:rPr>
                            <w:t xml:space="preserve"> I</w:t>
                          </w:r>
                          <w:proofErr w:type="gramEnd"/>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w:t>
                          </w:r>
                          <w:proofErr w:type="gramStart"/>
                          <w:r w:rsidRPr="00D82120">
                            <w:rPr>
                              <w:sz w:val="14"/>
                              <w:szCs w:val="14"/>
                            </w:rPr>
                            <w:t xml:space="preserve">18 </w:t>
                          </w:r>
                          <w:r>
                            <w:rPr>
                              <w:sz w:val="14"/>
                              <w:szCs w:val="14"/>
                            </w:rPr>
                            <w:t xml:space="preserve"> </w:t>
                          </w:r>
                          <w:r w:rsidRPr="00D82120">
                            <w:rPr>
                              <w:sz w:val="14"/>
                              <w:szCs w:val="14"/>
                            </w:rPr>
                            <w:t>I</w:t>
                          </w:r>
                          <w:proofErr w:type="gramEnd"/>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T +49 7132 35-</w:t>
                          </w:r>
                          <w:proofErr w:type="gramStart"/>
                          <w:r w:rsidRPr="00D82120">
                            <w:rPr>
                              <w:sz w:val="14"/>
                              <w:szCs w:val="14"/>
                            </w:rPr>
                            <w:t xml:space="preserve">0 </w:t>
                          </w:r>
                          <w:r>
                            <w:rPr>
                              <w:sz w:val="14"/>
                              <w:szCs w:val="14"/>
                            </w:rPr>
                            <w:t xml:space="preserve"> </w:t>
                          </w:r>
                          <w:r w:rsidRPr="00D82120">
                            <w:rPr>
                              <w:sz w:val="14"/>
                              <w:szCs w:val="14"/>
                            </w:rPr>
                            <w:t>I</w:t>
                          </w:r>
                          <w:proofErr w:type="gramEnd"/>
                          <w:r w:rsidRPr="00D82120">
                            <w:rPr>
                              <w:sz w:val="14"/>
                              <w:szCs w:val="14"/>
                            </w:rPr>
                            <w:t xml:space="preserve">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4C5D8D7" id="_x0000_s1028" type="#_x0000_t202" style="position:absolute;margin-left:.1pt;margin-top:757pt;width:138.6pt;height:56.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" o:allowoverlap="f" stroked="f" strokeweight=".5pt">
              <v:textbox inset="0,0,0,0">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 xml:space="preserve">Stadt </w:t>
                    </w:r>
                    <w:proofErr w:type="gramStart"/>
                    <w:r w:rsidRPr="00D82120">
                      <w:rPr>
                        <w:b/>
                        <w:bCs/>
                        <w:sz w:val="14"/>
                        <w:szCs w:val="14"/>
                      </w:rPr>
                      <w:t>Neckarsulm</w:t>
                    </w:r>
                    <w:r>
                      <w:rPr>
                        <w:b/>
                        <w:bCs/>
                        <w:sz w:val="14"/>
                        <w:szCs w:val="14"/>
                      </w:rPr>
                      <w:t xml:space="preserve"> </w:t>
                    </w:r>
                    <w:r w:rsidRPr="00D82120">
                      <w:rPr>
                        <w:b/>
                        <w:bCs/>
                        <w:sz w:val="14"/>
                        <w:szCs w:val="14"/>
                      </w:rPr>
                      <w:t xml:space="preserve"> I</w:t>
                    </w:r>
                    <w:proofErr w:type="gramEnd"/>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w:t>
                    </w:r>
                    <w:proofErr w:type="gramStart"/>
                    <w:r w:rsidRPr="00D82120">
                      <w:rPr>
                        <w:sz w:val="14"/>
                        <w:szCs w:val="14"/>
                      </w:rPr>
                      <w:t xml:space="preserve">18 </w:t>
                    </w:r>
                    <w:r>
                      <w:rPr>
                        <w:sz w:val="14"/>
                        <w:szCs w:val="14"/>
                      </w:rPr>
                      <w:t xml:space="preserve"> </w:t>
                    </w:r>
                    <w:r w:rsidRPr="00D82120">
                      <w:rPr>
                        <w:sz w:val="14"/>
                        <w:szCs w:val="14"/>
                      </w:rPr>
                      <w:t>I</w:t>
                    </w:r>
                    <w:proofErr w:type="gramEnd"/>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T +49 7132 35-</w:t>
                    </w:r>
                    <w:proofErr w:type="gramStart"/>
                    <w:r w:rsidRPr="00D82120">
                      <w:rPr>
                        <w:sz w:val="14"/>
                        <w:szCs w:val="14"/>
                      </w:rPr>
                      <w:t xml:space="preserve">0 </w:t>
                    </w:r>
                    <w:r>
                      <w:rPr>
                        <w:sz w:val="14"/>
                        <w:szCs w:val="14"/>
                      </w:rPr>
                      <w:t xml:space="preserve"> </w:t>
                    </w:r>
                    <w:r w:rsidRPr="00D82120">
                      <w:rPr>
                        <w:sz w:val="14"/>
                        <w:szCs w:val="14"/>
                      </w:rPr>
                      <w:t>I</w:t>
                    </w:r>
                    <w:proofErr w:type="gramEnd"/>
                    <w:r w:rsidRPr="00D82120">
                      <w:rPr>
                        <w:sz w:val="14"/>
                        <w:szCs w:val="14"/>
                      </w:rPr>
                      <w:t xml:space="preserve">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FB45C" w14:textId="77777777" w:rsidR="004E38D8" w:rsidRDefault="004E38D8">
      <w:r>
        <w:separator/>
      </w:r>
    </w:p>
  </w:footnote>
  <w:footnote w:type="continuationSeparator" w:id="0">
    <w:p w14:paraId="70BFB509" w14:textId="77777777" w:rsidR="004E38D8" w:rsidRDefault="004E3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816D" w14:textId="77777777" w:rsidR="00C93DFE" w:rsidRPr="00D016C8" w:rsidRDefault="00C93DFE">
    <w:pPr>
      <w:pStyle w:val="Kopfzeile"/>
      <w:jc w:val="right"/>
      <w:rPr>
        <w:sz w:val="12"/>
        <w:szCs w:val="12"/>
      </w:rPr>
    </w:pPr>
    <w:r w:rsidRPr="00D016C8">
      <w:rPr>
        <w:sz w:val="12"/>
        <w:szCs w:val="12"/>
      </w:rPr>
      <w:t xml:space="preserve">Seite </w:t>
    </w:r>
    <w:r w:rsidRPr="00D016C8">
      <w:rPr>
        <w:sz w:val="12"/>
        <w:szCs w:val="12"/>
      </w:rPr>
      <w:fldChar w:fldCharType="begin"/>
    </w:r>
    <w:r w:rsidRPr="00D016C8">
      <w:rPr>
        <w:sz w:val="12"/>
        <w:szCs w:val="12"/>
      </w:rPr>
      <w:instrText>PAGE</w:instrText>
    </w:r>
    <w:r w:rsidRPr="00D016C8">
      <w:rPr>
        <w:sz w:val="12"/>
        <w:szCs w:val="12"/>
      </w:rPr>
      <w:fldChar w:fldCharType="separate"/>
    </w:r>
    <w:r w:rsidR="00C16CBA">
      <w:rPr>
        <w:noProof/>
        <w:sz w:val="12"/>
        <w:szCs w:val="12"/>
      </w:rPr>
      <w:t>2</w:t>
    </w:r>
    <w:r w:rsidRPr="00D016C8">
      <w:rPr>
        <w:sz w:val="12"/>
        <w:szCs w:val="12"/>
      </w:rPr>
      <w:fldChar w:fldCharType="end"/>
    </w:r>
    <w:r w:rsidRPr="00D016C8">
      <w:rPr>
        <w:sz w:val="12"/>
        <w:szCs w:val="12"/>
      </w:rPr>
      <w:t xml:space="preserve"> von </w:t>
    </w:r>
    <w:r w:rsidRPr="00D016C8">
      <w:rPr>
        <w:sz w:val="12"/>
        <w:szCs w:val="12"/>
      </w:rPr>
      <w:fldChar w:fldCharType="begin"/>
    </w:r>
    <w:r w:rsidRPr="00D016C8">
      <w:rPr>
        <w:sz w:val="12"/>
        <w:szCs w:val="12"/>
      </w:rPr>
      <w:instrText>NUMPAGES</w:instrText>
    </w:r>
    <w:r w:rsidRPr="00D016C8">
      <w:rPr>
        <w:sz w:val="12"/>
        <w:szCs w:val="12"/>
      </w:rPr>
      <w:fldChar w:fldCharType="separate"/>
    </w:r>
    <w:r w:rsidR="00C16CBA">
      <w:rPr>
        <w:noProof/>
        <w:sz w:val="12"/>
        <w:szCs w:val="12"/>
      </w:rPr>
      <w:t>2</w:t>
    </w:r>
    <w:r w:rsidRPr="00D016C8">
      <w:rPr>
        <w:sz w:val="12"/>
        <w:szCs w:val="12"/>
      </w:rPr>
      <w:fldChar w:fldCharType="end"/>
    </w:r>
  </w:p>
  <w:p w14:paraId="0F2B0625" w14:textId="77777777" w:rsidR="006B547B" w:rsidRPr="008C6269" w:rsidRDefault="006B547B" w:rsidP="008C6269">
    <w:pPr>
      <w:pStyle w:val="Kopfzeile"/>
      <w:jc w:val="right"/>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41FF" w14:textId="77777777" w:rsidR="004E0FAE" w:rsidRDefault="00772E33" w:rsidP="00DA1FB7">
    <w:pPr>
      <w:pStyle w:val="Kopfzeile"/>
    </w:pPr>
    <w:r>
      <w:rPr>
        <w:noProof/>
        <w:lang w:eastAsia="de-DE"/>
      </w:rPr>
      <mc:AlternateContent>
        <mc:Choice Requires="wps">
          <w:drawing>
            <wp:anchor distT="0" distB="0" distL="114300" distR="114300" simplePos="0" relativeHeight="251661312" behindDoc="0" locked="0" layoutInCell="1" allowOverlap="1" wp14:anchorId="60C8D3F2" wp14:editId="1377D132">
              <wp:simplePos x="0" y="0"/>
              <wp:positionH relativeFrom="page">
                <wp:posOffset>180340</wp:posOffset>
              </wp:positionH>
              <wp:positionV relativeFrom="page">
                <wp:posOffset>3600450</wp:posOffset>
              </wp:positionV>
              <wp:extent cx="180000"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18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E64E44" id="Gerader Verbinder 3"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83.5pt" to="28.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" strokecolor="black [3213]" strokeweight=".5pt">
              <v:stroke joinstyle="miter"/>
              <w10:wrap anchorx="page" anchory="page"/>
            </v:line>
          </w:pict>
        </mc:Fallback>
      </mc:AlternateContent>
    </w:r>
    <w:r w:rsidR="00FF584D">
      <w:rPr>
        <w:noProof/>
        <w:lang w:eastAsia="de-DE"/>
      </w:rPr>
      <w:drawing>
        <wp:anchor distT="0" distB="0" distL="114300" distR="114300" simplePos="0" relativeHeight="251655168" behindDoc="0" locked="0" layoutInCell="1" allowOverlap="1" wp14:anchorId="76A11C50" wp14:editId="1DC82F43">
          <wp:simplePos x="0" y="0"/>
          <wp:positionH relativeFrom="column">
            <wp:posOffset>4252502</wp:posOffset>
          </wp:positionH>
          <wp:positionV relativeFrom="paragraph">
            <wp:posOffset>-393690</wp:posOffset>
          </wp:positionV>
          <wp:extent cx="2185759" cy="1212888"/>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03270" cy="1222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FCF"/>
    <w:multiLevelType w:val="multilevel"/>
    <w:tmpl w:val="C680C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664FC"/>
    <w:multiLevelType w:val="hybridMultilevel"/>
    <w:tmpl w:val="DA6297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2D0286"/>
    <w:multiLevelType w:val="hybridMultilevel"/>
    <w:tmpl w:val="0874C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3D428E"/>
    <w:multiLevelType w:val="multilevel"/>
    <w:tmpl w:val="16EC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36176E"/>
    <w:multiLevelType w:val="hybridMultilevel"/>
    <w:tmpl w:val="27006E34"/>
    <w:lvl w:ilvl="0" w:tplc="04070001">
      <w:start w:val="1"/>
      <w:numFmt w:val="bullet"/>
      <w:lvlText w:val=""/>
      <w:lvlJc w:val="left"/>
      <w:pPr>
        <w:tabs>
          <w:tab w:val="num" w:pos="790"/>
        </w:tabs>
        <w:ind w:left="790" w:hanging="360"/>
      </w:pPr>
      <w:rPr>
        <w:rFonts w:ascii="Symbol" w:hAnsi="Symbol" w:hint="default"/>
      </w:rPr>
    </w:lvl>
    <w:lvl w:ilvl="1" w:tplc="04070003" w:tentative="1">
      <w:start w:val="1"/>
      <w:numFmt w:val="bullet"/>
      <w:lvlText w:val="o"/>
      <w:lvlJc w:val="left"/>
      <w:pPr>
        <w:tabs>
          <w:tab w:val="num" w:pos="1510"/>
        </w:tabs>
        <w:ind w:left="1510" w:hanging="360"/>
      </w:pPr>
      <w:rPr>
        <w:rFonts w:ascii="Courier New" w:hAnsi="Courier New" w:cs="Courier New" w:hint="default"/>
      </w:rPr>
    </w:lvl>
    <w:lvl w:ilvl="2" w:tplc="04070005" w:tentative="1">
      <w:start w:val="1"/>
      <w:numFmt w:val="bullet"/>
      <w:lvlText w:val=""/>
      <w:lvlJc w:val="left"/>
      <w:pPr>
        <w:tabs>
          <w:tab w:val="num" w:pos="2230"/>
        </w:tabs>
        <w:ind w:left="2230" w:hanging="360"/>
      </w:pPr>
      <w:rPr>
        <w:rFonts w:ascii="Wingdings" w:hAnsi="Wingdings" w:hint="default"/>
      </w:rPr>
    </w:lvl>
    <w:lvl w:ilvl="3" w:tplc="04070001" w:tentative="1">
      <w:start w:val="1"/>
      <w:numFmt w:val="bullet"/>
      <w:lvlText w:val=""/>
      <w:lvlJc w:val="left"/>
      <w:pPr>
        <w:tabs>
          <w:tab w:val="num" w:pos="2950"/>
        </w:tabs>
        <w:ind w:left="2950" w:hanging="360"/>
      </w:pPr>
      <w:rPr>
        <w:rFonts w:ascii="Symbol" w:hAnsi="Symbol" w:hint="default"/>
      </w:rPr>
    </w:lvl>
    <w:lvl w:ilvl="4" w:tplc="04070003" w:tentative="1">
      <w:start w:val="1"/>
      <w:numFmt w:val="bullet"/>
      <w:lvlText w:val="o"/>
      <w:lvlJc w:val="left"/>
      <w:pPr>
        <w:tabs>
          <w:tab w:val="num" w:pos="3670"/>
        </w:tabs>
        <w:ind w:left="3670" w:hanging="360"/>
      </w:pPr>
      <w:rPr>
        <w:rFonts w:ascii="Courier New" w:hAnsi="Courier New" w:cs="Courier New" w:hint="default"/>
      </w:rPr>
    </w:lvl>
    <w:lvl w:ilvl="5" w:tplc="04070005" w:tentative="1">
      <w:start w:val="1"/>
      <w:numFmt w:val="bullet"/>
      <w:lvlText w:val=""/>
      <w:lvlJc w:val="left"/>
      <w:pPr>
        <w:tabs>
          <w:tab w:val="num" w:pos="4390"/>
        </w:tabs>
        <w:ind w:left="4390" w:hanging="360"/>
      </w:pPr>
      <w:rPr>
        <w:rFonts w:ascii="Wingdings" w:hAnsi="Wingdings" w:hint="default"/>
      </w:rPr>
    </w:lvl>
    <w:lvl w:ilvl="6" w:tplc="04070001" w:tentative="1">
      <w:start w:val="1"/>
      <w:numFmt w:val="bullet"/>
      <w:lvlText w:val=""/>
      <w:lvlJc w:val="left"/>
      <w:pPr>
        <w:tabs>
          <w:tab w:val="num" w:pos="5110"/>
        </w:tabs>
        <w:ind w:left="5110" w:hanging="360"/>
      </w:pPr>
      <w:rPr>
        <w:rFonts w:ascii="Symbol" w:hAnsi="Symbol" w:hint="default"/>
      </w:rPr>
    </w:lvl>
    <w:lvl w:ilvl="7" w:tplc="04070003" w:tentative="1">
      <w:start w:val="1"/>
      <w:numFmt w:val="bullet"/>
      <w:lvlText w:val="o"/>
      <w:lvlJc w:val="left"/>
      <w:pPr>
        <w:tabs>
          <w:tab w:val="num" w:pos="5830"/>
        </w:tabs>
        <w:ind w:left="5830" w:hanging="360"/>
      </w:pPr>
      <w:rPr>
        <w:rFonts w:ascii="Courier New" w:hAnsi="Courier New" w:cs="Courier New" w:hint="default"/>
      </w:rPr>
    </w:lvl>
    <w:lvl w:ilvl="8" w:tplc="04070005" w:tentative="1">
      <w:start w:val="1"/>
      <w:numFmt w:val="bullet"/>
      <w:lvlText w:val=""/>
      <w:lvlJc w:val="left"/>
      <w:pPr>
        <w:tabs>
          <w:tab w:val="num" w:pos="6550"/>
        </w:tabs>
        <w:ind w:left="6550" w:hanging="360"/>
      </w:pPr>
      <w:rPr>
        <w:rFonts w:ascii="Wingdings" w:hAnsi="Wingdings" w:hint="default"/>
      </w:rPr>
    </w:lvl>
  </w:abstractNum>
  <w:abstractNum w:abstractNumId="5" w15:restartNumberingAfterBreak="0">
    <w:nsid w:val="0B642ADE"/>
    <w:multiLevelType w:val="multilevel"/>
    <w:tmpl w:val="8E7CA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D35C2D"/>
    <w:multiLevelType w:val="multilevel"/>
    <w:tmpl w:val="FA8E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791059"/>
    <w:multiLevelType w:val="hybridMultilevel"/>
    <w:tmpl w:val="B9906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1783DBC"/>
    <w:multiLevelType w:val="multilevel"/>
    <w:tmpl w:val="1CE6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91EFE"/>
    <w:multiLevelType w:val="hybridMultilevel"/>
    <w:tmpl w:val="94A89C82"/>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10" w15:restartNumberingAfterBreak="0">
    <w:nsid w:val="238B41E5"/>
    <w:multiLevelType w:val="hybridMultilevel"/>
    <w:tmpl w:val="4060F6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72236B"/>
    <w:multiLevelType w:val="multilevel"/>
    <w:tmpl w:val="0C3E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57670D"/>
    <w:multiLevelType w:val="multilevel"/>
    <w:tmpl w:val="3D46F3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78C5C35"/>
    <w:multiLevelType w:val="hybridMultilevel"/>
    <w:tmpl w:val="5FB41A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A4E405B"/>
    <w:multiLevelType w:val="hybridMultilevel"/>
    <w:tmpl w:val="0F9046DC"/>
    <w:lvl w:ilvl="0" w:tplc="04070001">
      <w:start w:val="1"/>
      <w:numFmt w:val="bullet"/>
      <w:lvlText w:val=""/>
      <w:lvlJc w:val="left"/>
      <w:pPr>
        <w:ind w:left="985" w:hanging="360"/>
      </w:pPr>
      <w:rPr>
        <w:rFonts w:ascii="Symbol" w:hAnsi="Symbol" w:hint="default"/>
      </w:rPr>
    </w:lvl>
    <w:lvl w:ilvl="1" w:tplc="04070003" w:tentative="1">
      <w:start w:val="1"/>
      <w:numFmt w:val="bullet"/>
      <w:lvlText w:val="o"/>
      <w:lvlJc w:val="left"/>
      <w:pPr>
        <w:ind w:left="1705" w:hanging="360"/>
      </w:pPr>
      <w:rPr>
        <w:rFonts w:ascii="Courier New" w:hAnsi="Courier New" w:cs="Courier New" w:hint="default"/>
      </w:rPr>
    </w:lvl>
    <w:lvl w:ilvl="2" w:tplc="04070005" w:tentative="1">
      <w:start w:val="1"/>
      <w:numFmt w:val="bullet"/>
      <w:lvlText w:val=""/>
      <w:lvlJc w:val="left"/>
      <w:pPr>
        <w:ind w:left="2425" w:hanging="360"/>
      </w:pPr>
      <w:rPr>
        <w:rFonts w:ascii="Wingdings" w:hAnsi="Wingdings" w:hint="default"/>
      </w:rPr>
    </w:lvl>
    <w:lvl w:ilvl="3" w:tplc="04070001" w:tentative="1">
      <w:start w:val="1"/>
      <w:numFmt w:val="bullet"/>
      <w:lvlText w:val=""/>
      <w:lvlJc w:val="left"/>
      <w:pPr>
        <w:ind w:left="3145" w:hanging="360"/>
      </w:pPr>
      <w:rPr>
        <w:rFonts w:ascii="Symbol" w:hAnsi="Symbol" w:hint="default"/>
      </w:rPr>
    </w:lvl>
    <w:lvl w:ilvl="4" w:tplc="04070003" w:tentative="1">
      <w:start w:val="1"/>
      <w:numFmt w:val="bullet"/>
      <w:lvlText w:val="o"/>
      <w:lvlJc w:val="left"/>
      <w:pPr>
        <w:ind w:left="3865" w:hanging="360"/>
      </w:pPr>
      <w:rPr>
        <w:rFonts w:ascii="Courier New" w:hAnsi="Courier New" w:cs="Courier New" w:hint="default"/>
      </w:rPr>
    </w:lvl>
    <w:lvl w:ilvl="5" w:tplc="04070005" w:tentative="1">
      <w:start w:val="1"/>
      <w:numFmt w:val="bullet"/>
      <w:lvlText w:val=""/>
      <w:lvlJc w:val="left"/>
      <w:pPr>
        <w:ind w:left="4585" w:hanging="360"/>
      </w:pPr>
      <w:rPr>
        <w:rFonts w:ascii="Wingdings" w:hAnsi="Wingdings" w:hint="default"/>
      </w:rPr>
    </w:lvl>
    <w:lvl w:ilvl="6" w:tplc="04070001" w:tentative="1">
      <w:start w:val="1"/>
      <w:numFmt w:val="bullet"/>
      <w:lvlText w:val=""/>
      <w:lvlJc w:val="left"/>
      <w:pPr>
        <w:ind w:left="5305" w:hanging="360"/>
      </w:pPr>
      <w:rPr>
        <w:rFonts w:ascii="Symbol" w:hAnsi="Symbol" w:hint="default"/>
      </w:rPr>
    </w:lvl>
    <w:lvl w:ilvl="7" w:tplc="04070003" w:tentative="1">
      <w:start w:val="1"/>
      <w:numFmt w:val="bullet"/>
      <w:lvlText w:val="o"/>
      <w:lvlJc w:val="left"/>
      <w:pPr>
        <w:ind w:left="6025" w:hanging="360"/>
      </w:pPr>
      <w:rPr>
        <w:rFonts w:ascii="Courier New" w:hAnsi="Courier New" w:cs="Courier New" w:hint="default"/>
      </w:rPr>
    </w:lvl>
    <w:lvl w:ilvl="8" w:tplc="04070005" w:tentative="1">
      <w:start w:val="1"/>
      <w:numFmt w:val="bullet"/>
      <w:lvlText w:val=""/>
      <w:lvlJc w:val="left"/>
      <w:pPr>
        <w:ind w:left="6745" w:hanging="360"/>
      </w:pPr>
      <w:rPr>
        <w:rFonts w:ascii="Wingdings" w:hAnsi="Wingdings" w:hint="default"/>
      </w:rPr>
    </w:lvl>
  </w:abstractNum>
  <w:abstractNum w:abstractNumId="15" w15:restartNumberingAfterBreak="0">
    <w:nsid w:val="2B3C67E7"/>
    <w:multiLevelType w:val="hybridMultilevel"/>
    <w:tmpl w:val="04162830"/>
    <w:lvl w:ilvl="0" w:tplc="04070001">
      <w:start w:val="1"/>
      <w:numFmt w:val="bullet"/>
      <w:lvlText w:val=""/>
      <w:lvlJc w:val="left"/>
      <w:pPr>
        <w:ind w:left="881" w:hanging="360"/>
      </w:pPr>
      <w:rPr>
        <w:rFonts w:ascii="Symbol" w:hAnsi="Symbol" w:hint="default"/>
      </w:rPr>
    </w:lvl>
    <w:lvl w:ilvl="1" w:tplc="04070003" w:tentative="1">
      <w:start w:val="1"/>
      <w:numFmt w:val="bullet"/>
      <w:lvlText w:val="o"/>
      <w:lvlJc w:val="left"/>
      <w:pPr>
        <w:ind w:left="1601" w:hanging="360"/>
      </w:pPr>
      <w:rPr>
        <w:rFonts w:ascii="Courier New" w:hAnsi="Courier New" w:cs="Courier New" w:hint="default"/>
      </w:rPr>
    </w:lvl>
    <w:lvl w:ilvl="2" w:tplc="04070005" w:tentative="1">
      <w:start w:val="1"/>
      <w:numFmt w:val="bullet"/>
      <w:lvlText w:val=""/>
      <w:lvlJc w:val="left"/>
      <w:pPr>
        <w:ind w:left="2321" w:hanging="360"/>
      </w:pPr>
      <w:rPr>
        <w:rFonts w:ascii="Wingdings" w:hAnsi="Wingdings" w:hint="default"/>
      </w:rPr>
    </w:lvl>
    <w:lvl w:ilvl="3" w:tplc="04070001" w:tentative="1">
      <w:start w:val="1"/>
      <w:numFmt w:val="bullet"/>
      <w:lvlText w:val=""/>
      <w:lvlJc w:val="left"/>
      <w:pPr>
        <w:ind w:left="3041" w:hanging="360"/>
      </w:pPr>
      <w:rPr>
        <w:rFonts w:ascii="Symbol" w:hAnsi="Symbol" w:hint="default"/>
      </w:rPr>
    </w:lvl>
    <w:lvl w:ilvl="4" w:tplc="04070003" w:tentative="1">
      <w:start w:val="1"/>
      <w:numFmt w:val="bullet"/>
      <w:lvlText w:val="o"/>
      <w:lvlJc w:val="left"/>
      <w:pPr>
        <w:ind w:left="3761" w:hanging="360"/>
      </w:pPr>
      <w:rPr>
        <w:rFonts w:ascii="Courier New" w:hAnsi="Courier New" w:cs="Courier New" w:hint="default"/>
      </w:rPr>
    </w:lvl>
    <w:lvl w:ilvl="5" w:tplc="04070005" w:tentative="1">
      <w:start w:val="1"/>
      <w:numFmt w:val="bullet"/>
      <w:lvlText w:val=""/>
      <w:lvlJc w:val="left"/>
      <w:pPr>
        <w:ind w:left="4481" w:hanging="360"/>
      </w:pPr>
      <w:rPr>
        <w:rFonts w:ascii="Wingdings" w:hAnsi="Wingdings" w:hint="default"/>
      </w:rPr>
    </w:lvl>
    <w:lvl w:ilvl="6" w:tplc="04070001" w:tentative="1">
      <w:start w:val="1"/>
      <w:numFmt w:val="bullet"/>
      <w:lvlText w:val=""/>
      <w:lvlJc w:val="left"/>
      <w:pPr>
        <w:ind w:left="5201" w:hanging="360"/>
      </w:pPr>
      <w:rPr>
        <w:rFonts w:ascii="Symbol" w:hAnsi="Symbol" w:hint="default"/>
      </w:rPr>
    </w:lvl>
    <w:lvl w:ilvl="7" w:tplc="04070003" w:tentative="1">
      <w:start w:val="1"/>
      <w:numFmt w:val="bullet"/>
      <w:lvlText w:val="o"/>
      <w:lvlJc w:val="left"/>
      <w:pPr>
        <w:ind w:left="5921" w:hanging="360"/>
      </w:pPr>
      <w:rPr>
        <w:rFonts w:ascii="Courier New" w:hAnsi="Courier New" w:cs="Courier New" w:hint="default"/>
      </w:rPr>
    </w:lvl>
    <w:lvl w:ilvl="8" w:tplc="04070005" w:tentative="1">
      <w:start w:val="1"/>
      <w:numFmt w:val="bullet"/>
      <w:lvlText w:val=""/>
      <w:lvlJc w:val="left"/>
      <w:pPr>
        <w:ind w:left="6641" w:hanging="360"/>
      </w:pPr>
      <w:rPr>
        <w:rFonts w:ascii="Wingdings" w:hAnsi="Wingdings" w:hint="default"/>
      </w:rPr>
    </w:lvl>
  </w:abstractNum>
  <w:abstractNum w:abstractNumId="16" w15:restartNumberingAfterBreak="0">
    <w:nsid w:val="32727529"/>
    <w:multiLevelType w:val="hybridMultilevel"/>
    <w:tmpl w:val="DFE85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F747F7"/>
    <w:multiLevelType w:val="hybridMultilevel"/>
    <w:tmpl w:val="24E6E5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0F411F"/>
    <w:multiLevelType w:val="hybridMultilevel"/>
    <w:tmpl w:val="218EC754"/>
    <w:lvl w:ilvl="0" w:tplc="04070001">
      <w:start w:val="1"/>
      <w:numFmt w:val="bullet"/>
      <w:lvlText w:val=""/>
      <w:lvlJc w:val="left"/>
      <w:pPr>
        <w:ind w:left="824" w:hanging="360"/>
      </w:pPr>
      <w:rPr>
        <w:rFonts w:ascii="Symbol" w:hAnsi="Symbol" w:hint="default"/>
      </w:rPr>
    </w:lvl>
    <w:lvl w:ilvl="1" w:tplc="04070003" w:tentative="1">
      <w:start w:val="1"/>
      <w:numFmt w:val="bullet"/>
      <w:lvlText w:val="o"/>
      <w:lvlJc w:val="left"/>
      <w:pPr>
        <w:ind w:left="1544" w:hanging="360"/>
      </w:pPr>
      <w:rPr>
        <w:rFonts w:ascii="Courier New" w:hAnsi="Courier New" w:cs="Courier New" w:hint="default"/>
      </w:rPr>
    </w:lvl>
    <w:lvl w:ilvl="2" w:tplc="04070005" w:tentative="1">
      <w:start w:val="1"/>
      <w:numFmt w:val="bullet"/>
      <w:lvlText w:val=""/>
      <w:lvlJc w:val="left"/>
      <w:pPr>
        <w:ind w:left="2264" w:hanging="360"/>
      </w:pPr>
      <w:rPr>
        <w:rFonts w:ascii="Wingdings" w:hAnsi="Wingdings" w:hint="default"/>
      </w:rPr>
    </w:lvl>
    <w:lvl w:ilvl="3" w:tplc="04070001" w:tentative="1">
      <w:start w:val="1"/>
      <w:numFmt w:val="bullet"/>
      <w:lvlText w:val=""/>
      <w:lvlJc w:val="left"/>
      <w:pPr>
        <w:ind w:left="2984" w:hanging="360"/>
      </w:pPr>
      <w:rPr>
        <w:rFonts w:ascii="Symbol" w:hAnsi="Symbol" w:hint="default"/>
      </w:rPr>
    </w:lvl>
    <w:lvl w:ilvl="4" w:tplc="04070003" w:tentative="1">
      <w:start w:val="1"/>
      <w:numFmt w:val="bullet"/>
      <w:lvlText w:val="o"/>
      <w:lvlJc w:val="left"/>
      <w:pPr>
        <w:ind w:left="3704" w:hanging="360"/>
      </w:pPr>
      <w:rPr>
        <w:rFonts w:ascii="Courier New" w:hAnsi="Courier New" w:cs="Courier New" w:hint="default"/>
      </w:rPr>
    </w:lvl>
    <w:lvl w:ilvl="5" w:tplc="04070005" w:tentative="1">
      <w:start w:val="1"/>
      <w:numFmt w:val="bullet"/>
      <w:lvlText w:val=""/>
      <w:lvlJc w:val="left"/>
      <w:pPr>
        <w:ind w:left="4424" w:hanging="360"/>
      </w:pPr>
      <w:rPr>
        <w:rFonts w:ascii="Wingdings" w:hAnsi="Wingdings" w:hint="default"/>
      </w:rPr>
    </w:lvl>
    <w:lvl w:ilvl="6" w:tplc="04070001" w:tentative="1">
      <w:start w:val="1"/>
      <w:numFmt w:val="bullet"/>
      <w:lvlText w:val=""/>
      <w:lvlJc w:val="left"/>
      <w:pPr>
        <w:ind w:left="5144" w:hanging="360"/>
      </w:pPr>
      <w:rPr>
        <w:rFonts w:ascii="Symbol" w:hAnsi="Symbol" w:hint="default"/>
      </w:rPr>
    </w:lvl>
    <w:lvl w:ilvl="7" w:tplc="04070003" w:tentative="1">
      <w:start w:val="1"/>
      <w:numFmt w:val="bullet"/>
      <w:lvlText w:val="o"/>
      <w:lvlJc w:val="left"/>
      <w:pPr>
        <w:ind w:left="5864" w:hanging="360"/>
      </w:pPr>
      <w:rPr>
        <w:rFonts w:ascii="Courier New" w:hAnsi="Courier New" w:cs="Courier New" w:hint="default"/>
      </w:rPr>
    </w:lvl>
    <w:lvl w:ilvl="8" w:tplc="04070005" w:tentative="1">
      <w:start w:val="1"/>
      <w:numFmt w:val="bullet"/>
      <w:lvlText w:val=""/>
      <w:lvlJc w:val="left"/>
      <w:pPr>
        <w:ind w:left="6584" w:hanging="360"/>
      </w:pPr>
      <w:rPr>
        <w:rFonts w:ascii="Wingdings" w:hAnsi="Wingdings" w:hint="default"/>
      </w:rPr>
    </w:lvl>
  </w:abstractNum>
  <w:abstractNum w:abstractNumId="19" w15:restartNumberingAfterBreak="0">
    <w:nsid w:val="48214B0E"/>
    <w:multiLevelType w:val="hybridMultilevel"/>
    <w:tmpl w:val="43C8B9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CC32411"/>
    <w:multiLevelType w:val="hybridMultilevel"/>
    <w:tmpl w:val="CAB89B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EA0154D"/>
    <w:multiLevelType w:val="hybridMultilevel"/>
    <w:tmpl w:val="D0F85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72B51A4"/>
    <w:multiLevelType w:val="hybridMultilevel"/>
    <w:tmpl w:val="7896B5E0"/>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23" w15:restartNumberingAfterBreak="0">
    <w:nsid w:val="5BD835C3"/>
    <w:multiLevelType w:val="hybridMultilevel"/>
    <w:tmpl w:val="68701B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1C17B65"/>
    <w:multiLevelType w:val="hybridMultilevel"/>
    <w:tmpl w:val="27DCA5E2"/>
    <w:lvl w:ilvl="0" w:tplc="6ACEBC2A">
      <w:start w:val="1"/>
      <w:numFmt w:val="bullet"/>
      <w:lvlText w:val="•"/>
      <w:lvlJc w:val="left"/>
      <w:pPr>
        <w:ind w:left="720" w:hanging="360"/>
      </w:pPr>
    </w:lvl>
    <w:lvl w:ilvl="1" w:tplc="337CAE08">
      <w:numFmt w:val="decimal"/>
      <w:lvlText w:val=""/>
      <w:lvlJc w:val="left"/>
    </w:lvl>
    <w:lvl w:ilvl="2" w:tplc="FBD6CABE">
      <w:numFmt w:val="decimal"/>
      <w:lvlText w:val=""/>
      <w:lvlJc w:val="left"/>
    </w:lvl>
    <w:lvl w:ilvl="3" w:tplc="63869202">
      <w:numFmt w:val="decimal"/>
      <w:lvlText w:val=""/>
      <w:lvlJc w:val="left"/>
    </w:lvl>
    <w:lvl w:ilvl="4" w:tplc="D86C5394">
      <w:numFmt w:val="decimal"/>
      <w:lvlText w:val=""/>
      <w:lvlJc w:val="left"/>
    </w:lvl>
    <w:lvl w:ilvl="5" w:tplc="E8A0D386">
      <w:numFmt w:val="decimal"/>
      <w:lvlText w:val=""/>
      <w:lvlJc w:val="left"/>
    </w:lvl>
    <w:lvl w:ilvl="6" w:tplc="5C5A871C">
      <w:numFmt w:val="decimal"/>
      <w:lvlText w:val=""/>
      <w:lvlJc w:val="left"/>
    </w:lvl>
    <w:lvl w:ilvl="7" w:tplc="BD3C301A">
      <w:numFmt w:val="decimal"/>
      <w:lvlText w:val=""/>
      <w:lvlJc w:val="left"/>
    </w:lvl>
    <w:lvl w:ilvl="8" w:tplc="B1662ED4">
      <w:numFmt w:val="decimal"/>
      <w:lvlText w:val=""/>
      <w:lvlJc w:val="left"/>
    </w:lvl>
  </w:abstractNum>
  <w:abstractNum w:abstractNumId="25" w15:restartNumberingAfterBreak="0">
    <w:nsid w:val="6D1E76EC"/>
    <w:multiLevelType w:val="hybridMultilevel"/>
    <w:tmpl w:val="C924E380"/>
    <w:lvl w:ilvl="0" w:tplc="04070001">
      <w:start w:val="1"/>
      <w:numFmt w:val="bullet"/>
      <w:lvlText w:val=""/>
      <w:lvlJc w:val="left"/>
      <w:pPr>
        <w:ind w:left="1043" w:hanging="360"/>
      </w:pPr>
      <w:rPr>
        <w:rFonts w:ascii="Symbol" w:hAnsi="Symbol" w:hint="default"/>
      </w:rPr>
    </w:lvl>
    <w:lvl w:ilvl="1" w:tplc="04070003" w:tentative="1">
      <w:start w:val="1"/>
      <w:numFmt w:val="bullet"/>
      <w:lvlText w:val="o"/>
      <w:lvlJc w:val="left"/>
      <w:pPr>
        <w:ind w:left="1763" w:hanging="360"/>
      </w:pPr>
      <w:rPr>
        <w:rFonts w:ascii="Courier New" w:hAnsi="Courier New" w:cs="Courier New" w:hint="default"/>
      </w:rPr>
    </w:lvl>
    <w:lvl w:ilvl="2" w:tplc="04070005" w:tentative="1">
      <w:start w:val="1"/>
      <w:numFmt w:val="bullet"/>
      <w:lvlText w:val=""/>
      <w:lvlJc w:val="left"/>
      <w:pPr>
        <w:ind w:left="2483" w:hanging="360"/>
      </w:pPr>
      <w:rPr>
        <w:rFonts w:ascii="Wingdings" w:hAnsi="Wingdings" w:hint="default"/>
      </w:rPr>
    </w:lvl>
    <w:lvl w:ilvl="3" w:tplc="04070001" w:tentative="1">
      <w:start w:val="1"/>
      <w:numFmt w:val="bullet"/>
      <w:lvlText w:val=""/>
      <w:lvlJc w:val="left"/>
      <w:pPr>
        <w:ind w:left="3203" w:hanging="360"/>
      </w:pPr>
      <w:rPr>
        <w:rFonts w:ascii="Symbol" w:hAnsi="Symbol" w:hint="default"/>
      </w:rPr>
    </w:lvl>
    <w:lvl w:ilvl="4" w:tplc="04070003" w:tentative="1">
      <w:start w:val="1"/>
      <w:numFmt w:val="bullet"/>
      <w:lvlText w:val="o"/>
      <w:lvlJc w:val="left"/>
      <w:pPr>
        <w:ind w:left="3923" w:hanging="360"/>
      </w:pPr>
      <w:rPr>
        <w:rFonts w:ascii="Courier New" w:hAnsi="Courier New" w:cs="Courier New" w:hint="default"/>
      </w:rPr>
    </w:lvl>
    <w:lvl w:ilvl="5" w:tplc="04070005" w:tentative="1">
      <w:start w:val="1"/>
      <w:numFmt w:val="bullet"/>
      <w:lvlText w:val=""/>
      <w:lvlJc w:val="left"/>
      <w:pPr>
        <w:ind w:left="4643" w:hanging="360"/>
      </w:pPr>
      <w:rPr>
        <w:rFonts w:ascii="Wingdings" w:hAnsi="Wingdings" w:hint="default"/>
      </w:rPr>
    </w:lvl>
    <w:lvl w:ilvl="6" w:tplc="04070001" w:tentative="1">
      <w:start w:val="1"/>
      <w:numFmt w:val="bullet"/>
      <w:lvlText w:val=""/>
      <w:lvlJc w:val="left"/>
      <w:pPr>
        <w:ind w:left="5363" w:hanging="360"/>
      </w:pPr>
      <w:rPr>
        <w:rFonts w:ascii="Symbol" w:hAnsi="Symbol" w:hint="default"/>
      </w:rPr>
    </w:lvl>
    <w:lvl w:ilvl="7" w:tplc="04070003" w:tentative="1">
      <w:start w:val="1"/>
      <w:numFmt w:val="bullet"/>
      <w:lvlText w:val="o"/>
      <w:lvlJc w:val="left"/>
      <w:pPr>
        <w:ind w:left="6083" w:hanging="360"/>
      </w:pPr>
      <w:rPr>
        <w:rFonts w:ascii="Courier New" w:hAnsi="Courier New" w:cs="Courier New" w:hint="default"/>
      </w:rPr>
    </w:lvl>
    <w:lvl w:ilvl="8" w:tplc="04070005" w:tentative="1">
      <w:start w:val="1"/>
      <w:numFmt w:val="bullet"/>
      <w:lvlText w:val=""/>
      <w:lvlJc w:val="left"/>
      <w:pPr>
        <w:ind w:left="6803" w:hanging="360"/>
      </w:pPr>
      <w:rPr>
        <w:rFonts w:ascii="Wingdings" w:hAnsi="Wingdings" w:hint="default"/>
      </w:rPr>
    </w:lvl>
  </w:abstractNum>
  <w:abstractNum w:abstractNumId="26" w15:restartNumberingAfterBreak="0">
    <w:nsid w:val="6FFE24D6"/>
    <w:multiLevelType w:val="hybridMultilevel"/>
    <w:tmpl w:val="C5BA22C6"/>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72CB1993"/>
    <w:multiLevelType w:val="hybridMultilevel"/>
    <w:tmpl w:val="A7CCB9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6437827">
    <w:abstractNumId w:val="7"/>
  </w:num>
  <w:num w:numId="2" w16cid:durableId="1772122680">
    <w:abstractNumId w:val="13"/>
  </w:num>
  <w:num w:numId="3" w16cid:durableId="758790469">
    <w:abstractNumId w:val="20"/>
  </w:num>
  <w:num w:numId="4" w16cid:durableId="1554193538">
    <w:abstractNumId w:val="22"/>
  </w:num>
  <w:num w:numId="5" w16cid:durableId="871456046">
    <w:abstractNumId w:val="1"/>
  </w:num>
  <w:num w:numId="6" w16cid:durableId="712656957">
    <w:abstractNumId w:val="9"/>
  </w:num>
  <w:num w:numId="7" w16cid:durableId="1644773604">
    <w:abstractNumId w:val="19"/>
  </w:num>
  <w:num w:numId="8" w16cid:durableId="1228759415">
    <w:abstractNumId w:val="4"/>
  </w:num>
  <w:num w:numId="9" w16cid:durableId="1388603544">
    <w:abstractNumId w:val="21"/>
  </w:num>
  <w:num w:numId="10" w16cid:durableId="21408017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680278">
    <w:abstractNumId w:val="25"/>
  </w:num>
  <w:num w:numId="12" w16cid:durableId="696080295">
    <w:abstractNumId w:val="2"/>
  </w:num>
  <w:num w:numId="13" w16cid:durableId="910772519">
    <w:abstractNumId w:val="16"/>
  </w:num>
  <w:num w:numId="14" w16cid:durableId="1748650312">
    <w:abstractNumId w:val="10"/>
  </w:num>
  <w:num w:numId="15" w16cid:durableId="2010711931">
    <w:abstractNumId w:val="14"/>
  </w:num>
  <w:num w:numId="16" w16cid:durableId="36897763">
    <w:abstractNumId w:val="0"/>
  </w:num>
  <w:num w:numId="17" w16cid:durableId="1183668700">
    <w:abstractNumId w:val="11"/>
  </w:num>
  <w:num w:numId="18" w16cid:durableId="1188638661">
    <w:abstractNumId w:val="6"/>
  </w:num>
  <w:num w:numId="19" w16cid:durableId="483009179">
    <w:abstractNumId w:val="8"/>
  </w:num>
  <w:num w:numId="20" w16cid:durableId="741374105">
    <w:abstractNumId w:val="5"/>
  </w:num>
  <w:num w:numId="21" w16cid:durableId="345786757">
    <w:abstractNumId w:val="3"/>
  </w:num>
  <w:num w:numId="22" w16cid:durableId="1047074339">
    <w:abstractNumId w:val="27"/>
  </w:num>
  <w:num w:numId="23" w16cid:durableId="189153573">
    <w:abstractNumId w:val="26"/>
  </w:num>
  <w:num w:numId="24" w16cid:durableId="726804456">
    <w:abstractNumId w:val="24"/>
    <w:lvlOverride w:ilvl="0">
      <w:startOverride w:val="1"/>
    </w:lvlOverride>
  </w:num>
  <w:num w:numId="25" w16cid:durableId="370035114">
    <w:abstractNumId w:val="17"/>
  </w:num>
  <w:num w:numId="26" w16cid:durableId="385374849">
    <w:abstractNumId w:val="23"/>
  </w:num>
  <w:num w:numId="27" w16cid:durableId="1161776237">
    <w:abstractNumId w:val="18"/>
  </w:num>
  <w:num w:numId="28" w16cid:durableId="816802690">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93F"/>
    <w:rsid w:val="00000784"/>
    <w:rsid w:val="00002029"/>
    <w:rsid w:val="00002950"/>
    <w:rsid w:val="00002C8D"/>
    <w:rsid w:val="00003DE2"/>
    <w:rsid w:val="00003EEE"/>
    <w:rsid w:val="00004681"/>
    <w:rsid w:val="00004EB3"/>
    <w:rsid w:val="00005057"/>
    <w:rsid w:val="000053C2"/>
    <w:rsid w:val="0000782C"/>
    <w:rsid w:val="0000789D"/>
    <w:rsid w:val="00010054"/>
    <w:rsid w:val="00011597"/>
    <w:rsid w:val="00011605"/>
    <w:rsid w:val="00011808"/>
    <w:rsid w:val="00011B08"/>
    <w:rsid w:val="000127D1"/>
    <w:rsid w:val="00014F16"/>
    <w:rsid w:val="00014FE9"/>
    <w:rsid w:val="000153F6"/>
    <w:rsid w:val="000176F0"/>
    <w:rsid w:val="00017A8B"/>
    <w:rsid w:val="000222E3"/>
    <w:rsid w:val="0002304E"/>
    <w:rsid w:val="000230A2"/>
    <w:rsid w:val="000233F5"/>
    <w:rsid w:val="00023A69"/>
    <w:rsid w:val="00024210"/>
    <w:rsid w:val="0002655F"/>
    <w:rsid w:val="00027371"/>
    <w:rsid w:val="0002763B"/>
    <w:rsid w:val="00031788"/>
    <w:rsid w:val="00032176"/>
    <w:rsid w:val="0003615E"/>
    <w:rsid w:val="00036CC3"/>
    <w:rsid w:val="00037159"/>
    <w:rsid w:val="0003792B"/>
    <w:rsid w:val="00041371"/>
    <w:rsid w:val="0004192E"/>
    <w:rsid w:val="00044698"/>
    <w:rsid w:val="000455D0"/>
    <w:rsid w:val="00045739"/>
    <w:rsid w:val="0004585E"/>
    <w:rsid w:val="00046AE4"/>
    <w:rsid w:val="00047826"/>
    <w:rsid w:val="00050260"/>
    <w:rsid w:val="00052126"/>
    <w:rsid w:val="00054D4E"/>
    <w:rsid w:val="000551CD"/>
    <w:rsid w:val="0005555B"/>
    <w:rsid w:val="0005722B"/>
    <w:rsid w:val="00057A38"/>
    <w:rsid w:val="00057E16"/>
    <w:rsid w:val="0006008F"/>
    <w:rsid w:val="00060FDA"/>
    <w:rsid w:val="000633D3"/>
    <w:rsid w:val="000650E4"/>
    <w:rsid w:val="00065193"/>
    <w:rsid w:val="00067AFA"/>
    <w:rsid w:val="000705C0"/>
    <w:rsid w:val="0007117C"/>
    <w:rsid w:val="00071725"/>
    <w:rsid w:val="00071DF8"/>
    <w:rsid w:val="0007201F"/>
    <w:rsid w:val="00073380"/>
    <w:rsid w:val="00075545"/>
    <w:rsid w:val="00075AC2"/>
    <w:rsid w:val="00075C17"/>
    <w:rsid w:val="00076345"/>
    <w:rsid w:val="000767E1"/>
    <w:rsid w:val="000804CF"/>
    <w:rsid w:val="000809ED"/>
    <w:rsid w:val="0008170B"/>
    <w:rsid w:val="00082F02"/>
    <w:rsid w:val="0008336C"/>
    <w:rsid w:val="0008339F"/>
    <w:rsid w:val="000837FC"/>
    <w:rsid w:val="00083B05"/>
    <w:rsid w:val="0008565D"/>
    <w:rsid w:val="00085A2F"/>
    <w:rsid w:val="00085F12"/>
    <w:rsid w:val="00086D9E"/>
    <w:rsid w:val="000871DB"/>
    <w:rsid w:val="000877CB"/>
    <w:rsid w:val="000902DA"/>
    <w:rsid w:val="000904B4"/>
    <w:rsid w:val="00090517"/>
    <w:rsid w:val="0009117C"/>
    <w:rsid w:val="0009181D"/>
    <w:rsid w:val="00091A91"/>
    <w:rsid w:val="00091BB7"/>
    <w:rsid w:val="000933B6"/>
    <w:rsid w:val="0009380C"/>
    <w:rsid w:val="00093D62"/>
    <w:rsid w:val="000941B7"/>
    <w:rsid w:val="00094628"/>
    <w:rsid w:val="00094EFD"/>
    <w:rsid w:val="0009622D"/>
    <w:rsid w:val="0009636E"/>
    <w:rsid w:val="000964FA"/>
    <w:rsid w:val="00096852"/>
    <w:rsid w:val="000969F7"/>
    <w:rsid w:val="0009728C"/>
    <w:rsid w:val="00097892"/>
    <w:rsid w:val="000A20AC"/>
    <w:rsid w:val="000A20F2"/>
    <w:rsid w:val="000A217F"/>
    <w:rsid w:val="000A3513"/>
    <w:rsid w:val="000A3C99"/>
    <w:rsid w:val="000A6E3D"/>
    <w:rsid w:val="000A6E52"/>
    <w:rsid w:val="000A72A1"/>
    <w:rsid w:val="000A7304"/>
    <w:rsid w:val="000A732D"/>
    <w:rsid w:val="000A7A72"/>
    <w:rsid w:val="000B018F"/>
    <w:rsid w:val="000B21D7"/>
    <w:rsid w:val="000B2656"/>
    <w:rsid w:val="000B32CE"/>
    <w:rsid w:val="000B5CDC"/>
    <w:rsid w:val="000B5E8E"/>
    <w:rsid w:val="000B6B56"/>
    <w:rsid w:val="000C0374"/>
    <w:rsid w:val="000C0CCC"/>
    <w:rsid w:val="000C0D3B"/>
    <w:rsid w:val="000C18CB"/>
    <w:rsid w:val="000C23F0"/>
    <w:rsid w:val="000C3FF2"/>
    <w:rsid w:val="000C3FF3"/>
    <w:rsid w:val="000C41B8"/>
    <w:rsid w:val="000C48E4"/>
    <w:rsid w:val="000C7847"/>
    <w:rsid w:val="000C7CAE"/>
    <w:rsid w:val="000D06AF"/>
    <w:rsid w:val="000D0CF2"/>
    <w:rsid w:val="000D0E47"/>
    <w:rsid w:val="000D13C9"/>
    <w:rsid w:val="000D1C26"/>
    <w:rsid w:val="000D23D5"/>
    <w:rsid w:val="000D24FF"/>
    <w:rsid w:val="000D2634"/>
    <w:rsid w:val="000D3C2B"/>
    <w:rsid w:val="000D3FDA"/>
    <w:rsid w:val="000D4260"/>
    <w:rsid w:val="000D71F0"/>
    <w:rsid w:val="000E1B3A"/>
    <w:rsid w:val="000E1C72"/>
    <w:rsid w:val="000E27FF"/>
    <w:rsid w:val="000E3CF3"/>
    <w:rsid w:val="000E3E7C"/>
    <w:rsid w:val="000E438D"/>
    <w:rsid w:val="000E56DE"/>
    <w:rsid w:val="000E605E"/>
    <w:rsid w:val="000E61CE"/>
    <w:rsid w:val="000E6488"/>
    <w:rsid w:val="000E6AA7"/>
    <w:rsid w:val="000E712D"/>
    <w:rsid w:val="000E7275"/>
    <w:rsid w:val="000F1D35"/>
    <w:rsid w:val="000F1F02"/>
    <w:rsid w:val="000F2F04"/>
    <w:rsid w:val="000F4755"/>
    <w:rsid w:val="000F5596"/>
    <w:rsid w:val="000F57A8"/>
    <w:rsid w:val="000F6048"/>
    <w:rsid w:val="000F6829"/>
    <w:rsid w:val="00102882"/>
    <w:rsid w:val="00102E2C"/>
    <w:rsid w:val="001034CD"/>
    <w:rsid w:val="00103C98"/>
    <w:rsid w:val="0010419C"/>
    <w:rsid w:val="00104A4E"/>
    <w:rsid w:val="0010513D"/>
    <w:rsid w:val="001053A1"/>
    <w:rsid w:val="001059CC"/>
    <w:rsid w:val="001060D8"/>
    <w:rsid w:val="0010614E"/>
    <w:rsid w:val="00106836"/>
    <w:rsid w:val="00107A22"/>
    <w:rsid w:val="00110F4A"/>
    <w:rsid w:val="00111308"/>
    <w:rsid w:val="00113392"/>
    <w:rsid w:val="00114314"/>
    <w:rsid w:val="0011536D"/>
    <w:rsid w:val="00120A8D"/>
    <w:rsid w:val="0012144A"/>
    <w:rsid w:val="001215A1"/>
    <w:rsid w:val="0012190E"/>
    <w:rsid w:val="00122056"/>
    <w:rsid w:val="00124E1C"/>
    <w:rsid w:val="00124E26"/>
    <w:rsid w:val="001271A8"/>
    <w:rsid w:val="00130027"/>
    <w:rsid w:val="00130AFA"/>
    <w:rsid w:val="001313EC"/>
    <w:rsid w:val="001314B1"/>
    <w:rsid w:val="00131B28"/>
    <w:rsid w:val="0013306F"/>
    <w:rsid w:val="00133A6A"/>
    <w:rsid w:val="0013790C"/>
    <w:rsid w:val="001409E3"/>
    <w:rsid w:val="00143292"/>
    <w:rsid w:val="00144078"/>
    <w:rsid w:val="00144EE3"/>
    <w:rsid w:val="00145157"/>
    <w:rsid w:val="001462BC"/>
    <w:rsid w:val="00147238"/>
    <w:rsid w:val="00150542"/>
    <w:rsid w:val="00150C71"/>
    <w:rsid w:val="001520D5"/>
    <w:rsid w:val="001528F2"/>
    <w:rsid w:val="00153255"/>
    <w:rsid w:val="001543CB"/>
    <w:rsid w:val="00157A02"/>
    <w:rsid w:val="001611D2"/>
    <w:rsid w:val="00162C13"/>
    <w:rsid w:val="00162C90"/>
    <w:rsid w:val="00163043"/>
    <w:rsid w:val="00163E7E"/>
    <w:rsid w:val="001643F7"/>
    <w:rsid w:val="0016497B"/>
    <w:rsid w:val="00164C4D"/>
    <w:rsid w:val="00166079"/>
    <w:rsid w:val="00166CCD"/>
    <w:rsid w:val="00167365"/>
    <w:rsid w:val="00167F68"/>
    <w:rsid w:val="00170A18"/>
    <w:rsid w:val="00170DE4"/>
    <w:rsid w:val="0017107A"/>
    <w:rsid w:val="001710F7"/>
    <w:rsid w:val="00171351"/>
    <w:rsid w:val="001713BD"/>
    <w:rsid w:val="00171B88"/>
    <w:rsid w:val="001724E8"/>
    <w:rsid w:val="001727AB"/>
    <w:rsid w:val="001728C9"/>
    <w:rsid w:val="00172F25"/>
    <w:rsid w:val="00174CB3"/>
    <w:rsid w:val="00176008"/>
    <w:rsid w:val="00176AE7"/>
    <w:rsid w:val="001775F2"/>
    <w:rsid w:val="001803CF"/>
    <w:rsid w:val="00180D02"/>
    <w:rsid w:val="00181379"/>
    <w:rsid w:val="0018179B"/>
    <w:rsid w:val="00181E26"/>
    <w:rsid w:val="0018323B"/>
    <w:rsid w:val="0018488D"/>
    <w:rsid w:val="00185707"/>
    <w:rsid w:val="00185773"/>
    <w:rsid w:val="001858F5"/>
    <w:rsid w:val="00187B0E"/>
    <w:rsid w:val="001916F1"/>
    <w:rsid w:val="00191E5C"/>
    <w:rsid w:val="001936F6"/>
    <w:rsid w:val="00193CB9"/>
    <w:rsid w:val="00193F22"/>
    <w:rsid w:val="00195DCD"/>
    <w:rsid w:val="00197A67"/>
    <w:rsid w:val="001A0250"/>
    <w:rsid w:val="001A100C"/>
    <w:rsid w:val="001A1189"/>
    <w:rsid w:val="001A1350"/>
    <w:rsid w:val="001A1462"/>
    <w:rsid w:val="001A1650"/>
    <w:rsid w:val="001A3E35"/>
    <w:rsid w:val="001A51D8"/>
    <w:rsid w:val="001A788E"/>
    <w:rsid w:val="001A7CA5"/>
    <w:rsid w:val="001B0019"/>
    <w:rsid w:val="001B184B"/>
    <w:rsid w:val="001B1B3A"/>
    <w:rsid w:val="001B2CF1"/>
    <w:rsid w:val="001B4C69"/>
    <w:rsid w:val="001B4C89"/>
    <w:rsid w:val="001B4D17"/>
    <w:rsid w:val="001B5D16"/>
    <w:rsid w:val="001B65FB"/>
    <w:rsid w:val="001B6902"/>
    <w:rsid w:val="001B7F2C"/>
    <w:rsid w:val="001B7F9C"/>
    <w:rsid w:val="001C1742"/>
    <w:rsid w:val="001C1FC4"/>
    <w:rsid w:val="001C27A7"/>
    <w:rsid w:val="001C3FDB"/>
    <w:rsid w:val="001C4894"/>
    <w:rsid w:val="001C4F01"/>
    <w:rsid w:val="001C5434"/>
    <w:rsid w:val="001C5901"/>
    <w:rsid w:val="001C59C3"/>
    <w:rsid w:val="001C5C54"/>
    <w:rsid w:val="001C63DC"/>
    <w:rsid w:val="001C718D"/>
    <w:rsid w:val="001D03FF"/>
    <w:rsid w:val="001D0A72"/>
    <w:rsid w:val="001D1CE8"/>
    <w:rsid w:val="001D1D9F"/>
    <w:rsid w:val="001D1E0E"/>
    <w:rsid w:val="001D33CF"/>
    <w:rsid w:val="001D55F2"/>
    <w:rsid w:val="001D78A3"/>
    <w:rsid w:val="001E00E4"/>
    <w:rsid w:val="001E0837"/>
    <w:rsid w:val="001E0B0E"/>
    <w:rsid w:val="001E1020"/>
    <w:rsid w:val="001E16B9"/>
    <w:rsid w:val="001E1B5E"/>
    <w:rsid w:val="001E1FEF"/>
    <w:rsid w:val="001E223D"/>
    <w:rsid w:val="001E57FA"/>
    <w:rsid w:val="001E714B"/>
    <w:rsid w:val="001F0B95"/>
    <w:rsid w:val="001F0EE8"/>
    <w:rsid w:val="001F1102"/>
    <w:rsid w:val="001F19A8"/>
    <w:rsid w:val="001F26BE"/>
    <w:rsid w:val="001F290B"/>
    <w:rsid w:val="001F2C06"/>
    <w:rsid w:val="001F3082"/>
    <w:rsid w:val="001F3D8F"/>
    <w:rsid w:val="001F43AE"/>
    <w:rsid w:val="001F4DF1"/>
    <w:rsid w:val="001F5F0A"/>
    <w:rsid w:val="001F5F22"/>
    <w:rsid w:val="001F6359"/>
    <w:rsid w:val="001F72DE"/>
    <w:rsid w:val="001F75C3"/>
    <w:rsid w:val="001F797A"/>
    <w:rsid w:val="001F7FED"/>
    <w:rsid w:val="0020184E"/>
    <w:rsid w:val="00202318"/>
    <w:rsid w:val="00202732"/>
    <w:rsid w:val="0020374D"/>
    <w:rsid w:val="002039A2"/>
    <w:rsid w:val="0020402C"/>
    <w:rsid w:val="00205732"/>
    <w:rsid w:val="00206087"/>
    <w:rsid w:val="00206114"/>
    <w:rsid w:val="00206241"/>
    <w:rsid w:val="00207E3C"/>
    <w:rsid w:val="00210775"/>
    <w:rsid w:val="00211395"/>
    <w:rsid w:val="00211CF5"/>
    <w:rsid w:val="00212CA7"/>
    <w:rsid w:val="00213A7F"/>
    <w:rsid w:val="0021523C"/>
    <w:rsid w:val="00215785"/>
    <w:rsid w:val="002161B9"/>
    <w:rsid w:val="00216554"/>
    <w:rsid w:val="00217931"/>
    <w:rsid w:val="00217C20"/>
    <w:rsid w:val="00220D67"/>
    <w:rsid w:val="00221C25"/>
    <w:rsid w:val="002227CB"/>
    <w:rsid w:val="00223040"/>
    <w:rsid w:val="00223069"/>
    <w:rsid w:val="00223CAC"/>
    <w:rsid w:val="00224265"/>
    <w:rsid w:val="00224400"/>
    <w:rsid w:val="00224C17"/>
    <w:rsid w:val="00224D77"/>
    <w:rsid w:val="002259DB"/>
    <w:rsid w:val="0022668A"/>
    <w:rsid w:val="00227C6F"/>
    <w:rsid w:val="00230AA9"/>
    <w:rsid w:val="00230D6B"/>
    <w:rsid w:val="002316E6"/>
    <w:rsid w:val="00232388"/>
    <w:rsid w:val="002345C5"/>
    <w:rsid w:val="00235357"/>
    <w:rsid w:val="002354B4"/>
    <w:rsid w:val="00236926"/>
    <w:rsid w:val="00236B87"/>
    <w:rsid w:val="00237325"/>
    <w:rsid w:val="00241A03"/>
    <w:rsid w:val="00242589"/>
    <w:rsid w:val="00242D39"/>
    <w:rsid w:val="00244892"/>
    <w:rsid w:val="00245D44"/>
    <w:rsid w:val="002476D7"/>
    <w:rsid w:val="0024795E"/>
    <w:rsid w:val="00247BCE"/>
    <w:rsid w:val="00247FD6"/>
    <w:rsid w:val="0025064F"/>
    <w:rsid w:val="0025071F"/>
    <w:rsid w:val="00251142"/>
    <w:rsid w:val="00252383"/>
    <w:rsid w:val="002523C9"/>
    <w:rsid w:val="00252C77"/>
    <w:rsid w:val="002549ED"/>
    <w:rsid w:val="002554FB"/>
    <w:rsid w:val="0025566B"/>
    <w:rsid w:val="00255C20"/>
    <w:rsid w:val="00256D68"/>
    <w:rsid w:val="002629CB"/>
    <w:rsid w:val="00262A47"/>
    <w:rsid w:val="00262BF6"/>
    <w:rsid w:val="002633CA"/>
    <w:rsid w:val="00264205"/>
    <w:rsid w:val="00265298"/>
    <w:rsid w:val="002706E7"/>
    <w:rsid w:val="00270932"/>
    <w:rsid w:val="00272D7E"/>
    <w:rsid w:val="00273114"/>
    <w:rsid w:val="0027341B"/>
    <w:rsid w:val="0027380C"/>
    <w:rsid w:val="00273AAB"/>
    <w:rsid w:val="00274782"/>
    <w:rsid w:val="00274DFB"/>
    <w:rsid w:val="00274F1B"/>
    <w:rsid w:val="002754CB"/>
    <w:rsid w:val="00275514"/>
    <w:rsid w:val="00275B99"/>
    <w:rsid w:val="00275CBD"/>
    <w:rsid w:val="00277960"/>
    <w:rsid w:val="00277B17"/>
    <w:rsid w:val="00277E00"/>
    <w:rsid w:val="00280342"/>
    <w:rsid w:val="00280407"/>
    <w:rsid w:val="00280A69"/>
    <w:rsid w:val="0028143F"/>
    <w:rsid w:val="00281518"/>
    <w:rsid w:val="0028234E"/>
    <w:rsid w:val="002836B2"/>
    <w:rsid w:val="00283F0C"/>
    <w:rsid w:val="00292182"/>
    <w:rsid w:val="002928F1"/>
    <w:rsid w:val="00292DBC"/>
    <w:rsid w:val="00292F9C"/>
    <w:rsid w:val="00294C41"/>
    <w:rsid w:val="002951FE"/>
    <w:rsid w:val="00295710"/>
    <w:rsid w:val="0029785C"/>
    <w:rsid w:val="002A0CD7"/>
    <w:rsid w:val="002A1AD4"/>
    <w:rsid w:val="002A5541"/>
    <w:rsid w:val="002A5904"/>
    <w:rsid w:val="002A598B"/>
    <w:rsid w:val="002A6068"/>
    <w:rsid w:val="002A60A6"/>
    <w:rsid w:val="002A61AA"/>
    <w:rsid w:val="002A6AF9"/>
    <w:rsid w:val="002A6F5E"/>
    <w:rsid w:val="002A760C"/>
    <w:rsid w:val="002A7CB7"/>
    <w:rsid w:val="002A7F7B"/>
    <w:rsid w:val="002B07E0"/>
    <w:rsid w:val="002B0F56"/>
    <w:rsid w:val="002B2A42"/>
    <w:rsid w:val="002B36AF"/>
    <w:rsid w:val="002B3C9B"/>
    <w:rsid w:val="002B4375"/>
    <w:rsid w:val="002B45CA"/>
    <w:rsid w:val="002B51F9"/>
    <w:rsid w:val="002B5B1E"/>
    <w:rsid w:val="002B5D4D"/>
    <w:rsid w:val="002B6C4F"/>
    <w:rsid w:val="002B70D1"/>
    <w:rsid w:val="002B7472"/>
    <w:rsid w:val="002C0EC9"/>
    <w:rsid w:val="002C22F2"/>
    <w:rsid w:val="002C2B96"/>
    <w:rsid w:val="002C4373"/>
    <w:rsid w:val="002C495A"/>
    <w:rsid w:val="002C558A"/>
    <w:rsid w:val="002C5E8F"/>
    <w:rsid w:val="002C6182"/>
    <w:rsid w:val="002C6704"/>
    <w:rsid w:val="002D0171"/>
    <w:rsid w:val="002D0568"/>
    <w:rsid w:val="002D08DA"/>
    <w:rsid w:val="002D1636"/>
    <w:rsid w:val="002D178F"/>
    <w:rsid w:val="002D29B6"/>
    <w:rsid w:val="002D3D1F"/>
    <w:rsid w:val="002D3F46"/>
    <w:rsid w:val="002D71AE"/>
    <w:rsid w:val="002E00E5"/>
    <w:rsid w:val="002E03FA"/>
    <w:rsid w:val="002E0A5F"/>
    <w:rsid w:val="002E1265"/>
    <w:rsid w:val="002E1A4E"/>
    <w:rsid w:val="002E473A"/>
    <w:rsid w:val="002E67AB"/>
    <w:rsid w:val="002E71DE"/>
    <w:rsid w:val="002E7791"/>
    <w:rsid w:val="002E79BF"/>
    <w:rsid w:val="002F0512"/>
    <w:rsid w:val="002F28B7"/>
    <w:rsid w:val="002F2ADB"/>
    <w:rsid w:val="002F3985"/>
    <w:rsid w:val="002F3E61"/>
    <w:rsid w:val="002F467D"/>
    <w:rsid w:val="002F48F2"/>
    <w:rsid w:val="002F520D"/>
    <w:rsid w:val="002F550E"/>
    <w:rsid w:val="002F6C7C"/>
    <w:rsid w:val="002F7149"/>
    <w:rsid w:val="002F75A5"/>
    <w:rsid w:val="002F7BD9"/>
    <w:rsid w:val="0030007E"/>
    <w:rsid w:val="0030023E"/>
    <w:rsid w:val="0030094B"/>
    <w:rsid w:val="00300BBE"/>
    <w:rsid w:val="0030112A"/>
    <w:rsid w:val="0030268E"/>
    <w:rsid w:val="00302C0A"/>
    <w:rsid w:val="0030456E"/>
    <w:rsid w:val="0030560A"/>
    <w:rsid w:val="003059EF"/>
    <w:rsid w:val="003065F7"/>
    <w:rsid w:val="0031094B"/>
    <w:rsid w:val="0031287D"/>
    <w:rsid w:val="00312E04"/>
    <w:rsid w:val="00313E94"/>
    <w:rsid w:val="00314133"/>
    <w:rsid w:val="0031522E"/>
    <w:rsid w:val="0031535C"/>
    <w:rsid w:val="003157C8"/>
    <w:rsid w:val="0031612F"/>
    <w:rsid w:val="003176BE"/>
    <w:rsid w:val="0032006A"/>
    <w:rsid w:val="0032076A"/>
    <w:rsid w:val="0032354F"/>
    <w:rsid w:val="00324211"/>
    <w:rsid w:val="0032567D"/>
    <w:rsid w:val="00325A4C"/>
    <w:rsid w:val="00325E29"/>
    <w:rsid w:val="00325E9A"/>
    <w:rsid w:val="00326696"/>
    <w:rsid w:val="003325AF"/>
    <w:rsid w:val="00332813"/>
    <w:rsid w:val="00332E3E"/>
    <w:rsid w:val="00333141"/>
    <w:rsid w:val="00333B61"/>
    <w:rsid w:val="003346DF"/>
    <w:rsid w:val="00335B41"/>
    <w:rsid w:val="003362DA"/>
    <w:rsid w:val="00336796"/>
    <w:rsid w:val="00337F99"/>
    <w:rsid w:val="00342BCF"/>
    <w:rsid w:val="00344D28"/>
    <w:rsid w:val="00344D91"/>
    <w:rsid w:val="0034513F"/>
    <w:rsid w:val="00345F83"/>
    <w:rsid w:val="00346784"/>
    <w:rsid w:val="00346BC9"/>
    <w:rsid w:val="00352E5F"/>
    <w:rsid w:val="003534A5"/>
    <w:rsid w:val="00355359"/>
    <w:rsid w:val="003565F3"/>
    <w:rsid w:val="003569FD"/>
    <w:rsid w:val="00357105"/>
    <w:rsid w:val="00362112"/>
    <w:rsid w:val="00362E2F"/>
    <w:rsid w:val="003638EB"/>
    <w:rsid w:val="00364B31"/>
    <w:rsid w:val="00365907"/>
    <w:rsid w:val="00365B6E"/>
    <w:rsid w:val="00366BFB"/>
    <w:rsid w:val="00367261"/>
    <w:rsid w:val="00367C67"/>
    <w:rsid w:val="00367F23"/>
    <w:rsid w:val="00370ACE"/>
    <w:rsid w:val="00370EE0"/>
    <w:rsid w:val="003714CC"/>
    <w:rsid w:val="00371785"/>
    <w:rsid w:val="00372EC4"/>
    <w:rsid w:val="003742A0"/>
    <w:rsid w:val="0037488D"/>
    <w:rsid w:val="003752EF"/>
    <w:rsid w:val="00375934"/>
    <w:rsid w:val="003769E6"/>
    <w:rsid w:val="003775D8"/>
    <w:rsid w:val="00377F07"/>
    <w:rsid w:val="00381279"/>
    <w:rsid w:val="003823CC"/>
    <w:rsid w:val="00382E42"/>
    <w:rsid w:val="00383D54"/>
    <w:rsid w:val="003846BA"/>
    <w:rsid w:val="00384758"/>
    <w:rsid w:val="00386609"/>
    <w:rsid w:val="003873DC"/>
    <w:rsid w:val="003878A4"/>
    <w:rsid w:val="00393810"/>
    <w:rsid w:val="0039429C"/>
    <w:rsid w:val="00394B3C"/>
    <w:rsid w:val="00395E35"/>
    <w:rsid w:val="00396948"/>
    <w:rsid w:val="003A0B66"/>
    <w:rsid w:val="003A2637"/>
    <w:rsid w:val="003A290A"/>
    <w:rsid w:val="003A338A"/>
    <w:rsid w:val="003A3A6F"/>
    <w:rsid w:val="003A536B"/>
    <w:rsid w:val="003A55FE"/>
    <w:rsid w:val="003A5A7E"/>
    <w:rsid w:val="003A6CF8"/>
    <w:rsid w:val="003A7390"/>
    <w:rsid w:val="003A76C3"/>
    <w:rsid w:val="003B15B6"/>
    <w:rsid w:val="003B2206"/>
    <w:rsid w:val="003B2723"/>
    <w:rsid w:val="003B288E"/>
    <w:rsid w:val="003B296B"/>
    <w:rsid w:val="003B2B66"/>
    <w:rsid w:val="003B3D63"/>
    <w:rsid w:val="003B3E72"/>
    <w:rsid w:val="003B4471"/>
    <w:rsid w:val="003B4820"/>
    <w:rsid w:val="003B5FAF"/>
    <w:rsid w:val="003B69E1"/>
    <w:rsid w:val="003B7E32"/>
    <w:rsid w:val="003C0096"/>
    <w:rsid w:val="003C1137"/>
    <w:rsid w:val="003C17FE"/>
    <w:rsid w:val="003C19B6"/>
    <w:rsid w:val="003C259E"/>
    <w:rsid w:val="003C3CF5"/>
    <w:rsid w:val="003C4276"/>
    <w:rsid w:val="003C4F14"/>
    <w:rsid w:val="003C5057"/>
    <w:rsid w:val="003C5D33"/>
    <w:rsid w:val="003C7F11"/>
    <w:rsid w:val="003D017B"/>
    <w:rsid w:val="003D0C4B"/>
    <w:rsid w:val="003D294E"/>
    <w:rsid w:val="003D4978"/>
    <w:rsid w:val="003D5C1D"/>
    <w:rsid w:val="003D62DE"/>
    <w:rsid w:val="003D70C9"/>
    <w:rsid w:val="003D7FC9"/>
    <w:rsid w:val="003E0179"/>
    <w:rsid w:val="003E0285"/>
    <w:rsid w:val="003E1366"/>
    <w:rsid w:val="003E172A"/>
    <w:rsid w:val="003E1B7E"/>
    <w:rsid w:val="003E2163"/>
    <w:rsid w:val="003E2B0E"/>
    <w:rsid w:val="003E3AA4"/>
    <w:rsid w:val="003E4397"/>
    <w:rsid w:val="003E6AF5"/>
    <w:rsid w:val="003E7CE7"/>
    <w:rsid w:val="003E7D26"/>
    <w:rsid w:val="003F052F"/>
    <w:rsid w:val="003F0A22"/>
    <w:rsid w:val="003F0F0E"/>
    <w:rsid w:val="003F0FF8"/>
    <w:rsid w:val="003F10F7"/>
    <w:rsid w:val="003F2261"/>
    <w:rsid w:val="003F245B"/>
    <w:rsid w:val="003F2E6E"/>
    <w:rsid w:val="003F353C"/>
    <w:rsid w:val="003F4516"/>
    <w:rsid w:val="003F4E88"/>
    <w:rsid w:val="003F56F1"/>
    <w:rsid w:val="003F5A86"/>
    <w:rsid w:val="003F7F03"/>
    <w:rsid w:val="00403131"/>
    <w:rsid w:val="004042B8"/>
    <w:rsid w:val="00405F52"/>
    <w:rsid w:val="00406118"/>
    <w:rsid w:val="004077D5"/>
    <w:rsid w:val="004109EC"/>
    <w:rsid w:val="00410B32"/>
    <w:rsid w:val="00411041"/>
    <w:rsid w:val="00411524"/>
    <w:rsid w:val="00411966"/>
    <w:rsid w:val="00412591"/>
    <w:rsid w:val="0041284B"/>
    <w:rsid w:val="00412DB7"/>
    <w:rsid w:val="00413603"/>
    <w:rsid w:val="00414424"/>
    <w:rsid w:val="004147B1"/>
    <w:rsid w:val="00415432"/>
    <w:rsid w:val="0042116A"/>
    <w:rsid w:val="0042187F"/>
    <w:rsid w:val="0042231E"/>
    <w:rsid w:val="00422419"/>
    <w:rsid w:val="00423494"/>
    <w:rsid w:val="00423605"/>
    <w:rsid w:val="004252A1"/>
    <w:rsid w:val="00425A7F"/>
    <w:rsid w:val="004274DD"/>
    <w:rsid w:val="004323F4"/>
    <w:rsid w:val="0043456D"/>
    <w:rsid w:val="00434610"/>
    <w:rsid w:val="00434B19"/>
    <w:rsid w:val="004351CE"/>
    <w:rsid w:val="004361CC"/>
    <w:rsid w:val="0043763D"/>
    <w:rsid w:val="0043794B"/>
    <w:rsid w:val="00437F6F"/>
    <w:rsid w:val="00441022"/>
    <w:rsid w:val="004412C1"/>
    <w:rsid w:val="00441C2E"/>
    <w:rsid w:val="00441FB8"/>
    <w:rsid w:val="0044239B"/>
    <w:rsid w:val="00442D72"/>
    <w:rsid w:val="00442E9B"/>
    <w:rsid w:val="00443137"/>
    <w:rsid w:val="00443765"/>
    <w:rsid w:val="00443D20"/>
    <w:rsid w:val="00444AD1"/>
    <w:rsid w:val="004472E4"/>
    <w:rsid w:val="00451679"/>
    <w:rsid w:val="004518D3"/>
    <w:rsid w:val="0045343F"/>
    <w:rsid w:val="004546C7"/>
    <w:rsid w:val="00454788"/>
    <w:rsid w:val="00454974"/>
    <w:rsid w:val="0045505B"/>
    <w:rsid w:val="00455D48"/>
    <w:rsid w:val="0045684A"/>
    <w:rsid w:val="00456C3D"/>
    <w:rsid w:val="00456E15"/>
    <w:rsid w:val="00457825"/>
    <w:rsid w:val="004606A3"/>
    <w:rsid w:val="00461533"/>
    <w:rsid w:val="00462A4E"/>
    <w:rsid w:val="004642CE"/>
    <w:rsid w:val="00465183"/>
    <w:rsid w:val="00465887"/>
    <w:rsid w:val="00467CAA"/>
    <w:rsid w:val="00470446"/>
    <w:rsid w:val="0047149A"/>
    <w:rsid w:val="00472F65"/>
    <w:rsid w:val="004744E1"/>
    <w:rsid w:val="004747EF"/>
    <w:rsid w:val="00476F5E"/>
    <w:rsid w:val="00477952"/>
    <w:rsid w:val="00477D3F"/>
    <w:rsid w:val="00480C9A"/>
    <w:rsid w:val="00480D27"/>
    <w:rsid w:val="004812AE"/>
    <w:rsid w:val="004820D0"/>
    <w:rsid w:val="0048239B"/>
    <w:rsid w:val="00482BAB"/>
    <w:rsid w:val="00483C3F"/>
    <w:rsid w:val="00483E18"/>
    <w:rsid w:val="00483FE6"/>
    <w:rsid w:val="00484A60"/>
    <w:rsid w:val="00484DE4"/>
    <w:rsid w:val="00484F07"/>
    <w:rsid w:val="004858EF"/>
    <w:rsid w:val="00485D06"/>
    <w:rsid w:val="004902B3"/>
    <w:rsid w:val="0049064C"/>
    <w:rsid w:val="004910E4"/>
    <w:rsid w:val="004920CE"/>
    <w:rsid w:val="004928B8"/>
    <w:rsid w:val="004928FF"/>
    <w:rsid w:val="00493685"/>
    <w:rsid w:val="00494889"/>
    <w:rsid w:val="004961BE"/>
    <w:rsid w:val="004A0E98"/>
    <w:rsid w:val="004A1CBE"/>
    <w:rsid w:val="004A2549"/>
    <w:rsid w:val="004A3EDA"/>
    <w:rsid w:val="004A507C"/>
    <w:rsid w:val="004A64E7"/>
    <w:rsid w:val="004A6F1B"/>
    <w:rsid w:val="004A7397"/>
    <w:rsid w:val="004B0093"/>
    <w:rsid w:val="004B2768"/>
    <w:rsid w:val="004B2A78"/>
    <w:rsid w:val="004B3BCF"/>
    <w:rsid w:val="004B3E28"/>
    <w:rsid w:val="004B4687"/>
    <w:rsid w:val="004B5678"/>
    <w:rsid w:val="004B5E9F"/>
    <w:rsid w:val="004B5FD0"/>
    <w:rsid w:val="004B618A"/>
    <w:rsid w:val="004B73DE"/>
    <w:rsid w:val="004C0E88"/>
    <w:rsid w:val="004C1965"/>
    <w:rsid w:val="004C1B11"/>
    <w:rsid w:val="004C284A"/>
    <w:rsid w:val="004C329E"/>
    <w:rsid w:val="004C3F08"/>
    <w:rsid w:val="004C5E93"/>
    <w:rsid w:val="004C6D70"/>
    <w:rsid w:val="004C706A"/>
    <w:rsid w:val="004C747D"/>
    <w:rsid w:val="004D1763"/>
    <w:rsid w:val="004D1A30"/>
    <w:rsid w:val="004D1C3D"/>
    <w:rsid w:val="004D2287"/>
    <w:rsid w:val="004D2957"/>
    <w:rsid w:val="004D6A06"/>
    <w:rsid w:val="004D6D46"/>
    <w:rsid w:val="004D6ED8"/>
    <w:rsid w:val="004D7144"/>
    <w:rsid w:val="004D7275"/>
    <w:rsid w:val="004E013D"/>
    <w:rsid w:val="004E0707"/>
    <w:rsid w:val="004E0F4F"/>
    <w:rsid w:val="004E0FAE"/>
    <w:rsid w:val="004E315A"/>
    <w:rsid w:val="004E3366"/>
    <w:rsid w:val="004E38D8"/>
    <w:rsid w:val="004E5995"/>
    <w:rsid w:val="004E59E9"/>
    <w:rsid w:val="004E5FD5"/>
    <w:rsid w:val="004E6A22"/>
    <w:rsid w:val="004E6A4A"/>
    <w:rsid w:val="004E757E"/>
    <w:rsid w:val="004E76C0"/>
    <w:rsid w:val="004E7BAE"/>
    <w:rsid w:val="004F04D9"/>
    <w:rsid w:val="004F324A"/>
    <w:rsid w:val="004F364A"/>
    <w:rsid w:val="004F42C5"/>
    <w:rsid w:val="004F4C28"/>
    <w:rsid w:val="004F4DD2"/>
    <w:rsid w:val="004F554D"/>
    <w:rsid w:val="004F5A7B"/>
    <w:rsid w:val="00500279"/>
    <w:rsid w:val="00501201"/>
    <w:rsid w:val="005036AD"/>
    <w:rsid w:val="00504D39"/>
    <w:rsid w:val="00504F2A"/>
    <w:rsid w:val="0050608A"/>
    <w:rsid w:val="00506DCC"/>
    <w:rsid w:val="005072C6"/>
    <w:rsid w:val="005073E1"/>
    <w:rsid w:val="00507749"/>
    <w:rsid w:val="0051011D"/>
    <w:rsid w:val="00511005"/>
    <w:rsid w:val="00511E3A"/>
    <w:rsid w:val="005122CF"/>
    <w:rsid w:val="005149F2"/>
    <w:rsid w:val="0051622F"/>
    <w:rsid w:val="00516537"/>
    <w:rsid w:val="00522769"/>
    <w:rsid w:val="00522A25"/>
    <w:rsid w:val="00522E64"/>
    <w:rsid w:val="00522FBA"/>
    <w:rsid w:val="005249CE"/>
    <w:rsid w:val="00526CCE"/>
    <w:rsid w:val="00526F45"/>
    <w:rsid w:val="005271C3"/>
    <w:rsid w:val="00527C93"/>
    <w:rsid w:val="005301BA"/>
    <w:rsid w:val="0053169C"/>
    <w:rsid w:val="00532141"/>
    <w:rsid w:val="005371B0"/>
    <w:rsid w:val="00540050"/>
    <w:rsid w:val="00540DDA"/>
    <w:rsid w:val="00541C68"/>
    <w:rsid w:val="00542EF2"/>
    <w:rsid w:val="005430D9"/>
    <w:rsid w:val="00543A5C"/>
    <w:rsid w:val="00544428"/>
    <w:rsid w:val="00544454"/>
    <w:rsid w:val="00544DCC"/>
    <w:rsid w:val="0054596D"/>
    <w:rsid w:val="00547410"/>
    <w:rsid w:val="00547B27"/>
    <w:rsid w:val="005505FD"/>
    <w:rsid w:val="00550AFE"/>
    <w:rsid w:val="0055127D"/>
    <w:rsid w:val="00552894"/>
    <w:rsid w:val="00554262"/>
    <w:rsid w:val="00555A54"/>
    <w:rsid w:val="005568F0"/>
    <w:rsid w:val="00557F1D"/>
    <w:rsid w:val="00560FF4"/>
    <w:rsid w:val="005615BB"/>
    <w:rsid w:val="005633EE"/>
    <w:rsid w:val="00564050"/>
    <w:rsid w:val="00565586"/>
    <w:rsid w:val="00566826"/>
    <w:rsid w:val="00567BE4"/>
    <w:rsid w:val="00572660"/>
    <w:rsid w:val="00573F30"/>
    <w:rsid w:val="0057447A"/>
    <w:rsid w:val="005747AE"/>
    <w:rsid w:val="00575EEA"/>
    <w:rsid w:val="00576951"/>
    <w:rsid w:val="00576A11"/>
    <w:rsid w:val="00576B50"/>
    <w:rsid w:val="0057750A"/>
    <w:rsid w:val="00577707"/>
    <w:rsid w:val="005800DE"/>
    <w:rsid w:val="005828D8"/>
    <w:rsid w:val="00582D9E"/>
    <w:rsid w:val="00583334"/>
    <w:rsid w:val="0058357F"/>
    <w:rsid w:val="00585F1D"/>
    <w:rsid w:val="00587D1F"/>
    <w:rsid w:val="00590F80"/>
    <w:rsid w:val="00591274"/>
    <w:rsid w:val="00591350"/>
    <w:rsid w:val="00591F3E"/>
    <w:rsid w:val="00593914"/>
    <w:rsid w:val="00593CD3"/>
    <w:rsid w:val="0059432C"/>
    <w:rsid w:val="00594429"/>
    <w:rsid w:val="00595D0A"/>
    <w:rsid w:val="0059692E"/>
    <w:rsid w:val="00597065"/>
    <w:rsid w:val="005A023C"/>
    <w:rsid w:val="005A0BA0"/>
    <w:rsid w:val="005A0E15"/>
    <w:rsid w:val="005A1A0D"/>
    <w:rsid w:val="005A1FEA"/>
    <w:rsid w:val="005A3642"/>
    <w:rsid w:val="005A39C6"/>
    <w:rsid w:val="005A4174"/>
    <w:rsid w:val="005A4617"/>
    <w:rsid w:val="005A564E"/>
    <w:rsid w:val="005A67BE"/>
    <w:rsid w:val="005A71E5"/>
    <w:rsid w:val="005A74C8"/>
    <w:rsid w:val="005B137C"/>
    <w:rsid w:val="005B25E0"/>
    <w:rsid w:val="005B287C"/>
    <w:rsid w:val="005B49DB"/>
    <w:rsid w:val="005B5758"/>
    <w:rsid w:val="005B5BC9"/>
    <w:rsid w:val="005B77F3"/>
    <w:rsid w:val="005B784B"/>
    <w:rsid w:val="005B7D27"/>
    <w:rsid w:val="005C0148"/>
    <w:rsid w:val="005C0279"/>
    <w:rsid w:val="005C07A6"/>
    <w:rsid w:val="005C18DF"/>
    <w:rsid w:val="005C2F07"/>
    <w:rsid w:val="005C54BE"/>
    <w:rsid w:val="005C6345"/>
    <w:rsid w:val="005C6571"/>
    <w:rsid w:val="005C6776"/>
    <w:rsid w:val="005C6F71"/>
    <w:rsid w:val="005C7574"/>
    <w:rsid w:val="005D0664"/>
    <w:rsid w:val="005D1225"/>
    <w:rsid w:val="005D13E0"/>
    <w:rsid w:val="005D1DEE"/>
    <w:rsid w:val="005D2101"/>
    <w:rsid w:val="005D27A2"/>
    <w:rsid w:val="005D3F9A"/>
    <w:rsid w:val="005D42EB"/>
    <w:rsid w:val="005D43DF"/>
    <w:rsid w:val="005D57D4"/>
    <w:rsid w:val="005D6D54"/>
    <w:rsid w:val="005D7017"/>
    <w:rsid w:val="005D7892"/>
    <w:rsid w:val="005E0EE9"/>
    <w:rsid w:val="005E1C4F"/>
    <w:rsid w:val="005E3602"/>
    <w:rsid w:val="005E3E0B"/>
    <w:rsid w:val="005E5307"/>
    <w:rsid w:val="005E5451"/>
    <w:rsid w:val="005E5E3C"/>
    <w:rsid w:val="005E699E"/>
    <w:rsid w:val="005E6FCA"/>
    <w:rsid w:val="005F0AB9"/>
    <w:rsid w:val="005F0EC7"/>
    <w:rsid w:val="005F21B4"/>
    <w:rsid w:val="005F23CF"/>
    <w:rsid w:val="005F3ED0"/>
    <w:rsid w:val="005F5808"/>
    <w:rsid w:val="005F5D4A"/>
    <w:rsid w:val="005F5DB0"/>
    <w:rsid w:val="005F6FAE"/>
    <w:rsid w:val="0060062A"/>
    <w:rsid w:val="006010AD"/>
    <w:rsid w:val="00601A61"/>
    <w:rsid w:val="00603DEF"/>
    <w:rsid w:val="00604C56"/>
    <w:rsid w:val="00604EAA"/>
    <w:rsid w:val="006059B7"/>
    <w:rsid w:val="00606630"/>
    <w:rsid w:val="00606BD2"/>
    <w:rsid w:val="00607164"/>
    <w:rsid w:val="00610BD4"/>
    <w:rsid w:val="006116BB"/>
    <w:rsid w:val="006119B9"/>
    <w:rsid w:val="00611BB5"/>
    <w:rsid w:val="00613236"/>
    <w:rsid w:val="00614532"/>
    <w:rsid w:val="00615CC4"/>
    <w:rsid w:val="00616EA3"/>
    <w:rsid w:val="00617883"/>
    <w:rsid w:val="00617C25"/>
    <w:rsid w:val="00622D24"/>
    <w:rsid w:val="00622FB5"/>
    <w:rsid w:val="006235AF"/>
    <w:rsid w:val="00623A8A"/>
    <w:rsid w:val="00624766"/>
    <w:rsid w:val="00624CAA"/>
    <w:rsid w:val="00625520"/>
    <w:rsid w:val="00626063"/>
    <w:rsid w:val="00627EB9"/>
    <w:rsid w:val="00627F00"/>
    <w:rsid w:val="006304D7"/>
    <w:rsid w:val="006308D0"/>
    <w:rsid w:val="006310EE"/>
    <w:rsid w:val="00631373"/>
    <w:rsid w:val="00631420"/>
    <w:rsid w:val="00631AFD"/>
    <w:rsid w:val="00633380"/>
    <w:rsid w:val="00633535"/>
    <w:rsid w:val="00633DBD"/>
    <w:rsid w:val="00634B03"/>
    <w:rsid w:val="00634C0F"/>
    <w:rsid w:val="00635C8C"/>
    <w:rsid w:val="00636D4F"/>
    <w:rsid w:val="00637AB0"/>
    <w:rsid w:val="00640866"/>
    <w:rsid w:val="00641049"/>
    <w:rsid w:val="00642905"/>
    <w:rsid w:val="00642A12"/>
    <w:rsid w:val="00642FC3"/>
    <w:rsid w:val="00643D66"/>
    <w:rsid w:val="00643F02"/>
    <w:rsid w:val="00645246"/>
    <w:rsid w:val="0064672B"/>
    <w:rsid w:val="00647305"/>
    <w:rsid w:val="00647409"/>
    <w:rsid w:val="006509C1"/>
    <w:rsid w:val="00651F7D"/>
    <w:rsid w:val="006531FA"/>
    <w:rsid w:val="00653349"/>
    <w:rsid w:val="00653992"/>
    <w:rsid w:val="00653DA5"/>
    <w:rsid w:val="00654993"/>
    <w:rsid w:val="00656E79"/>
    <w:rsid w:val="00657CF1"/>
    <w:rsid w:val="00661AA1"/>
    <w:rsid w:val="00661F2C"/>
    <w:rsid w:val="006624D2"/>
    <w:rsid w:val="00662814"/>
    <w:rsid w:val="00662DAC"/>
    <w:rsid w:val="00662E41"/>
    <w:rsid w:val="00663CD5"/>
    <w:rsid w:val="00664ADA"/>
    <w:rsid w:val="00665ADB"/>
    <w:rsid w:val="00666998"/>
    <w:rsid w:val="00667130"/>
    <w:rsid w:val="00670B78"/>
    <w:rsid w:val="00671003"/>
    <w:rsid w:val="006711D8"/>
    <w:rsid w:val="00674258"/>
    <w:rsid w:val="006745DA"/>
    <w:rsid w:val="006746C0"/>
    <w:rsid w:val="006753BC"/>
    <w:rsid w:val="00675938"/>
    <w:rsid w:val="00677170"/>
    <w:rsid w:val="00677CB0"/>
    <w:rsid w:val="00681949"/>
    <w:rsid w:val="00681978"/>
    <w:rsid w:val="00682665"/>
    <w:rsid w:val="0068277C"/>
    <w:rsid w:val="00682808"/>
    <w:rsid w:val="00683189"/>
    <w:rsid w:val="0068421E"/>
    <w:rsid w:val="00685BB3"/>
    <w:rsid w:val="00686EC2"/>
    <w:rsid w:val="00690547"/>
    <w:rsid w:val="006916A5"/>
    <w:rsid w:val="006918E2"/>
    <w:rsid w:val="00691D99"/>
    <w:rsid w:val="00692FF8"/>
    <w:rsid w:val="006944E9"/>
    <w:rsid w:val="006A0817"/>
    <w:rsid w:val="006A0D11"/>
    <w:rsid w:val="006A16C1"/>
    <w:rsid w:val="006A1E92"/>
    <w:rsid w:val="006A279C"/>
    <w:rsid w:val="006A5CDC"/>
    <w:rsid w:val="006A634A"/>
    <w:rsid w:val="006B1397"/>
    <w:rsid w:val="006B1741"/>
    <w:rsid w:val="006B27A3"/>
    <w:rsid w:val="006B2F65"/>
    <w:rsid w:val="006B3D75"/>
    <w:rsid w:val="006B4B8A"/>
    <w:rsid w:val="006B547B"/>
    <w:rsid w:val="006B5B64"/>
    <w:rsid w:val="006B5C48"/>
    <w:rsid w:val="006B6681"/>
    <w:rsid w:val="006C1237"/>
    <w:rsid w:val="006C298F"/>
    <w:rsid w:val="006C2C34"/>
    <w:rsid w:val="006C30A7"/>
    <w:rsid w:val="006C3EBB"/>
    <w:rsid w:val="006C588F"/>
    <w:rsid w:val="006C6305"/>
    <w:rsid w:val="006C7D4B"/>
    <w:rsid w:val="006D00F6"/>
    <w:rsid w:val="006D0A9E"/>
    <w:rsid w:val="006D11A0"/>
    <w:rsid w:val="006D24A1"/>
    <w:rsid w:val="006D33A9"/>
    <w:rsid w:val="006D3E1A"/>
    <w:rsid w:val="006D40E7"/>
    <w:rsid w:val="006D4B23"/>
    <w:rsid w:val="006D5CE0"/>
    <w:rsid w:val="006D6107"/>
    <w:rsid w:val="006D6AD0"/>
    <w:rsid w:val="006E07E3"/>
    <w:rsid w:val="006E0989"/>
    <w:rsid w:val="006E0C5C"/>
    <w:rsid w:val="006E20A6"/>
    <w:rsid w:val="006E27F7"/>
    <w:rsid w:val="006E2839"/>
    <w:rsid w:val="006E44DB"/>
    <w:rsid w:val="006E4FB7"/>
    <w:rsid w:val="006E50DF"/>
    <w:rsid w:val="006E5A67"/>
    <w:rsid w:val="006E61B5"/>
    <w:rsid w:val="006E679E"/>
    <w:rsid w:val="006E759A"/>
    <w:rsid w:val="006E7AB1"/>
    <w:rsid w:val="006F04E8"/>
    <w:rsid w:val="006F0C28"/>
    <w:rsid w:val="006F11B2"/>
    <w:rsid w:val="006F1B29"/>
    <w:rsid w:val="006F2EDE"/>
    <w:rsid w:val="006F357B"/>
    <w:rsid w:val="006F415F"/>
    <w:rsid w:val="006F4293"/>
    <w:rsid w:val="006F4493"/>
    <w:rsid w:val="006F5CE1"/>
    <w:rsid w:val="006F6174"/>
    <w:rsid w:val="006F620E"/>
    <w:rsid w:val="00700286"/>
    <w:rsid w:val="007004B3"/>
    <w:rsid w:val="0070127C"/>
    <w:rsid w:val="00701CE2"/>
    <w:rsid w:val="00701DA7"/>
    <w:rsid w:val="00702289"/>
    <w:rsid w:val="00702A1A"/>
    <w:rsid w:val="00702C6F"/>
    <w:rsid w:val="00702EC1"/>
    <w:rsid w:val="00703B2C"/>
    <w:rsid w:val="00703D75"/>
    <w:rsid w:val="00705159"/>
    <w:rsid w:val="00705710"/>
    <w:rsid w:val="007064CF"/>
    <w:rsid w:val="00706D3F"/>
    <w:rsid w:val="007117F6"/>
    <w:rsid w:val="00712809"/>
    <w:rsid w:val="00712E01"/>
    <w:rsid w:val="007130FF"/>
    <w:rsid w:val="007135DA"/>
    <w:rsid w:val="00714F79"/>
    <w:rsid w:val="00716166"/>
    <w:rsid w:val="00716A5C"/>
    <w:rsid w:val="0071798A"/>
    <w:rsid w:val="0072050D"/>
    <w:rsid w:val="00720C44"/>
    <w:rsid w:val="0072207E"/>
    <w:rsid w:val="0072349F"/>
    <w:rsid w:val="00723D9D"/>
    <w:rsid w:val="00724122"/>
    <w:rsid w:val="00724CB2"/>
    <w:rsid w:val="0072651E"/>
    <w:rsid w:val="00726C5C"/>
    <w:rsid w:val="007277B0"/>
    <w:rsid w:val="0072786D"/>
    <w:rsid w:val="007304A6"/>
    <w:rsid w:val="00731D25"/>
    <w:rsid w:val="00731F02"/>
    <w:rsid w:val="007336ED"/>
    <w:rsid w:val="00733A3D"/>
    <w:rsid w:val="00733CFD"/>
    <w:rsid w:val="00734109"/>
    <w:rsid w:val="00735C5F"/>
    <w:rsid w:val="0073713F"/>
    <w:rsid w:val="00737EB2"/>
    <w:rsid w:val="00740705"/>
    <w:rsid w:val="007418A2"/>
    <w:rsid w:val="0074196B"/>
    <w:rsid w:val="00741AD8"/>
    <w:rsid w:val="00742B51"/>
    <w:rsid w:val="00742E5F"/>
    <w:rsid w:val="007431E6"/>
    <w:rsid w:val="0074397F"/>
    <w:rsid w:val="0074404B"/>
    <w:rsid w:val="00745FB1"/>
    <w:rsid w:val="00746034"/>
    <w:rsid w:val="00746EEF"/>
    <w:rsid w:val="00751E15"/>
    <w:rsid w:val="00751F52"/>
    <w:rsid w:val="007528B3"/>
    <w:rsid w:val="007533DC"/>
    <w:rsid w:val="007536F1"/>
    <w:rsid w:val="007542BA"/>
    <w:rsid w:val="00756648"/>
    <w:rsid w:val="00756F72"/>
    <w:rsid w:val="00761396"/>
    <w:rsid w:val="0076289D"/>
    <w:rsid w:val="0076459F"/>
    <w:rsid w:val="007668A6"/>
    <w:rsid w:val="00766DB6"/>
    <w:rsid w:val="00767B40"/>
    <w:rsid w:val="0077042E"/>
    <w:rsid w:val="007707B9"/>
    <w:rsid w:val="00771CB0"/>
    <w:rsid w:val="00772E33"/>
    <w:rsid w:val="00773342"/>
    <w:rsid w:val="00773D9E"/>
    <w:rsid w:val="0077468B"/>
    <w:rsid w:val="0077513D"/>
    <w:rsid w:val="007754A7"/>
    <w:rsid w:val="00777334"/>
    <w:rsid w:val="0078011D"/>
    <w:rsid w:val="007807FF"/>
    <w:rsid w:val="00780A98"/>
    <w:rsid w:val="00781459"/>
    <w:rsid w:val="0078152F"/>
    <w:rsid w:val="007815CA"/>
    <w:rsid w:val="007842EA"/>
    <w:rsid w:val="0078476F"/>
    <w:rsid w:val="00784CE1"/>
    <w:rsid w:val="0078677B"/>
    <w:rsid w:val="00786D64"/>
    <w:rsid w:val="0078738B"/>
    <w:rsid w:val="007875BB"/>
    <w:rsid w:val="00791262"/>
    <w:rsid w:val="007922F4"/>
    <w:rsid w:val="0079284D"/>
    <w:rsid w:val="00792B39"/>
    <w:rsid w:val="00793294"/>
    <w:rsid w:val="007939C8"/>
    <w:rsid w:val="007947DA"/>
    <w:rsid w:val="0079630A"/>
    <w:rsid w:val="00796556"/>
    <w:rsid w:val="00797378"/>
    <w:rsid w:val="007A0970"/>
    <w:rsid w:val="007A2750"/>
    <w:rsid w:val="007A2BCD"/>
    <w:rsid w:val="007A446D"/>
    <w:rsid w:val="007A5899"/>
    <w:rsid w:val="007A61A8"/>
    <w:rsid w:val="007A655D"/>
    <w:rsid w:val="007A7B41"/>
    <w:rsid w:val="007B0073"/>
    <w:rsid w:val="007B17FA"/>
    <w:rsid w:val="007B227A"/>
    <w:rsid w:val="007B25D3"/>
    <w:rsid w:val="007B317D"/>
    <w:rsid w:val="007B39CE"/>
    <w:rsid w:val="007B3C59"/>
    <w:rsid w:val="007B40B6"/>
    <w:rsid w:val="007B4726"/>
    <w:rsid w:val="007B4CF0"/>
    <w:rsid w:val="007B697B"/>
    <w:rsid w:val="007C1387"/>
    <w:rsid w:val="007C33A6"/>
    <w:rsid w:val="007C3E43"/>
    <w:rsid w:val="007C50CD"/>
    <w:rsid w:val="007C6571"/>
    <w:rsid w:val="007C69BA"/>
    <w:rsid w:val="007C7380"/>
    <w:rsid w:val="007C77A3"/>
    <w:rsid w:val="007D0DA1"/>
    <w:rsid w:val="007D2F7E"/>
    <w:rsid w:val="007D30B0"/>
    <w:rsid w:val="007D3F43"/>
    <w:rsid w:val="007D4897"/>
    <w:rsid w:val="007D51BD"/>
    <w:rsid w:val="007D5601"/>
    <w:rsid w:val="007D5DCF"/>
    <w:rsid w:val="007D5F96"/>
    <w:rsid w:val="007D668C"/>
    <w:rsid w:val="007D745D"/>
    <w:rsid w:val="007D79E9"/>
    <w:rsid w:val="007D7E4A"/>
    <w:rsid w:val="007E0C76"/>
    <w:rsid w:val="007E15CF"/>
    <w:rsid w:val="007E51C6"/>
    <w:rsid w:val="007E640E"/>
    <w:rsid w:val="007E6506"/>
    <w:rsid w:val="007E6E4D"/>
    <w:rsid w:val="007E7926"/>
    <w:rsid w:val="007E7E62"/>
    <w:rsid w:val="007F0764"/>
    <w:rsid w:val="007F0E15"/>
    <w:rsid w:val="007F109A"/>
    <w:rsid w:val="007F1336"/>
    <w:rsid w:val="007F2374"/>
    <w:rsid w:val="007F3933"/>
    <w:rsid w:val="007F40B1"/>
    <w:rsid w:val="007F50CB"/>
    <w:rsid w:val="007F5B7C"/>
    <w:rsid w:val="007F5E7C"/>
    <w:rsid w:val="007F5E9B"/>
    <w:rsid w:val="007F7FD3"/>
    <w:rsid w:val="008005A0"/>
    <w:rsid w:val="008006F9"/>
    <w:rsid w:val="00800AFF"/>
    <w:rsid w:val="00800D34"/>
    <w:rsid w:val="008014CA"/>
    <w:rsid w:val="0080205A"/>
    <w:rsid w:val="00802E6D"/>
    <w:rsid w:val="008040B6"/>
    <w:rsid w:val="008040F4"/>
    <w:rsid w:val="008042F7"/>
    <w:rsid w:val="00804838"/>
    <w:rsid w:val="008050CD"/>
    <w:rsid w:val="0080566C"/>
    <w:rsid w:val="00806C40"/>
    <w:rsid w:val="00807E47"/>
    <w:rsid w:val="00810BEC"/>
    <w:rsid w:val="00811547"/>
    <w:rsid w:val="008121F7"/>
    <w:rsid w:val="00812D4F"/>
    <w:rsid w:val="00813FB3"/>
    <w:rsid w:val="00815ADC"/>
    <w:rsid w:val="0081611A"/>
    <w:rsid w:val="00816961"/>
    <w:rsid w:val="0082068B"/>
    <w:rsid w:val="008207EF"/>
    <w:rsid w:val="00820BA8"/>
    <w:rsid w:val="00822427"/>
    <w:rsid w:val="00822B41"/>
    <w:rsid w:val="00822F81"/>
    <w:rsid w:val="008232FB"/>
    <w:rsid w:val="008233D4"/>
    <w:rsid w:val="00823FDB"/>
    <w:rsid w:val="0082438C"/>
    <w:rsid w:val="00824548"/>
    <w:rsid w:val="00825299"/>
    <w:rsid w:val="00826002"/>
    <w:rsid w:val="00826C4C"/>
    <w:rsid w:val="008274ED"/>
    <w:rsid w:val="008306F5"/>
    <w:rsid w:val="00830801"/>
    <w:rsid w:val="00831F6F"/>
    <w:rsid w:val="008322E0"/>
    <w:rsid w:val="0083405D"/>
    <w:rsid w:val="00834452"/>
    <w:rsid w:val="00835188"/>
    <w:rsid w:val="008356DB"/>
    <w:rsid w:val="00836C5A"/>
    <w:rsid w:val="00837083"/>
    <w:rsid w:val="00837AAF"/>
    <w:rsid w:val="00841799"/>
    <w:rsid w:val="008418CC"/>
    <w:rsid w:val="00841D0C"/>
    <w:rsid w:val="00842B88"/>
    <w:rsid w:val="00842FC2"/>
    <w:rsid w:val="00843E7C"/>
    <w:rsid w:val="0084424C"/>
    <w:rsid w:val="008454D4"/>
    <w:rsid w:val="00845E38"/>
    <w:rsid w:val="00846517"/>
    <w:rsid w:val="008478C4"/>
    <w:rsid w:val="00850499"/>
    <w:rsid w:val="00850ED2"/>
    <w:rsid w:val="008519D5"/>
    <w:rsid w:val="00852558"/>
    <w:rsid w:val="008535FB"/>
    <w:rsid w:val="0085374F"/>
    <w:rsid w:val="0085419A"/>
    <w:rsid w:val="00854E35"/>
    <w:rsid w:val="008557BC"/>
    <w:rsid w:val="00856AAF"/>
    <w:rsid w:val="00860C77"/>
    <w:rsid w:val="0086176A"/>
    <w:rsid w:val="00861B97"/>
    <w:rsid w:val="00861BFA"/>
    <w:rsid w:val="008636DE"/>
    <w:rsid w:val="00863899"/>
    <w:rsid w:val="00866445"/>
    <w:rsid w:val="008668AC"/>
    <w:rsid w:val="00867F5E"/>
    <w:rsid w:val="0087311E"/>
    <w:rsid w:val="00873621"/>
    <w:rsid w:val="00873A85"/>
    <w:rsid w:val="0087426F"/>
    <w:rsid w:val="0087472E"/>
    <w:rsid w:val="008757FD"/>
    <w:rsid w:val="00875BA6"/>
    <w:rsid w:val="008779FC"/>
    <w:rsid w:val="00880C53"/>
    <w:rsid w:val="008821B9"/>
    <w:rsid w:val="008822E2"/>
    <w:rsid w:val="0088274F"/>
    <w:rsid w:val="00885131"/>
    <w:rsid w:val="0088563C"/>
    <w:rsid w:val="00887446"/>
    <w:rsid w:val="008875C5"/>
    <w:rsid w:val="0089074F"/>
    <w:rsid w:val="00891BB0"/>
    <w:rsid w:val="00891F92"/>
    <w:rsid w:val="008920B1"/>
    <w:rsid w:val="00893928"/>
    <w:rsid w:val="00894F4D"/>
    <w:rsid w:val="00895124"/>
    <w:rsid w:val="008958EB"/>
    <w:rsid w:val="00895930"/>
    <w:rsid w:val="00896449"/>
    <w:rsid w:val="00897926"/>
    <w:rsid w:val="00897C2E"/>
    <w:rsid w:val="008A0B1F"/>
    <w:rsid w:val="008A0BDA"/>
    <w:rsid w:val="008A0E32"/>
    <w:rsid w:val="008A118B"/>
    <w:rsid w:val="008A18DC"/>
    <w:rsid w:val="008A2BE4"/>
    <w:rsid w:val="008A2C32"/>
    <w:rsid w:val="008A340F"/>
    <w:rsid w:val="008A404D"/>
    <w:rsid w:val="008A41BB"/>
    <w:rsid w:val="008A4346"/>
    <w:rsid w:val="008A44AF"/>
    <w:rsid w:val="008A467C"/>
    <w:rsid w:val="008A7318"/>
    <w:rsid w:val="008A7459"/>
    <w:rsid w:val="008B12EC"/>
    <w:rsid w:val="008B18A4"/>
    <w:rsid w:val="008B18B5"/>
    <w:rsid w:val="008B2AA2"/>
    <w:rsid w:val="008B3443"/>
    <w:rsid w:val="008B3C05"/>
    <w:rsid w:val="008B3EF0"/>
    <w:rsid w:val="008B5DE6"/>
    <w:rsid w:val="008B6C0B"/>
    <w:rsid w:val="008B7244"/>
    <w:rsid w:val="008B74D3"/>
    <w:rsid w:val="008B7ADE"/>
    <w:rsid w:val="008C03D5"/>
    <w:rsid w:val="008C15E1"/>
    <w:rsid w:val="008C1F4F"/>
    <w:rsid w:val="008C3AEB"/>
    <w:rsid w:val="008C3CAE"/>
    <w:rsid w:val="008C3F92"/>
    <w:rsid w:val="008C44D0"/>
    <w:rsid w:val="008C5D18"/>
    <w:rsid w:val="008C6269"/>
    <w:rsid w:val="008D17FD"/>
    <w:rsid w:val="008D2FEF"/>
    <w:rsid w:val="008D5C56"/>
    <w:rsid w:val="008D64DA"/>
    <w:rsid w:val="008D7A72"/>
    <w:rsid w:val="008E019D"/>
    <w:rsid w:val="008E08B8"/>
    <w:rsid w:val="008E098E"/>
    <w:rsid w:val="008E0A1A"/>
    <w:rsid w:val="008E0A3C"/>
    <w:rsid w:val="008E1069"/>
    <w:rsid w:val="008E13F6"/>
    <w:rsid w:val="008E1B54"/>
    <w:rsid w:val="008E2818"/>
    <w:rsid w:val="008E2F64"/>
    <w:rsid w:val="008E3C05"/>
    <w:rsid w:val="008E3EBD"/>
    <w:rsid w:val="008E4BD0"/>
    <w:rsid w:val="008E4DD5"/>
    <w:rsid w:val="008E5186"/>
    <w:rsid w:val="008E5445"/>
    <w:rsid w:val="008E66D3"/>
    <w:rsid w:val="008E717E"/>
    <w:rsid w:val="008E763F"/>
    <w:rsid w:val="008E78B2"/>
    <w:rsid w:val="008E7C52"/>
    <w:rsid w:val="008E7CFE"/>
    <w:rsid w:val="008E7E1A"/>
    <w:rsid w:val="008F07ED"/>
    <w:rsid w:val="008F219E"/>
    <w:rsid w:val="008F2471"/>
    <w:rsid w:val="008F28E0"/>
    <w:rsid w:val="008F2C1C"/>
    <w:rsid w:val="008F2F4F"/>
    <w:rsid w:val="008F33C2"/>
    <w:rsid w:val="008F3E54"/>
    <w:rsid w:val="008F4F3C"/>
    <w:rsid w:val="008F61A8"/>
    <w:rsid w:val="008F6899"/>
    <w:rsid w:val="008F6EBD"/>
    <w:rsid w:val="008F761D"/>
    <w:rsid w:val="008F784B"/>
    <w:rsid w:val="008F7E03"/>
    <w:rsid w:val="008F7E57"/>
    <w:rsid w:val="008F7F24"/>
    <w:rsid w:val="009005EF"/>
    <w:rsid w:val="0090067B"/>
    <w:rsid w:val="00902635"/>
    <w:rsid w:val="00903064"/>
    <w:rsid w:val="00903729"/>
    <w:rsid w:val="00904115"/>
    <w:rsid w:val="00904ABE"/>
    <w:rsid w:val="00904ACF"/>
    <w:rsid w:val="009055A6"/>
    <w:rsid w:val="00906567"/>
    <w:rsid w:val="00907F01"/>
    <w:rsid w:val="00910F87"/>
    <w:rsid w:val="00911F54"/>
    <w:rsid w:val="00912016"/>
    <w:rsid w:val="0091220F"/>
    <w:rsid w:val="00912605"/>
    <w:rsid w:val="0091270E"/>
    <w:rsid w:val="00912C7D"/>
    <w:rsid w:val="00915675"/>
    <w:rsid w:val="00915DD9"/>
    <w:rsid w:val="0091680E"/>
    <w:rsid w:val="0092126B"/>
    <w:rsid w:val="00921776"/>
    <w:rsid w:val="00921946"/>
    <w:rsid w:val="00921D60"/>
    <w:rsid w:val="00921E0F"/>
    <w:rsid w:val="0092203E"/>
    <w:rsid w:val="009245C7"/>
    <w:rsid w:val="00926F13"/>
    <w:rsid w:val="00926FCA"/>
    <w:rsid w:val="00927361"/>
    <w:rsid w:val="00930145"/>
    <w:rsid w:val="009307F7"/>
    <w:rsid w:val="00930C7B"/>
    <w:rsid w:val="0093231D"/>
    <w:rsid w:val="009325CF"/>
    <w:rsid w:val="0093279C"/>
    <w:rsid w:val="00932F35"/>
    <w:rsid w:val="00934799"/>
    <w:rsid w:val="00934F0D"/>
    <w:rsid w:val="009350CE"/>
    <w:rsid w:val="0093597C"/>
    <w:rsid w:val="00935A3C"/>
    <w:rsid w:val="0093697C"/>
    <w:rsid w:val="0093772B"/>
    <w:rsid w:val="00937F8E"/>
    <w:rsid w:val="009407C6"/>
    <w:rsid w:val="009416B2"/>
    <w:rsid w:val="0094232C"/>
    <w:rsid w:val="00942FCD"/>
    <w:rsid w:val="00943294"/>
    <w:rsid w:val="009435AE"/>
    <w:rsid w:val="00944DF7"/>
    <w:rsid w:val="00945C06"/>
    <w:rsid w:val="00950FC8"/>
    <w:rsid w:val="00951594"/>
    <w:rsid w:val="00951BE6"/>
    <w:rsid w:val="009526CF"/>
    <w:rsid w:val="009528B9"/>
    <w:rsid w:val="00953808"/>
    <w:rsid w:val="00953C6F"/>
    <w:rsid w:val="00954534"/>
    <w:rsid w:val="00954D73"/>
    <w:rsid w:val="00954E0C"/>
    <w:rsid w:val="00955412"/>
    <w:rsid w:val="00956750"/>
    <w:rsid w:val="00956BB1"/>
    <w:rsid w:val="00956E12"/>
    <w:rsid w:val="00960172"/>
    <w:rsid w:val="00960A89"/>
    <w:rsid w:val="009610C9"/>
    <w:rsid w:val="00962217"/>
    <w:rsid w:val="00964259"/>
    <w:rsid w:val="00964691"/>
    <w:rsid w:val="00964701"/>
    <w:rsid w:val="0096490C"/>
    <w:rsid w:val="00965211"/>
    <w:rsid w:val="0096699E"/>
    <w:rsid w:val="009677FB"/>
    <w:rsid w:val="00967A48"/>
    <w:rsid w:val="00967B8F"/>
    <w:rsid w:val="00970494"/>
    <w:rsid w:val="00970B8F"/>
    <w:rsid w:val="00971F85"/>
    <w:rsid w:val="009720AD"/>
    <w:rsid w:val="00973BFC"/>
    <w:rsid w:val="0097622B"/>
    <w:rsid w:val="009769F4"/>
    <w:rsid w:val="00976BCB"/>
    <w:rsid w:val="00977671"/>
    <w:rsid w:val="009802E4"/>
    <w:rsid w:val="0098118A"/>
    <w:rsid w:val="00981BF1"/>
    <w:rsid w:val="00982D6A"/>
    <w:rsid w:val="00984AAF"/>
    <w:rsid w:val="00985065"/>
    <w:rsid w:val="00990269"/>
    <w:rsid w:val="0099190C"/>
    <w:rsid w:val="00991A5A"/>
    <w:rsid w:val="00991E0B"/>
    <w:rsid w:val="00992B01"/>
    <w:rsid w:val="009944C9"/>
    <w:rsid w:val="009946B2"/>
    <w:rsid w:val="0099504F"/>
    <w:rsid w:val="009956A7"/>
    <w:rsid w:val="00996FB3"/>
    <w:rsid w:val="009978DE"/>
    <w:rsid w:val="00997A20"/>
    <w:rsid w:val="00997D4E"/>
    <w:rsid w:val="00997EAE"/>
    <w:rsid w:val="00997F71"/>
    <w:rsid w:val="009A1712"/>
    <w:rsid w:val="009A177B"/>
    <w:rsid w:val="009A3A09"/>
    <w:rsid w:val="009A5DCE"/>
    <w:rsid w:val="009A7206"/>
    <w:rsid w:val="009A75E7"/>
    <w:rsid w:val="009B05F6"/>
    <w:rsid w:val="009B0B9A"/>
    <w:rsid w:val="009B2713"/>
    <w:rsid w:val="009B3604"/>
    <w:rsid w:val="009B360C"/>
    <w:rsid w:val="009B396D"/>
    <w:rsid w:val="009B3D1D"/>
    <w:rsid w:val="009B4051"/>
    <w:rsid w:val="009B4997"/>
    <w:rsid w:val="009B519F"/>
    <w:rsid w:val="009B5231"/>
    <w:rsid w:val="009B545B"/>
    <w:rsid w:val="009B6440"/>
    <w:rsid w:val="009B6871"/>
    <w:rsid w:val="009B6E17"/>
    <w:rsid w:val="009C0434"/>
    <w:rsid w:val="009C0883"/>
    <w:rsid w:val="009C0B20"/>
    <w:rsid w:val="009C0E15"/>
    <w:rsid w:val="009C0FC6"/>
    <w:rsid w:val="009C1FE0"/>
    <w:rsid w:val="009C2B42"/>
    <w:rsid w:val="009C31A5"/>
    <w:rsid w:val="009C3A9F"/>
    <w:rsid w:val="009C4127"/>
    <w:rsid w:val="009C546A"/>
    <w:rsid w:val="009C5A14"/>
    <w:rsid w:val="009C5F87"/>
    <w:rsid w:val="009C64FF"/>
    <w:rsid w:val="009C7730"/>
    <w:rsid w:val="009D0404"/>
    <w:rsid w:val="009D08EB"/>
    <w:rsid w:val="009D10BD"/>
    <w:rsid w:val="009D1289"/>
    <w:rsid w:val="009D16E0"/>
    <w:rsid w:val="009D375A"/>
    <w:rsid w:val="009D49F5"/>
    <w:rsid w:val="009D4B43"/>
    <w:rsid w:val="009D5380"/>
    <w:rsid w:val="009D562E"/>
    <w:rsid w:val="009D5A98"/>
    <w:rsid w:val="009D68A7"/>
    <w:rsid w:val="009D69F9"/>
    <w:rsid w:val="009D6EF9"/>
    <w:rsid w:val="009D7060"/>
    <w:rsid w:val="009D72F2"/>
    <w:rsid w:val="009D7485"/>
    <w:rsid w:val="009D79E9"/>
    <w:rsid w:val="009E026E"/>
    <w:rsid w:val="009E0A07"/>
    <w:rsid w:val="009E0F25"/>
    <w:rsid w:val="009E2CDA"/>
    <w:rsid w:val="009E2F81"/>
    <w:rsid w:val="009E3022"/>
    <w:rsid w:val="009E40C3"/>
    <w:rsid w:val="009E5151"/>
    <w:rsid w:val="009E75A1"/>
    <w:rsid w:val="009E7C20"/>
    <w:rsid w:val="009F0FAD"/>
    <w:rsid w:val="009F1158"/>
    <w:rsid w:val="009F1FB6"/>
    <w:rsid w:val="009F253D"/>
    <w:rsid w:val="009F2D24"/>
    <w:rsid w:val="009F3887"/>
    <w:rsid w:val="009F38E1"/>
    <w:rsid w:val="009F3CE3"/>
    <w:rsid w:val="009F45E3"/>
    <w:rsid w:val="009F6322"/>
    <w:rsid w:val="009F6328"/>
    <w:rsid w:val="009F6B6F"/>
    <w:rsid w:val="00A00304"/>
    <w:rsid w:val="00A009B7"/>
    <w:rsid w:val="00A037BC"/>
    <w:rsid w:val="00A04BB5"/>
    <w:rsid w:val="00A05893"/>
    <w:rsid w:val="00A068EF"/>
    <w:rsid w:val="00A071D3"/>
    <w:rsid w:val="00A07772"/>
    <w:rsid w:val="00A115D7"/>
    <w:rsid w:val="00A11EAF"/>
    <w:rsid w:val="00A127BF"/>
    <w:rsid w:val="00A12DCC"/>
    <w:rsid w:val="00A13957"/>
    <w:rsid w:val="00A14BC1"/>
    <w:rsid w:val="00A15BC1"/>
    <w:rsid w:val="00A1705E"/>
    <w:rsid w:val="00A17CCE"/>
    <w:rsid w:val="00A17EA0"/>
    <w:rsid w:val="00A20FE7"/>
    <w:rsid w:val="00A22D64"/>
    <w:rsid w:val="00A22FC7"/>
    <w:rsid w:val="00A23165"/>
    <w:rsid w:val="00A232E9"/>
    <w:rsid w:val="00A234ED"/>
    <w:rsid w:val="00A23932"/>
    <w:rsid w:val="00A24095"/>
    <w:rsid w:val="00A25C65"/>
    <w:rsid w:val="00A262D1"/>
    <w:rsid w:val="00A2640C"/>
    <w:rsid w:val="00A30038"/>
    <w:rsid w:val="00A31E4F"/>
    <w:rsid w:val="00A33078"/>
    <w:rsid w:val="00A33BE6"/>
    <w:rsid w:val="00A34AD2"/>
    <w:rsid w:val="00A35DE4"/>
    <w:rsid w:val="00A37147"/>
    <w:rsid w:val="00A413A2"/>
    <w:rsid w:val="00A42765"/>
    <w:rsid w:val="00A42921"/>
    <w:rsid w:val="00A43282"/>
    <w:rsid w:val="00A43652"/>
    <w:rsid w:val="00A43DB4"/>
    <w:rsid w:val="00A441D6"/>
    <w:rsid w:val="00A4485A"/>
    <w:rsid w:val="00A44B14"/>
    <w:rsid w:val="00A45939"/>
    <w:rsid w:val="00A467AB"/>
    <w:rsid w:val="00A46CEC"/>
    <w:rsid w:val="00A50A34"/>
    <w:rsid w:val="00A51CA3"/>
    <w:rsid w:val="00A53611"/>
    <w:rsid w:val="00A54D23"/>
    <w:rsid w:val="00A56EE1"/>
    <w:rsid w:val="00A56F04"/>
    <w:rsid w:val="00A610E2"/>
    <w:rsid w:val="00A63D5D"/>
    <w:rsid w:val="00A65FCD"/>
    <w:rsid w:val="00A66072"/>
    <w:rsid w:val="00A6715D"/>
    <w:rsid w:val="00A67E7C"/>
    <w:rsid w:val="00A717E6"/>
    <w:rsid w:val="00A73226"/>
    <w:rsid w:val="00A7560C"/>
    <w:rsid w:val="00A76926"/>
    <w:rsid w:val="00A76D27"/>
    <w:rsid w:val="00A801FC"/>
    <w:rsid w:val="00A80C46"/>
    <w:rsid w:val="00A81D6B"/>
    <w:rsid w:val="00A83386"/>
    <w:rsid w:val="00A839C7"/>
    <w:rsid w:val="00A84012"/>
    <w:rsid w:val="00A86D17"/>
    <w:rsid w:val="00A879CA"/>
    <w:rsid w:val="00A90190"/>
    <w:rsid w:val="00A90496"/>
    <w:rsid w:val="00A90937"/>
    <w:rsid w:val="00A91216"/>
    <w:rsid w:val="00A92338"/>
    <w:rsid w:val="00A93519"/>
    <w:rsid w:val="00A94A3C"/>
    <w:rsid w:val="00A962FA"/>
    <w:rsid w:val="00A9757A"/>
    <w:rsid w:val="00AA0E06"/>
    <w:rsid w:val="00AA0E49"/>
    <w:rsid w:val="00AA0F90"/>
    <w:rsid w:val="00AA11EE"/>
    <w:rsid w:val="00AA2E6D"/>
    <w:rsid w:val="00AA33D7"/>
    <w:rsid w:val="00AA51F7"/>
    <w:rsid w:val="00AA5320"/>
    <w:rsid w:val="00AA5FF9"/>
    <w:rsid w:val="00AA726D"/>
    <w:rsid w:val="00AB04D6"/>
    <w:rsid w:val="00AB5925"/>
    <w:rsid w:val="00AB626F"/>
    <w:rsid w:val="00AB701E"/>
    <w:rsid w:val="00AC04B1"/>
    <w:rsid w:val="00AC076A"/>
    <w:rsid w:val="00AC1538"/>
    <w:rsid w:val="00AC1575"/>
    <w:rsid w:val="00AC3E51"/>
    <w:rsid w:val="00AC3FA2"/>
    <w:rsid w:val="00AC451C"/>
    <w:rsid w:val="00AC499B"/>
    <w:rsid w:val="00AC6306"/>
    <w:rsid w:val="00AC6B06"/>
    <w:rsid w:val="00AD014F"/>
    <w:rsid w:val="00AD0223"/>
    <w:rsid w:val="00AD0A09"/>
    <w:rsid w:val="00AD1951"/>
    <w:rsid w:val="00AD1B01"/>
    <w:rsid w:val="00AD371A"/>
    <w:rsid w:val="00AD4877"/>
    <w:rsid w:val="00AD4AF3"/>
    <w:rsid w:val="00AD6082"/>
    <w:rsid w:val="00AE0423"/>
    <w:rsid w:val="00AE1E74"/>
    <w:rsid w:val="00AE2D5D"/>
    <w:rsid w:val="00AE2EAA"/>
    <w:rsid w:val="00AE32A8"/>
    <w:rsid w:val="00AE32B1"/>
    <w:rsid w:val="00AE37E6"/>
    <w:rsid w:val="00AE388C"/>
    <w:rsid w:val="00AE4893"/>
    <w:rsid w:val="00AE48E8"/>
    <w:rsid w:val="00AE6541"/>
    <w:rsid w:val="00AE7988"/>
    <w:rsid w:val="00AE7A4F"/>
    <w:rsid w:val="00AE7CF0"/>
    <w:rsid w:val="00AF0504"/>
    <w:rsid w:val="00AF12C0"/>
    <w:rsid w:val="00AF1B96"/>
    <w:rsid w:val="00AF20A3"/>
    <w:rsid w:val="00AF289E"/>
    <w:rsid w:val="00AF2AED"/>
    <w:rsid w:val="00AF2B12"/>
    <w:rsid w:val="00AF38D3"/>
    <w:rsid w:val="00AF3A08"/>
    <w:rsid w:val="00AF3D14"/>
    <w:rsid w:val="00AF4173"/>
    <w:rsid w:val="00AF49BD"/>
    <w:rsid w:val="00AF5025"/>
    <w:rsid w:val="00AF5368"/>
    <w:rsid w:val="00AF5ACC"/>
    <w:rsid w:val="00AF6C57"/>
    <w:rsid w:val="00AF7587"/>
    <w:rsid w:val="00AF7892"/>
    <w:rsid w:val="00B00247"/>
    <w:rsid w:val="00B004FB"/>
    <w:rsid w:val="00B0074A"/>
    <w:rsid w:val="00B02A8E"/>
    <w:rsid w:val="00B040AE"/>
    <w:rsid w:val="00B04F5F"/>
    <w:rsid w:val="00B055C5"/>
    <w:rsid w:val="00B057DF"/>
    <w:rsid w:val="00B058A9"/>
    <w:rsid w:val="00B06747"/>
    <w:rsid w:val="00B06B99"/>
    <w:rsid w:val="00B06C2D"/>
    <w:rsid w:val="00B071E6"/>
    <w:rsid w:val="00B10173"/>
    <w:rsid w:val="00B11BB8"/>
    <w:rsid w:val="00B11FF5"/>
    <w:rsid w:val="00B12C1C"/>
    <w:rsid w:val="00B1369B"/>
    <w:rsid w:val="00B13739"/>
    <w:rsid w:val="00B141F8"/>
    <w:rsid w:val="00B144F5"/>
    <w:rsid w:val="00B147A2"/>
    <w:rsid w:val="00B1493F"/>
    <w:rsid w:val="00B1592E"/>
    <w:rsid w:val="00B15A42"/>
    <w:rsid w:val="00B20870"/>
    <w:rsid w:val="00B218F9"/>
    <w:rsid w:val="00B21E38"/>
    <w:rsid w:val="00B22B02"/>
    <w:rsid w:val="00B2348C"/>
    <w:rsid w:val="00B237F1"/>
    <w:rsid w:val="00B23A07"/>
    <w:rsid w:val="00B24204"/>
    <w:rsid w:val="00B244B1"/>
    <w:rsid w:val="00B25B6D"/>
    <w:rsid w:val="00B27C9D"/>
    <w:rsid w:val="00B30EC5"/>
    <w:rsid w:val="00B33705"/>
    <w:rsid w:val="00B3392C"/>
    <w:rsid w:val="00B33D6B"/>
    <w:rsid w:val="00B347A8"/>
    <w:rsid w:val="00B37215"/>
    <w:rsid w:val="00B37672"/>
    <w:rsid w:val="00B37E46"/>
    <w:rsid w:val="00B40177"/>
    <w:rsid w:val="00B40D49"/>
    <w:rsid w:val="00B4171A"/>
    <w:rsid w:val="00B42DAF"/>
    <w:rsid w:val="00B4301F"/>
    <w:rsid w:val="00B46188"/>
    <w:rsid w:val="00B46D6E"/>
    <w:rsid w:val="00B47BD8"/>
    <w:rsid w:val="00B51032"/>
    <w:rsid w:val="00B517EB"/>
    <w:rsid w:val="00B51976"/>
    <w:rsid w:val="00B528AE"/>
    <w:rsid w:val="00B54ED1"/>
    <w:rsid w:val="00B550FE"/>
    <w:rsid w:val="00B55A77"/>
    <w:rsid w:val="00B56B64"/>
    <w:rsid w:val="00B6087C"/>
    <w:rsid w:val="00B60AFD"/>
    <w:rsid w:val="00B60DEC"/>
    <w:rsid w:val="00B61483"/>
    <w:rsid w:val="00B61CDB"/>
    <w:rsid w:val="00B640AD"/>
    <w:rsid w:val="00B650C1"/>
    <w:rsid w:val="00B67D97"/>
    <w:rsid w:val="00B70A4E"/>
    <w:rsid w:val="00B70ABF"/>
    <w:rsid w:val="00B721E1"/>
    <w:rsid w:val="00B7287F"/>
    <w:rsid w:val="00B74881"/>
    <w:rsid w:val="00B768A1"/>
    <w:rsid w:val="00B77292"/>
    <w:rsid w:val="00B77D6C"/>
    <w:rsid w:val="00B77EAD"/>
    <w:rsid w:val="00B807A2"/>
    <w:rsid w:val="00B813D9"/>
    <w:rsid w:val="00B81452"/>
    <w:rsid w:val="00B83846"/>
    <w:rsid w:val="00B83F46"/>
    <w:rsid w:val="00B852FE"/>
    <w:rsid w:val="00B868BD"/>
    <w:rsid w:val="00B86B4B"/>
    <w:rsid w:val="00B86BD9"/>
    <w:rsid w:val="00B90073"/>
    <w:rsid w:val="00B92214"/>
    <w:rsid w:val="00B93BBD"/>
    <w:rsid w:val="00B948C0"/>
    <w:rsid w:val="00B953D0"/>
    <w:rsid w:val="00B9561B"/>
    <w:rsid w:val="00B97677"/>
    <w:rsid w:val="00B97A10"/>
    <w:rsid w:val="00B97F09"/>
    <w:rsid w:val="00BA0E16"/>
    <w:rsid w:val="00BA1570"/>
    <w:rsid w:val="00BA2531"/>
    <w:rsid w:val="00BA267B"/>
    <w:rsid w:val="00BA36FD"/>
    <w:rsid w:val="00BA461D"/>
    <w:rsid w:val="00BA6BA6"/>
    <w:rsid w:val="00BB02AB"/>
    <w:rsid w:val="00BB0786"/>
    <w:rsid w:val="00BB091F"/>
    <w:rsid w:val="00BB0B68"/>
    <w:rsid w:val="00BB0CD9"/>
    <w:rsid w:val="00BB0D27"/>
    <w:rsid w:val="00BB17D7"/>
    <w:rsid w:val="00BB198A"/>
    <w:rsid w:val="00BB2873"/>
    <w:rsid w:val="00BB2FDB"/>
    <w:rsid w:val="00BB3AB4"/>
    <w:rsid w:val="00BB4DF8"/>
    <w:rsid w:val="00BB5423"/>
    <w:rsid w:val="00BB5BC5"/>
    <w:rsid w:val="00BB6186"/>
    <w:rsid w:val="00BB67CD"/>
    <w:rsid w:val="00BB7342"/>
    <w:rsid w:val="00BB7E0E"/>
    <w:rsid w:val="00BC07E3"/>
    <w:rsid w:val="00BC116C"/>
    <w:rsid w:val="00BC225B"/>
    <w:rsid w:val="00BC2813"/>
    <w:rsid w:val="00BC3110"/>
    <w:rsid w:val="00BC31B1"/>
    <w:rsid w:val="00BC44B0"/>
    <w:rsid w:val="00BC4553"/>
    <w:rsid w:val="00BC5A66"/>
    <w:rsid w:val="00BC62D2"/>
    <w:rsid w:val="00BD0A1E"/>
    <w:rsid w:val="00BD3F8F"/>
    <w:rsid w:val="00BD4901"/>
    <w:rsid w:val="00BD4FA6"/>
    <w:rsid w:val="00BD5529"/>
    <w:rsid w:val="00BE16A3"/>
    <w:rsid w:val="00BE2584"/>
    <w:rsid w:val="00BE296D"/>
    <w:rsid w:val="00BE2C7F"/>
    <w:rsid w:val="00BE3156"/>
    <w:rsid w:val="00BE3363"/>
    <w:rsid w:val="00BE36D5"/>
    <w:rsid w:val="00BE3A54"/>
    <w:rsid w:val="00BE3EC9"/>
    <w:rsid w:val="00BE458D"/>
    <w:rsid w:val="00BE57BA"/>
    <w:rsid w:val="00BE660F"/>
    <w:rsid w:val="00BE697F"/>
    <w:rsid w:val="00BE6FFB"/>
    <w:rsid w:val="00BE7662"/>
    <w:rsid w:val="00BE7C6D"/>
    <w:rsid w:val="00BF0065"/>
    <w:rsid w:val="00BF087D"/>
    <w:rsid w:val="00BF0F06"/>
    <w:rsid w:val="00BF1AF7"/>
    <w:rsid w:val="00BF210D"/>
    <w:rsid w:val="00BF2623"/>
    <w:rsid w:val="00BF2A8A"/>
    <w:rsid w:val="00BF578A"/>
    <w:rsid w:val="00BF5B02"/>
    <w:rsid w:val="00BF5BE5"/>
    <w:rsid w:val="00BF6443"/>
    <w:rsid w:val="00BF677E"/>
    <w:rsid w:val="00BF7BC0"/>
    <w:rsid w:val="00C00356"/>
    <w:rsid w:val="00C0078D"/>
    <w:rsid w:val="00C01175"/>
    <w:rsid w:val="00C02C51"/>
    <w:rsid w:val="00C046A0"/>
    <w:rsid w:val="00C054DD"/>
    <w:rsid w:val="00C05C88"/>
    <w:rsid w:val="00C05F91"/>
    <w:rsid w:val="00C06762"/>
    <w:rsid w:val="00C0702C"/>
    <w:rsid w:val="00C07484"/>
    <w:rsid w:val="00C1048A"/>
    <w:rsid w:val="00C10664"/>
    <w:rsid w:val="00C12FB9"/>
    <w:rsid w:val="00C1310E"/>
    <w:rsid w:val="00C13194"/>
    <w:rsid w:val="00C1460D"/>
    <w:rsid w:val="00C14AC2"/>
    <w:rsid w:val="00C16CBA"/>
    <w:rsid w:val="00C17448"/>
    <w:rsid w:val="00C17688"/>
    <w:rsid w:val="00C206C9"/>
    <w:rsid w:val="00C20AE5"/>
    <w:rsid w:val="00C20C94"/>
    <w:rsid w:val="00C20E14"/>
    <w:rsid w:val="00C21AEC"/>
    <w:rsid w:val="00C23897"/>
    <w:rsid w:val="00C2492C"/>
    <w:rsid w:val="00C25B30"/>
    <w:rsid w:val="00C2600A"/>
    <w:rsid w:val="00C262AC"/>
    <w:rsid w:val="00C26679"/>
    <w:rsid w:val="00C26A07"/>
    <w:rsid w:val="00C27C9C"/>
    <w:rsid w:val="00C329A9"/>
    <w:rsid w:val="00C32B90"/>
    <w:rsid w:val="00C3338B"/>
    <w:rsid w:val="00C33743"/>
    <w:rsid w:val="00C34AF7"/>
    <w:rsid w:val="00C364FE"/>
    <w:rsid w:val="00C36FE6"/>
    <w:rsid w:val="00C37576"/>
    <w:rsid w:val="00C40F80"/>
    <w:rsid w:val="00C41228"/>
    <w:rsid w:val="00C4390A"/>
    <w:rsid w:val="00C439A7"/>
    <w:rsid w:val="00C43B44"/>
    <w:rsid w:val="00C44956"/>
    <w:rsid w:val="00C451C9"/>
    <w:rsid w:val="00C462B2"/>
    <w:rsid w:val="00C46D5F"/>
    <w:rsid w:val="00C4746C"/>
    <w:rsid w:val="00C479A9"/>
    <w:rsid w:val="00C47AEA"/>
    <w:rsid w:val="00C5012A"/>
    <w:rsid w:val="00C51180"/>
    <w:rsid w:val="00C5135E"/>
    <w:rsid w:val="00C51725"/>
    <w:rsid w:val="00C52D51"/>
    <w:rsid w:val="00C535B0"/>
    <w:rsid w:val="00C53994"/>
    <w:rsid w:val="00C5473C"/>
    <w:rsid w:val="00C5479B"/>
    <w:rsid w:val="00C5585B"/>
    <w:rsid w:val="00C566C4"/>
    <w:rsid w:val="00C57303"/>
    <w:rsid w:val="00C57C05"/>
    <w:rsid w:val="00C626A6"/>
    <w:rsid w:val="00C62C73"/>
    <w:rsid w:val="00C64821"/>
    <w:rsid w:val="00C651AA"/>
    <w:rsid w:val="00C66437"/>
    <w:rsid w:val="00C6669A"/>
    <w:rsid w:val="00C67DE8"/>
    <w:rsid w:val="00C71EA3"/>
    <w:rsid w:val="00C732CB"/>
    <w:rsid w:val="00C74B7F"/>
    <w:rsid w:val="00C7543F"/>
    <w:rsid w:val="00C759AE"/>
    <w:rsid w:val="00C76B45"/>
    <w:rsid w:val="00C81000"/>
    <w:rsid w:val="00C81D98"/>
    <w:rsid w:val="00C81DA7"/>
    <w:rsid w:val="00C8368E"/>
    <w:rsid w:val="00C83EAC"/>
    <w:rsid w:val="00C843AB"/>
    <w:rsid w:val="00C85100"/>
    <w:rsid w:val="00C85219"/>
    <w:rsid w:val="00C854A4"/>
    <w:rsid w:val="00C85B19"/>
    <w:rsid w:val="00C85F8B"/>
    <w:rsid w:val="00C860D8"/>
    <w:rsid w:val="00C8733B"/>
    <w:rsid w:val="00C875ED"/>
    <w:rsid w:val="00C9037E"/>
    <w:rsid w:val="00C91DCF"/>
    <w:rsid w:val="00C920BE"/>
    <w:rsid w:val="00C92619"/>
    <w:rsid w:val="00C9278A"/>
    <w:rsid w:val="00C92FB4"/>
    <w:rsid w:val="00C93DFE"/>
    <w:rsid w:val="00C93F42"/>
    <w:rsid w:val="00C9446A"/>
    <w:rsid w:val="00C95A3B"/>
    <w:rsid w:val="00C971ED"/>
    <w:rsid w:val="00C973C3"/>
    <w:rsid w:val="00C97617"/>
    <w:rsid w:val="00C97EB6"/>
    <w:rsid w:val="00CA2563"/>
    <w:rsid w:val="00CA2EBD"/>
    <w:rsid w:val="00CA36B1"/>
    <w:rsid w:val="00CA6439"/>
    <w:rsid w:val="00CA68C3"/>
    <w:rsid w:val="00CA6AD4"/>
    <w:rsid w:val="00CA70B6"/>
    <w:rsid w:val="00CA713D"/>
    <w:rsid w:val="00CA7AB3"/>
    <w:rsid w:val="00CB072C"/>
    <w:rsid w:val="00CB2603"/>
    <w:rsid w:val="00CB2677"/>
    <w:rsid w:val="00CB2DF6"/>
    <w:rsid w:val="00CB30B2"/>
    <w:rsid w:val="00CB3945"/>
    <w:rsid w:val="00CB461A"/>
    <w:rsid w:val="00CB4CD4"/>
    <w:rsid w:val="00CB4E9F"/>
    <w:rsid w:val="00CB4F5E"/>
    <w:rsid w:val="00CB53F7"/>
    <w:rsid w:val="00CB5530"/>
    <w:rsid w:val="00CB59F7"/>
    <w:rsid w:val="00CB69F0"/>
    <w:rsid w:val="00CB74F9"/>
    <w:rsid w:val="00CC01FA"/>
    <w:rsid w:val="00CC0B31"/>
    <w:rsid w:val="00CC1A1E"/>
    <w:rsid w:val="00CC1BD3"/>
    <w:rsid w:val="00CC279C"/>
    <w:rsid w:val="00CC329E"/>
    <w:rsid w:val="00CC5B24"/>
    <w:rsid w:val="00CC650E"/>
    <w:rsid w:val="00CC71B7"/>
    <w:rsid w:val="00CC75D7"/>
    <w:rsid w:val="00CD0185"/>
    <w:rsid w:val="00CD019F"/>
    <w:rsid w:val="00CD0811"/>
    <w:rsid w:val="00CD1F8B"/>
    <w:rsid w:val="00CD2715"/>
    <w:rsid w:val="00CD2979"/>
    <w:rsid w:val="00CD2B0A"/>
    <w:rsid w:val="00CD2FB9"/>
    <w:rsid w:val="00CD3BE8"/>
    <w:rsid w:val="00CD4867"/>
    <w:rsid w:val="00CD4D76"/>
    <w:rsid w:val="00CD5B28"/>
    <w:rsid w:val="00CD7303"/>
    <w:rsid w:val="00CD7731"/>
    <w:rsid w:val="00CD7A62"/>
    <w:rsid w:val="00CD7AF9"/>
    <w:rsid w:val="00CD7F68"/>
    <w:rsid w:val="00CE06F3"/>
    <w:rsid w:val="00CE15AE"/>
    <w:rsid w:val="00CE2FA7"/>
    <w:rsid w:val="00CE41F0"/>
    <w:rsid w:val="00CE430B"/>
    <w:rsid w:val="00CE48BC"/>
    <w:rsid w:val="00CE4F4A"/>
    <w:rsid w:val="00CE6623"/>
    <w:rsid w:val="00CE71EA"/>
    <w:rsid w:val="00CE7A02"/>
    <w:rsid w:val="00CF04E6"/>
    <w:rsid w:val="00CF0FE9"/>
    <w:rsid w:val="00CF24AB"/>
    <w:rsid w:val="00CF2CB4"/>
    <w:rsid w:val="00CF3D88"/>
    <w:rsid w:val="00CF3EC1"/>
    <w:rsid w:val="00CF4245"/>
    <w:rsid w:val="00CF4704"/>
    <w:rsid w:val="00CF5188"/>
    <w:rsid w:val="00CF5232"/>
    <w:rsid w:val="00CF5394"/>
    <w:rsid w:val="00CF5D13"/>
    <w:rsid w:val="00D016C8"/>
    <w:rsid w:val="00D01952"/>
    <w:rsid w:val="00D02B44"/>
    <w:rsid w:val="00D044C4"/>
    <w:rsid w:val="00D07664"/>
    <w:rsid w:val="00D10A69"/>
    <w:rsid w:val="00D115BC"/>
    <w:rsid w:val="00D11EF6"/>
    <w:rsid w:val="00D136EA"/>
    <w:rsid w:val="00D146FF"/>
    <w:rsid w:val="00D14AE2"/>
    <w:rsid w:val="00D162E7"/>
    <w:rsid w:val="00D17218"/>
    <w:rsid w:val="00D21242"/>
    <w:rsid w:val="00D2145B"/>
    <w:rsid w:val="00D220DD"/>
    <w:rsid w:val="00D24502"/>
    <w:rsid w:val="00D263F5"/>
    <w:rsid w:val="00D27233"/>
    <w:rsid w:val="00D2759D"/>
    <w:rsid w:val="00D31E08"/>
    <w:rsid w:val="00D32B4B"/>
    <w:rsid w:val="00D32CFD"/>
    <w:rsid w:val="00D33118"/>
    <w:rsid w:val="00D358FB"/>
    <w:rsid w:val="00D35DDE"/>
    <w:rsid w:val="00D3613B"/>
    <w:rsid w:val="00D367C0"/>
    <w:rsid w:val="00D37843"/>
    <w:rsid w:val="00D37C51"/>
    <w:rsid w:val="00D420F0"/>
    <w:rsid w:val="00D4213F"/>
    <w:rsid w:val="00D4369A"/>
    <w:rsid w:val="00D43921"/>
    <w:rsid w:val="00D44D70"/>
    <w:rsid w:val="00D45978"/>
    <w:rsid w:val="00D4651B"/>
    <w:rsid w:val="00D503F8"/>
    <w:rsid w:val="00D519D4"/>
    <w:rsid w:val="00D53F27"/>
    <w:rsid w:val="00D54166"/>
    <w:rsid w:val="00D543B9"/>
    <w:rsid w:val="00D5482A"/>
    <w:rsid w:val="00D5586B"/>
    <w:rsid w:val="00D55BE7"/>
    <w:rsid w:val="00D56CB4"/>
    <w:rsid w:val="00D57B07"/>
    <w:rsid w:val="00D631FB"/>
    <w:rsid w:val="00D63CD7"/>
    <w:rsid w:val="00D64BDF"/>
    <w:rsid w:val="00D64C91"/>
    <w:rsid w:val="00D64E97"/>
    <w:rsid w:val="00D654AF"/>
    <w:rsid w:val="00D65E66"/>
    <w:rsid w:val="00D65F5B"/>
    <w:rsid w:val="00D66017"/>
    <w:rsid w:val="00D6609F"/>
    <w:rsid w:val="00D664C5"/>
    <w:rsid w:val="00D66C92"/>
    <w:rsid w:val="00D7170A"/>
    <w:rsid w:val="00D71DAB"/>
    <w:rsid w:val="00D733B5"/>
    <w:rsid w:val="00D735B6"/>
    <w:rsid w:val="00D73878"/>
    <w:rsid w:val="00D77F86"/>
    <w:rsid w:val="00D805F6"/>
    <w:rsid w:val="00D82120"/>
    <w:rsid w:val="00D821B3"/>
    <w:rsid w:val="00D83AF7"/>
    <w:rsid w:val="00D83E56"/>
    <w:rsid w:val="00D840B5"/>
    <w:rsid w:val="00D85B7A"/>
    <w:rsid w:val="00D85C64"/>
    <w:rsid w:val="00D85DF7"/>
    <w:rsid w:val="00D86B6A"/>
    <w:rsid w:val="00D86D44"/>
    <w:rsid w:val="00D90700"/>
    <w:rsid w:val="00D91162"/>
    <w:rsid w:val="00D931D8"/>
    <w:rsid w:val="00D94015"/>
    <w:rsid w:val="00D9631F"/>
    <w:rsid w:val="00D97768"/>
    <w:rsid w:val="00DA04AE"/>
    <w:rsid w:val="00DA0BE0"/>
    <w:rsid w:val="00DA1B31"/>
    <w:rsid w:val="00DA1B6C"/>
    <w:rsid w:val="00DA1FB7"/>
    <w:rsid w:val="00DA2C90"/>
    <w:rsid w:val="00DA5EAA"/>
    <w:rsid w:val="00DA5F30"/>
    <w:rsid w:val="00DA61EF"/>
    <w:rsid w:val="00DA6250"/>
    <w:rsid w:val="00DA6CD4"/>
    <w:rsid w:val="00DA7875"/>
    <w:rsid w:val="00DA7ED5"/>
    <w:rsid w:val="00DB054F"/>
    <w:rsid w:val="00DB09FD"/>
    <w:rsid w:val="00DB2904"/>
    <w:rsid w:val="00DB2BA6"/>
    <w:rsid w:val="00DB330C"/>
    <w:rsid w:val="00DB3A49"/>
    <w:rsid w:val="00DB4D42"/>
    <w:rsid w:val="00DB5707"/>
    <w:rsid w:val="00DB5E5B"/>
    <w:rsid w:val="00DB7CE0"/>
    <w:rsid w:val="00DC0648"/>
    <w:rsid w:val="00DC0E2E"/>
    <w:rsid w:val="00DC1501"/>
    <w:rsid w:val="00DC2677"/>
    <w:rsid w:val="00DC2F9A"/>
    <w:rsid w:val="00DC3CAF"/>
    <w:rsid w:val="00DC45AF"/>
    <w:rsid w:val="00DC47F1"/>
    <w:rsid w:val="00DC532B"/>
    <w:rsid w:val="00DC5544"/>
    <w:rsid w:val="00DC5ADD"/>
    <w:rsid w:val="00DC7BC7"/>
    <w:rsid w:val="00DD0C33"/>
    <w:rsid w:val="00DD1C09"/>
    <w:rsid w:val="00DD1EB3"/>
    <w:rsid w:val="00DD28FD"/>
    <w:rsid w:val="00DD38CB"/>
    <w:rsid w:val="00DD488B"/>
    <w:rsid w:val="00DD67E4"/>
    <w:rsid w:val="00DD742C"/>
    <w:rsid w:val="00DE0E26"/>
    <w:rsid w:val="00DE1E0C"/>
    <w:rsid w:val="00DE2287"/>
    <w:rsid w:val="00DE3317"/>
    <w:rsid w:val="00DE3839"/>
    <w:rsid w:val="00DE3C38"/>
    <w:rsid w:val="00DE3D72"/>
    <w:rsid w:val="00DE3EB2"/>
    <w:rsid w:val="00DE503D"/>
    <w:rsid w:val="00DE5BF1"/>
    <w:rsid w:val="00DE6DE6"/>
    <w:rsid w:val="00DE71DD"/>
    <w:rsid w:val="00DE74D9"/>
    <w:rsid w:val="00DE7880"/>
    <w:rsid w:val="00DF00FB"/>
    <w:rsid w:val="00DF0BA4"/>
    <w:rsid w:val="00DF19F0"/>
    <w:rsid w:val="00DF2760"/>
    <w:rsid w:val="00DF291E"/>
    <w:rsid w:val="00DF41CD"/>
    <w:rsid w:val="00DF5335"/>
    <w:rsid w:val="00DF5AAF"/>
    <w:rsid w:val="00DF5ACB"/>
    <w:rsid w:val="00DF6565"/>
    <w:rsid w:val="00DF7677"/>
    <w:rsid w:val="00DF7DAC"/>
    <w:rsid w:val="00E0270A"/>
    <w:rsid w:val="00E03101"/>
    <w:rsid w:val="00E03475"/>
    <w:rsid w:val="00E0373D"/>
    <w:rsid w:val="00E0750C"/>
    <w:rsid w:val="00E101A4"/>
    <w:rsid w:val="00E10972"/>
    <w:rsid w:val="00E1106D"/>
    <w:rsid w:val="00E119EE"/>
    <w:rsid w:val="00E12BBF"/>
    <w:rsid w:val="00E1324A"/>
    <w:rsid w:val="00E13C27"/>
    <w:rsid w:val="00E146B8"/>
    <w:rsid w:val="00E14851"/>
    <w:rsid w:val="00E149E6"/>
    <w:rsid w:val="00E15143"/>
    <w:rsid w:val="00E15F78"/>
    <w:rsid w:val="00E16810"/>
    <w:rsid w:val="00E16D2F"/>
    <w:rsid w:val="00E17408"/>
    <w:rsid w:val="00E20FF9"/>
    <w:rsid w:val="00E24EA5"/>
    <w:rsid w:val="00E25D9F"/>
    <w:rsid w:val="00E25DA4"/>
    <w:rsid w:val="00E26C0C"/>
    <w:rsid w:val="00E26C4F"/>
    <w:rsid w:val="00E32D69"/>
    <w:rsid w:val="00E33ABE"/>
    <w:rsid w:val="00E34479"/>
    <w:rsid w:val="00E345C3"/>
    <w:rsid w:val="00E34A8C"/>
    <w:rsid w:val="00E35735"/>
    <w:rsid w:val="00E3599C"/>
    <w:rsid w:val="00E35DE5"/>
    <w:rsid w:val="00E365A2"/>
    <w:rsid w:val="00E377E7"/>
    <w:rsid w:val="00E43A95"/>
    <w:rsid w:val="00E45C7F"/>
    <w:rsid w:val="00E45E4C"/>
    <w:rsid w:val="00E46191"/>
    <w:rsid w:val="00E467B4"/>
    <w:rsid w:val="00E46EA4"/>
    <w:rsid w:val="00E47293"/>
    <w:rsid w:val="00E4773F"/>
    <w:rsid w:val="00E5044F"/>
    <w:rsid w:val="00E51D04"/>
    <w:rsid w:val="00E52968"/>
    <w:rsid w:val="00E534E3"/>
    <w:rsid w:val="00E53F1C"/>
    <w:rsid w:val="00E53F25"/>
    <w:rsid w:val="00E54D29"/>
    <w:rsid w:val="00E56521"/>
    <w:rsid w:val="00E61C2D"/>
    <w:rsid w:val="00E6236D"/>
    <w:rsid w:val="00E62601"/>
    <w:rsid w:val="00E631A5"/>
    <w:rsid w:val="00E66C72"/>
    <w:rsid w:val="00E67D8C"/>
    <w:rsid w:val="00E7005E"/>
    <w:rsid w:val="00E714F7"/>
    <w:rsid w:val="00E71568"/>
    <w:rsid w:val="00E715F5"/>
    <w:rsid w:val="00E71AAA"/>
    <w:rsid w:val="00E71CCE"/>
    <w:rsid w:val="00E72284"/>
    <w:rsid w:val="00E73D5E"/>
    <w:rsid w:val="00E74390"/>
    <w:rsid w:val="00E7519A"/>
    <w:rsid w:val="00E7534C"/>
    <w:rsid w:val="00E7556B"/>
    <w:rsid w:val="00E75A45"/>
    <w:rsid w:val="00E7687A"/>
    <w:rsid w:val="00E76E69"/>
    <w:rsid w:val="00E801F5"/>
    <w:rsid w:val="00E803D9"/>
    <w:rsid w:val="00E805F2"/>
    <w:rsid w:val="00E80788"/>
    <w:rsid w:val="00E80DC4"/>
    <w:rsid w:val="00E810D0"/>
    <w:rsid w:val="00E81D98"/>
    <w:rsid w:val="00E82A01"/>
    <w:rsid w:val="00E85178"/>
    <w:rsid w:val="00E8745E"/>
    <w:rsid w:val="00E90AEF"/>
    <w:rsid w:val="00E90E3F"/>
    <w:rsid w:val="00E91D11"/>
    <w:rsid w:val="00E92444"/>
    <w:rsid w:val="00E93809"/>
    <w:rsid w:val="00E9592F"/>
    <w:rsid w:val="00E97DC8"/>
    <w:rsid w:val="00EA0E7D"/>
    <w:rsid w:val="00EA1407"/>
    <w:rsid w:val="00EA2963"/>
    <w:rsid w:val="00EA34BF"/>
    <w:rsid w:val="00EA5F4B"/>
    <w:rsid w:val="00EB01AD"/>
    <w:rsid w:val="00EB22D3"/>
    <w:rsid w:val="00EB2B9C"/>
    <w:rsid w:val="00EB3E9F"/>
    <w:rsid w:val="00EB597A"/>
    <w:rsid w:val="00EB5FF2"/>
    <w:rsid w:val="00EB735E"/>
    <w:rsid w:val="00EB7B0F"/>
    <w:rsid w:val="00EB7EED"/>
    <w:rsid w:val="00EC008F"/>
    <w:rsid w:val="00EC0F9A"/>
    <w:rsid w:val="00EC113D"/>
    <w:rsid w:val="00EC18F1"/>
    <w:rsid w:val="00EC3096"/>
    <w:rsid w:val="00EC3FE1"/>
    <w:rsid w:val="00EC7F2E"/>
    <w:rsid w:val="00ED0443"/>
    <w:rsid w:val="00ED07E8"/>
    <w:rsid w:val="00ED1EE7"/>
    <w:rsid w:val="00ED3440"/>
    <w:rsid w:val="00ED48D7"/>
    <w:rsid w:val="00ED6114"/>
    <w:rsid w:val="00ED63E8"/>
    <w:rsid w:val="00ED6D39"/>
    <w:rsid w:val="00ED7619"/>
    <w:rsid w:val="00EE0607"/>
    <w:rsid w:val="00EE094D"/>
    <w:rsid w:val="00EE0F5A"/>
    <w:rsid w:val="00EE131D"/>
    <w:rsid w:val="00EE19A0"/>
    <w:rsid w:val="00EE26E8"/>
    <w:rsid w:val="00EE3569"/>
    <w:rsid w:val="00EE4527"/>
    <w:rsid w:val="00EE53D3"/>
    <w:rsid w:val="00EE69F1"/>
    <w:rsid w:val="00EE735E"/>
    <w:rsid w:val="00EF0E1A"/>
    <w:rsid w:val="00EF0FD1"/>
    <w:rsid w:val="00EF25B8"/>
    <w:rsid w:val="00EF3F8C"/>
    <w:rsid w:val="00EF53C7"/>
    <w:rsid w:val="00EF56BF"/>
    <w:rsid w:val="00EF59A9"/>
    <w:rsid w:val="00EF6F8B"/>
    <w:rsid w:val="00F00551"/>
    <w:rsid w:val="00F019AE"/>
    <w:rsid w:val="00F027F1"/>
    <w:rsid w:val="00F02A8B"/>
    <w:rsid w:val="00F02F01"/>
    <w:rsid w:val="00F03915"/>
    <w:rsid w:val="00F043B7"/>
    <w:rsid w:val="00F05524"/>
    <w:rsid w:val="00F05CF5"/>
    <w:rsid w:val="00F05EB4"/>
    <w:rsid w:val="00F06420"/>
    <w:rsid w:val="00F06EF7"/>
    <w:rsid w:val="00F077D6"/>
    <w:rsid w:val="00F07BC7"/>
    <w:rsid w:val="00F07DE1"/>
    <w:rsid w:val="00F107BE"/>
    <w:rsid w:val="00F12645"/>
    <w:rsid w:val="00F126A5"/>
    <w:rsid w:val="00F126C2"/>
    <w:rsid w:val="00F13AAE"/>
    <w:rsid w:val="00F1463F"/>
    <w:rsid w:val="00F150AB"/>
    <w:rsid w:val="00F15F6F"/>
    <w:rsid w:val="00F15F87"/>
    <w:rsid w:val="00F174C9"/>
    <w:rsid w:val="00F17882"/>
    <w:rsid w:val="00F1788B"/>
    <w:rsid w:val="00F178B3"/>
    <w:rsid w:val="00F227B2"/>
    <w:rsid w:val="00F22F62"/>
    <w:rsid w:val="00F2504A"/>
    <w:rsid w:val="00F25D9F"/>
    <w:rsid w:val="00F30527"/>
    <w:rsid w:val="00F31064"/>
    <w:rsid w:val="00F312B2"/>
    <w:rsid w:val="00F325E0"/>
    <w:rsid w:val="00F33AA4"/>
    <w:rsid w:val="00F33E7D"/>
    <w:rsid w:val="00F3464D"/>
    <w:rsid w:val="00F35150"/>
    <w:rsid w:val="00F40BA8"/>
    <w:rsid w:val="00F4112C"/>
    <w:rsid w:val="00F42906"/>
    <w:rsid w:val="00F43C92"/>
    <w:rsid w:val="00F43CF3"/>
    <w:rsid w:val="00F50325"/>
    <w:rsid w:val="00F506CF"/>
    <w:rsid w:val="00F53A6F"/>
    <w:rsid w:val="00F53B5E"/>
    <w:rsid w:val="00F559FD"/>
    <w:rsid w:val="00F55A8F"/>
    <w:rsid w:val="00F567EC"/>
    <w:rsid w:val="00F578DF"/>
    <w:rsid w:val="00F579F7"/>
    <w:rsid w:val="00F60393"/>
    <w:rsid w:val="00F60EC6"/>
    <w:rsid w:val="00F60F5B"/>
    <w:rsid w:val="00F611F4"/>
    <w:rsid w:val="00F62AEC"/>
    <w:rsid w:val="00F66718"/>
    <w:rsid w:val="00F669D8"/>
    <w:rsid w:val="00F702FF"/>
    <w:rsid w:val="00F71480"/>
    <w:rsid w:val="00F72302"/>
    <w:rsid w:val="00F76273"/>
    <w:rsid w:val="00F76B1E"/>
    <w:rsid w:val="00F77021"/>
    <w:rsid w:val="00F776B7"/>
    <w:rsid w:val="00F80337"/>
    <w:rsid w:val="00F823FB"/>
    <w:rsid w:val="00F83492"/>
    <w:rsid w:val="00F834CE"/>
    <w:rsid w:val="00F83C9A"/>
    <w:rsid w:val="00F84136"/>
    <w:rsid w:val="00F85E07"/>
    <w:rsid w:val="00F86832"/>
    <w:rsid w:val="00F86EA8"/>
    <w:rsid w:val="00F87A63"/>
    <w:rsid w:val="00F92387"/>
    <w:rsid w:val="00F93CFF"/>
    <w:rsid w:val="00F94258"/>
    <w:rsid w:val="00F95B19"/>
    <w:rsid w:val="00F97D93"/>
    <w:rsid w:val="00FA21AA"/>
    <w:rsid w:val="00FA22CB"/>
    <w:rsid w:val="00FA289E"/>
    <w:rsid w:val="00FA682E"/>
    <w:rsid w:val="00FA7B81"/>
    <w:rsid w:val="00FA7C94"/>
    <w:rsid w:val="00FA7CED"/>
    <w:rsid w:val="00FB01CC"/>
    <w:rsid w:val="00FB0208"/>
    <w:rsid w:val="00FB09BE"/>
    <w:rsid w:val="00FB0AD7"/>
    <w:rsid w:val="00FB1E74"/>
    <w:rsid w:val="00FB2814"/>
    <w:rsid w:val="00FB30AA"/>
    <w:rsid w:val="00FB38B9"/>
    <w:rsid w:val="00FB3A96"/>
    <w:rsid w:val="00FB5C63"/>
    <w:rsid w:val="00FB5D54"/>
    <w:rsid w:val="00FB732F"/>
    <w:rsid w:val="00FB7FF2"/>
    <w:rsid w:val="00FC0BB6"/>
    <w:rsid w:val="00FC0D8B"/>
    <w:rsid w:val="00FC1E73"/>
    <w:rsid w:val="00FC3142"/>
    <w:rsid w:val="00FC36AA"/>
    <w:rsid w:val="00FC389C"/>
    <w:rsid w:val="00FC5403"/>
    <w:rsid w:val="00FC5BD8"/>
    <w:rsid w:val="00FC6D74"/>
    <w:rsid w:val="00FD1A68"/>
    <w:rsid w:val="00FD22F5"/>
    <w:rsid w:val="00FD24AB"/>
    <w:rsid w:val="00FD2E56"/>
    <w:rsid w:val="00FD3DD5"/>
    <w:rsid w:val="00FD4BA8"/>
    <w:rsid w:val="00FD57C4"/>
    <w:rsid w:val="00FD5DC4"/>
    <w:rsid w:val="00FD5EA9"/>
    <w:rsid w:val="00FD6FF2"/>
    <w:rsid w:val="00FD7160"/>
    <w:rsid w:val="00FD7A05"/>
    <w:rsid w:val="00FE4735"/>
    <w:rsid w:val="00FE53BD"/>
    <w:rsid w:val="00FE5AB8"/>
    <w:rsid w:val="00FF03B0"/>
    <w:rsid w:val="00FF04E3"/>
    <w:rsid w:val="00FF06D7"/>
    <w:rsid w:val="00FF0ED7"/>
    <w:rsid w:val="00FF301E"/>
    <w:rsid w:val="00FF317B"/>
    <w:rsid w:val="00FF4264"/>
    <w:rsid w:val="00FF5082"/>
    <w:rsid w:val="00FF584D"/>
    <w:rsid w:val="00FF5EAC"/>
    <w:rsid w:val="00FF6685"/>
    <w:rsid w:val="00FF710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EE1C4"/>
  <w15:docId w15:val="{C3064E69-AA73-484F-B968-DA15396A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80DC4"/>
    <w:pPr>
      <w:autoSpaceDE w:val="0"/>
      <w:autoSpaceDN w:val="0"/>
      <w:adjustRightInd w:val="0"/>
      <w:snapToGrid w:val="0"/>
      <w:spacing w:line="280" w:lineRule="atLeast"/>
      <w:textAlignment w:val="center"/>
    </w:pPr>
    <w:rPr>
      <w:rFonts w:ascii="TheSansOffice" w:eastAsiaTheme="minorHAnsi" w:hAnsi="TheSansOffice" w:cs="Arial"/>
      <w:color w:val="000000"/>
      <w:sz w:val="22"/>
      <w:lang w:eastAsia="en-US"/>
    </w:rPr>
  </w:style>
  <w:style w:type="paragraph" w:styleId="berschrift1">
    <w:name w:val="heading 1"/>
    <w:basedOn w:val="Standard"/>
    <w:next w:val="Standard"/>
    <w:link w:val="berschrift1Zchn"/>
    <w:uiPriority w:val="9"/>
    <w:qFormat/>
    <w:pPr>
      <w:keepNext/>
      <w:spacing w:before="100"/>
      <w:outlineLvl w:val="0"/>
    </w:pPr>
    <w:rPr>
      <w:sz w:val="32"/>
      <w:lang w:val="fr-FR"/>
    </w:rPr>
  </w:style>
  <w:style w:type="paragraph" w:styleId="berschrift2">
    <w:name w:val="heading 2"/>
    <w:basedOn w:val="Standard"/>
    <w:next w:val="Standard"/>
    <w:link w:val="berschrift2Zchn"/>
    <w:uiPriority w:val="9"/>
    <w:qFormat/>
    <w:pPr>
      <w:keepNext/>
      <w:spacing w:before="240" w:line="240" w:lineRule="atLeast"/>
      <w:ind w:left="709"/>
      <w:jc w:val="right"/>
      <w:outlineLvl w:val="1"/>
    </w:pPr>
  </w:style>
  <w:style w:type="paragraph" w:styleId="berschrift3">
    <w:name w:val="heading 3"/>
    <w:basedOn w:val="Standard"/>
    <w:next w:val="Standard"/>
    <w:link w:val="berschrift3Zchn"/>
    <w:uiPriority w:val="9"/>
    <w:qFormat/>
    <w:pPr>
      <w:keepNext/>
      <w:ind w:right="-3"/>
      <w:outlineLvl w:val="2"/>
    </w:pPr>
    <w:rPr>
      <w:b/>
      <w:sz w:val="24"/>
    </w:rPr>
  </w:style>
  <w:style w:type="paragraph" w:styleId="berschrift4">
    <w:name w:val="heading 4"/>
    <w:basedOn w:val="Standard"/>
    <w:next w:val="Standard"/>
    <w:qFormat/>
    <w:pPr>
      <w:keepNext/>
      <w:outlineLvl w:val="3"/>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NListe">
    <w:name w:val="TNListe"/>
    <w:basedOn w:val="Standard"/>
    <w:pPr>
      <w:tabs>
        <w:tab w:val="left" w:pos="4800"/>
        <w:tab w:val="left" w:pos="5520"/>
        <w:tab w:val="left" w:pos="7200"/>
      </w:tabs>
      <w:spacing w:before="240"/>
      <w:ind w:left="7200" w:hanging="7200"/>
    </w:pPr>
    <w:rPr>
      <w:rFonts w:ascii="Courier New" w:hAnsi="Courier New"/>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table" w:customStyle="1" w:styleId="Tabellengitternetz">
    <w:name w:val="Tabellengitternetz"/>
    <w:basedOn w:val="NormaleTabelle"/>
    <w:rsid w:val="00951BE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C93DFE"/>
    <w:rPr>
      <w:rFonts w:ascii="Arial" w:hAnsi="Arial"/>
      <w:sz w:val="22"/>
    </w:rPr>
  </w:style>
  <w:style w:type="character" w:customStyle="1" w:styleId="FuzeileZchn">
    <w:name w:val="Fußzeile Zchn"/>
    <w:link w:val="Fuzeile"/>
    <w:uiPriority w:val="99"/>
    <w:rsid w:val="00E92444"/>
    <w:rPr>
      <w:rFonts w:ascii="Arial" w:hAnsi="Arial"/>
      <w:sz w:val="22"/>
    </w:rPr>
  </w:style>
  <w:style w:type="paragraph" w:styleId="Sprechblasentext">
    <w:name w:val="Balloon Text"/>
    <w:basedOn w:val="Standard"/>
    <w:link w:val="SprechblasentextZchn"/>
    <w:rsid w:val="00D83E56"/>
    <w:rPr>
      <w:rFonts w:ascii="Times New Roman" w:hAnsi="Times New Roman"/>
      <w:sz w:val="18"/>
      <w:szCs w:val="18"/>
    </w:rPr>
  </w:style>
  <w:style w:type="character" w:customStyle="1" w:styleId="SprechblasentextZchn">
    <w:name w:val="Sprechblasentext Zchn"/>
    <w:basedOn w:val="Absatz-Standardschriftart"/>
    <w:link w:val="Sprechblasentext"/>
    <w:rsid w:val="00D83E56"/>
    <w:rPr>
      <w:sz w:val="18"/>
      <w:szCs w:val="18"/>
    </w:rPr>
  </w:style>
  <w:style w:type="paragraph" w:customStyle="1" w:styleId="Betreff">
    <w:name w:val="Betreff"/>
    <w:basedOn w:val="Standard"/>
    <w:next w:val="Standard"/>
    <w:qFormat/>
    <w:rsid w:val="0092203E"/>
    <w:pPr>
      <w:spacing w:before="120" w:after="480"/>
    </w:pPr>
    <w:rPr>
      <w:b/>
    </w:rPr>
  </w:style>
  <w:style w:type="character" w:styleId="Hyperlink">
    <w:name w:val="Hyperlink"/>
    <w:basedOn w:val="Absatz-Standardschriftart"/>
    <w:uiPriority w:val="99"/>
    <w:rsid w:val="00210775"/>
    <w:rPr>
      <w:color w:val="001871" w:themeColor="hyperlink"/>
      <w:u w:val="single"/>
    </w:rPr>
  </w:style>
  <w:style w:type="character" w:customStyle="1" w:styleId="NichtaufgelsteErwhnung1">
    <w:name w:val="Nicht aufgelöste Erwähnung1"/>
    <w:basedOn w:val="Absatz-Standardschriftart"/>
    <w:uiPriority w:val="99"/>
    <w:semiHidden/>
    <w:unhideWhenUsed/>
    <w:rsid w:val="00210775"/>
    <w:rPr>
      <w:color w:val="605E5C"/>
      <w:shd w:val="clear" w:color="auto" w:fill="E1DFDD"/>
    </w:rPr>
  </w:style>
  <w:style w:type="paragraph" w:styleId="Listenabsatz">
    <w:name w:val="List Paragraph"/>
    <w:basedOn w:val="Standard"/>
    <w:uiPriority w:val="34"/>
    <w:qFormat/>
    <w:rsid w:val="001060D8"/>
    <w:pPr>
      <w:autoSpaceDE/>
      <w:autoSpaceDN/>
      <w:adjustRightInd/>
      <w:snapToGrid/>
      <w:spacing w:after="200" w:line="276" w:lineRule="auto"/>
      <w:ind w:left="720"/>
      <w:contextualSpacing/>
      <w:textAlignment w:val="auto"/>
    </w:pPr>
    <w:rPr>
      <w:rFonts w:asciiTheme="minorHAnsi" w:hAnsiTheme="minorHAnsi" w:cstheme="minorBidi"/>
      <w:color w:val="auto"/>
      <w:szCs w:val="22"/>
    </w:rPr>
  </w:style>
  <w:style w:type="paragraph" w:styleId="NurText">
    <w:name w:val="Plain Text"/>
    <w:basedOn w:val="Standard"/>
    <w:link w:val="NurTextZchn"/>
    <w:uiPriority w:val="99"/>
    <w:semiHidden/>
    <w:unhideWhenUsed/>
    <w:rsid w:val="00C81000"/>
    <w:pPr>
      <w:autoSpaceDE/>
      <w:autoSpaceDN/>
      <w:adjustRightInd/>
      <w:snapToGrid/>
      <w:spacing w:line="240" w:lineRule="auto"/>
      <w:textAlignment w:val="auto"/>
    </w:pPr>
    <w:rPr>
      <w:rFonts w:ascii="Arial" w:hAnsi="Arial"/>
      <w:szCs w:val="22"/>
    </w:rPr>
  </w:style>
  <w:style w:type="character" w:customStyle="1" w:styleId="NurTextZchn">
    <w:name w:val="Nur Text Zchn"/>
    <w:basedOn w:val="Absatz-Standardschriftart"/>
    <w:link w:val="NurText"/>
    <w:uiPriority w:val="99"/>
    <w:semiHidden/>
    <w:rsid w:val="00C81000"/>
    <w:rPr>
      <w:rFonts w:ascii="Arial" w:eastAsiaTheme="minorHAnsi" w:hAnsi="Arial" w:cs="Arial"/>
      <w:color w:val="000000"/>
      <w:sz w:val="22"/>
      <w:szCs w:val="22"/>
      <w:lang w:eastAsia="en-US"/>
    </w:rPr>
  </w:style>
  <w:style w:type="character" w:customStyle="1" w:styleId="berschrift1Zchn">
    <w:name w:val="Überschrift 1 Zchn"/>
    <w:basedOn w:val="Absatz-Standardschriftart"/>
    <w:link w:val="berschrift1"/>
    <w:uiPriority w:val="9"/>
    <w:rsid w:val="00835188"/>
    <w:rPr>
      <w:rFonts w:ascii="TheSansOffice" w:eastAsiaTheme="minorHAnsi" w:hAnsi="TheSansOffice" w:cs="Arial"/>
      <w:color w:val="000000"/>
      <w:sz w:val="32"/>
      <w:lang w:val="fr-FR" w:eastAsia="en-US"/>
    </w:rPr>
  </w:style>
  <w:style w:type="paragraph" w:styleId="StandardWeb">
    <w:name w:val="Normal (Web)"/>
    <w:basedOn w:val="Standard"/>
    <w:uiPriority w:val="99"/>
    <w:unhideWhenUsed/>
    <w:rsid w:val="00835188"/>
    <w:pPr>
      <w:autoSpaceDE/>
      <w:autoSpaceDN/>
      <w:adjustRightInd/>
      <w:snapToGrid/>
      <w:spacing w:before="100" w:beforeAutospacing="1" w:after="100" w:afterAutospacing="1" w:line="240" w:lineRule="auto"/>
      <w:textAlignment w:val="auto"/>
    </w:pPr>
    <w:rPr>
      <w:rFonts w:ascii="Times New Roman" w:hAnsi="Times New Roman" w:cs="Times New Roman"/>
      <w:color w:val="auto"/>
      <w:sz w:val="24"/>
      <w:szCs w:val="24"/>
      <w:lang w:eastAsia="de-DE"/>
    </w:rPr>
  </w:style>
  <w:style w:type="character" w:styleId="Fett">
    <w:name w:val="Strong"/>
    <w:basedOn w:val="Absatz-Standardschriftart"/>
    <w:uiPriority w:val="22"/>
    <w:qFormat/>
    <w:rsid w:val="00835188"/>
    <w:rPr>
      <w:b/>
      <w:bCs/>
    </w:rPr>
  </w:style>
  <w:style w:type="paragraph" w:styleId="Titel">
    <w:name w:val="Title"/>
    <w:basedOn w:val="Standard"/>
    <w:link w:val="TitelZchn"/>
    <w:qFormat/>
    <w:rsid w:val="00A962FA"/>
    <w:pPr>
      <w:autoSpaceDE/>
      <w:autoSpaceDN/>
      <w:adjustRightInd/>
      <w:snapToGrid/>
      <w:spacing w:line="240" w:lineRule="auto"/>
      <w:jc w:val="center"/>
      <w:textAlignment w:val="auto"/>
    </w:pPr>
    <w:rPr>
      <w:rFonts w:ascii="Arial" w:eastAsia="Times New Roman" w:hAnsi="Arial" w:cs="Times New Roman"/>
      <w:b/>
      <w:color w:val="auto"/>
      <w:sz w:val="28"/>
      <w:lang w:eastAsia="de-DE"/>
    </w:rPr>
  </w:style>
  <w:style w:type="character" w:customStyle="1" w:styleId="TitelZchn">
    <w:name w:val="Titel Zchn"/>
    <w:basedOn w:val="Absatz-Standardschriftart"/>
    <w:link w:val="Titel"/>
    <w:rsid w:val="00A962FA"/>
    <w:rPr>
      <w:rFonts w:ascii="Arial" w:hAnsi="Arial"/>
      <w:b/>
      <w:sz w:val="28"/>
    </w:rPr>
  </w:style>
  <w:style w:type="paragraph" w:customStyle="1" w:styleId="Default">
    <w:name w:val="Default"/>
    <w:rsid w:val="00DB2904"/>
    <w:pPr>
      <w:autoSpaceDE w:val="0"/>
      <w:autoSpaceDN w:val="0"/>
      <w:adjustRightInd w:val="0"/>
    </w:pPr>
    <w:rPr>
      <w:rFonts w:ascii="Calibri" w:eastAsiaTheme="minorHAnsi" w:hAnsi="Calibri" w:cs="Calibri"/>
      <w:color w:val="000000"/>
      <w:sz w:val="24"/>
      <w:szCs w:val="24"/>
      <w:lang w:eastAsia="en-US"/>
    </w:rPr>
  </w:style>
  <w:style w:type="paragraph" w:customStyle="1" w:styleId="BW1Standard">
    <w:name w:val="BW_1Standard"/>
    <w:link w:val="BW1StandardZchn"/>
    <w:qFormat/>
    <w:rsid w:val="00090517"/>
    <w:pPr>
      <w:spacing w:line="360" w:lineRule="atLeast"/>
    </w:pPr>
    <w:rPr>
      <w:rFonts w:ascii="Arial" w:eastAsiaTheme="minorHAnsi" w:hAnsi="Arial" w:cs="Arial"/>
      <w:kern w:val="20"/>
      <w:sz w:val="24"/>
      <w:szCs w:val="24"/>
      <w:lang w:eastAsia="en-US"/>
    </w:rPr>
  </w:style>
  <w:style w:type="character" w:customStyle="1" w:styleId="BW1StandardZchn">
    <w:name w:val="BW_1Standard Zchn"/>
    <w:basedOn w:val="Absatz-Standardschriftart"/>
    <w:link w:val="BW1Standard"/>
    <w:rsid w:val="00090517"/>
    <w:rPr>
      <w:rFonts w:ascii="Arial" w:eastAsiaTheme="minorHAnsi" w:hAnsi="Arial" w:cs="Arial"/>
      <w:kern w:val="20"/>
      <w:sz w:val="24"/>
      <w:szCs w:val="24"/>
      <w:lang w:eastAsia="en-US"/>
    </w:rPr>
  </w:style>
  <w:style w:type="paragraph" w:customStyle="1" w:styleId="BITFlietextmitAbsatz">
    <w:name w:val="BIT Fließtext mit Absatz"/>
    <w:basedOn w:val="Standard"/>
    <w:qFormat/>
    <w:rsid w:val="00345F83"/>
    <w:pPr>
      <w:autoSpaceDE/>
      <w:autoSpaceDN/>
      <w:adjustRightInd/>
      <w:snapToGrid/>
      <w:spacing w:after="284" w:line="284" w:lineRule="exact"/>
      <w:textAlignment w:val="auto"/>
    </w:pPr>
    <w:rPr>
      <w:rFonts w:eastAsia="TheSansOffice" w:cs="Times New Roman"/>
      <w:color w:val="auto"/>
      <w:sz w:val="18"/>
      <w:szCs w:val="22"/>
    </w:rPr>
  </w:style>
  <w:style w:type="paragraph" w:customStyle="1" w:styleId="BITAbbinder">
    <w:name w:val="BIT Abbinder"/>
    <w:basedOn w:val="Standard"/>
    <w:qFormat/>
    <w:rsid w:val="00345F83"/>
    <w:pPr>
      <w:autoSpaceDE/>
      <w:autoSpaceDN/>
      <w:adjustRightInd/>
      <w:snapToGrid/>
      <w:spacing w:line="240" w:lineRule="atLeast"/>
      <w:textAlignment w:val="auto"/>
    </w:pPr>
    <w:rPr>
      <w:rFonts w:eastAsia="TheSansOffice" w:cs="Times New Roman"/>
      <w:color w:val="auto"/>
      <w:sz w:val="15"/>
      <w:szCs w:val="15"/>
    </w:rPr>
  </w:style>
  <w:style w:type="paragraph" w:styleId="KeinLeerraum">
    <w:name w:val="No Spacing"/>
    <w:uiPriority w:val="1"/>
    <w:qFormat/>
    <w:rsid w:val="00875BA6"/>
    <w:rPr>
      <w:rFonts w:asciiTheme="minorHAnsi" w:eastAsiaTheme="minorHAnsi" w:hAnsiTheme="minorHAnsi" w:cstheme="minorBidi"/>
      <w:kern w:val="2"/>
      <w:sz w:val="22"/>
      <w:szCs w:val="22"/>
      <w:lang w:eastAsia="en-US"/>
      <w14:ligatures w14:val="standardContextual"/>
    </w:rPr>
  </w:style>
  <w:style w:type="paragraph" w:styleId="HTMLVorformatiert">
    <w:name w:val="HTML Preformatted"/>
    <w:basedOn w:val="Standard"/>
    <w:link w:val="HTMLVorformatiertZchn"/>
    <w:uiPriority w:val="99"/>
    <w:unhideWhenUsed/>
    <w:rsid w:val="00CC3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napToGrid/>
      <w:spacing w:line="240" w:lineRule="auto"/>
      <w:textAlignment w:val="auto"/>
    </w:pPr>
    <w:rPr>
      <w:rFonts w:ascii="Courier New" w:eastAsia="Times New Roman" w:hAnsi="Courier New" w:cs="Courier New"/>
      <w:color w:val="auto"/>
      <w:sz w:val="20"/>
      <w:lang w:eastAsia="de-DE"/>
    </w:rPr>
  </w:style>
  <w:style w:type="character" w:customStyle="1" w:styleId="HTMLVorformatiertZchn">
    <w:name w:val="HTML Vorformatiert Zchn"/>
    <w:basedOn w:val="Absatz-Standardschriftart"/>
    <w:link w:val="HTMLVorformatiert"/>
    <w:uiPriority w:val="99"/>
    <w:rsid w:val="00CC329E"/>
    <w:rPr>
      <w:rFonts w:ascii="Courier New" w:hAnsi="Courier New" w:cs="Courier New"/>
    </w:rPr>
  </w:style>
  <w:style w:type="paragraph" w:customStyle="1" w:styleId="paragraph">
    <w:name w:val="paragraph"/>
    <w:basedOn w:val="Standard"/>
    <w:rsid w:val="008C03D5"/>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normaltextrun">
    <w:name w:val="normaltextrun"/>
    <w:basedOn w:val="Absatz-Standardschriftart"/>
    <w:rsid w:val="008C03D5"/>
  </w:style>
  <w:style w:type="character" w:customStyle="1" w:styleId="eop">
    <w:name w:val="eop"/>
    <w:basedOn w:val="Absatz-Standardschriftart"/>
    <w:rsid w:val="008C03D5"/>
  </w:style>
  <w:style w:type="paragraph" w:customStyle="1" w:styleId="heading3">
    <w:name w:val="heading3"/>
    <w:basedOn w:val="Standard"/>
    <w:rsid w:val="000230A2"/>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berschrift2Zchn">
    <w:name w:val="Überschrift 2 Zchn"/>
    <w:basedOn w:val="Absatz-Standardschriftart"/>
    <w:link w:val="berschrift2"/>
    <w:uiPriority w:val="9"/>
    <w:rsid w:val="00904ACF"/>
    <w:rPr>
      <w:rFonts w:ascii="TheSansOffice" w:eastAsiaTheme="minorHAnsi" w:hAnsi="TheSansOffice" w:cs="Arial"/>
      <w:color w:val="000000"/>
      <w:sz w:val="22"/>
      <w:lang w:eastAsia="en-US"/>
    </w:rPr>
  </w:style>
  <w:style w:type="character" w:customStyle="1" w:styleId="Flietext2">
    <w:name w:val="Fließtext (2)_"/>
    <w:basedOn w:val="Absatz-Standardschriftart"/>
    <w:link w:val="Flietext20"/>
    <w:rsid w:val="008E2F64"/>
    <w:rPr>
      <w:rFonts w:ascii="Calibri" w:eastAsia="Calibri" w:hAnsi="Calibri" w:cs="Calibri"/>
      <w:shd w:val="clear" w:color="auto" w:fill="FFFFFF"/>
    </w:rPr>
  </w:style>
  <w:style w:type="paragraph" w:customStyle="1" w:styleId="Flietext20">
    <w:name w:val="Fließtext (2)"/>
    <w:basedOn w:val="Standard"/>
    <w:link w:val="Flietext2"/>
    <w:rsid w:val="008E2F64"/>
    <w:pPr>
      <w:widowControl w:val="0"/>
      <w:shd w:val="clear" w:color="auto" w:fill="FFFFFF"/>
      <w:autoSpaceDE/>
      <w:autoSpaceDN/>
      <w:adjustRightInd/>
      <w:snapToGrid/>
      <w:spacing w:line="0" w:lineRule="atLeast"/>
      <w:textAlignment w:val="auto"/>
    </w:pPr>
    <w:rPr>
      <w:rFonts w:ascii="Calibri" w:eastAsia="Calibri" w:hAnsi="Calibri" w:cs="Calibri"/>
      <w:color w:val="auto"/>
      <w:sz w:val="20"/>
      <w:lang w:eastAsia="de-DE"/>
    </w:rPr>
  </w:style>
  <w:style w:type="character" w:styleId="NichtaufgelsteErwhnung">
    <w:name w:val="Unresolved Mention"/>
    <w:basedOn w:val="Absatz-Standardschriftart"/>
    <w:uiPriority w:val="99"/>
    <w:semiHidden/>
    <w:unhideWhenUsed/>
    <w:rsid w:val="00B244B1"/>
    <w:rPr>
      <w:color w:val="605E5C"/>
      <w:shd w:val="clear" w:color="auto" w:fill="E1DFDD"/>
    </w:rPr>
  </w:style>
  <w:style w:type="paragraph" w:customStyle="1" w:styleId="pf0">
    <w:name w:val="pf0"/>
    <w:basedOn w:val="Standard"/>
    <w:rsid w:val="00BA1570"/>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cf01">
    <w:name w:val="cf01"/>
    <w:basedOn w:val="Absatz-Standardschriftart"/>
    <w:rsid w:val="00BA1570"/>
    <w:rPr>
      <w:rFonts w:ascii="Segoe UI" w:hAnsi="Segoe UI" w:cs="Segoe UI" w:hint="default"/>
      <w:sz w:val="18"/>
      <w:szCs w:val="18"/>
    </w:rPr>
  </w:style>
  <w:style w:type="paragraph" w:customStyle="1" w:styleId="berschrift20">
    <w:name w:val="Überschrift2"/>
    <w:basedOn w:val="Standard"/>
    <w:qFormat/>
    <w:rsid w:val="00BF2623"/>
    <w:pPr>
      <w:autoSpaceDE/>
      <w:autoSpaceDN/>
      <w:adjustRightInd/>
      <w:snapToGrid/>
      <w:spacing w:before="240" w:after="480" w:line="320" w:lineRule="atLeast"/>
      <w:ind w:right="-2128"/>
      <w:textAlignment w:val="auto"/>
    </w:pPr>
    <w:rPr>
      <w:rFonts w:ascii="Microsoft Sans Serif" w:eastAsia="Times" w:hAnsi="Microsoft Sans Serif" w:cs="Times New Roman"/>
      <w:color w:val="auto"/>
      <w:sz w:val="28"/>
      <w:szCs w:val="28"/>
      <w:lang w:eastAsia="de-DE"/>
    </w:rPr>
  </w:style>
  <w:style w:type="paragraph" w:customStyle="1" w:styleId="Einleitung">
    <w:name w:val="Einleitung"/>
    <w:basedOn w:val="berschrift3"/>
    <w:next w:val="Standard"/>
    <w:qFormat/>
    <w:rsid w:val="00BF2623"/>
    <w:pPr>
      <w:keepLines/>
      <w:autoSpaceDE/>
      <w:autoSpaceDN/>
      <w:adjustRightInd/>
      <w:snapToGrid/>
      <w:spacing w:before="240" w:after="480" w:line="320" w:lineRule="atLeast"/>
      <w:ind w:right="-2128"/>
      <w:textAlignment w:val="auto"/>
      <w:textboxTightWrap w:val="lastLineOnly"/>
      <w:outlineLvl w:val="0"/>
    </w:pPr>
    <w:rPr>
      <w:rFonts w:ascii="Microsoft Sans Serif" w:eastAsiaTheme="majorEastAsia" w:hAnsi="Microsoft Sans Serif" w:cs="Times New Roman (Überschriften"/>
      <w:bCs/>
      <w:color w:val="auto"/>
      <w:spacing w:val="20"/>
      <w:sz w:val="22"/>
      <w:szCs w:val="24"/>
      <w:lang w:eastAsia="de-DE"/>
    </w:rPr>
  </w:style>
  <w:style w:type="character" w:customStyle="1" w:styleId="berschrift3Zchn">
    <w:name w:val="Überschrift 3 Zchn"/>
    <w:basedOn w:val="Absatz-Standardschriftart"/>
    <w:link w:val="berschrift3"/>
    <w:uiPriority w:val="9"/>
    <w:rsid w:val="006D24A1"/>
    <w:rPr>
      <w:rFonts w:ascii="TheSansOffice" w:eastAsiaTheme="minorHAnsi" w:hAnsi="TheSansOffice" w:cs="Arial"/>
      <w:b/>
      <w:color w:val="000000"/>
      <w:sz w:val="24"/>
      <w:lang w:eastAsia="en-US"/>
    </w:rPr>
  </w:style>
  <w:style w:type="character" w:styleId="Hervorhebung">
    <w:name w:val="Emphasis"/>
    <w:basedOn w:val="Absatz-Standardschriftart"/>
    <w:uiPriority w:val="20"/>
    <w:qFormat/>
    <w:rsid w:val="001710F7"/>
    <w:rPr>
      <w:i/>
      <w:iCs/>
    </w:rPr>
  </w:style>
  <w:style w:type="character" w:customStyle="1" w:styleId="oypena">
    <w:name w:val="oypena"/>
    <w:basedOn w:val="Absatz-Standardschriftart"/>
    <w:rsid w:val="00AD1B01"/>
  </w:style>
  <w:style w:type="paragraph" w:styleId="Textkrper2">
    <w:name w:val="Body Text 2"/>
    <w:basedOn w:val="Standard"/>
    <w:link w:val="Textkrper2Zchn"/>
    <w:semiHidden/>
    <w:unhideWhenUsed/>
    <w:rsid w:val="009C31A5"/>
    <w:pPr>
      <w:spacing w:after="120" w:line="480" w:lineRule="auto"/>
    </w:pPr>
  </w:style>
  <w:style w:type="character" w:customStyle="1" w:styleId="Textkrper2Zchn">
    <w:name w:val="Textkörper 2 Zchn"/>
    <w:basedOn w:val="Absatz-Standardschriftart"/>
    <w:link w:val="Textkrper2"/>
    <w:semiHidden/>
    <w:rsid w:val="009C31A5"/>
    <w:rPr>
      <w:rFonts w:ascii="TheSansOffice" w:eastAsiaTheme="minorHAnsi" w:hAnsi="TheSansOffice" w:cs="Arial"/>
      <w:color w:val="000000"/>
      <w:sz w:val="22"/>
      <w:lang w:eastAsia="en-US"/>
    </w:rPr>
  </w:style>
  <w:style w:type="paragraph" w:styleId="Textkrper">
    <w:name w:val="Body Text"/>
    <w:basedOn w:val="Standard"/>
    <w:link w:val="TextkrperZchn"/>
    <w:semiHidden/>
    <w:unhideWhenUsed/>
    <w:rsid w:val="00EE26E8"/>
    <w:pPr>
      <w:spacing w:after="120"/>
    </w:pPr>
  </w:style>
  <w:style w:type="character" w:customStyle="1" w:styleId="TextkrperZchn">
    <w:name w:val="Textkörper Zchn"/>
    <w:basedOn w:val="Absatz-Standardschriftart"/>
    <w:link w:val="Textkrper"/>
    <w:semiHidden/>
    <w:rsid w:val="00EE26E8"/>
    <w:rPr>
      <w:rFonts w:ascii="TheSansOffice" w:eastAsiaTheme="minorHAnsi" w:hAnsi="TheSansOffice" w:cs="Arial"/>
      <w:color w:val="000000"/>
      <w:sz w:val="22"/>
      <w:lang w:eastAsia="en-US"/>
    </w:rPr>
  </w:style>
  <w:style w:type="character" w:styleId="Kommentarzeichen">
    <w:name w:val="annotation reference"/>
    <w:basedOn w:val="Absatz-Standardschriftart"/>
    <w:uiPriority w:val="99"/>
    <w:semiHidden/>
    <w:unhideWhenUsed/>
    <w:rsid w:val="002554FB"/>
    <w:rPr>
      <w:sz w:val="16"/>
      <w:szCs w:val="16"/>
    </w:rPr>
  </w:style>
  <w:style w:type="table" w:styleId="Tabellenraster">
    <w:name w:val="Table Grid"/>
    <w:basedOn w:val="NormaleTabelle"/>
    <w:uiPriority w:val="39"/>
    <w:rsid w:val="002D3F46"/>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591756">
      <w:bodyDiv w:val="1"/>
      <w:marLeft w:val="0"/>
      <w:marRight w:val="0"/>
      <w:marTop w:val="0"/>
      <w:marBottom w:val="0"/>
      <w:divBdr>
        <w:top w:val="none" w:sz="0" w:space="0" w:color="auto"/>
        <w:left w:val="none" w:sz="0" w:space="0" w:color="auto"/>
        <w:bottom w:val="none" w:sz="0" w:space="0" w:color="auto"/>
        <w:right w:val="none" w:sz="0" w:space="0" w:color="auto"/>
      </w:divBdr>
    </w:div>
    <w:div w:id="698971077">
      <w:bodyDiv w:val="1"/>
      <w:marLeft w:val="0"/>
      <w:marRight w:val="0"/>
      <w:marTop w:val="0"/>
      <w:marBottom w:val="0"/>
      <w:divBdr>
        <w:top w:val="none" w:sz="0" w:space="0" w:color="auto"/>
        <w:left w:val="none" w:sz="0" w:space="0" w:color="auto"/>
        <w:bottom w:val="none" w:sz="0" w:space="0" w:color="auto"/>
        <w:right w:val="none" w:sz="0" w:space="0" w:color="auto"/>
      </w:divBdr>
    </w:div>
    <w:div w:id="769281420">
      <w:bodyDiv w:val="1"/>
      <w:marLeft w:val="0"/>
      <w:marRight w:val="0"/>
      <w:marTop w:val="0"/>
      <w:marBottom w:val="0"/>
      <w:divBdr>
        <w:top w:val="none" w:sz="0" w:space="0" w:color="auto"/>
        <w:left w:val="none" w:sz="0" w:space="0" w:color="auto"/>
        <w:bottom w:val="none" w:sz="0" w:space="0" w:color="auto"/>
        <w:right w:val="none" w:sz="0" w:space="0" w:color="auto"/>
      </w:divBdr>
    </w:div>
    <w:div w:id="830369037">
      <w:bodyDiv w:val="1"/>
      <w:marLeft w:val="0"/>
      <w:marRight w:val="0"/>
      <w:marTop w:val="0"/>
      <w:marBottom w:val="0"/>
      <w:divBdr>
        <w:top w:val="none" w:sz="0" w:space="0" w:color="auto"/>
        <w:left w:val="none" w:sz="0" w:space="0" w:color="auto"/>
        <w:bottom w:val="none" w:sz="0" w:space="0" w:color="auto"/>
        <w:right w:val="none" w:sz="0" w:space="0" w:color="auto"/>
      </w:divBdr>
    </w:div>
    <w:div w:id="1402867173">
      <w:bodyDiv w:val="1"/>
      <w:marLeft w:val="0"/>
      <w:marRight w:val="0"/>
      <w:marTop w:val="0"/>
      <w:marBottom w:val="0"/>
      <w:divBdr>
        <w:top w:val="none" w:sz="0" w:space="0" w:color="auto"/>
        <w:left w:val="none" w:sz="0" w:space="0" w:color="auto"/>
        <w:bottom w:val="none" w:sz="0" w:space="0" w:color="auto"/>
        <w:right w:val="none" w:sz="0" w:space="0" w:color="auto"/>
      </w:divBdr>
    </w:div>
    <w:div w:id="1759668961">
      <w:bodyDiv w:val="1"/>
      <w:marLeft w:val="0"/>
      <w:marRight w:val="0"/>
      <w:marTop w:val="0"/>
      <w:marBottom w:val="0"/>
      <w:divBdr>
        <w:top w:val="none" w:sz="0" w:space="0" w:color="auto"/>
        <w:left w:val="none" w:sz="0" w:space="0" w:color="auto"/>
        <w:bottom w:val="none" w:sz="0" w:space="0" w:color="auto"/>
        <w:right w:val="none" w:sz="0" w:space="0" w:color="auto"/>
      </w:divBdr>
    </w:div>
    <w:div w:id="1792019963">
      <w:bodyDiv w:val="1"/>
      <w:marLeft w:val="0"/>
      <w:marRight w:val="0"/>
      <w:marTop w:val="0"/>
      <w:marBottom w:val="0"/>
      <w:divBdr>
        <w:top w:val="none" w:sz="0" w:space="0" w:color="auto"/>
        <w:left w:val="none" w:sz="0" w:space="0" w:color="auto"/>
        <w:bottom w:val="none" w:sz="0" w:space="0" w:color="auto"/>
        <w:right w:val="none" w:sz="0" w:space="0" w:color="auto"/>
      </w:divBdr>
    </w:div>
    <w:div w:id="196758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diathek-neckarsulm.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su.ads\DFS\Archiv\Vorlagen\Neue%20Vorlagen\Kopfbogen_mit_Logo.dotm" TargetMode="External"/></Relationships>
</file>

<file path=word/theme/theme1.xml><?xml version="1.0" encoding="utf-8"?>
<a:theme xmlns:a="http://schemas.openxmlformats.org/drawingml/2006/main" name="Office">
  <a:themeElements>
    <a:clrScheme name="NeSu">
      <a:dk1>
        <a:srgbClr val="000000"/>
      </a:dk1>
      <a:lt1>
        <a:srgbClr val="FFFFFF"/>
      </a:lt1>
      <a:dk2>
        <a:srgbClr val="005371"/>
      </a:dk2>
      <a:lt2>
        <a:srgbClr val="FFFFFF"/>
      </a:lt2>
      <a:accent1>
        <a:srgbClr val="E94A61"/>
      </a:accent1>
      <a:accent2>
        <a:srgbClr val="A9A793"/>
      </a:accent2>
      <a:accent3>
        <a:srgbClr val="B76489"/>
      </a:accent3>
      <a:accent4>
        <a:srgbClr val="A08D79"/>
      </a:accent4>
      <a:accent5>
        <a:srgbClr val="9CB140"/>
      </a:accent5>
      <a:accent6>
        <a:srgbClr val="E6CF50"/>
      </a:accent6>
      <a:hlink>
        <a:srgbClr val="001871"/>
      </a:hlink>
      <a:folHlink>
        <a:srgbClr val="904FD8"/>
      </a:folHlink>
    </a:clrScheme>
    <a:fontScheme name="NeSu">
      <a:majorFont>
        <a:latin typeface="TheSansOffice"/>
        <a:ea typeface=""/>
        <a:cs typeface=""/>
      </a:majorFont>
      <a:minorFont>
        <a:latin typeface="TheSans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736F6-525C-4B5B-9E58-E0E45005F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Kopfbogen_mit_Logo</Template>
  <TotalTime>0</TotalTime>
  <Pages>2</Pages>
  <Words>355</Words>
  <Characters>2240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Brief</vt:lpstr>
    </vt:vector>
  </TitlesOfParts>
  <Company>Unbekannte Organisation</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creator>A00009 Tanja Seiler</dc:creator>
  <cp:lastModifiedBy>Bracht, Andreas</cp:lastModifiedBy>
  <cp:revision>1304</cp:revision>
  <cp:lastPrinted>2022-08-03T06:24:00Z</cp:lastPrinted>
  <dcterms:created xsi:type="dcterms:W3CDTF">2022-08-11T14:50:00Z</dcterms:created>
  <dcterms:modified xsi:type="dcterms:W3CDTF">2026-10-28T16:12:00Z</dcterms:modified>
</cp:coreProperties>
</file>