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D20594">
              <w:rPr>
                <w:sz w:val="16"/>
                <w:szCs w:val="16"/>
              </w:rPr>
              <w:t>16.10.2026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4E1723">
        <w:rPr>
          <w:b/>
          <w:sz w:val="26"/>
          <w:szCs w:val="26"/>
        </w:rPr>
        <w:t>130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AE631B" w:rsidRDefault="00413ABC" w:rsidP="00F913B3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Kuschlige</w:t>
      </w:r>
      <w:r w:rsidR="007C3B06">
        <w:rPr>
          <w:rFonts w:cs="Arial"/>
          <w:b/>
          <w:bCs/>
          <w:sz w:val="22"/>
          <w:szCs w:val="22"/>
        </w:rPr>
        <w:t xml:space="preserve"> Helfer für den Rettungsdienst: Volksbank spendet Plüschtiere für kleine Patienten</w:t>
      </w:r>
    </w:p>
    <w:p w:rsidR="007C3B06" w:rsidRDefault="007C3B06" w:rsidP="00F913B3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:rsidR="00DD00C9" w:rsidRDefault="00DD00C9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Der</w:t>
      </w:r>
      <w:r w:rsidR="007C3B06">
        <w:rPr>
          <w:rFonts w:cs="Arial"/>
          <w:bCs/>
          <w:sz w:val="22"/>
          <w:szCs w:val="22"/>
        </w:rPr>
        <w:t xml:space="preserve"> Rettungsdienst </w:t>
      </w:r>
      <w:r w:rsidR="00413ABC">
        <w:rPr>
          <w:rFonts w:cs="Arial"/>
          <w:bCs/>
          <w:sz w:val="22"/>
          <w:szCs w:val="22"/>
        </w:rPr>
        <w:t>kommt, um zu helfen –</w:t>
      </w:r>
      <w:r>
        <w:rPr>
          <w:rFonts w:cs="Arial"/>
          <w:bCs/>
          <w:sz w:val="22"/>
          <w:szCs w:val="22"/>
        </w:rPr>
        <w:t xml:space="preserve"> </w:t>
      </w:r>
      <w:r w:rsidR="00413ABC">
        <w:rPr>
          <w:rFonts w:cs="Arial"/>
          <w:bCs/>
          <w:sz w:val="22"/>
          <w:szCs w:val="22"/>
        </w:rPr>
        <w:t xml:space="preserve">doch für Betroffene ist die ungewohnte Situation eines Einsatzes oft beängstigend. </w:t>
      </w:r>
      <w:r>
        <w:rPr>
          <w:rFonts w:cs="Arial"/>
          <w:bCs/>
          <w:sz w:val="22"/>
          <w:szCs w:val="22"/>
        </w:rPr>
        <w:t xml:space="preserve">Ganz besonders gilt das für Kinder. </w:t>
      </w:r>
    </w:p>
    <w:p w:rsidR="002C251C" w:rsidRDefault="002C251C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2C251C" w:rsidRDefault="002C251C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Der Rettungsdienst des Kreises Olpe freut sich daher sehr über eine </w:t>
      </w:r>
      <w:r w:rsidR="00413ABC">
        <w:rPr>
          <w:rFonts w:cs="Arial"/>
          <w:bCs/>
          <w:sz w:val="22"/>
          <w:szCs w:val="22"/>
        </w:rPr>
        <w:t xml:space="preserve">flauschige </w:t>
      </w:r>
      <w:r w:rsidR="008A7E60">
        <w:rPr>
          <w:rFonts w:cs="Arial"/>
          <w:bCs/>
          <w:sz w:val="22"/>
          <w:szCs w:val="22"/>
        </w:rPr>
        <w:t>Spende der Volksbank</w:t>
      </w:r>
      <w:r>
        <w:rPr>
          <w:rFonts w:cs="Arial"/>
          <w:bCs/>
          <w:sz w:val="22"/>
          <w:szCs w:val="22"/>
        </w:rPr>
        <w:t xml:space="preserve"> Sauerland: </w:t>
      </w:r>
      <w:r w:rsidR="00135F53">
        <w:rPr>
          <w:rFonts w:cs="Arial"/>
          <w:bCs/>
          <w:sz w:val="22"/>
          <w:szCs w:val="22"/>
        </w:rPr>
        <w:t>100</w:t>
      </w:r>
      <w:r>
        <w:rPr>
          <w:rFonts w:cs="Arial"/>
          <w:bCs/>
          <w:sz w:val="22"/>
          <w:szCs w:val="22"/>
        </w:rPr>
        <w:t xml:space="preserve"> </w:t>
      </w:r>
      <w:r w:rsidR="00413ABC">
        <w:rPr>
          <w:rFonts w:cs="Arial"/>
          <w:bCs/>
          <w:sz w:val="22"/>
          <w:szCs w:val="22"/>
        </w:rPr>
        <w:t>Plüsch</w:t>
      </w:r>
      <w:r>
        <w:rPr>
          <w:rFonts w:cs="Arial"/>
          <w:bCs/>
          <w:sz w:val="22"/>
          <w:szCs w:val="22"/>
        </w:rPr>
        <w:t>tiger, -zebras und -giraffen</w:t>
      </w:r>
      <w:r w:rsidR="00413ABC">
        <w:rPr>
          <w:rFonts w:cs="Arial"/>
          <w:bCs/>
          <w:sz w:val="22"/>
          <w:szCs w:val="22"/>
        </w:rPr>
        <w:t xml:space="preserve"> werden </w:t>
      </w:r>
      <w:r w:rsidR="00E652AD">
        <w:rPr>
          <w:rFonts w:cs="Arial"/>
          <w:bCs/>
          <w:sz w:val="22"/>
          <w:szCs w:val="22"/>
        </w:rPr>
        <w:t xml:space="preserve">nun </w:t>
      </w:r>
      <w:r w:rsidR="00413ABC">
        <w:rPr>
          <w:rFonts w:cs="Arial"/>
          <w:bCs/>
          <w:sz w:val="22"/>
          <w:szCs w:val="22"/>
        </w:rPr>
        <w:t>auf die Rettungswagen im Kreis Olpe verteilt</w:t>
      </w:r>
      <w:r w:rsidR="00E652AD">
        <w:rPr>
          <w:rFonts w:cs="Arial"/>
          <w:bCs/>
          <w:sz w:val="22"/>
          <w:szCs w:val="22"/>
        </w:rPr>
        <w:t xml:space="preserve"> und an </w:t>
      </w:r>
      <w:r w:rsidR="00413ABC">
        <w:rPr>
          <w:rFonts w:cs="Arial"/>
          <w:bCs/>
          <w:sz w:val="22"/>
          <w:szCs w:val="22"/>
        </w:rPr>
        <w:t>kleine Patientinnen und Patienten verschenk</w:t>
      </w:r>
      <w:r w:rsidR="00E652AD">
        <w:rPr>
          <w:rFonts w:cs="Arial"/>
          <w:bCs/>
          <w:sz w:val="22"/>
          <w:szCs w:val="22"/>
        </w:rPr>
        <w:t>t</w:t>
      </w:r>
      <w:r w:rsidR="00413ABC">
        <w:rPr>
          <w:rFonts w:cs="Arial"/>
          <w:bCs/>
          <w:sz w:val="22"/>
          <w:szCs w:val="22"/>
        </w:rPr>
        <w:t xml:space="preserve">. </w:t>
      </w:r>
      <w:r w:rsidR="00E652AD">
        <w:rPr>
          <w:rFonts w:cs="Arial"/>
          <w:bCs/>
          <w:sz w:val="22"/>
          <w:szCs w:val="22"/>
        </w:rPr>
        <w:t xml:space="preserve">Bereits in der Vergangenheit hatte die Volksbank mehrmals die Anschaffung solcher </w:t>
      </w:r>
      <w:r w:rsidR="00787AA1">
        <w:rPr>
          <w:rFonts w:cs="Arial"/>
          <w:bCs/>
          <w:sz w:val="22"/>
          <w:szCs w:val="22"/>
        </w:rPr>
        <w:t xml:space="preserve">kleinen Helfer übernommen. </w:t>
      </w:r>
    </w:p>
    <w:p w:rsidR="007C3B06" w:rsidRDefault="007C3B0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7C3B06" w:rsidRDefault="007C3B0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„Diese </w:t>
      </w:r>
      <w:r w:rsidR="002C251C">
        <w:rPr>
          <w:rFonts w:cs="Arial"/>
          <w:bCs/>
          <w:sz w:val="22"/>
          <w:szCs w:val="22"/>
        </w:rPr>
        <w:t>Kuscheltiere sind bei Einsätzen mit Kindern ganz wichtig“, betont</w:t>
      </w:r>
      <w:r w:rsidR="00DD00C9">
        <w:rPr>
          <w:rFonts w:cs="Arial"/>
          <w:bCs/>
          <w:sz w:val="22"/>
          <w:szCs w:val="22"/>
        </w:rPr>
        <w:t xml:space="preserve"> Kreisdirektor Philipp Scharfenbaum</w:t>
      </w:r>
      <w:r w:rsidR="002C251C">
        <w:rPr>
          <w:rFonts w:cs="Arial"/>
          <w:bCs/>
          <w:sz w:val="22"/>
          <w:szCs w:val="22"/>
        </w:rPr>
        <w:t>. „Sie sind Eisbrecher, Tröster und können Kindern in einer Ausnahmesituation etwas Geborgenheit und Normalität vermitteln.“</w:t>
      </w:r>
      <w:r w:rsidR="00787AA1">
        <w:rPr>
          <w:rFonts w:cs="Arial"/>
          <w:bCs/>
          <w:sz w:val="22"/>
          <w:szCs w:val="22"/>
        </w:rPr>
        <w:t xml:space="preserve"> </w:t>
      </w:r>
    </w:p>
    <w:p w:rsidR="00F55FE6" w:rsidRDefault="00F55FE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F55FE6" w:rsidRDefault="00F55FE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+++</w:t>
      </w:r>
    </w:p>
    <w:p w:rsidR="00F55FE6" w:rsidRDefault="00F55FE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F55FE6" w:rsidRDefault="00F55FE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Foto (von rechts): Frank </w:t>
      </w:r>
      <w:proofErr w:type="spellStart"/>
      <w:r>
        <w:rPr>
          <w:rFonts w:cs="Arial"/>
          <w:bCs/>
          <w:sz w:val="22"/>
          <w:szCs w:val="22"/>
        </w:rPr>
        <w:t>Segref</w:t>
      </w:r>
      <w:proofErr w:type="spellEnd"/>
      <w:r>
        <w:rPr>
          <w:rFonts w:cs="Arial"/>
          <w:bCs/>
          <w:sz w:val="22"/>
          <w:szCs w:val="22"/>
        </w:rPr>
        <w:t xml:space="preserve">, Pressesprecher der Volksbank </w:t>
      </w:r>
      <w:bookmarkStart w:id="3" w:name="_GoBack"/>
      <w:bookmarkEnd w:id="3"/>
      <w:r>
        <w:rPr>
          <w:rFonts w:cs="Arial"/>
          <w:bCs/>
          <w:sz w:val="22"/>
          <w:szCs w:val="22"/>
        </w:rPr>
        <w:t>Sauerland, überreichte die Kuscheltiere an den Kreis Olpe: Patrick Becker</w:t>
      </w:r>
      <w:r w:rsidR="007F2E4B">
        <w:rPr>
          <w:rFonts w:cs="Arial"/>
          <w:bCs/>
          <w:sz w:val="22"/>
          <w:szCs w:val="22"/>
        </w:rPr>
        <w:t xml:space="preserve"> (</w:t>
      </w:r>
      <w:r>
        <w:rPr>
          <w:rFonts w:cs="Arial"/>
          <w:bCs/>
          <w:sz w:val="22"/>
          <w:szCs w:val="22"/>
        </w:rPr>
        <w:t>Fachdienstleiter Brand- und Bevölkerungsschutz/Rettungsdienst</w:t>
      </w:r>
      <w:r w:rsidR="007F2E4B">
        <w:rPr>
          <w:rFonts w:cs="Arial"/>
          <w:bCs/>
          <w:sz w:val="22"/>
          <w:szCs w:val="22"/>
        </w:rPr>
        <w:t>)</w:t>
      </w:r>
      <w:r>
        <w:rPr>
          <w:rFonts w:cs="Arial"/>
          <w:bCs/>
          <w:sz w:val="22"/>
          <w:szCs w:val="22"/>
        </w:rPr>
        <w:t>, Annika Klein</w:t>
      </w:r>
      <w:r w:rsidR="007F2E4B">
        <w:rPr>
          <w:rFonts w:cs="Arial"/>
          <w:bCs/>
          <w:sz w:val="22"/>
          <w:szCs w:val="22"/>
        </w:rPr>
        <w:t xml:space="preserve"> (Rettungsdienst Kreis Olpe)</w:t>
      </w:r>
      <w:r>
        <w:rPr>
          <w:rFonts w:cs="Arial"/>
          <w:bCs/>
          <w:sz w:val="22"/>
          <w:szCs w:val="22"/>
        </w:rPr>
        <w:t>, Kreisdirektor Philipp Scharfenbaum, Tobias Colin, Roberto De Marco</w:t>
      </w:r>
      <w:r w:rsidR="00500670">
        <w:rPr>
          <w:rFonts w:cs="Arial"/>
          <w:bCs/>
          <w:sz w:val="22"/>
          <w:szCs w:val="22"/>
        </w:rPr>
        <w:t xml:space="preserve"> und </w:t>
      </w:r>
      <w:proofErr w:type="spellStart"/>
      <w:r w:rsidR="00500670">
        <w:rPr>
          <w:rFonts w:cs="Arial"/>
          <w:bCs/>
          <w:sz w:val="22"/>
          <w:szCs w:val="22"/>
        </w:rPr>
        <w:t>Asina</w:t>
      </w:r>
      <w:proofErr w:type="spellEnd"/>
      <w:r w:rsidR="00500670">
        <w:rPr>
          <w:rFonts w:cs="Arial"/>
          <w:bCs/>
          <w:sz w:val="22"/>
          <w:szCs w:val="22"/>
        </w:rPr>
        <w:t xml:space="preserve"> </w:t>
      </w:r>
      <w:proofErr w:type="spellStart"/>
      <w:r w:rsidR="00500670">
        <w:rPr>
          <w:rFonts w:cs="Arial"/>
          <w:bCs/>
          <w:sz w:val="22"/>
          <w:szCs w:val="22"/>
        </w:rPr>
        <w:t>Sting</w:t>
      </w:r>
      <w:proofErr w:type="spellEnd"/>
      <w:r w:rsidR="007F2E4B">
        <w:rPr>
          <w:rFonts w:cs="Arial"/>
          <w:bCs/>
          <w:sz w:val="22"/>
          <w:szCs w:val="22"/>
        </w:rPr>
        <w:t xml:space="preserve"> (</w:t>
      </w:r>
      <w:r w:rsidR="00500670">
        <w:rPr>
          <w:rFonts w:cs="Arial"/>
          <w:bCs/>
          <w:sz w:val="22"/>
          <w:szCs w:val="22"/>
        </w:rPr>
        <w:t>alle Rettungsdienst Kreis Olpe</w:t>
      </w:r>
      <w:r w:rsidR="007F2E4B">
        <w:rPr>
          <w:rFonts w:cs="Arial"/>
          <w:bCs/>
          <w:sz w:val="22"/>
          <w:szCs w:val="22"/>
        </w:rPr>
        <w:t>)</w:t>
      </w:r>
      <w:r w:rsidR="00500670">
        <w:rPr>
          <w:rFonts w:cs="Arial"/>
          <w:bCs/>
          <w:sz w:val="22"/>
          <w:szCs w:val="22"/>
        </w:rPr>
        <w:t xml:space="preserve">. </w:t>
      </w:r>
      <w:r>
        <w:rPr>
          <w:rFonts w:cs="Arial"/>
          <w:bCs/>
          <w:sz w:val="22"/>
          <w:szCs w:val="22"/>
        </w:rPr>
        <w:t xml:space="preserve"> </w:t>
      </w:r>
    </w:p>
    <w:p w:rsidR="00F55FE6" w:rsidRPr="007C3B06" w:rsidRDefault="00F55FE6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Foto: Kreis Olpe / Stefanie Gerlach</w:t>
      </w:r>
    </w:p>
    <w:p w:rsidR="00666FC7" w:rsidRDefault="00666FC7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2C251C" w:rsidRDefault="002C251C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666FC7" w:rsidRPr="00F913B3" w:rsidRDefault="00666FC7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sectPr w:rsidR="00666FC7" w:rsidRPr="00F913B3" w:rsidSect="0071232C">
      <w:footerReference w:type="default" r:id="rId7"/>
      <w:headerReference w:type="first" r:id="rId8"/>
      <w:footerReference w:type="first" r:id="rId9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F3ACB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B26B5"/>
    <w:rsid w:val="000D313A"/>
    <w:rsid w:val="00105D75"/>
    <w:rsid w:val="00111042"/>
    <w:rsid w:val="00112CED"/>
    <w:rsid w:val="00135F53"/>
    <w:rsid w:val="001569BF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251C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4EDA"/>
    <w:rsid w:val="00413ABC"/>
    <w:rsid w:val="00446FD3"/>
    <w:rsid w:val="00466AFA"/>
    <w:rsid w:val="00482C33"/>
    <w:rsid w:val="004A5612"/>
    <w:rsid w:val="004C2EA3"/>
    <w:rsid w:val="004E1723"/>
    <w:rsid w:val="00500670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6FC7"/>
    <w:rsid w:val="00667574"/>
    <w:rsid w:val="00667EDF"/>
    <w:rsid w:val="00687B8B"/>
    <w:rsid w:val="006A095B"/>
    <w:rsid w:val="006D5E80"/>
    <w:rsid w:val="006E439A"/>
    <w:rsid w:val="006F1AFE"/>
    <w:rsid w:val="006F2454"/>
    <w:rsid w:val="0071232C"/>
    <w:rsid w:val="00717246"/>
    <w:rsid w:val="00746443"/>
    <w:rsid w:val="007476FE"/>
    <w:rsid w:val="00757819"/>
    <w:rsid w:val="00787AA1"/>
    <w:rsid w:val="007C3B06"/>
    <w:rsid w:val="007D1BA0"/>
    <w:rsid w:val="007E558F"/>
    <w:rsid w:val="007E776C"/>
    <w:rsid w:val="007F2E4B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A7E60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9F3ACB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AE631B"/>
    <w:rsid w:val="00B45BE2"/>
    <w:rsid w:val="00B54A55"/>
    <w:rsid w:val="00B763B7"/>
    <w:rsid w:val="00BC13A5"/>
    <w:rsid w:val="00BD18BF"/>
    <w:rsid w:val="00BD51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D07977"/>
    <w:rsid w:val="00D124B8"/>
    <w:rsid w:val="00D20594"/>
    <w:rsid w:val="00D252CE"/>
    <w:rsid w:val="00D34476"/>
    <w:rsid w:val="00D751BE"/>
    <w:rsid w:val="00D7788D"/>
    <w:rsid w:val="00DC40DD"/>
    <w:rsid w:val="00DC4DEE"/>
    <w:rsid w:val="00DC62E1"/>
    <w:rsid w:val="00DC65BA"/>
    <w:rsid w:val="00DD00C9"/>
    <w:rsid w:val="00DD19A9"/>
    <w:rsid w:val="00DD6675"/>
    <w:rsid w:val="00DF121A"/>
    <w:rsid w:val="00DF199F"/>
    <w:rsid w:val="00DF7D9F"/>
    <w:rsid w:val="00E1397B"/>
    <w:rsid w:val="00E2539F"/>
    <w:rsid w:val="00E347DD"/>
    <w:rsid w:val="00E51B12"/>
    <w:rsid w:val="00E652AD"/>
    <w:rsid w:val="00EB55EA"/>
    <w:rsid w:val="00ED4463"/>
    <w:rsid w:val="00ED4C8D"/>
    <w:rsid w:val="00EE6060"/>
    <w:rsid w:val="00EE7183"/>
    <w:rsid w:val="00F11683"/>
    <w:rsid w:val="00F345EB"/>
    <w:rsid w:val="00F55A12"/>
    <w:rsid w:val="00F55FE6"/>
    <w:rsid w:val="00F664E6"/>
    <w:rsid w:val="00F72A80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501CE34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203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14</cp:revision>
  <cp:lastPrinted>2007-03-28T12:37:00Z</cp:lastPrinted>
  <dcterms:created xsi:type="dcterms:W3CDTF">2026-10-15T13:19:00Z</dcterms:created>
  <dcterms:modified xsi:type="dcterms:W3CDTF">2026-10-16T07:42:00Z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896758793</vt:i4>
  </property>
  <property fmtid="{D5CDD505-2E9C-101B-9397-08002B2CF9AE}" pid="3" name="_NewReviewCycle">
    <vt:lpwstr/>
  </property>
  <property fmtid="{D5CDD505-2E9C-101B-9397-08002B2CF9AE}" pid="4" name="_EmailSubject">
    <vt:lpwstr>Presseinfo Nr. 130/2026: Kuscheltierspende für den Rettungsdienst 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