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D301" w14:textId="52946426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1415B8">
        <w:rPr>
          <w:rFonts w:ascii="Arial" w:hAnsi="Arial" w:cs="Arial"/>
          <w:noProof/>
        </w:rPr>
        <w:t>14. Oktober 2026</w:t>
      </w:r>
      <w:r>
        <w:rPr>
          <w:rFonts w:ascii="Arial" w:hAnsi="Arial" w:cs="Arial"/>
        </w:rPr>
        <w:fldChar w:fldCharType="end"/>
      </w:r>
    </w:p>
    <w:p w14:paraId="5FCD8146" w14:textId="24A68CAA" w:rsidR="00953C93" w:rsidRDefault="007121C6" w:rsidP="00953C93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1D43BE">
        <w:rPr>
          <w:rFonts w:ascii="Arial" w:hAnsi="Arial" w:cs="Arial"/>
          <w:b/>
          <w:bCs/>
        </w:rPr>
        <w:t>Die Stadt gratulierte…</w:t>
      </w:r>
    </w:p>
    <w:p w14:paraId="576AFECC" w14:textId="435FFC7E" w:rsidR="001D43BE" w:rsidRPr="00953C93" w:rsidRDefault="001D43BE" w:rsidP="00953C93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 Inge Nagel zum 90. Geburtstag</w:t>
      </w:r>
    </w:p>
    <w:p w14:paraId="7A576975" w14:textId="7CF6BF9D" w:rsidR="00BC4CF8" w:rsidRDefault="001D43BE" w:rsidP="00953C9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In dieser Woche besuchte Bürgermeister Manfred Ockel die Kelsterbacherin Inge Nagel im Unterdorf</w:t>
      </w:r>
      <w:r w:rsidR="00BC4CF8">
        <w:rPr>
          <w:rFonts w:ascii="Arial" w:hAnsi="Arial" w:cs="Arial"/>
        </w:rPr>
        <w:t xml:space="preserve">, um ihr persönlich zu ihrem 90. Geburtstag zu gratulieren und ihr </w:t>
      </w:r>
      <w:r w:rsidR="00AF37A9">
        <w:rPr>
          <w:rFonts w:ascii="Arial" w:hAnsi="Arial" w:cs="Arial"/>
        </w:rPr>
        <w:t>Glückwunsch-Urkunden</w:t>
      </w:r>
      <w:r w:rsidR="00BC4CF8">
        <w:rPr>
          <w:rFonts w:ascii="Arial" w:hAnsi="Arial" w:cs="Arial"/>
        </w:rPr>
        <w:t xml:space="preserve"> des Hessischen Ministerpräsidenten, des Landrats sowie der Stadt zu überreichen.   </w:t>
      </w:r>
      <w:r>
        <w:rPr>
          <w:rFonts w:ascii="Arial" w:hAnsi="Arial" w:cs="Arial"/>
        </w:rPr>
        <w:t xml:space="preserve"> </w:t>
      </w:r>
    </w:p>
    <w:p w14:paraId="361E6233" w14:textId="4C281AF3" w:rsidR="00B87A67" w:rsidRDefault="00BC4CF8" w:rsidP="00953C9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1936 kam Inge Nagel im Haus ihrer Oma in der Stegstraße als Hausgeburt </w:t>
      </w:r>
      <w:r w:rsidR="001D43BE">
        <w:rPr>
          <w:rFonts w:ascii="Arial" w:hAnsi="Arial" w:cs="Arial"/>
        </w:rPr>
        <w:t>zur Welt.</w:t>
      </w:r>
      <w:r>
        <w:rPr>
          <w:rFonts w:ascii="Arial" w:hAnsi="Arial" w:cs="Arial"/>
        </w:rPr>
        <w:t xml:space="preserve"> Aufgewachsen ist sie dann in der Bahnstraße, wo ihr Vater sich nach der Rückkehr aus der  Kriegsgefangenschaft mit einem Malerbetrieb selbständig gemacht hatte.</w:t>
      </w:r>
      <w:r w:rsidR="00B87A67">
        <w:rPr>
          <w:rFonts w:ascii="Arial" w:hAnsi="Arial" w:cs="Arial"/>
        </w:rPr>
        <w:t xml:space="preserve"> Nach Abschluss der Handelsschule hat sie als kaufmännische Angestellte einige Zeit bei einem Großhandel für Fahrräder und Fahrrad-Zubehör </w:t>
      </w:r>
      <w:r w:rsidR="003F26C6">
        <w:rPr>
          <w:rFonts w:ascii="Arial" w:hAnsi="Arial" w:cs="Arial"/>
        </w:rPr>
        <w:t xml:space="preserve">in der Frankfurter Taunusstraße gearbeitet. </w:t>
      </w:r>
    </w:p>
    <w:p w14:paraId="5548B3E2" w14:textId="086673C9" w:rsidR="00BC4CF8" w:rsidRDefault="003F26C6" w:rsidP="00953C9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F37A9">
        <w:rPr>
          <w:rFonts w:ascii="Arial" w:hAnsi="Arial" w:cs="Arial"/>
        </w:rPr>
        <w:t>hre</w:t>
      </w:r>
      <w:r w:rsidR="001415B8">
        <w:rPr>
          <w:rFonts w:ascii="Arial" w:hAnsi="Arial" w:cs="Arial"/>
        </w:rPr>
        <w:t>n</w:t>
      </w:r>
      <w:r w:rsidR="00AF37A9">
        <w:rPr>
          <w:rFonts w:ascii="Arial" w:hAnsi="Arial" w:cs="Arial"/>
        </w:rPr>
        <w:t xml:space="preserve"> Ehemann Theodor</w:t>
      </w:r>
      <w:r>
        <w:rPr>
          <w:rFonts w:ascii="Arial" w:hAnsi="Arial" w:cs="Arial"/>
        </w:rPr>
        <w:t xml:space="preserve"> hatte</w:t>
      </w:r>
      <w:r w:rsidR="00AF37A9">
        <w:rPr>
          <w:rFonts w:ascii="Arial" w:hAnsi="Arial" w:cs="Arial"/>
        </w:rPr>
        <w:t xml:space="preserve"> sie auf der Kerb beim Tanzen </w:t>
      </w:r>
      <w:r w:rsidR="001415B8">
        <w:rPr>
          <w:rFonts w:ascii="Arial" w:hAnsi="Arial" w:cs="Arial"/>
        </w:rPr>
        <w:t>im Gasthaus</w:t>
      </w:r>
      <w:r w:rsidR="00AF37A9">
        <w:rPr>
          <w:rFonts w:ascii="Arial" w:hAnsi="Arial" w:cs="Arial"/>
        </w:rPr>
        <w:t xml:space="preserve"> „Sonne“ kennengelernt </w:t>
      </w:r>
      <w:r w:rsidR="00553FDE">
        <w:rPr>
          <w:rFonts w:ascii="Arial" w:hAnsi="Arial" w:cs="Arial"/>
        </w:rPr>
        <w:t>und 1956 geheiratet</w:t>
      </w:r>
      <w:r>
        <w:rPr>
          <w:rFonts w:ascii="Arial" w:hAnsi="Arial" w:cs="Arial"/>
        </w:rPr>
        <w:t xml:space="preserve">. Gemeinsam </w:t>
      </w:r>
      <w:r w:rsidR="00B87A67">
        <w:rPr>
          <w:rFonts w:ascii="Arial" w:hAnsi="Arial" w:cs="Arial"/>
        </w:rPr>
        <w:t xml:space="preserve">ist </w:t>
      </w:r>
      <w:r>
        <w:rPr>
          <w:rFonts w:ascii="Arial" w:hAnsi="Arial" w:cs="Arial"/>
        </w:rPr>
        <w:t xml:space="preserve">das Paar </w:t>
      </w:r>
      <w:r w:rsidR="00AF37A9">
        <w:rPr>
          <w:rFonts w:ascii="Arial" w:hAnsi="Arial" w:cs="Arial"/>
        </w:rPr>
        <w:t xml:space="preserve">in die Mauerstraße gezogen, wo </w:t>
      </w:r>
      <w:r>
        <w:rPr>
          <w:rFonts w:ascii="Arial" w:hAnsi="Arial" w:cs="Arial"/>
        </w:rPr>
        <w:t>Inge Nagel</w:t>
      </w:r>
      <w:r w:rsidR="00AF37A9">
        <w:rPr>
          <w:rFonts w:ascii="Arial" w:hAnsi="Arial" w:cs="Arial"/>
        </w:rPr>
        <w:t xml:space="preserve"> bis heute </w:t>
      </w:r>
      <w:r w:rsidR="00B87A67">
        <w:rPr>
          <w:rFonts w:ascii="Arial" w:hAnsi="Arial" w:cs="Arial"/>
        </w:rPr>
        <w:t>wohnt</w:t>
      </w:r>
      <w:r w:rsidR="00AF37A9">
        <w:rPr>
          <w:rFonts w:ascii="Arial" w:hAnsi="Arial" w:cs="Arial"/>
        </w:rPr>
        <w:t xml:space="preserve">. Durch die Arbeit ihres </w:t>
      </w:r>
      <w:r w:rsidR="00553FDE">
        <w:rPr>
          <w:rFonts w:ascii="Arial" w:hAnsi="Arial" w:cs="Arial"/>
        </w:rPr>
        <w:t xml:space="preserve">2016 verstorbenen </w:t>
      </w:r>
      <w:r w:rsidR="00AF37A9">
        <w:rPr>
          <w:rFonts w:ascii="Arial" w:hAnsi="Arial" w:cs="Arial"/>
        </w:rPr>
        <w:t>Mannes hat sie aber auch immer wieder für einige Monate an den unterschiedlichsten Orten auf der ganzen Welt gelebt, darunter in Hong</w:t>
      </w:r>
      <w:r w:rsidR="00533ECD">
        <w:rPr>
          <w:rFonts w:ascii="Arial" w:hAnsi="Arial" w:cs="Arial"/>
        </w:rPr>
        <w:t>k</w:t>
      </w:r>
      <w:r w:rsidR="00AF37A9">
        <w:rPr>
          <w:rFonts w:ascii="Arial" w:hAnsi="Arial" w:cs="Arial"/>
        </w:rPr>
        <w:t>ong</w:t>
      </w:r>
      <w:r w:rsidR="00533ECD">
        <w:rPr>
          <w:rFonts w:ascii="Arial" w:hAnsi="Arial" w:cs="Arial"/>
        </w:rPr>
        <w:t xml:space="preserve">, Indonesien, </w:t>
      </w:r>
      <w:r w:rsidR="00553FDE">
        <w:rPr>
          <w:rFonts w:ascii="Arial" w:hAnsi="Arial" w:cs="Arial"/>
        </w:rPr>
        <w:t xml:space="preserve">Italien, </w:t>
      </w:r>
      <w:r w:rsidR="00533ECD">
        <w:rPr>
          <w:rFonts w:ascii="Arial" w:hAnsi="Arial" w:cs="Arial"/>
        </w:rPr>
        <w:t>Frankreich und der Türkei.</w:t>
      </w:r>
      <w:r w:rsidR="00553FDE">
        <w:rPr>
          <w:rFonts w:ascii="Arial" w:hAnsi="Arial" w:cs="Arial"/>
        </w:rPr>
        <w:t xml:space="preserve"> </w:t>
      </w:r>
      <w:r w:rsidR="00B87A67">
        <w:rPr>
          <w:rFonts w:ascii="Arial" w:hAnsi="Arial" w:cs="Arial"/>
        </w:rPr>
        <w:t>Auch sonst</w:t>
      </w:r>
      <w:r w:rsidR="00553FDE">
        <w:rPr>
          <w:rFonts w:ascii="Arial" w:hAnsi="Arial" w:cs="Arial"/>
        </w:rPr>
        <w:t xml:space="preserve"> ist </w:t>
      </w:r>
      <w:r w:rsidR="00B87A67">
        <w:rPr>
          <w:rFonts w:ascii="Arial" w:hAnsi="Arial" w:cs="Arial"/>
        </w:rPr>
        <w:t>die zweifache Mutter und dreifache Oma</w:t>
      </w:r>
      <w:r w:rsidR="00553FDE">
        <w:rPr>
          <w:rFonts w:ascii="Arial" w:hAnsi="Arial" w:cs="Arial"/>
        </w:rPr>
        <w:t xml:space="preserve"> viel </w:t>
      </w:r>
      <w:r w:rsidR="00B87A67">
        <w:rPr>
          <w:rFonts w:ascii="Arial" w:hAnsi="Arial" w:cs="Arial"/>
        </w:rPr>
        <w:t>in der Welt herumgekommen. So haben sie ihre Reisen unter anderem</w:t>
      </w:r>
      <w:r w:rsidR="00553FDE">
        <w:rPr>
          <w:rFonts w:ascii="Arial" w:hAnsi="Arial" w:cs="Arial"/>
        </w:rPr>
        <w:t xml:space="preserve"> mehrfach in Kelsterbachs Partnerstadt </w:t>
      </w:r>
      <w:r w:rsidR="00B87A67" w:rsidRPr="00B87A67">
        <w:rPr>
          <w:rFonts w:ascii="Arial" w:hAnsi="Arial" w:cs="Arial"/>
        </w:rPr>
        <w:t>Baugé-en-Anjou</w:t>
      </w:r>
      <w:r w:rsidR="00B87A67">
        <w:rPr>
          <w:rFonts w:ascii="Arial" w:hAnsi="Arial" w:cs="Arial"/>
        </w:rPr>
        <w:t xml:space="preserve"> geführt.</w:t>
      </w:r>
    </w:p>
    <w:p w14:paraId="0FB06477" w14:textId="4007356A" w:rsidR="00B30BE4" w:rsidRDefault="00BC4CF8" w:rsidP="00953C9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„Ich bin sehr zufrieden mit meinem Leben“, resümiert die Jubilari</w:t>
      </w:r>
      <w:r w:rsidR="00B87A67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. Sie habe nicht das Gefühl, irgendetwas verpasst zu haben. </w:t>
      </w:r>
      <w:r w:rsidR="00AF37A9">
        <w:rPr>
          <w:rFonts w:ascii="Arial" w:hAnsi="Arial" w:cs="Arial"/>
        </w:rPr>
        <w:t>Und a</w:t>
      </w:r>
      <w:r>
        <w:rPr>
          <w:rFonts w:ascii="Arial" w:hAnsi="Arial" w:cs="Arial"/>
        </w:rPr>
        <w:t>uch wenn sie gesundheitlich viel mitgemacht hat, habe das ihr positive</w:t>
      </w:r>
      <w:r w:rsidR="00533ECD">
        <w:rPr>
          <w:rFonts w:ascii="Arial" w:hAnsi="Arial" w:cs="Arial"/>
        </w:rPr>
        <w:t>s Gemüt</w:t>
      </w:r>
      <w:r>
        <w:rPr>
          <w:rFonts w:ascii="Arial" w:hAnsi="Arial" w:cs="Arial"/>
        </w:rPr>
        <w:t xml:space="preserve"> nie beeinträchtigt. „Sie sind einfach eine Frohnatur“, lobte Ockel </w:t>
      </w:r>
      <w:r w:rsidR="00533ECD">
        <w:rPr>
          <w:rFonts w:ascii="Arial" w:hAnsi="Arial" w:cs="Arial"/>
        </w:rPr>
        <w:t>die Lebenseinstellung von Inge Nagel</w:t>
      </w:r>
      <w:r w:rsidR="00553FDE">
        <w:rPr>
          <w:rFonts w:ascii="Arial" w:hAnsi="Arial" w:cs="Arial"/>
        </w:rPr>
        <w:t xml:space="preserve"> und wünschte ihr, dass sie diese auch weiter behalte. </w:t>
      </w:r>
      <w:r w:rsidR="00953C93" w:rsidRPr="00953C93">
        <w:rPr>
          <w:rFonts w:ascii="Arial" w:hAnsi="Arial" w:cs="Arial"/>
        </w:rPr>
        <w:t>(sb)</w:t>
      </w:r>
    </w:p>
    <w:p w14:paraId="0AC261B7" w14:textId="77777777" w:rsidR="00C76B67" w:rsidRDefault="00C76B67" w:rsidP="00953C93">
      <w:pPr>
        <w:spacing w:line="276" w:lineRule="auto"/>
        <w:rPr>
          <w:rFonts w:ascii="Arial" w:hAnsi="Arial" w:cs="Arial"/>
        </w:rPr>
      </w:pPr>
    </w:p>
    <w:p w14:paraId="00B130B0" w14:textId="77777777" w:rsidR="00C76B67" w:rsidRPr="00953C93" w:rsidRDefault="00C76B67" w:rsidP="00953C93">
      <w:pPr>
        <w:spacing w:line="276" w:lineRule="auto"/>
        <w:rPr>
          <w:rFonts w:ascii="Arial" w:hAnsi="Arial" w:cs="Arial"/>
        </w:rPr>
      </w:pPr>
    </w:p>
    <w:sectPr w:rsidR="00C76B67" w:rsidRPr="00953C93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AAAE" w14:textId="77777777" w:rsidR="0043187C" w:rsidRDefault="0043187C" w:rsidP="007121C6">
      <w:pPr>
        <w:spacing w:after="0" w:line="240" w:lineRule="auto"/>
      </w:pPr>
      <w:r>
        <w:separator/>
      </w:r>
    </w:p>
  </w:endnote>
  <w:endnote w:type="continuationSeparator" w:id="0">
    <w:p w14:paraId="5DE21541" w14:textId="77777777" w:rsidR="0043187C" w:rsidRDefault="0043187C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4281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4D3C2541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176E1904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65CF1A09" wp14:editId="5526B8E3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98FD2B4" wp14:editId="2D930EFF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7DB30AAD" wp14:editId="58AD77F9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C25F3A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3CCC3DCA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746A5" w14:textId="77777777" w:rsidR="0043187C" w:rsidRDefault="0043187C" w:rsidP="007121C6">
      <w:pPr>
        <w:spacing w:after="0" w:line="240" w:lineRule="auto"/>
      </w:pPr>
      <w:r>
        <w:separator/>
      </w:r>
    </w:p>
  </w:footnote>
  <w:footnote w:type="continuationSeparator" w:id="0">
    <w:p w14:paraId="71842219" w14:textId="77777777" w:rsidR="0043187C" w:rsidRDefault="0043187C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AA090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C1B8E80" wp14:editId="7836B51D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AE8070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7C"/>
    <w:rsid w:val="00011D87"/>
    <w:rsid w:val="00043C39"/>
    <w:rsid w:val="00070A30"/>
    <w:rsid w:val="00080B11"/>
    <w:rsid w:val="000A2774"/>
    <w:rsid w:val="000D7872"/>
    <w:rsid w:val="00121A14"/>
    <w:rsid w:val="00122581"/>
    <w:rsid w:val="001415B8"/>
    <w:rsid w:val="001B6C07"/>
    <w:rsid w:val="001D43BE"/>
    <w:rsid w:val="001E393E"/>
    <w:rsid w:val="002125DB"/>
    <w:rsid w:val="00223663"/>
    <w:rsid w:val="0025048C"/>
    <w:rsid w:val="00291C4D"/>
    <w:rsid w:val="002E3007"/>
    <w:rsid w:val="002E6410"/>
    <w:rsid w:val="00333E5D"/>
    <w:rsid w:val="003F26C6"/>
    <w:rsid w:val="004168BD"/>
    <w:rsid w:val="0043187C"/>
    <w:rsid w:val="0047247B"/>
    <w:rsid w:val="00484DA2"/>
    <w:rsid w:val="004A2549"/>
    <w:rsid w:val="004C297B"/>
    <w:rsid w:val="004E100F"/>
    <w:rsid w:val="00501A9B"/>
    <w:rsid w:val="00514CD9"/>
    <w:rsid w:val="00516659"/>
    <w:rsid w:val="00533ECD"/>
    <w:rsid w:val="00537888"/>
    <w:rsid w:val="005478EF"/>
    <w:rsid w:val="00553FDE"/>
    <w:rsid w:val="0059446B"/>
    <w:rsid w:val="005E51F1"/>
    <w:rsid w:val="005F7BB3"/>
    <w:rsid w:val="00615F6B"/>
    <w:rsid w:val="00653017"/>
    <w:rsid w:val="00657A35"/>
    <w:rsid w:val="00663C1E"/>
    <w:rsid w:val="0069275A"/>
    <w:rsid w:val="006C157A"/>
    <w:rsid w:val="006E5152"/>
    <w:rsid w:val="007121C6"/>
    <w:rsid w:val="0072665D"/>
    <w:rsid w:val="00727098"/>
    <w:rsid w:val="00753D78"/>
    <w:rsid w:val="00765030"/>
    <w:rsid w:val="007752AB"/>
    <w:rsid w:val="007D2D96"/>
    <w:rsid w:val="007E1B91"/>
    <w:rsid w:val="008414A6"/>
    <w:rsid w:val="0087529C"/>
    <w:rsid w:val="00883CC1"/>
    <w:rsid w:val="008C2CAC"/>
    <w:rsid w:val="008D2D03"/>
    <w:rsid w:val="008F0D40"/>
    <w:rsid w:val="00917138"/>
    <w:rsid w:val="00944F3F"/>
    <w:rsid w:val="00953C93"/>
    <w:rsid w:val="009C7D26"/>
    <w:rsid w:val="009F4DE8"/>
    <w:rsid w:val="00A45885"/>
    <w:rsid w:val="00A858EC"/>
    <w:rsid w:val="00AF37A9"/>
    <w:rsid w:val="00B30BE4"/>
    <w:rsid w:val="00B87A67"/>
    <w:rsid w:val="00B90E05"/>
    <w:rsid w:val="00B91778"/>
    <w:rsid w:val="00B93667"/>
    <w:rsid w:val="00BB4281"/>
    <w:rsid w:val="00BC3940"/>
    <w:rsid w:val="00BC4CF8"/>
    <w:rsid w:val="00C13309"/>
    <w:rsid w:val="00C6763D"/>
    <w:rsid w:val="00C76B67"/>
    <w:rsid w:val="00C90BFF"/>
    <w:rsid w:val="00C95744"/>
    <w:rsid w:val="00CA0FFD"/>
    <w:rsid w:val="00CE0795"/>
    <w:rsid w:val="00D11C39"/>
    <w:rsid w:val="00D172EF"/>
    <w:rsid w:val="00D67BBF"/>
    <w:rsid w:val="00DD5664"/>
    <w:rsid w:val="00DF42FB"/>
    <w:rsid w:val="00E037E3"/>
    <w:rsid w:val="00E238C0"/>
    <w:rsid w:val="00E2671D"/>
    <w:rsid w:val="00E721A2"/>
    <w:rsid w:val="00EC5748"/>
    <w:rsid w:val="00F0422D"/>
    <w:rsid w:val="00F13A48"/>
    <w:rsid w:val="00F33A21"/>
    <w:rsid w:val="00F60E80"/>
    <w:rsid w:val="00FB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4F0A0"/>
  <w15:chartTrackingRefBased/>
  <w15:docId w15:val="{A337C2FB-8821-424C-94BC-D4BBC615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erner\Documents\Benutzerdefinierte%20Office-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246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Woerner Andreas</dc:creator>
  <cp:keywords/>
  <dc:description/>
  <cp:lastModifiedBy>Betzold Sebastian</cp:lastModifiedBy>
  <cp:revision>6</cp:revision>
  <cp:lastPrinted>2023-12-06T12:00:00Z</cp:lastPrinted>
  <dcterms:created xsi:type="dcterms:W3CDTF">2026-10-13T06:50:00Z</dcterms:created>
  <dcterms:modified xsi:type="dcterms:W3CDTF">2026-10-14T10:44:00Z</dcterms:modified>
</cp:coreProperties>
</file>