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D891E"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25042669" w14:textId="77777777" w:rsidTr="003B445D">
        <w:trPr>
          <w:trHeight w:val="1717"/>
        </w:trPr>
        <w:tc>
          <w:tcPr>
            <w:tcW w:w="3586" w:type="dxa"/>
          </w:tcPr>
          <w:p w14:paraId="61E2151E" w14:textId="77777777" w:rsidR="0097522B" w:rsidRPr="003B445D" w:rsidRDefault="0097522B" w:rsidP="003B445D">
            <w:pPr>
              <w:spacing w:after="30"/>
              <w:rPr>
                <w:rStyle w:val="berschrift1Zchn"/>
                <w:rFonts w:ascii="PT Sans" w:hAnsi="PT Sans"/>
                <w:sz w:val="40"/>
                <w:szCs w:val="40"/>
              </w:rPr>
            </w:pPr>
          </w:p>
          <w:p w14:paraId="39511C35" w14:textId="77777777" w:rsidR="0097522B" w:rsidRPr="003B445D" w:rsidRDefault="0097522B" w:rsidP="003B445D">
            <w:pPr>
              <w:spacing w:after="30"/>
              <w:rPr>
                <w:rStyle w:val="berschrift1Zchn"/>
                <w:rFonts w:ascii="PT Sans" w:hAnsi="PT Sans"/>
                <w:sz w:val="40"/>
                <w:szCs w:val="40"/>
              </w:rPr>
            </w:pPr>
          </w:p>
          <w:p w14:paraId="77B3DDD7" w14:textId="32E85AEC" w:rsidR="0097522B" w:rsidRPr="003B445D" w:rsidRDefault="001D4483"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107D536C" wp14:editId="1A4DBA14">
                      <wp:simplePos x="0" y="0"/>
                      <wp:positionH relativeFrom="column">
                        <wp:posOffset>117475</wp:posOffset>
                      </wp:positionH>
                      <wp:positionV relativeFrom="paragraph">
                        <wp:posOffset>118110</wp:posOffset>
                      </wp:positionV>
                      <wp:extent cx="1600200" cy="457200"/>
                      <wp:effectExtent l="3175" t="3810" r="0" b="0"/>
                      <wp:wrapNone/>
                      <wp:docPr id="18968963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3802B"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D536C" id="_x0000_t202" coordsize="21600,21600" o:spt="202" path="m,l,21600r21600,l21600,xe">
                      <v:stroke joinstyle="miter"/>
                      <v:path gradientshapeok="t" o:connecttype="rect"/>
                    </v:shapetype>
                    <v:shape id="Text Box 21" o:spid="_x0000_s1026" type="#_x0000_t202" style="position:absolute;margin-left:9.2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" filled="f" stroked="f">
                      <v:textbox inset="2mm,0,0,0">
                        <w:txbxContent>
                          <w:p w14:paraId="7973802B"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mc:Fallback>
              </mc:AlternateContent>
            </w:r>
          </w:p>
          <w:p w14:paraId="4A5270F9"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57C4E1A3" w14:textId="77777777" w:rsidR="009D6F22" w:rsidRPr="003B445D" w:rsidRDefault="009D6F22" w:rsidP="003B445D">
            <w:pPr>
              <w:spacing w:after="30"/>
              <w:jc w:val="center"/>
              <w:rPr>
                <w:rFonts w:ascii="PT Sans" w:hAnsi="PT Sans" w:cs="Arial"/>
                <w:sz w:val="16"/>
                <w:szCs w:val="16"/>
              </w:rPr>
            </w:pPr>
          </w:p>
        </w:tc>
        <w:tc>
          <w:tcPr>
            <w:tcW w:w="4320" w:type="dxa"/>
          </w:tcPr>
          <w:p w14:paraId="37111A9C" w14:textId="77777777" w:rsidR="002B2A38" w:rsidRPr="003B445D" w:rsidRDefault="002B2A38" w:rsidP="003B445D">
            <w:pPr>
              <w:spacing w:after="30"/>
              <w:ind w:left="102"/>
              <w:rPr>
                <w:rFonts w:ascii="PT Sans" w:hAnsi="PT Sans" w:cs="Arial"/>
                <w:sz w:val="16"/>
                <w:szCs w:val="16"/>
              </w:rPr>
            </w:pPr>
          </w:p>
          <w:p w14:paraId="263697D5" w14:textId="77777777" w:rsidR="002B2A38" w:rsidRPr="003B445D" w:rsidRDefault="002B2A38" w:rsidP="003B445D">
            <w:pPr>
              <w:spacing w:after="30"/>
              <w:ind w:left="102"/>
              <w:rPr>
                <w:rFonts w:ascii="PT Sans" w:hAnsi="PT Sans" w:cs="Arial"/>
                <w:sz w:val="16"/>
                <w:szCs w:val="16"/>
              </w:rPr>
            </w:pPr>
          </w:p>
          <w:p w14:paraId="176B92F5" w14:textId="77777777" w:rsidR="002B2A38" w:rsidRPr="003B445D" w:rsidRDefault="002B2A38" w:rsidP="003B445D">
            <w:pPr>
              <w:spacing w:after="30"/>
              <w:ind w:left="102"/>
              <w:rPr>
                <w:rFonts w:ascii="PT Sans" w:hAnsi="PT Sans" w:cs="Arial"/>
                <w:sz w:val="16"/>
                <w:szCs w:val="16"/>
              </w:rPr>
            </w:pPr>
          </w:p>
          <w:p w14:paraId="14F18CE9" w14:textId="77777777" w:rsidR="002B2A38" w:rsidRPr="003B445D" w:rsidRDefault="002B2A38" w:rsidP="003B445D">
            <w:pPr>
              <w:spacing w:after="30"/>
              <w:ind w:left="102"/>
              <w:rPr>
                <w:rFonts w:ascii="PT Sans" w:hAnsi="PT Sans" w:cs="Arial"/>
                <w:sz w:val="16"/>
                <w:szCs w:val="16"/>
              </w:rPr>
            </w:pPr>
          </w:p>
          <w:p w14:paraId="11B77A33" w14:textId="77777777" w:rsidR="002B2A38" w:rsidRPr="003B445D" w:rsidRDefault="002B2A38" w:rsidP="003B445D">
            <w:pPr>
              <w:spacing w:after="30"/>
              <w:ind w:left="102"/>
              <w:rPr>
                <w:rFonts w:ascii="PT Sans" w:hAnsi="PT Sans" w:cs="Arial"/>
                <w:sz w:val="16"/>
                <w:szCs w:val="16"/>
              </w:rPr>
            </w:pPr>
          </w:p>
          <w:p w14:paraId="46D7A8CE" w14:textId="77777777" w:rsidR="002B2A38" w:rsidRPr="003B445D" w:rsidRDefault="002B2A38" w:rsidP="003B445D">
            <w:pPr>
              <w:spacing w:after="30"/>
              <w:ind w:left="102"/>
              <w:rPr>
                <w:rFonts w:ascii="PT Sans" w:hAnsi="PT Sans" w:cs="Arial"/>
                <w:sz w:val="16"/>
                <w:szCs w:val="16"/>
              </w:rPr>
            </w:pPr>
          </w:p>
          <w:p w14:paraId="5A73BC1A" w14:textId="7FFC8C27" w:rsidR="009D6F22" w:rsidRPr="003B445D" w:rsidRDefault="001D4483"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32F61301" wp14:editId="3A56B192">
                      <wp:simplePos x="0" y="0"/>
                      <wp:positionH relativeFrom="column">
                        <wp:posOffset>30480</wp:posOffset>
                      </wp:positionH>
                      <wp:positionV relativeFrom="paragraph">
                        <wp:posOffset>-906145</wp:posOffset>
                      </wp:positionV>
                      <wp:extent cx="2070735" cy="814070"/>
                      <wp:effectExtent l="1905" t="0" r="3810" b="0"/>
                      <wp:wrapSquare wrapText="bothSides"/>
                      <wp:docPr id="276318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91D7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459C7D8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F88847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34F0D64"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AC1A3B3" w14:textId="30F6DAAA"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160C2">
                                    <w:rPr>
                                      <w:rFonts w:ascii="PT Sans" w:hAnsi="PT Sans"/>
                                      <w:noProof/>
                                      <w:sz w:val="12"/>
                                      <w:szCs w:val="12"/>
                                    </w:rPr>
                                    <w:t>O:\Plattenarchiv_Pressearbeit\Pressemitteilungen\2026\Neu_Meerbeck\ts080502Stadtteiltreff_Sept.docx</w:t>
                                  </w:r>
                                  <w:r w:rsidRPr="008C35CA">
                                    <w:rPr>
                                      <w:rFonts w:ascii="PT Sans" w:hAnsi="PT Sans"/>
                                      <w:sz w:val="12"/>
                                      <w:szCs w:val="12"/>
                                    </w:rPr>
                                    <w:fldChar w:fldCharType="end"/>
                                  </w:r>
                                </w:p>
                                <w:p w14:paraId="11B1D2DC"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61301"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72691D78"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459C7D87"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1F88847A"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534F0D64"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1AC1A3B3" w14:textId="30F6DAAA"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6160C2">
                              <w:rPr>
                                <w:rFonts w:ascii="PT Sans" w:hAnsi="PT Sans"/>
                                <w:noProof/>
                                <w:sz w:val="12"/>
                                <w:szCs w:val="12"/>
                              </w:rPr>
                              <w:t>O:\Plattenarchiv_Pressearbeit\Pressemitteilungen\2026\Neu_Meerbeck\ts080502Stadtteiltreff_Sept.docx</w:t>
                            </w:r>
                            <w:r w:rsidRPr="008C35CA">
                              <w:rPr>
                                <w:rFonts w:ascii="PT Sans" w:hAnsi="PT Sans"/>
                                <w:sz w:val="12"/>
                                <w:szCs w:val="12"/>
                              </w:rPr>
                              <w:fldChar w:fldCharType="end"/>
                            </w:r>
                          </w:p>
                          <w:p w14:paraId="11B1D2DC"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6160C2">
              <w:rPr>
                <w:rFonts w:ascii="PT Sans" w:hAnsi="PT Sans"/>
                <w:noProof/>
                <w:sz w:val="16"/>
                <w:szCs w:val="16"/>
              </w:rPr>
              <w:t>05.08.2026</w:t>
            </w:r>
            <w:r w:rsidR="009D6F22" w:rsidRPr="003B445D">
              <w:rPr>
                <w:rFonts w:ascii="PT Sans" w:hAnsi="PT Sans"/>
                <w:sz w:val="16"/>
                <w:szCs w:val="16"/>
              </w:rPr>
              <w:fldChar w:fldCharType="end"/>
            </w:r>
          </w:p>
        </w:tc>
      </w:tr>
      <w:tr w:rsidR="009D6F22" w:rsidRPr="003B445D" w14:paraId="3E3C6FDF" w14:textId="77777777" w:rsidTr="003B445D">
        <w:tc>
          <w:tcPr>
            <w:tcW w:w="3586" w:type="dxa"/>
          </w:tcPr>
          <w:p w14:paraId="2B425261" w14:textId="77777777" w:rsidR="009D6F22" w:rsidRPr="003B445D" w:rsidRDefault="009D6F22" w:rsidP="003B445D">
            <w:pPr>
              <w:spacing w:after="30"/>
              <w:rPr>
                <w:rFonts w:ascii="PT Sans" w:hAnsi="PT Sans" w:cs="Arial"/>
                <w:sz w:val="16"/>
                <w:szCs w:val="16"/>
              </w:rPr>
            </w:pPr>
          </w:p>
        </w:tc>
        <w:tc>
          <w:tcPr>
            <w:tcW w:w="2642" w:type="dxa"/>
          </w:tcPr>
          <w:p w14:paraId="2A5F0A9D" w14:textId="77777777" w:rsidR="009D6F22" w:rsidRPr="003B445D" w:rsidRDefault="009D6F22" w:rsidP="003B445D">
            <w:pPr>
              <w:spacing w:after="30"/>
              <w:rPr>
                <w:rFonts w:ascii="PT Sans" w:hAnsi="PT Sans" w:cs="Arial"/>
                <w:sz w:val="16"/>
                <w:szCs w:val="16"/>
              </w:rPr>
            </w:pPr>
          </w:p>
        </w:tc>
        <w:tc>
          <w:tcPr>
            <w:tcW w:w="4320" w:type="dxa"/>
          </w:tcPr>
          <w:p w14:paraId="1B26E56E" w14:textId="77777777" w:rsidR="009D6F22" w:rsidRPr="003B445D" w:rsidRDefault="009D6F22" w:rsidP="003B445D">
            <w:pPr>
              <w:spacing w:after="30"/>
              <w:ind w:left="102"/>
              <w:rPr>
                <w:rFonts w:ascii="PT Sans" w:hAnsi="PT Sans" w:cs="Arial"/>
                <w:sz w:val="16"/>
                <w:szCs w:val="16"/>
              </w:rPr>
            </w:pPr>
          </w:p>
        </w:tc>
      </w:tr>
    </w:tbl>
    <w:p w14:paraId="2F9C9FB8" w14:textId="77777777" w:rsidR="001C23CA" w:rsidRPr="00743B1D" w:rsidRDefault="001C23CA" w:rsidP="00906EF1">
      <w:pPr>
        <w:ind w:left="335" w:right="643"/>
        <w:rPr>
          <w:rFonts w:ascii="PT Sans" w:hAnsi="PT Sans" w:cs="Arial"/>
          <w:sz w:val="22"/>
          <w:szCs w:val="22"/>
        </w:rPr>
      </w:pPr>
    </w:p>
    <w:p w14:paraId="26A82A4A" w14:textId="3B828125" w:rsidR="0030025E" w:rsidRPr="00743B1D" w:rsidRDefault="001D4483" w:rsidP="00906EF1">
      <w:pPr>
        <w:ind w:left="335" w:right="822"/>
        <w:rPr>
          <w:rFonts w:ascii="PT Sans" w:hAnsi="PT Sans" w:cs="Arial"/>
          <w:b/>
          <w:sz w:val="28"/>
          <w:szCs w:val="28"/>
        </w:rPr>
      </w:pPr>
      <w:r w:rsidRPr="001D4483">
        <w:rPr>
          <w:rFonts w:ascii="PT Sans" w:hAnsi="PT Sans" w:cs="Arial"/>
          <w:b/>
          <w:sz w:val="28"/>
          <w:szCs w:val="28"/>
        </w:rPr>
        <w:t>Stadtteiltreff lädt zum Spaziergang durch Meerbeck und Hochstraß</w:t>
      </w:r>
    </w:p>
    <w:p w14:paraId="1C6B278F" w14:textId="77777777" w:rsidR="00315F6D" w:rsidRDefault="00315F6D" w:rsidP="00906EF1">
      <w:pPr>
        <w:ind w:left="335" w:right="822"/>
        <w:rPr>
          <w:rFonts w:ascii="PT Sans" w:hAnsi="PT Sans" w:cs="Arial"/>
          <w:sz w:val="22"/>
          <w:szCs w:val="22"/>
        </w:rPr>
      </w:pPr>
    </w:p>
    <w:p w14:paraId="5CAA4B02" w14:textId="6D1AEC10" w:rsidR="001D4483" w:rsidRPr="001D4483" w:rsidRDefault="0097522B" w:rsidP="001D4483">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1D4483" w:rsidRPr="001D4483">
        <w:rPr>
          <w:rFonts w:ascii="PT Sans" w:hAnsi="PT Sans" w:cs="Arial"/>
          <w:sz w:val="22"/>
          <w:szCs w:val="22"/>
        </w:rPr>
        <w:t xml:space="preserve">Zu einem kleinen </w:t>
      </w:r>
      <w:r w:rsidR="001D4483">
        <w:rPr>
          <w:rFonts w:ascii="PT Sans" w:hAnsi="PT Sans" w:cs="Arial"/>
          <w:sz w:val="22"/>
          <w:szCs w:val="22"/>
        </w:rPr>
        <w:t>‚</w:t>
      </w:r>
      <w:r w:rsidR="001D4483" w:rsidRPr="001D4483">
        <w:rPr>
          <w:rFonts w:ascii="PT Sans" w:hAnsi="PT Sans" w:cs="Arial"/>
          <w:sz w:val="22"/>
          <w:szCs w:val="22"/>
        </w:rPr>
        <w:t>Klön-Spaziergang</w:t>
      </w:r>
      <w:r w:rsidR="001D4483">
        <w:rPr>
          <w:rFonts w:ascii="PT Sans" w:hAnsi="PT Sans" w:cs="Arial"/>
          <w:sz w:val="22"/>
          <w:szCs w:val="22"/>
        </w:rPr>
        <w:t>‘</w:t>
      </w:r>
      <w:r w:rsidR="001D4483" w:rsidRPr="001D4483">
        <w:rPr>
          <w:rFonts w:ascii="PT Sans" w:hAnsi="PT Sans" w:cs="Arial"/>
          <w:sz w:val="22"/>
          <w:szCs w:val="22"/>
        </w:rPr>
        <w:t xml:space="preserve"> durch die Bergmannssiedlung Meerbeck-Hochstraß der ehemaligen Zeche Rheinpreu</w:t>
      </w:r>
      <w:r w:rsidR="001D4483">
        <w:rPr>
          <w:rFonts w:ascii="PT Sans" w:hAnsi="PT Sans" w:cs="Arial"/>
          <w:sz w:val="22"/>
          <w:szCs w:val="22"/>
        </w:rPr>
        <w:t>ß</w:t>
      </w:r>
      <w:r w:rsidR="001D4483" w:rsidRPr="001D4483">
        <w:rPr>
          <w:rFonts w:ascii="PT Sans" w:hAnsi="PT Sans" w:cs="Arial"/>
          <w:sz w:val="22"/>
          <w:szCs w:val="22"/>
        </w:rPr>
        <w:t>en lädt der Stadtteiltreff Neu_Meerbeck am Mittwoch, 9. September, von 16.30 Uhr bis 18 Uhr ein. D</w:t>
      </w:r>
      <w:r w:rsidR="001D4483">
        <w:rPr>
          <w:rFonts w:ascii="PT Sans" w:hAnsi="PT Sans" w:cs="Arial"/>
          <w:sz w:val="22"/>
          <w:szCs w:val="22"/>
        </w:rPr>
        <w:t>ie</w:t>
      </w:r>
      <w:r w:rsidR="001D4483" w:rsidRPr="001D4483">
        <w:rPr>
          <w:rFonts w:ascii="PT Sans" w:hAnsi="PT Sans" w:cs="Arial"/>
          <w:sz w:val="22"/>
          <w:szCs w:val="22"/>
        </w:rPr>
        <w:t xml:space="preserve"> Teilnehmenden </w:t>
      </w:r>
      <w:r w:rsidR="001D4483">
        <w:rPr>
          <w:rFonts w:ascii="PT Sans" w:hAnsi="PT Sans" w:cs="Arial"/>
          <w:sz w:val="22"/>
          <w:szCs w:val="22"/>
        </w:rPr>
        <w:t xml:space="preserve">erfahren </w:t>
      </w:r>
      <w:r w:rsidR="001D4483" w:rsidRPr="001D4483">
        <w:rPr>
          <w:rFonts w:ascii="PT Sans" w:hAnsi="PT Sans" w:cs="Arial"/>
          <w:sz w:val="22"/>
          <w:szCs w:val="22"/>
        </w:rPr>
        <w:t xml:space="preserve">die Hintergründe des von 1904 bis 1913 entstandenen Quartiers, das zwischen Schacht IV und V an der ehemaligen Gemeindegrenze von Moers zu Baerl liegt. Und sie erleben Geschichten, die das Zusammenleben der Menschen in der Siedlung prägen. Seit einer umfangreichen Sanierung von 1981 bis 1996 zählt sie zu den wenigen gut erhaltenen und typischen Zechensiedlungen, die nach der Jahrhundertwende erbaut wurden. Treffpunkt für die kostenlose Führung ist auf dem Meerbecker Marktplatz an der Lindenstraße. Bequemes Schuhwerk wird empfohlen. </w:t>
      </w:r>
      <w:r w:rsidR="006160C2">
        <w:rPr>
          <w:rFonts w:ascii="PT Sans" w:hAnsi="PT Sans" w:cs="Arial"/>
          <w:sz w:val="22"/>
          <w:szCs w:val="22"/>
        </w:rPr>
        <w:t>(Foto: pst)</w:t>
      </w:r>
    </w:p>
    <w:p w14:paraId="0C0C7E72" w14:textId="77777777" w:rsidR="001D4483" w:rsidRPr="001D4483" w:rsidRDefault="001D4483" w:rsidP="001D4483">
      <w:pPr>
        <w:spacing w:line="360" w:lineRule="auto"/>
        <w:ind w:left="335" w:right="823"/>
        <w:rPr>
          <w:rFonts w:ascii="PT Sans" w:hAnsi="PT Sans" w:cs="Arial"/>
          <w:sz w:val="22"/>
          <w:szCs w:val="22"/>
        </w:rPr>
      </w:pPr>
    </w:p>
    <w:p w14:paraId="55D96826" w14:textId="565B9269" w:rsidR="003D2A2C" w:rsidRDefault="001D4483" w:rsidP="001D4483">
      <w:pPr>
        <w:spacing w:line="360" w:lineRule="auto"/>
        <w:ind w:left="335" w:right="823"/>
        <w:rPr>
          <w:rFonts w:ascii="PT Sans" w:hAnsi="PT Sans" w:cs="Arial"/>
          <w:sz w:val="22"/>
          <w:szCs w:val="22"/>
        </w:rPr>
      </w:pPr>
      <w:r w:rsidRPr="001D4483">
        <w:rPr>
          <w:rFonts w:ascii="PT Sans" w:hAnsi="PT Sans" w:cs="Arial"/>
          <w:b/>
          <w:bCs/>
          <w:sz w:val="22"/>
          <w:szCs w:val="22"/>
        </w:rPr>
        <w:t xml:space="preserve">Infobox: </w:t>
      </w:r>
      <w:r w:rsidRPr="001D4483">
        <w:rPr>
          <w:rFonts w:ascii="PT Sans" w:hAnsi="PT Sans" w:cs="Arial"/>
          <w:sz w:val="22"/>
          <w:szCs w:val="22"/>
        </w:rPr>
        <w:t xml:space="preserve">Anmeldungen für die kostenfreie Führung: telefonisch unter 0 28 41/201 – 530 oder per E-Mail: </w:t>
      </w:r>
      <w:hyperlink r:id="rId17" w:history="1">
        <w:r w:rsidRPr="001D4483">
          <w:rPr>
            <w:rStyle w:val="Hyperlink"/>
            <w:rFonts w:ascii="PT Sans" w:hAnsi="PT Sans" w:cs="Arial"/>
            <w:sz w:val="22"/>
            <w:szCs w:val="22"/>
          </w:rPr>
          <w:t>stadtteilbuero.meerbeck@moers.de</w:t>
        </w:r>
      </w:hyperlink>
      <w:r w:rsidRPr="001D4483">
        <w:rPr>
          <w:rFonts w:ascii="PT Sans" w:hAnsi="PT Sans" w:cs="Arial"/>
          <w:sz w:val="22"/>
          <w:szCs w:val="22"/>
        </w:rPr>
        <w:t>.</w:t>
      </w:r>
      <w:r w:rsidRPr="001D4483">
        <w:rPr>
          <w:rFonts w:ascii="PT Sans" w:hAnsi="PT Sans" w:cs="Arial"/>
          <w:sz w:val="22"/>
          <w:szCs w:val="22"/>
        </w:rPr>
        <w:br/>
      </w:r>
    </w:p>
    <w:sectPr w:rsidR="003D2A2C"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F95C2" w14:textId="77777777" w:rsidR="005B0AA7" w:rsidRDefault="005B0AA7">
      <w:r>
        <w:separator/>
      </w:r>
    </w:p>
  </w:endnote>
  <w:endnote w:type="continuationSeparator" w:id="0">
    <w:p w14:paraId="535A5925" w14:textId="77777777" w:rsidR="005B0AA7" w:rsidRDefault="005B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F1A8"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8E26"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079E3"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ED0D22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C1C0AF2"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ADCD6D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452A78F4"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96EFEBD"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022F40D3"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9D69FEA"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1865" w14:textId="77777777" w:rsidR="005B0AA7" w:rsidRDefault="005B0AA7">
      <w:r>
        <w:separator/>
      </w:r>
    </w:p>
  </w:footnote>
  <w:footnote w:type="continuationSeparator" w:id="0">
    <w:p w14:paraId="4E41B63B" w14:textId="77777777" w:rsidR="005B0AA7" w:rsidRDefault="005B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2540"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78E0" w14:textId="2EF249A3" w:rsidR="00AA3F36" w:rsidRDefault="001D4483">
    <w:pPr>
      <w:pStyle w:val="Kopfzeile"/>
    </w:pPr>
    <w:r>
      <w:rPr>
        <w:noProof/>
      </w:rPr>
      <mc:AlternateContent>
        <mc:Choice Requires="wpg">
          <w:drawing>
            <wp:anchor distT="0" distB="0" distL="114300" distR="114300" simplePos="0" relativeHeight="251658752" behindDoc="0" locked="0" layoutInCell="1" allowOverlap="1" wp14:anchorId="6906FBD9" wp14:editId="5F39294D">
              <wp:simplePos x="0" y="0"/>
              <wp:positionH relativeFrom="column">
                <wp:posOffset>4229100</wp:posOffset>
              </wp:positionH>
              <wp:positionV relativeFrom="paragraph">
                <wp:posOffset>505460</wp:posOffset>
              </wp:positionV>
              <wp:extent cx="2299335" cy="673100"/>
              <wp:effectExtent l="0" t="635" r="0" b="2540"/>
              <wp:wrapNone/>
              <wp:docPr id="130179214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554965506"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053302"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FB010E"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06FBD9"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&#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" filled="f" stroked="f">
                <v:textbox inset="0,0,0,0">
                  <w:txbxContent>
                    <w:p w14:paraId="73FB010E"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4BF8AAF8" wp14:editId="73A58DBE">
              <wp:simplePos x="0" y="0"/>
              <wp:positionH relativeFrom="column">
                <wp:posOffset>5372100</wp:posOffset>
              </wp:positionH>
              <wp:positionV relativeFrom="paragraph">
                <wp:posOffset>1305560</wp:posOffset>
              </wp:positionV>
              <wp:extent cx="800100" cy="295275"/>
              <wp:effectExtent l="0" t="635" r="0" b="0"/>
              <wp:wrapNone/>
              <wp:docPr id="133507813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671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8AAF8"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4B2671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2714" w14:textId="4DFCDD96" w:rsidR="00F744FA" w:rsidRDefault="001D4483">
    <w:pPr>
      <w:pStyle w:val="Kopfzeile"/>
    </w:pPr>
    <w:r>
      <w:rPr>
        <w:noProof/>
      </w:rPr>
      <mc:AlternateContent>
        <mc:Choice Requires="wpg">
          <w:drawing>
            <wp:anchor distT="0" distB="0" distL="114300" distR="114300" simplePos="0" relativeHeight="251657728" behindDoc="0" locked="0" layoutInCell="1" allowOverlap="1" wp14:anchorId="1DC3BE98" wp14:editId="5EC88756">
              <wp:simplePos x="0" y="0"/>
              <wp:positionH relativeFrom="column">
                <wp:posOffset>4756785</wp:posOffset>
              </wp:positionH>
              <wp:positionV relativeFrom="paragraph">
                <wp:posOffset>511175</wp:posOffset>
              </wp:positionV>
              <wp:extent cx="2299335" cy="673100"/>
              <wp:effectExtent l="0" t="0" r="1905" b="6350"/>
              <wp:wrapNone/>
              <wp:docPr id="114576238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1295419948"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3449670"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C46D77"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C3BE98"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LqXQDU0AwAA&#10;ug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" filled="f" stroked="f">
                <v:textbox inset="0,0,0,0">
                  <w:txbxContent>
                    <w:p w14:paraId="0AC46D77"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333220214">
    <w:abstractNumId w:val="4"/>
  </w:num>
  <w:num w:numId="2" w16cid:durableId="314916678">
    <w:abstractNumId w:val="3"/>
  </w:num>
  <w:num w:numId="3" w16cid:durableId="701594567">
    <w:abstractNumId w:val="2"/>
  </w:num>
  <w:num w:numId="4" w16cid:durableId="1586066512">
    <w:abstractNumId w:val="1"/>
  </w:num>
  <w:num w:numId="5" w16cid:durableId="1758672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483"/>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3D61"/>
    <w:rsid w:val="001A7288"/>
    <w:rsid w:val="001B6278"/>
    <w:rsid w:val="001C1426"/>
    <w:rsid w:val="001C23CA"/>
    <w:rsid w:val="001C2871"/>
    <w:rsid w:val="001D4483"/>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97A4E"/>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E06E7"/>
    <w:rsid w:val="004E2590"/>
    <w:rsid w:val="004F1D2C"/>
    <w:rsid w:val="00503236"/>
    <w:rsid w:val="00533A86"/>
    <w:rsid w:val="0054438D"/>
    <w:rsid w:val="00574F18"/>
    <w:rsid w:val="005A4E87"/>
    <w:rsid w:val="005B0AA7"/>
    <w:rsid w:val="005D5C71"/>
    <w:rsid w:val="005E4AE2"/>
    <w:rsid w:val="005E6AE9"/>
    <w:rsid w:val="00613FB5"/>
    <w:rsid w:val="006160C2"/>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B48CC"/>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A103B"/>
  <w15:chartTrackingRefBased/>
  <w15:docId w15:val="{4AA05CD2-ED70-4632-95E1-70BBD1DA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1D4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stadtteilbuero.meerbeck@moers.de" TargetMode="Externa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Presseinfo.dot</Template>
  <TotalTime>0</TotalTime>
  <Pages>1</Pages>
  <Words>156</Words>
  <Characters>990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1144</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Thorsten Schröder</dc:creator>
  <cp:keywords/>
  <dc:description/>
  <cp:lastModifiedBy>Thorsten Schröder</cp:lastModifiedBy>
  <cp:revision>2</cp:revision>
  <cp:lastPrinted>2026-08-05T15:24:00Z</cp:lastPrinted>
  <dcterms:created xsi:type="dcterms:W3CDTF">2026-08-05T15:22:00Z</dcterms:created>
  <dcterms:modified xsi:type="dcterms:W3CDTF">2026-08-05T15:24:00Z</dcterms:modified>
</cp:coreProperties>
</file>