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85F773" w14:textId="77777777" w:rsidR="0053146D" w:rsidRPr="00EE7183" w:rsidRDefault="0053146D">
      <w:pPr>
        <w:pStyle w:val="Kopfzeile"/>
        <w:tabs>
          <w:tab w:val="clear" w:pos="4536"/>
          <w:tab w:val="clear" w:pos="9072"/>
        </w:tabs>
        <w:rPr>
          <w:rFonts w:ascii="Univers" w:hAnsi="Univers"/>
          <w:sz w:val="16"/>
        </w:rPr>
      </w:pPr>
    </w:p>
    <w:tbl>
      <w:tblPr>
        <w:tblpPr w:leftFromText="142" w:rightFromText="142" w:vertAnchor="page" w:horzAnchor="margin" w:tblpXSpec="right" w:tblpY="2687"/>
        <w:tblOverlap w:val="never"/>
        <w:tblW w:w="0" w:type="auto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079"/>
      </w:tblGrid>
      <w:tr w:rsidR="00EB55EA" w:rsidRPr="001832F9" w14:paraId="6F712620" w14:textId="77777777" w:rsidTr="002E72F3">
        <w:trPr>
          <w:trHeight w:val="2398"/>
        </w:trPr>
        <w:tc>
          <w:tcPr>
            <w:tcW w:w="5079" w:type="dxa"/>
            <w:noWrap/>
          </w:tcPr>
          <w:p w14:paraId="45729AAB" w14:textId="77777777" w:rsidR="00EB55EA" w:rsidRPr="00E347DD" w:rsidRDefault="0071232C" w:rsidP="002E72F3">
            <w:pPr>
              <w:tabs>
                <w:tab w:val="left" w:pos="142"/>
                <w:tab w:val="left" w:pos="1560"/>
              </w:tabs>
              <w:ind w:left="3"/>
              <w:rPr>
                <w:b/>
                <w:sz w:val="18"/>
                <w:szCs w:val="18"/>
              </w:rPr>
            </w:pPr>
            <w:r w:rsidRPr="001832F9">
              <w:rPr>
                <w:sz w:val="13"/>
                <w:szCs w:val="13"/>
              </w:rPr>
              <w:t>Dienstgebäud</w:t>
            </w:r>
            <w:r w:rsidR="0028096A">
              <w:rPr>
                <w:sz w:val="13"/>
                <w:szCs w:val="13"/>
              </w:rPr>
              <w:t>e:</w:t>
            </w:r>
            <w:r w:rsidR="0028096A" w:rsidRPr="00E347DD">
              <w:rPr>
                <w:b/>
                <w:sz w:val="18"/>
                <w:szCs w:val="18"/>
              </w:rPr>
              <w:tab/>
            </w:r>
            <w:r w:rsidR="00CC3249">
              <w:rPr>
                <w:b/>
                <w:sz w:val="18"/>
                <w:szCs w:val="18"/>
              </w:rPr>
              <w:fldChar w:fldCharType="begin"/>
            </w:r>
            <w:r w:rsidR="00CC3249">
              <w:rPr>
                <w:b/>
                <w:sz w:val="18"/>
                <w:szCs w:val="18"/>
              </w:rPr>
              <w:instrText xml:space="preserve"> DOCVARIABLE  Strasse1  \* MERGEFORMAT </w:instrText>
            </w:r>
            <w:r w:rsidR="00CC3249">
              <w:rPr>
                <w:b/>
                <w:sz w:val="18"/>
                <w:szCs w:val="18"/>
              </w:rPr>
              <w:fldChar w:fldCharType="separate"/>
            </w:r>
            <w:r w:rsidR="002E72F3">
              <w:rPr>
                <w:b/>
                <w:sz w:val="18"/>
                <w:szCs w:val="18"/>
              </w:rPr>
              <w:t>Westfälische Str. 73, 57462 Olpe</w:t>
            </w:r>
            <w:r w:rsidR="00CC3249">
              <w:rPr>
                <w:b/>
                <w:sz w:val="18"/>
                <w:szCs w:val="18"/>
              </w:rPr>
              <w:fldChar w:fldCharType="end"/>
            </w:r>
          </w:p>
          <w:p w14:paraId="58A46C2F" w14:textId="77777777" w:rsid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 w:rsidRPr="001832F9">
              <w:rPr>
                <w:sz w:val="13"/>
                <w:szCs w:val="13"/>
              </w:rPr>
              <w:t>Fachdiens</w:t>
            </w:r>
            <w:r w:rsidR="0028096A">
              <w:rPr>
                <w:sz w:val="13"/>
                <w:szCs w:val="13"/>
              </w:rPr>
              <w:t>t:</w:t>
            </w:r>
            <w:r w:rsidR="0028096A" w:rsidRPr="001832F9">
              <w:rPr>
                <w:sz w:val="16"/>
                <w:szCs w:val="16"/>
              </w:rPr>
              <w:tab/>
            </w:r>
            <w:r w:rsidR="008C71C4">
              <w:rPr>
                <w:sz w:val="16"/>
                <w:szCs w:val="16"/>
              </w:rPr>
              <w:fldChar w:fldCharType="begin"/>
            </w:r>
            <w:r w:rsidR="008C71C4">
              <w:rPr>
                <w:sz w:val="16"/>
                <w:szCs w:val="16"/>
              </w:rPr>
              <w:instrText xml:space="preserve"> DOCVARIABLE  Abteilung  \* MERGEFORMAT </w:instrText>
            </w:r>
            <w:r w:rsidR="008C71C4">
              <w:rPr>
                <w:sz w:val="16"/>
                <w:szCs w:val="16"/>
              </w:rPr>
              <w:fldChar w:fldCharType="end"/>
            </w:r>
            <w:r w:rsidR="00216514">
              <w:rPr>
                <w:sz w:val="16"/>
                <w:szCs w:val="16"/>
              </w:rPr>
              <w:t>Stabsbereich 1</w:t>
            </w:r>
          </w:p>
          <w:p w14:paraId="36D72DA7" w14:textId="77777777" w:rsidR="0028096A" w:rsidRDefault="0028096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</w:p>
          <w:p w14:paraId="77FF2CB1" w14:textId="77777777"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 w:rsidRPr="001832F9">
              <w:rPr>
                <w:sz w:val="13"/>
                <w:szCs w:val="13"/>
              </w:rPr>
              <w:t>Zimmer:</w:t>
            </w:r>
            <w:r w:rsidR="008250A1" w:rsidRPr="001832F9">
              <w:rPr>
                <w:sz w:val="16"/>
                <w:szCs w:val="16"/>
              </w:rPr>
              <w:tab/>
            </w:r>
            <w:r w:rsidR="001C7433">
              <w:rPr>
                <w:sz w:val="16"/>
                <w:szCs w:val="16"/>
              </w:rPr>
              <w:t>1</w:t>
            </w:r>
            <w:r w:rsidR="00216514">
              <w:rPr>
                <w:sz w:val="16"/>
                <w:szCs w:val="16"/>
              </w:rPr>
              <w:t>.</w:t>
            </w:r>
            <w:r w:rsidR="001C7433">
              <w:rPr>
                <w:sz w:val="16"/>
                <w:szCs w:val="16"/>
              </w:rPr>
              <w:t>006</w:t>
            </w:r>
            <w:r w:rsidRPr="001832F9">
              <w:rPr>
                <w:rFonts w:ascii="Arial Narrow" w:hAnsi="Arial Narrow"/>
                <w:sz w:val="16"/>
                <w:szCs w:val="16"/>
              </w:rPr>
              <w:br/>
            </w:r>
          </w:p>
          <w:p w14:paraId="13627804" w14:textId="77777777" w:rsidR="00EB55EA" w:rsidRPr="001832F9" w:rsidRDefault="00EB55EA" w:rsidP="002E72F3">
            <w:pPr>
              <w:shd w:val="clear" w:color="auto" w:fill="CCCCCC"/>
              <w:tabs>
                <w:tab w:val="left" w:pos="142"/>
                <w:tab w:val="left" w:pos="1560"/>
              </w:tabs>
              <w:ind w:left="3"/>
              <w:rPr>
                <w:b/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Auskunft erteilt:</w:t>
            </w:r>
            <w:r w:rsidRPr="001832F9">
              <w:rPr>
                <w:sz w:val="16"/>
                <w:szCs w:val="16"/>
              </w:rPr>
              <w:t xml:space="preserve">  </w:t>
            </w:r>
            <w:r w:rsidRPr="001832F9">
              <w:rPr>
                <w:b/>
                <w:sz w:val="16"/>
                <w:szCs w:val="16"/>
              </w:rPr>
              <w:tab/>
            </w:r>
            <w:r w:rsidR="00F345EB">
              <w:rPr>
                <w:b/>
                <w:sz w:val="16"/>
                <w:szCs w:val="16"/>
              </w:rPr>
              <w:t>Stefanie Gerlach</w:t>
            </w:r>
          </w:p>
          <w:p w14:paraId="43A2F2B7" w14:textId="77777777" w:rsidR="00EB55EA" w:rsidRPr="001832F9" w:rsidRDefault="00EB55EA" w:rsidP="002E72F3">
            <w:pPr>
              <w:shd w:val="clear" w:color="auto" w:fill="CCCCCC"/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Telefon: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="00F345EB">
              <w:rPr>
                <w:sz w:val="16"/>
                <w:szCs w:val="16"/>
              </w:rPr>
              <w:t>02761-81 211</w:t>
            </w:r>
          </w:p>
          <w:p w14:paraId="5D463856" w14:textId="77777777" w:rsidR="00EB55EA" w:rsidRPr="001832F9" w:rsidRDefault="00EB55EA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14:paraId="69EC1D9F" w14:textId="77777777"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Fax: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  <w:t xml:space="preserve"> </w:t>
            </w:r>
          </w:p>
          <w:p w14:paraId="2239498F" w14:textId="77777777"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E-Mail: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hyperlink r:id="rId7" w:history="1">
              <w:r w:rsidR="00560D9F" w:rsidRPr="001272B2">
                <w:rPr>
                  <w:rStyle w:val="Hyperlink"/>
                  <w:sz w:val="16"/>
                  <w:szCs w:val="16"/>
                </w:rPr>
                <w:t>s.gerlach@kreis-olpe.de</w:t>
              </w:r>
            </w:hyperlink>
            <w:r w:rsidR="00F345EB">
              <w:rPr>
                <w:sz w:val="16"/>
                <w:szCs w:val="16"/>
              </w:rPr>
              <w:t xml:space="preserve"> </w:t>
            </w:r>
          </w:p>
          <w:p w14:paraId="0AC7C2E7" w14:textId="77777777" w:rsidR="00EB55EA" w:rsidRPr="001832F9" w:rsidRDefault="00EB55EA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13"/>
                <w:szCs w:val="13"/>
              </w:rPr>
            </w:pPr>
          </w:p>
          <w:p w14:paraId="2C8CC421" w14:textId="77777777"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Aktenzeichen: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Pr="001832F9"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Aktenzeichen"/>
                  </w:textInput>
                </w:ffData>
              </w:fldChar>
            </w:r>
            <w:bookmarkStart w:id="0" w:name="Text2"/>
            <w:r w:rsidRPr="001832F9">
              <w:rPr>
                <w:sz w:val="16"/>
                <w:szCs w:val="16"/>
              </w:rPr>
              <w:instrText xml:space="preserve"> FORMTEXT </w:instrText>
            </w:r>
            <w:r w:rsidRPr="001832F9">
              <w:rPr>
                <w:sz w:val="16"/>
                <w:szCs w:val="16"/>
              </w:rPr>
            </w:r>
            <w:r w:rsidRPr="001832F9"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Aktenzeichen</w:t>
            </w:r>
            <w:r w:rsidRPr="001832F9">
              <w:rPr>
                <w:sz w:val="16"/>
                <w:szCs w:val="16"/>
              </w:rPr>
              <w:fldChar w:fldCharType="end"/>
            </w:r>
            <w:bookmarkEnd w:id="0"/>
          </w:p>
          <w:p w14:paraId="2F4CDFE9" w14:textId="1FAB9E05"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Datum: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="00430C05">
              <w:rPr>
                <w:sz w:val="16"/>
                <w:szCs w:val="16"/>
              </w:rPr>
              <w:t>04.09.2026</w:t>
            </w:r>
          </w:p>
          <w:p w14:paraId="3336B0C8" w14:textId="77777777" w:rsidR="00667574" w:rsidRPr="001832F9" w:rsidRDefault="00667574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14:paraId="5428B8E7" w14:textId="77777777" w:rsidR="00AE1262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Ihr Zeichen: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bookmarkStart w:id="1" w:name="Text10"/>
            <w:r w:rsidR="00AE1262">
              <w:rPr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-"/>
                  </w:textInput>
                </w:ffData>
              </w:fldChar>
            </w:r>
            <w:r w:rsidR="00AE1262">
              <w:rPr>
                <w:sz w:val="16"/>
                <w:szCs w:val="16"/>
              </w:rPr>
              <w:instrText xml:space="preserve"> FORMTEXT </w:instrText>
            </w:r>
            <w:r w:rsidR="00AE1262">
              <w:rPr>
                <w:sz w:val="16"/>
                <w:szCs w:val="16"/>
              </w:rPr>
            </w:r>
            <w:r w:rsidR="00AE1262"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-</w:t>
            </w:r>
            <w:r w:rsidR="00AE1262">
              <w:rPr>
                <w:sz w:val="16"/>
                <w:szCs w:val="16"/>
              </w:rPr>
              <w:fldChar w:fldCharType="end"/>
            </w:r>
            <w:bookmarkEnd w:id="1"/>
          </w:p>
          <w:p w14:paraId="394A645D" w14:textId="77777777" w:rsidR="00AE1262" w:rsidRPr="001832F9" w:rsidRDefault="00AE1262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Ihr Schreiben vom: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bookmarkStart w:id="2" w:name="Text11"/>
            <w:r>
              <w:rPr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-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fldChar w:fldCharType="end"/>
            </w:r>
            <w:bookmarkEnd w:id="2"/>
          </w:p>
          <w:p w14:paraId="75F91395" w14:textId="77777777" w:rsidR="00EB55EA" w:rsidRPr="001832F9" w:rsidRDefault="00EB55EA" w:rsidP="002E72F3">
            <w:pPr>
              <w:tabs>
                <w:tab w:val="right" w:pos="996"/>
                <w:tab w:val="left" w:pos="1279"/>
              </w:tabs>
              <w:ind w:left="6"/>
            </w:pPr>
          </w:p>
        </w:tc>
      </w:tr>
    </w:tbl>
    <w:p w14:paraId="62D08226" w14:textId="77777777" w:rsidR="00B763B7" w:rsidRDefault="00B763B7">
      <w:pPr>
        <w:rPr>
          <w:sz w:val="22"/>
          <w:szCs w:val="22"/>
        </w:rPr>
      </w:pPr>
    </w:p>
    <w:tbl>
      <w:tblPr>
        <w:tblpPr w:leftFromText="142" w:rightFromText="142" w:vertAnchor="page" w:horzAnchor="margin" w:tblpY="3106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3085"/>
      </w:tblGrid>
      <w:tr w:rsidR="00B763B7" w:rsidRPr="00F11683" w14:paraId="377302C0" w14:textId="77777777" w:rsidTr="00B763B7">
        <w:tc>
          <w:tcPr>
            <w:tcW w:w="3085" w:type="dxa"/>
            <w:shd w:val="clear" w:color="auto" w:fill="auto"/>
          </w:tcPr>
          <w:p w14:paraId="741DD4A0" w14:textId="77777777" w:rsidR="00B763B7" w:rsidRPr="00F11683" w:rsidRDefault="00B763B7" w:rsidP="00B763B7">
            <w:pPr>
              <w:tabs>
                <w:tab w:val="left" w:pos="851"/>
                <w:tab w:val="left" w:pos="1985"/>
                <w:tab w:val="left" w:pos="3402"/>
              </w:tabs>
              <w:rPr>
                <w:rFonts w:cs="Arial"/>
                <w:sz w:val="15"/>
                <w:szCs w:val="15"/>
                <w:u w:val="single"/>
              </w:rPr>
            </w:pPr>
            <w:r w:rsidRPr="00F11683">
              <w:rPr>
                <w:rFonts w:cs="Arial"/>
                <w:sz w:val="15"/>
                <w:szCs w:val="15"/>
                <w:u w:val="single"/>
              </w:rPr>
              <w:t>Kreis Olpe, Postfach 1560, 57445 Olpe</w:t>
            </w:r>
          </w:p>
        </w:tc>
      </w:tr>
    </w:tbl>
    <w:p w14:paraId="523D46B5" w14:textId="77777777" w:rsidR="00B763B7" w:rsidRDefault="00B763B7">
      <w:pPr>
        <w:rPr>
          <w:sz w:val="22"/>
          <w:szCs w:val="22"/>
        </w:rPr>
      </w:pPr>
    </w:p>
    <w:p w14:paraId="13CE681F" w14:textId="77777777" w:rsidR="00B763B7" w:rsidRDefault="00B763B7">
      <w:pPr>
        <w:rPr>
          <w:sz w:val="22"/>
          <w:szCs w:val="22"/>
        </w:rPr>
      </w:pPr>
    </w:p>
    <w:p w14:paraId="707D22FC" w14:textId="77777777" w:rsidR="0052152C" w:rsidRPr="000070B8" w:rsidRDefault="0052152C">
      <w:pPr>
        <w:rPr>
          <w:sz w:val="22"/>
          <w:szCs w:val="22"/>
        </w:rPr>
      </w:pPr>
    </w:p>
    <w:p w14:paraId="0BB40075" w14:textId="77777777" w:rsidR="0052152C" w:rsidRPr="000070B8" w:rsidRDefault="0052152C">
      <w:pPr>
        <w:rPr>
          <w:sz w:val="22"/>
          <w:szCs w:val="22"/>
        </w:rPr>
      </w:pPr>
    </w:p>
    <w:p w14:paraId="138232FE" w14:textId="77777777" w:rsidR="0052152C" w:rsidRPr="000070B8" w:rsidRDefault="0052152C">
      <w:pPr>
        <w:rPr>
          <w:sz w:val="22"/>
          <w:szCs w:val="22"/>
        </w:rPr>
      </w:pPr>
    </w:p>
    <w:p w14:paraId="04EAED61" w14:textId="77777777" w:rsidR="0019577E" w:rsidRPr="000070B8" w:rsidRDefault="0019577E">
      <w:pPr>
        <w:rPr>
          <w:sz w:val="22"/>
          <w:szCs w:val="22"/>
        </w:rPr>
      </w:pPr>
    </w:p>
    <w:p w14:paraId="43A15112" w14:textId="77777777" w:rsidR="0052152C" w:rsidRPr="000070B8" w:rsidRDefault="0052152C">
      <w:pPr>
        <w:rPr>
          <w:sz w:val="22"/>
          <w:szCs w:val="22"/>
        </w:rPr>
      </w:pPr>
    </w:p>
    <w:p w14:paraId="1EAFE72C" w14:textId="77777777" w:rsidR="00605BD8" w:rsidRPr="000070B8" w:rsidRDefault="00605BD8">
      <w:pPr>
        <w:rPr>
          <w:sz w:val="22"/>
          <w:szCs w:val="22"/>
        </w:rPr>
      </w:pPr>
    </w:p>
    <w:p w14:paraId="5D444F56" w14:textId="77777777" w:rsidR="0052152C" w:rsidRPr="000070B8" w:rsidRDefault="0052152C">
      <w:pPr>
        <w:rPr>
          <w:sz w:val="22"/>
          <w:szCs w:val="22"/>
        </w:rPr>
      </w:pPr>
    </w:p>
    <w:p w14:paraId="20A4739B" w14:textId="77777777" w:rsidR="001C7433" w:rsidRDefault="001C7433" w:rsidP="0032353A">
      <w:pPr>
        <w:rPr>
          <w:b/>
          <w:sz w:val="26"/>
          <w:szCs w:val="26"/>
        </w:rPr>
      </w:pPr>
    </w:p>
    <w:p w14:paraId="5FF3C139" w14:textId="77777777" w:rsidR="001C7433" w:rsidRDefault="001C7433" w:rsidP="0032353A">
      <w:pPr>
        <w:rPr>
          <w:b/>
          <w:sz w:val="26"/>
          <w:szCs w:val="26"/>
        </w:rPr>
      </w:pPr>
    </w:p>
    <w:p w14:paraId="25487F3A" w14:textId="77777777" w:rsidR="00F345EB" w:rsidRDefault="00F345EB" w:rsidP="0032353A">
      <w:pPr>
        <w:rPr>
          <w:b/>
          <w:sz w:val="26"/>
          <w:szCs w:val="26"/>
        </w:rPr>
      </w:pPr>
    </w:p>
    <w:p w14:paraId="69458D8A" w14:textId="67C424EF" w:rsidR="00F345EB" w:rsidRDefault="00633C73" w:rsidP="0032353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Presseinfo Nr. </w:t>
      </w:r>
      <w:r w:rsidR="00A44BB2">
        <w:rPr>
          <w:b/>
          <w:sz w:val="26"/>
          <w:szCs w:val="26"/>
        </w:rPr>
        <w:t>101</w:t>
      </w:r>
      <w:r w:rsidR="00F345EB">
        <w:rPr>
          <w:b/>
          <w:sz w:val="26"/>
          <w:szCs w:val="26"/>
        </w:rPr>
        <w:t>/2026</w:t>
      </w:r>
    </w:p>
    <w:p w14:paraId="2C53CD30" w14:textId="77777777" w:rsidR="00F345EB" w:rsidRDefault="00F345EB" w:rsidP="0032353A">
      <w:pPr>
        <w:rPr>
          <w:b/>
          <w:sz w:val="26"/>
          <w:szCs w:val="26"/>
        </w:rPr>
      </w:pPr>
    </w:p>
    <w:p w14:paraId="75649983" w14:textId="23325ED4" w:rsidR="00722E73" w:rsidRPr="00374B73" w:rsidRDefault="00374B73" w:rsidP="0032353A">
      <w:pPr>
        <w:rPr>
          <w:b/>
          <w:sz w:val="22"/>
          <w:szCs w:val="26"/>
        </w:rPr>
      </w:pPr>
      <w:r w:rsidRPr="00374B73">
        <w:rPr>
          <w:b/>
          <w:sz w:val="22"/>
          <w:szCs w:val="26"/>
        </w:rPr>
        <w:t>Kreis Olpe modernisiert Rettungsdienst-Fa</w:t>
      </w:r>
      <w:bookmarkStart w:id="3" w:name="_GoBack"/>
      <w:bookmarkEnd w:id="3"/>
      <w:r w:rsidRPr="00374B73">
        <w:rPr>
          <w:b/>
          <w:sz w:val="22"/>
          <w:szCs w:val="26"/>
        </w:rPr>
        <w:t>hrzeugflotte</w:t>
      </w:r>
    </w:p>
    <w:p w14:paraId="2F622A21" w14:textId="77777777" w:rsidR="00722E73" w:rsidRDefault="00722E73" w:rsidP="0032353A">
      <w:pPr>
        <w:rPr>
          <w:b/>
          <w:sz w:val="26"/>
          <w:szCs w:val="26"/>
        </w:rPr>
      </w:pPr>
    </w:p>
    <w:p w14:paraId="63F7116C" w14:textId="1DE855EE" w:rsidR="00722E73" w:rsidRPr="00722E73" w:rsidRDefault="007F67C6" w:rsidP="00722E73">
      <w:pPr>
        <w:rPr>
          <w:bCs/>
          <w:iCs/>
          <w:sz w:val="22"/>
        </w:rPr>
      </w:pPr>
      <w:r>
        <w:rPr>
          <w:bCs/>
          <w:iCs/>
          <w:sz w:val="22"/>
        </w:rPr>
        <w:t>Der Kreis Olpe setzt die</w:t>
      </w:r>
      <w:r w:rsidR="00722E73">
        <w:rPr>
          <w:bCs/>
          <w:iCs/>
          <w:sz w:val="22"/>
        </w:rPr>
        <w:t xml:space="preserve"> </w:t>
      </w:r>
      <w:r>
        <w:rPr>
          <w:bCs/>
          <w:iCs/>
          <w:sz w:val="22"/>
        </w:rPr>
        <w:t>Modernisierung seiner</w:t>
      </w:r>
      <w:r w:rsidR="00722E73" w:rsidRPr="00722E73">
        <w:rPr>
          <w:bCs/>
          <w:iCs/>
          <w:sz w:val="22"/>
        </w:rPr>
        <w:t xml:space="preserve"> </w:t>
      </w:r>
      <w:r>
        <w:rPr>
          <w:bCs/>
          <w:iCs/>
          <w:sz w:val="22"/>
        </w:rPr>
        <w:t>Rettungsdienst-Fahrzeuge</w:t>
      </w:r>
      <w:r w:rsidR="00374B73">
        <w:rPr>
          <w:bCs/>
          <w:iCs/>
          <w:sz w:val="22"/>
        </w:rPr>
        <w:t xml:space="preserve"> fort: Seit </w:t>
      </w:r>
      <w:r w:rsidR="00722E73" w:rsidRPr="00722E73">
        <w:rPr>
          <w:bCs/>
          <w:iCs/>
          <w:sz w:val="22"/>
        </w:rPr>
        <w:t xml:space="preserve">Mitte </w:t>
      </w:r>
      <w:r>
        <w:rPr>
          <w:bCs/>
          <w:iCs/>
          <w:sz w:val="22"/>
        </w:rPr>
        <w:t xml:space="preserve">2025 wurden </w:t>
      </w:r>
      <w:r w:rsidR="00722E73" w:rsidRPr="00722E73">
        <w:rPr>
          <w:bCs/>
          <w:iCs/>
          <w:sz w:val="22"/>
        </w:rPr>
        <w:t>fünf neue Fahrgestelle mit umgesetzten Kof</w:t>
      </w:r>
      <w:r>
        <w:rPr>
          <w:bCs/>
          <w:iCs/>
          <w:sz w:val="22"/>
        </w:rPr>
        <w:t>feraufbauten in Dienst gestellt. Das bedeutet: Die Fahrzeuge sind neu, der Patientenraum</w:t>
      </w:r>
      <w:r w:rsidR="00722E73" w:rsidRPr="00722E73">
        <w:rPr>
          <w:bCs/>
          <w:iCs/>
          <w:sz w:val="22"/>
        </w:rPr>
        <w:t xml:space="preserve"> </w:t>
      </w:r>
      <w:r>
        <w:rPr>
          <w:bCs/>
          <w:iCs/>
          <w:sz w:val="22"/>
        </w:rPr>
        <w:t xml:space="preserve">wurde jeweils von einem früheren Fahrzeug abgebaut und auf das neue aufgesetzt. Dieses sogenannte </w:t>
      </w:r>
      <w:r w:rsidR="00722E73" w:rsidRPr="00722E73">
        <w:rPr>
          <w:bCs/>
          <w:iCs/>
          <w:sz w:val="22"/>
        </w:rPr>
        <w:t>Wechselkoffersystem ermöglicht eine wirtschaftliche und flexible Nutzung vorhandener Fahrzeugaufbauten.</w:t>
      </w:r>
    </w:p>
    <w:p w14:paraId="1864497C" w14:textId="77777777" w:rsidR="00722E73" w:rsidRPr="00722E73" w:rsidRDefault="00722E73" w:rsidP="00722E73">
      <w:pPr>
        <w:rPr>
          <w:bCs/>
          <w:iCs/>
          <w:sz w:val="22"/>
        </w:rPr>
      </w:pPr>
    </w:p>
    <w:p w14:paraId="5A63C714" w14:textId="5009DBA1" w:rsidR="00722E73" w:rsidRPr="00722E73" w:rsidRDefault="00722E73" w:rsidP="00722E73">
      <w:pPr>
        <w:rPr>
          <w:bCs/>
          <w:iCs/>
          <w:sz w:val="22"/>
        </w:rPr>
      </w:pPr>
      <w:r w:rsidRPr="00722E73">
        <w:rPr>
          <w:bCs/>
          <w:iCs/>
          <w:sz w:val="22"/>
        </w:rPr>
        <w:t>Ergänzend wurde ein neues Notarzteinsatzfa</w:t>
      </w:r>
      <w:r w:rsidR="00016387">
        <w:rPr>
          <w:bCs/>
          <w:iCs/>
          <w:sz w:val="22"/>
        </w:rPr>
        <w:t xml:space="preserve">hrzeug auf Basis eines Mercedes </w:t>
      </w:r>
      <w:r w:rsidRPr="00722E73">
        <w:rPr>
          <w:bCs/>
          <w:iCs/>
          <w:sz w:val="22"/>
        </w:rPr>
        <w:t xml:space="preserve">Benz Vito beschafft. </w:t>
      </w:r>
    </w:p>
    <w:p w14:paraId="40D92A79" w14:textId="77777777" w:rsidR="00722E73" w:rsidRPr="00722E73" w:rsidRDefault="007F67C6" w:rsidP="00722E73">
      <w:pPr>
        <w:rPr>
          <w:bCs/>
          <w:iCs/>
          <w:sz w:val="22"/>
        </w:rPr>
      </w:pPr>
      <w:r>
        <w:rPr>
          <w:bCs/>
          <w:iCs/>
          <w:sz w:val="22"/>
        </w:rPr>
        <w:t xml:space="preserve">Damit </w:t>
      </w:r>
      <w:r w:rsidR="00722E73" w:rsidRPr="00722E73">
        <w:rPr>
          <w:bCs/>
          <w:iCs/>
          <w:sz w:val="22"/>
        </w:rPr>
        <w:t>wird der Fuhrpark um ein modernes, geräumiges und vielseitig einsetzbares Einsatzmittel erweitert.</w:t>
      </w:r>
    </w:p>
    <w:p w14:paraId="663F467C" w14:textId="77777777" w:rsidR="00722E73" w:rsidRPr="00722E73" w:rsidRDefault="00722E73" w:rsidP="00722E73">
      <w:pPr>
        <w:rPr>
          <w:bCs/>
          <w:iCs/>
          <w:sz w:val="22"/>
        </w:rPr>
      </w:pPr>
    </w:p>
    <w:p w14:paraId="247FFDC8" w14:textId="58BC1683" w:rsidR="00722E73" w:rsidRDefault="00722E73" w:rsidP="00722E73">
      <w:pPr>
        <w:rPr>
          <w:bCs/>
          <w:iCs/>
          <w:sz w:val="22"/>
        </w:rPr>
      </w:pPr>
      <w:r w:rsidRPr="00722E73">
        <w:rPr>
          <w:bCs/>
          <w:iCs/>
          <w:sz w:val="22"/>
        </w:rPr>
        <w:t xml:space="preserve">Auch </w:t>
      </w:r>
      <w:r w:rsidR="007A28BA">
        <w:rPr>
          <w:bCs/>
          <w:iCs/>
          <w:sz w:val="22"/>
        </w:rPr>
        <w:t>die technische</w:t>
      </w:r>
      <w:r w:rsidRPr="00722E73">
        <w:rPr>
          <w:bCs/>
          <w:iCs/>
          <w:sz w:val="22"/>
        </w:rPr>
        <w:t xml:space="preserve"> Ausstattung wurde </w:t>
      </w:r>
      <w:r w:rsidR="007A28BA">
        <w:rPr>
          <w:bCs/>
          <w:iCs/>
          <w:sz w:val="22"/>
        </w:rPr>
        <w:t>w</w:t>
      </w:r>
      <w:r w:rsidRPr="00722E73">
        <w:rPr>
          <w:bCs/>
          <w:iCs/>
          <w:sz w:val="22"/>
        </w:rPr>
        <w:t>eiterentwick</w:t>
      </w:r>
      <w:r w:rsidR="007A28BA">
        <w:rPr>
          <w:bCs/>
          <w:iCs/>
          <w:sz w:val="22"/>
        </w:rPr>
        <w:t xml:space="preserve">elt: </w:t>
      </w:r>
      <w:r w:rsidRPr="00722E73">
        <w:rPr>
          <w:bCs/>
          <w:iCs/>
          <w:sz w:val="22"/>
        </w:rPr>
        <w:t>Mittlerweile verfügen nahezu alle Fahrzeuge der Notfallrettung und des Krankentransports über elektrohydraulische Fahrtragen.</w:t>
      </w:r>
      <w:r w:rsidR="007A28BA">
        <w:rPr>
          <w:bCs/>
          <w:iCs/>
          <w:sz w:val="22"/>
        </w:rPr>
        <w:t xml:space="preserve"> </w:t>
      </w:r>
      <w:r w:rsidR="00242B83">
        <w:rPr>
          <w:bCs/>
          <w:iCs/>
          <w:sz w:val="22"/>
        </w:rPr>
        <w:t xml:space="preserve">Bis Ende des Jahres sollen solche modernen Tragen in allen Rettungswagen verbaut sein. </w:t>
      </w:r>
      <w:r w:rsidRPr="00722E73">
        <w:rPr>
          <w:bCs/>
          <w:iCs/>
          <w:sz w:val="22"/>
        </w:rPr>
        <w:t xml:space="preserve">Damit </w:t>
      </w:r>
      <w:r w:rsidR="007A28BA">
        <w:rPr>
          <w:bCs/>
          <w:iCs/>
          <w:sz w:val="22"/>
        </w:rPr>
        <w:t>verbessert</w:t>
      </w:r>
      <w:r w:rsidRPr="00722E73">
        <w:rPr>
          <w:bCs/>
          <w:iCs/>
          <w:sz w:val="22"/>
        </w:rPr>
        <w:t xml:space="preserve"> der Kreis Olpe sowohl die Arbeitsbedingungen der Mitarbeitenden als auch die Sicherheit und Qualität der Patientenversorgung.</w:t>
      </w:r>
    </w:p>
    <w:p w14:paraId="42B87D40" w14:textId="3AA9DC0A" w:rsidR="000F7F67" w:rsidRDefault="000F7F67" w:rsidP="00722E73">
      <w:pPr>
        <w:rPr>
          <w:bCs/>
          <w:iCs/>
          <w:sz w:val="22"/>
        </w:rPr>
      </w:pPr>
    </w:p>
    <w:p w14:paraId="4D42EEED" w14:textId="37ECFD5A" w:rsidR="000F7F67" w:rsidRDefault="000F7F67" w:rsidP="007E5DE4">
      <w:pPr>
        <w:rPr>
          <w:bCs/>
          <w:iCs/>
          <w:sz w:val="22"/>
        </w:rPr>
      </w:pPr>
      <w:r>
        <w:rPr>
          <w:bCs/>
          <w:iCs/>
          <w:sz w:val="22"/>
        </w:rPr>
        <w:t>Die Kosten der bisherigen Investitionen be</w:t>
      </w:r>
      <w:r w:rsidR="00B8188C">
        <w:rPr>
          <w:bCs/>
          <w:iCs/>
          <w:sz w:val="22"/>
        </w:rPr>
        <w:t>laufen sich für Fahrzeuge und Fahrtr</w:t>
      </w:r>
      <w:r>
        <w:rPr>
          <w:bCs/>
          <w:iCs/>
          <w:sz w:val="22"/>
        </w:rPr>
        <w:t xml:space="preserve">agen auf rund 1,6 Mio. Euro. </w:t>
      </w:r>
    </w:p>
    <w:p w14:paraId="50D8D894" w14:textId="77777777" w:rsidR="000F7F67" w:rsidRDefault="000F7F67" w:rsidP="007E5DE4">
      <w:pPr>
        <w:rPr>
          <w:bCs/>
          <w:i/>
          <w:iCs/>
          <w:sz w:val="22"/>
          <w:highlight w:val="yellow"/>
        </w:rPr>
      </w:pPr>
    </w:p>
    <w:p w14:paraId="29C022EF" w14:textId="4D1ACE92" w:rsidR="00016387" w:rsidRPr="00016387" w:rsidRDefault="00016387" w:rsidP="007E5DE4">
      <w:pPr>
        <w:rPr>
          <w:bCs/>
          <w:iCs/>
          <w:sz w:val="22"/>
        </w:rPr>
      </w:pPr>
      <w:r w:rsidRPr="00016387">
        <w:rPr>
          <w:bCs/>
          <w:iCs/>
          <w:sz w:val="22"/>
        </w:rPr>
        <w:t>+++</w:t>
      </w:r>
    </w:p>
    <w:p w14:paraId="187389FD" w14:textId="23817C50" w:rsidR="00016387" w:rsidRPr="00016387" w:rsidRDefault="00016387" w:rsidP="007E5DE4">
      <w:pPr>
        <w:rPr>
          <w:bCs/>
          <w:iCs/>
          <w:sz w:val="22"/>
        </w:rPr>
      </w:pPr>
    </w:p>
    <w:p w14:paraId="398AD4E4" w14:textId="531EBC2E" w:rsidR="00016387" w:rsidRPr="00016387" w:rsidRDefault="00016387" w:rsidP="007E5DE4">
      <w:pPr>
        <w:rPr>
          <w:bCs/>
          <w:iCs/>
          <w:sz w:val="22"/>
        </w:rPr>
      </w:pPr>
      <w:r w:rsidRPr="00016387">
        <w:rPr>
          <w:bCs/>
          <w:iCs/>
          <w:sz w:val="22"/>
        </w:rPr>
        <w:t>Foto:</w:t>
      </w:r>
      <w:r w:rsidR="000C4F4B">
        <w:rPr>
          <w:bCs/>
          <w:iCs/>
          <w:sz w:val="22"/>
        </w:rPr>
        <w:t xml:space="preserve"> Valeria </w:t>
      </w:r>
      <w:proofErr w:type="spellStart"/>
      <w:r w:rsidR="000C4F4B">
        <w:rPr>
          <w:bCs/>
          <w:iCs/>
          <w:sz w:val="22"/>
        </w:rPr>
        <w:t>Brede</w:t>
      </w:r>
      <w:r w:rsidR="00887408">
        <w:rPr>
          <w:bCs/>
          <w:iCs/>
          <w:sz w:val="22"/>
        </w:rPr>
        <w:t>n</w:t>
      </w:r>
      <w:r w:rsidR="000C4F4B">
        <w:rPr>
          <w:bCs/>
          <w:iCs/>
          <w:sz w:val="22"/>
        </w:rPr>
        <w:t>feld</w:t>
      </w:r>
      <w:proofErr w:type="spellEnd"/>
      <w:r w:rsidR="000C4F4B">
        <w:rPr>
          <w:bCs/>
          <w:iCs/>
          <w:sz w:val="22"/>
        </w:rPr>
        <w:t xml:space="preserve">, Walter </w:t>
      </w:r>
      <w:proofErr w:type="spellStart"/>
      <w:r w:rsidR="000C4F4B">
        <w:rPr>
          <w:bCs/>
          <w:iCs/>
          <w:sz w:val="22"/>
        </w:rPr>
        <w:t>Antipin</w:t>
      </w:r>
      <w:proofErr w:type="spellEnd"/>
      <w:r w:rsidR="000C4F4B">
        <w:rPr>
          <w:bCs/>
          <w:iCs/>
          <w:sz w:val="22"/>
        </w:rPr>
        <w:t xml:space="preserve">, Mitarbeitende des Rettungsdienstes; </w:t>
      </w:r>
      <w:r w:rsidR="006C2D19">
        <w:rPr>
          <w:bCs/>
          <w:iCs/>
          <w:sz w:val="22"/>
        </w:rPr>
        <w:t>Patrick Becker, Leiter Fachdienst Brand- und Bevölkerungsschutz</w:t>
      </w:r>
      <w:r w:rsidR="000C4F4B">
        <w:rPr>
          <w:bCs/>
          <w:iCs/>
          <w:sz w:val="22"/>
        </w:rPr>
        <w:t>/</w:t>
      </w:r>
      <w:r w:rsidR="006C2D19">
        <w:rPr>
          <w:bCs/>
          <w:iCs/>
          <w:sz w:val="22"/>
        </w:rPr>
        <w:t>Rettungsdienst; Landrat Theo Melcher</w:t>
      </w:r>
      <w:r w:rsidR="00BD3AB6">
        <w:rPr>
          <w:bCs/>
          <w:iCs/>
          <w:sz w:val="22"/>
        </w:rPr>
        <w:t>;</w:t>
      </w:r>
      <w:r w:rsidR="006C2D19">
        <w:rPr>
          <w:bCs/>
          <w:iCs/>
          <w:sz w:val="22"/>
        </w:rPr>
        <w:t xml:space="preserve"> David Brieden, Leiter Rettungswache Lennestadt</w:t>
      </w:r>
      <w:r w:rsidR="000C4F4B">
        <w:rPr>
          <w:bCs/>
          <w:iCs/>
          <w:sz w:val="22"/>
        </w:rPr>
        <w:t>/Einsatzmittel</w:t>
      </w:r>
      <w:r w:rsidR="006C2D19">
        <w:rPr>
          <w:bCs/>
          <w:iCs/>
          <w:sz w:val="22"/>
        </w:rPr>
        <w:t xml:space="preserve">; Benedikt </w:t>
      </w:r>
      <w:proofErr w:type="spellStart"/>
      <w:r w:rsidR="006C2D19">
        <w:rPr>
          <w:bCs/>
          <w:iCs/>
          <w:sz w:val="22"/>
        </w:rPr>
        <w:t>Tillen</w:t>
      </w:r>
      <w:proofErr w:type="spellEnd"/>
      <w:r w:rsidR="006C2D19">
        <w:rPr>
          <w:bCs/>
          <w:iCs/>
          <w:sz w:val="22"/>
        </w:rPr>
        <w:t xml:space="preserve">, </w:t>
      </w:r>
      <w:r w:rsidR="000C4F4B">
        <w:rPr>
          <w:bCs/>
          <w:iCs/>
          <w:sz w:val="22"/>
        </w:rPr>
        <w:t>Einsatzvorplanung Rettungsdienst</w:t>
      </w:r>
      <w:r w:rsidRPr="00016387">
        <w:rPr>
          <w:bCs/>
          <w:iCs/>
          <w:sz w:val="22"/>
        </w:rPr>
        <w:t xml:space="preserve"> (</w:t>
      </w:r>
      <w:proofErr w:type="spellStart"/>
      <w:r w:rsidRPr="00016387">
        <w:rPr>
          <w:bCs/>
          <w:iCs/>
          <w:sz w:val="22"/>
        </w:rPr>
        <w:t>v.l</w:t>
      </w:r>
      <w:proofErr w:type="spellEnd"/>
      <w:r w:rsidRPr="00016387">
        <w:rPr>
          <w:bCs/>
          <w:iCs/>
          <w:sz w:val="22"/>
        </w:rPr>
        <w:t>.)</w:t>
      </w:r>
      <w:r w:rsidR="006C2D19">
        <w:rPr>
          <w:bCs/>
          <w:iCs/>
          <w:sz w:val="22"/>
        </w:rPr>
        <w:t xml:space="preserve">. Foto: Kreis Olpe </w:t>
      </w:r>
    </w:p>
    <w:p w14:paraId="3B69281B" w14:textId="77777777" w:rsidR="001C7433" w:rsidRPr="000070B8" w:rsidRDefault="001C7433" w:rsidP="0032353A">
      <w:pPr>
        <w:rPr>
          <w:sz w:val="26"/>
          <w:szCs w:val="26"/>
        </w:rPr>
      </w:pPr>
    </w:p>
    <w:p w14:paraId="4C346D0C" w14:textId="77777777" w:rsidR="0053146D" w:rsidRPr="00F913B3" w:rsidRDefault="00F913B3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  <w:r>
        <w:rPr>
          <w:sz w:val="22"/>
          <w:szCs w:val="22"/>
        </w:rPr>
        <w:t xml:space="preserve"> </w:t>
      </w:r>
    </w:p>
    <w:sectPr w:rsidR="0053146D" w:rsidRPr="00F913B3" w:rsidSect="0071232C">
      <w:footerReference w:type="default" r:id="rId8"/>
      <w:headerReference w:type="first" r:id="rId9"/>
      <w:footerReference w:type="first" r:id="rId10"/>
      <w:type w:val="continuous"/>
      <w:pgSz w:w="11907" w:h="16840" w:code="9"/>
      <w:pgMar w:top="794" w:right="425" w:bottom="369" w:left="1418" w:header="851" w:footer="397" w:gutter="0"/>
      <w:cols w:space="67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BBCC8C" w14:textId="77777777" w:rsidR="002E72F3" w:rsidRDefault="002E72F3">
      <w:r>
        <w:separator/>
      </w:r>
    </w:p>
  </w:endnote>
  <w:endnote w:type="continuationSeparator" w:id="0">
    <w:p w14:paraId="199464BD" w14:textId="77777777" w:rsidR="002E72F3" w:rsidRDefault="002E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lli">
    <w:panose1 w:val="02000506050000020004"/>
    <w:charset w:val="00"/>
    <w:family w:val="modern"/>
    <w:notTrueType/>
    <w:pitch w:val="variable"/>
    <w:sig w:usb0="8000002F" w:usb1="40000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9EDF4" w14:textId="77777777" w:rsidR="00C5723C" w:rsidRDefault="00C5723C">
    <w:pPr>
      <w:pStyle w:val="Fuzeile"/>
      <w:tabs>
        <w:tab w:val="clear" w:pos="9072"/>
        <w:tab w:val="right" w:pos="10065"/>
      </w:tabs>
      <w:rPr>
        <w:sz w:val="16"/>
      </w:rPr>
    </w:pPr>
    <w:r>
      <w:rPr>
        <w:sz w:val="12"/>
      </w:rPr>
      <w:tab/>
    </w:r>
    <w:r>
      <w:rPr>
        <w:rStyle w:val="Seitenzahl"/>
        <w:snapToGrid w:val="0"/>
        <w:sz w:val="16"/>
      </w:rPr>
      <w:t xml:space="preserve">- </w:t>
    </w:r>
    <w:r>
      <w:rPr>
        <w:rStyle w:val="Seitenzahl"/>
        <w:snapToGrid w:val="0"/>
        <w:sz w:val="16"/>
      </w:rPr>
      <w:fldChar w:fldCharType="begin"/>
    </w:r>
    <w:r>
      <w:rPr>
        <w:rStyle w:val="Seitenzahl"/>
        <w:snapToGrid w:val="0"/>
        <w:sz w:val="16"/>
      </w:rPr>
      <w:instrText xml:space="preserve"> PAGE </w:instrText>
    </w:r>
    <w:r>
      <w:rPr>
        <w:rStyle w:val="Seitenzahl"/>
        <w:snapToGrid w:val="0"/>
        <w:sz w:val="16"/>
      </w:rPr>
      <w:fldChar w:fldCharType="separate"/>
    </w:r>
    <w:r w:rsidR="00BD5191">
      <w:rPr>
        <w:rStyle w:val="Seitenzahl"/>
        <w:noProof/>
        <w:snapToGrid w:val="0"/>
        <w:sz w:val="16"/>
      </w:rPr>
      <w:t>2</w:t>
    </w:r>
    <w:r>
      <w:rPr>
        <w:rStyle w:val="Seitenzahl"/>
        <w:snapToGrid w:val="0"/>
        <w:sz w:val="16"/>
      </w:rPr>
      <w:fldChar w:fldCharType="end"/>
    </w:r>
    <w:r>
      <w:rPr>
        <w:rStyle w:val="Seitenzahl"/>
        <w:snapToGrid w:val="0"/>
        <w:sz w:val="16"/>
      </w:rPr>
      <w:t xml:space="preserve"> -</w:t>
    </w:r>
    <w:r>
      <w:rPr>
        <w:sz w:val="12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16B2A" w14:textId="77777777" w:rsidR="00111042" w:rsidRDefault="00111042" w:rsidP="00F958BC">
    <w:pPr>
      <w:pStyle w:val="Fuzeile"/>
      <w:pBdr>
        <w:bottom w:val="single" w:sz="2" w:space="1" w:color="auto"/>
      </w:pBdr>
      <w:tabs>
        <w:tab w:val="clear" w:pos="4536"/>
        <w:tab w:val="clear" w:pos="9072"/>
        <w:tab w:val="right" w:pos="10065"/>
      </w:tabs>
      <w:rPr>
        <w:sz w:val="4"/>
        <w:szCs w:val="4"/>
      </w:rPr>
    </w:pPr>
  </w:p>
  <w:p w14:paraId="6858F389" w14:textId="77777777" w:rsidR="00111042" w:rsidRDefault="00111042" w:rsidP="000070B8">
    <w:pPr>
      <w:tabs>
        <w:tab w:val="left" w:pos="851"/>
        <w:tab w:val="right" w:pos="3969"/>
        <w:tab w:val="left" w:pos="4111"/>
        <w:tab w:val="left" w:pos="6379"/>
        <w:tab w:val="right" w:pos="10065"/>
      </w:tabs>
      <w:rPr>
        <w:b/>
        <w:sz w:val="12"/>
      </w:rPr>
    </w:pPr>
  </w:p>
  <w:p w14:paraId="3783C156" w14:textId="77777777" w:rsidR="000070B8" w:rsidRDefault="000070B8" w:rsidP="0058216D">
    <w:pPr>
      <w:tabs>
        <w:tab w:val="left" w:pos="851"/>
        <w:tab w:val="right" w:pos="3969"/>
        <w:tab w:val="left" w:pos="4111"/>
        <w:tab w:val="left" w:pos="6804"/>
        <w:tab w:val="right" w:pos="10065"/>
      </w:tabs>
      <w:rPr>
        <w:sz w:val="12"/>
      </w:rPr>
    </w:pPr>
    <w:r>
      <w:rPr>
        <w:b/>
        <w:sz w:val="12"/>
      </w:rPr>
      <w:t>Lieferanschrift</w:t>
    </w:r>
    <w:r>
      <w:rPr>
        <w:sz w:val="12"/>
      </w:rPr>
      <w:t>:</w:t>
    </w:r>
    <w:r>
      <w:rPr>
        <w:sz w:val="12"/>
      </w:rPr>
      <w:tab/>
    </w:r>
    <w:r>
      <w:rPr>
        <w:b/>
        <w:sz w:val="12"/>
      </w:rPr>
      <w:t>Internet</w:t>
    </w:r>
    <w:r>
      <w:rPr>
        <w:sz w:val="12"/>
      </w:rPr>
      <w:t xml:space="preserve">: </w:t>
    </w:r>
    <w:r>
      <w:rPr>
        <w:sz w:val="12"/>
      </w:rPr>
      <w:tab/>
      <w:t>www.kreis-olpe.de</w:t>
    </w:r>
    <w:r>
      <w:rPr>
        <w:sz w:val="12"/>
      </w:rPr>
      <w:tab/>
    </w:r>
    <w:r>
      <w:rPr>
        <w:b/>
        <w:sz w:val="12"/>
      </w:rPr>
      <w:t>Konten der Kreiskasse:</w:t>
    </w:r>
  </w:p>
  <w:p w14:paraId="549CCFAA" w14:textId="77777777" w:rsidR="000070B8" w:rsidRDefault="000070B8" w:rsidP="0058216D">
    <w:pPr>
      <w:tabs>
        <w:tab w:val="left" w:pos="851"/>
        <w:tab w:val="right" w:pos="3969"/>
        <w:tab w:val="left" w:pos="4111"/>
        <w:tab w:val="left" w:pos="6804"/>
        <w:tab w:val="right" w:pos="10065"/>
      </w:tabs>
      <w:rPr>
        <w:sz w:val="12"/>
      </w:rPr>
    </w:pPr>
    <w:r>
      <w:rPr>
        <w:sz w:val="12"/>
      </w:rPr>
      <w:t>Kreisverwaltung Olpe</w:t>
    </w:r>
    <w:r>
      <w:rPr>
        <w:sz w:val="12"/>
      </w:rPr>
      <w:tab/>
    </w:r>
    <w:r>
      <w:rPr>
        <w:b/>
        <w:sz w:val="12"/>
      </w:rPr>
      <w:t>Zentralfax</w:t>
    </w:r>
    <w:r>
      <w:rPr>
        <w:sz w:val="12"/>
      </w:rPr>
      <w:t xml:space="preserve">: </w:t>
    </w:r>
    <w:r>
      <w:rPr>
        <w:sz w:val="12"/>
      </w:rPr>
      <w:tab/>
      <w:t>02761 / 81343</w:t>
    </w:r>
    <w:r>
      <w:rPr>
        <w:sz w:val="12"/>
      </w:rPr>
      <w:tab/>
      <w:t>Sparkasse Olpe-Drolshagen-Wenden</w:t>
    </w:r>
  </w:p>
  <w:p w14:paraId="1ED79B48" w14:textId="77777777" w:rsidR="000070B8" w:rsidRDefault="000070B8" w:rsidP="00AD7C54">
    <w:pPr>
      <w:tabs>
        <w:tab w:val="left" w:pos="851"/>
        <w:tab w:val="left" w:pos="6804"/>
        <w:tab w:val="left" w:pos="7230"/>
        <w:tab w:val="right" w:pos="10065"/>
      </w:tabs>
      <w:rPr>
        <w:sz w:val="12"/>
      </w:rPr>
    </w:pPr>
    <w:r>
      <w:rPr>
        <w:sz w:val="12"/>
      </w:rPr>
      <w:t>Danziger Str. 2 / Landrat-Josef-Schrage-Platz</w:t>
    </w:r>
    <w:r>
      <w:rPr>
        <w:sz w:val="12"/>
      </w:rPr>
      <w:tab/>
    </w:r>
    <w:r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27 4625 0049 0000 0000 83</w:t>
    </w:r>
  </w:p>
  <w:p w14:paraId="506CC98F" w14:textId="77777777" w:rsidR="000070B8" w:rsidRPr="002361E1" w:rsidRDefault="000070B8" w:rsidP="00AD7C54">
    <w:pPr>
      <w:tabs>
        <w:tab w:val="right" w:pos="3969"/>
        <w:tab w:val="left" w:pos="4111"/>
        <w:tab w:val="left" w:pos="4678"/>
        <w:tab w:val="left" w:pos="6804"/>
        <w:tab w:val="left" w:pos="7230"/>
        <w:tab w:val="right" w:pos="10065"/>
      </w:tabs>
      <w:rPr>
        <w:sz w:val="12"/>
      </w:rPr>
    </w:pPr>
    <w:r w:rsidRPr="003F46A3">
      <w:rPr>
        <w:sz w:val="12"/>
        <w:lang w:val="en-US"/>
      </w:rPr>
      <w:t>57462 Olpe</w:t>
    </w:r>
    <w:r w:rsidRPr="003F46A3">
      <w:rPr>
        <w:sz w:val="12"/>
        <w:lang w:val="en-US"/>
      </w:rPr>
      <w:tab/>
    </w:r>
    <w:proofErr w:type="spellStart"/>
    <w:r w:rsidRPr="003F46A3">
      <w:rPr>
        <w:b/>
        <w:sz w:val="12"/>
        <w:lang w:val="en-US"/>
      </w:rPr>
      <w:t>Service</w:t>
    </w:r>
    <w:r>
      <w:rPr>
        <w:b/>
        <w:sz w:val="12"/>
        <w:lang w:val="en-US"/>
      </w:rPr>
      <w:t>z</w:t>
    </w:r>
    <w:r w:rsidRPr="003F46A3">
      <w:rPr>
        <w:b/>
        <w:sz w:val="12"/>
        <w:lang w:val="en-US"/>
      </w:rPr>
      <w:t>eiten</w:t>
    </w:r>
    <w:proofErr w:type="spellEnd"/>
    <w:r w:rsidRPr="003F46A3">
      <w:rPr>
        <w:b/>
        <w:sz w:val="12"/>
        <w:lang w:val="en-US"/>
      </w:rPr>
      <w:t>:</w:t>
    </w:r>
    <w:r w:rsidRPr="003F46A3">
      <w:rPr>
        <w:sz w:val="12"/>
        <w:lang w:val="en-US"/>
      </w:rPr>
      <w:tab/>
      <w:t>Mo – Do</w:t>
    </w:r>
    <w:r w:rsidR="0058216D">
      <w:rPr>
        <w:sz w:val="12"/>
        <w:lang w:val="en-US"/>
      </w:rPr>
      <w:t xml:space="preserve"> </w:t>
    </w:r>
    <w:r w:rsidR="0058216D">
      <w:rPr>
        <w:sz w:val="12"/>
        <w:lang w:val="en-US"/>
      </w:rPr>
      <w:tab/>
    </w:r>
    <w:r w:rsidRPr="003F46A3">
      <w:rPr>
        <w:sz w:val="12"/>
        <w:lang w:val="en-US"/>
      </w:rPr>
      <w:t>08 – 1</w:t>
    </w:r>
    <w:r w:rsidR="0058216D">
      <w:rPr>
        <w:sz w:val="12"/>
        <w:lang w:val="en-US"/>
      </w:rPr>
      <w:t xml:space="preserve">2.30 </w:t>
    </w:r>
    <w:proofErr w:type="spellStart"/>
    <w:r w:rsidR="0058216D">
      <w:rPr>
        <w:sz w:val="12"/>
        <w:lang w:val="en-US"/>
      </w:rPr>
      <w:t>Uh</w:t>
    </w:r>
    <w:r w:rsidR="00757819">
      <w:rPr>
        <w:sz w:val="12"/>
        <w:lang w:val="en-US"/>
      </w:rPr>
      <w:t>r</w:t>
    </w:r>
    <w:proofErr w:type="spellEnd"/>
    <w:r w:rsidR="00757819">
      <w:rPr>
        <w:sz w:val="12"/>
        <w:lang w:val="en-US"/>
      </w:rPr>
      <w:t xml:space="preserve">, </w:t>
    </w:r>
    <w:r>
      <w:rPr>
        <w:sz w:val="12"/>
      </w:rPr>
      <w:t>1</w:t>
    </w:r>
    <w:r w:rsidR="0058216D">
      <w:rPr>
        <w:sz w:val="12"/>
      </w:rPr>
      <w:t>3.30</w:t>
    </w:r>
    <w:r>
      <w:rPr>
        <w:sz w:val="12"/>
      </w:rPr>
      <w:t xml:space="preserve"> – 17 Uhr</w:t>
    </w:r>
    <w:r w:rsidRPr="002361E1">
      <w:rPr>
        <w:sz w:val="12"/>
      </w:rPr>
      <w:tab/>
    </w:r>
    <w:r w:rsidRPr="002361E1">
      <w:rPr>
        <w:sz w:val="12"/>
        <w:szCs w:val="12"/>
      </w:rPr>
      <w:t>BIC:</w:t>
    </w:r>
    <w:r w:rsidRPr="002361E1">
      <w:rPr>
        <w:sz w:val="12"/>
        <w:szCs w:val="12"/>
      </w:rPr>
      <w:tab/>
      <w:t>WELADED1</w:t>
    </w:r>
    <w:r>
      <w:rPr>
        <w:sz w:val="12"/>
        <w:szCs w:val="12"/>
      </w:rPr>
      <w:t>O</w:t>
    </w:r>
    <w:r w:rsidRPr="002361E1">
      <w:rPr>
        <w:sz w:val="12"/>
        <w:szCs w:val="12"/>
      </w:rPr>
      <w:t>P</w:t>
    </w:r>
    <w:r>
      <w:rPr>
        <w:sz w:val="12"/>
        <w:szCs w:val="12"/>
      </w:rPr>
      <w:t>E</w:t>
    </w:r>
  </w:p>
  <w:p w14:paraId="787D59D3" w14:textId="77777777" w:rsidR="000070B8" w:rsidRDefault="000070B8" w:rsidP="0058216D">
    <w:pPr>
      <w:tabs>
        <w:tab w:val="left" w:pos="4111"/>
        <w:tab w:val="left" w:pos="4678"/>
        <w:tab w:val="left" w:pos="6804"/>
        <w:tab w:val="right" w:pos="10065"/>
      </w:tabs>
      <w:rPr>
        <w:sz w:val="12"/>
      </w:rPr>
    </w:pPr>
    <w:r w:rsidRPr="002361E1">
      <w:rPr>
        <w:sz w:val="12"/>
      </w:rPr>
      <w:tab/>
    </w:r>
    <w:r>
      <w:rPr>
        <w:sz w:val="12"/>
      </w:rPr>
      <w:t>Fr</w:t>
    </w:r>
    <w:r>
      <w:rPr>
        <w:sz w:val="12"/>
      </w:rPr>
      <w:tab/>
      <w:t>08 – 13 Uhr</w:t>
    </w:r>
    <w:r>
      <w:rPr>
        <w:sz w:val="12"/>
      </w:rPr>
      <w:tab/>
      <w:t>Volksbank Olpe-Wenden-Drol</w:t>
    </w:r>
    <w:r w:rsidR="0098188E">
      <w:rPr>
        <w:sz w:val="12"/>
      </w:rPr>
      <w:t>shagen</w:t>
    </w:r>
  </w:p>
  <w:p w14:paraId="7BEBDC8C" w14:textId="77777777" w:rsidR="000070B8" w:rsidRDefault="000070B8" w:rsidP="00AD7C54">
    <w:pPr>
      <w:tabs>
        <w:tab w:val="left" w:pos="6804"/>
        <w:tab w:val="left" w:pos="7230"/>
        <w:tab w:val="right" w:pos="10065"/>
      </w:tabs>
      <w:rPr>
        <w:sz w:val="12"/>
        <w:szCs w:val="12"/>
      </w:rPr>
    </w:pPr>
    <w:r>
      <w:rPr>
        <w:sz w:val="12"/>
      </w:rPr>
      <w:tab/>
    </w:r>
    <w:r w:rsidRPr="00D148ED"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93 4626 1822 0201 9004 00</w:t>
    </w:r>
  </w:p>
  <w:p w14:paraId="2278F274" w14:textId="77777777" w:rsidR="000070B8" w:rsidRDefault="000070B8" w:rsidP="00AD7C54">
    <w:pPr>
      <w:tabs>
        <w:tab w:val="left" w:pos="6804"/>
        <w:tab w:val="left" w:pos="7230"/>
        <w:tab w:val="right" w:pos="10065"/>
      </w:tabs>
      <w:rPr>
        <w:sz w:val="12"/>
        <w:szCs w:val="12"/>
      </w:rPr>
    </w:pPr>
    <w:r>
      <w:rPr>
        <w:sz w:val="12"/>
        <w:szCs w:val="12"/>
      </w:rPr>
      <w:tab/>
      <w:t>BIC:</w:t>
    </w:r>
    <w:r>
      <w:rPr>
        <w:sz w:val="12"/>
        <w:szCs w:val="12"/>
      </w:rPr>
      <w:tab/>
    </w:r>
    <w:r w:rsidRPr="00D148ED">
      <w:rPr>
        <w:sz w:val="12"/>
        <w:szCs w:val="12"/>
      </w:rPr>
      <w:t>GENODEM1WDD</w:t>
    </w:r>
  </w:p>
  <w:p w14:paraId="14FA0EE8" w14:textId="77777777" w:rsidR="00111042" w:rsidRDefault="00111042" w:rsidP="00757819">
    <w:pPr>
      <w:tabs>
        <w:tab w:val="left" w:pos="6379"/>
        <w:tab w:val="left" w:pos="7371"/>
        <w:tab w:val="right" w:pos="10065"/>
      </w:tabs>
      <w:rPr>
        <w:sz w:val="12"/>
        <w:szCs w:val="12"/>
      </w:rPr>
    </w:pPr>
  </w:p>
  <w:p w14:paraId="581A87B0" w14:textId="77777777" w:rsidR="00F958BC" w:rsidRDefault="002E72F3" w:rsidP="00F958BC">
    <w:pPr>
      <w:rPr>
        <w:rFonts w:cs="Arial"/>
      </w:rPr>
    </w:pPr>
    <w:r>
      <w:rPr>
        <w:rFonts w:ascii="Rolli" w:hAnsi="Rolli"/>
        <w:noProof/>
        <w:sz w:val="40"/>
        <w:szCs w:val="40"/>
      </w:rPr>
      <w:drawing>
        <wp:anchor distT="0" distB="0" distL="114300" distR="114300" simplePos="0" relativeHeight="251658240" behindDoc="1" locked="1" layoutInCell="1" allowOverlap="0" wp14:anchorId="78E9D56B" wp14:editId="3DAD4FB3">
          <wp:simplePos x="0" y="0"/>
          <wp:positionH relativeFrom="column">
            <wp:posOffset>4637405</wp:posOffset>
          </wp:positionH>
          <wp:positionV relativeFrom="page">
            <wp:posOffset>9925050</wp:posOffset>
          </wp:positionV>
          <wp:extent cx="1649095" cy="295275"/>
          <wp:effectExtent l="0" t="0" r="0" b="0"/>
          <wp:wrapNone/>
          <wp:docPr id="4" name="Bild 4" descr="SW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W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095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F958BC">
      <w:rPr>
        <w:rFonts w:ascii="Rolli" w:hAnsi="Rolli"/>
        <w:sz w:val="40"/>
        <w:szCs w:val="40"/>
      </w:rPr>
      <w:t>hN</w:t>
    </w:r>
    <w:proofErr w:type="spellEnd"/>
    <w:r w:rsidR="00F958BC">
      <w:rPr>
        <w:rFonts w:ascii="Rolli" w:hAnsi="Rolli"/>
      </w:rPr>
      <w:t xml:space="preserve"> </w:t>
    </w:r>
    <w:r w:rsidR="00F958BC">
      <w:rPr>
        <w:rFonts w:ascii="Verdana" w:hAnsi="Verdana"/>
        <w:sz w:val="16"/>
        <w:szCs w:val="16"/>
      </w:rPr>
      <w:t>VWS, Linie 540, 541,546, SB3 Haltestelle Kreishaus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PB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B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WB</w:t>
    </w:r>
  </w:p>
  <w:p w14:paraId="0CD447A1" w14:textId="77777777" w:rsidR="00C5723C" w:rsidRPr="00002861" w:rsidRDefault="00C5723C" w:rsidP="00002861">
    <w:pPr>
      <w:tabs>
        <w:tab w:val="left" w:pos="851"/>
        <w:tab w:val="left" w:pos="3261"/>
        <w:tab w:val="left" w:pos="6379"/>
        <w:tab w:val="right" w:pos="10065"/>
      </w:tabs>
      <w:rPr>
        <w:sz w:val="12"/>
      </w:rPr>
    </w:pPr>
  </w:p>
  <w:p w14:paraId="46CC930D" w14:textId="77777777" w:rsidR="00C5723C" w:rsidRDefault="00C5723C" w:rsidP="006E439A">
    <w:pPr>
      <w:pStyle w:val="Fuzeile"/>
      <w:tabs>
        <w:tab w:val="clear" w:pos="4536"/>
        <w:tab w:val="clear" w:pos="9072"/>
        <w:tab w:val="left" w:pos="851"/>
        <w:tab w:val="left" w:pos="4962"/>
        <w:tab w:val="left" w:pos="6379"/>
        <w:tab w:val="right" w:pos="100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CAA4B5" w14:textId="77777777" w:rsidR="002E72F3" w:rsidRDefault="002E72F3">
      <w:r>
        <w:separator/>
      </w:r>
    </w:p>
  </w:footnote>
  <w:footnote w:type="continuationSeparator" w:id="0">
    <w:p w14:paraId="2785C99E" w14:textId="77777777" w:rsidR="002E72F3" w:rsidRDefault="002E7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19D652" w14:textId="77777777" w:rsidR="00C5723C" w:rsidRDefault="002E72F3" w:rsidP="00B54A55">
    <w:pPr>
      <w:pStyle w:val="Kopfzeile"/>
      <w:tabs>
        <w:tab w:val="clear" w:pos="4536"/>
        <w:tab w:val="clear" w:pos="9072"/>
        <w:tab w:val="left" w:pos="3969"/>
      </w:tabs>
      <w:ind w:right="-30"/>
      <w:rPr>
        <w:rFonts w:cs="Arial"/>
      </w:rPr>
    </w:pPr>
    <w:r>
      <w:rPr>
        <w:noProof/>
      </w:rPr>
      <w:drawing>
        <wp:anchor distT="0" distB="0" distL="114300" distR="114300" simplePos="0" relativeHeight="251657216" behindDoc="1" locked="1" layoutInCell="1" allowOverlap="1" wp14:anchorId="218C7E30" wp14:editId="25D1B3C2">
          <wp:simplePos x="0" y="0"/>
          <wp:positionH relativeFrom="column">
            <wp:posOffset>3837305</wp:posOffset>
          </wp:positionH>
          <wp:positionV relativeFrom="page">
            <wp:posOffset>230505</wp:posOffset>
          </wp:positionV>
          <wp:extent cx="2143125" cy="1438275"/>
          <wp:effectExtent l="0" t="0" r="0" b="0"/>
          <wp:wrapTight wrapText="left">
            <wp:wrapPolygon edited="0">
              <wp:start x="0" y="0"/>
              <wp:lineTo x="0" y="21457"/>
              <wp:lineTo x="21504" y="21457"/>
              <wp:lineTo x="21504" y="0"/>
              <wp:lineTo x="0" y="0"/>
            </wp:wrapPolygon>
          </wp:wrapTight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3FE693" w14:textId="77777777" w:rsidR="00C5723C" w:rsidRPr="00310F11" w:rsidRDefault="00C5723C" w:rsidP="00B54A55">
    <w:pPr>
      <w:rPr>
        <w:rFonts w:ascii="Lucida Sans" w:hAnsi="Lucida Sans"/>
        <w:sz w:val="24"/>
        <w:szCs w:val="24"/>
        <w:lang w:val="it-IT"/>
      </w:rPr>
    </w:pPr>
    <w:r w:rsidRPr="00310F11">
      <w:rPr>
        <w:rFonts w:ascii="Lucida Sans" w:hAnsi="Lucida Sans"/>
        <w:sz w:val="32"/>
        <w:szCs w:val="32"/>
        <w:lang w:val="it-IT"/>
      </w:rPr>
      <w:t>D</w:t>
    </w:r>
    <w:r>
      <w:rPr>
        <w:rFonts w:ascii="Lucida Sans" w:hAnsi="Lucida Sans"/>
        <w:sz w:val="32"/>
        <w:szCs w:val="32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E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R</w:t>
    </w:r>
    <w:r w:rsidRPr="00310F11">
      <w:rPr>
        <w:rFonts w:ascii="Lucida Sans" w:hAnsi="Lucida Sans"/>
        <w:sz w:val="24"/>
        <w:szCs w:val="24"/>
        <w:lang w:val="it-IT"/>
      </w:rPr>
      <w:t xml:space="preserve"> </w:t>
    </w:r>
    <w:r>
      <w:rPr>
        <w:rFonts w:ascii="Lucida Sans" w:hAnsi="Lucida Sans"/>
        <w:sz w:val="24"/>
        <w:szCs w:val="24"/>
        <w:lang w:val="it-IT"/>
      </w:rPr>
      <w:t xml:space="preserve"> </w:t>
    </w:r>
    <w:r w:rsidRPr="00310F11">
      <w:rPr>
        <w:rFonts w:ascii="Lucida Sans" w:hAnsi="Lucida Sans"/>
        <w:sz w:val="24"/>
        <w:szCs w:val="24"/>
        <w:lang w:val="it-IT"/>
      </w:rPr>
      <w:t xml:space="preserve"> </w:t>
    </w:r>
    <w:r w:rsidRPr="00310F11">
      <w:rPr>
        <w:rFonts w:ascii="Lucida Sans" w:hAnsi="Lucida Sans"/>
        <w:sz w:val="32"/>
        <w:szCs w:val="32"/>
        <w:lang w:val="it-IT"/>
      </w:rPr>
      <w:t>L</w:t>
    </w:r>
    <w:r>
      <w:rPr>
        <w:rFonts w:ascii="Lucida Sans" w:hAnsi="Lucida Sans"/>
        <w:sz w:val="32"/>
        <w:szCs w:val="32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A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N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D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R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A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T</w:t>
    </w:r>
  </w:p>
  <w:p w14:paraId="657D669F" w14:textId="77777777" w:rsidR="00C5723C" w:rsidRDefault="00C5723C" w:rsidP="00B54A55">
    <w:pPr>
      <w:rPr>
        <w:lang w:val="it-IT"/>
      </w:rPr>
    </w:pPr>
  </w:p>
  <w:p w14:paraId="16D6DE12" w14:textId="77777777" w:rsidR="00C5723C" w:rsidRPr="00717246" w:rsidRDefault="00C5723C" w:rsidP="00B54A55">
    <w:pPr>
      <w:rPr>
        <w:rFonts w:ascii="Lucida Sans" w:hAnsi="Lucida Sans"/>
        <w:lang w:val="it-IT"/>
      </w:rPr>
    </w:pPr>
  </w:p>
  <w:p w14:paraId="4C121920" w14:textId="77777777" w:rsidR="00C5723C" w:rsidRDefault="00C5723C">
    <w:pPr>
      <w:pStyle w:val="Kopfzeile"/>
      <w:rPr>
        <w:lang w:val="it-IT"/>
      </w:rPr>
    </w:pPr>
  </w:p>
  <w:p w14:paraId="6D5AD07E" w14:textId="77777777" w:rsidR="00C5723C" w:rsidRDefault="00C5723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45E10"/>
    <w:multiLevelType w:val="hybridMultilevel"/>
    <w:tmpl w:val="E5FEC232"/>
    <w:lvl w:ilvl="0" w:tplc="1F2C5A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bteilung" w:val="Fachdienstleiterin Straßenverkehr"/>
    <w:docVar w:name="Anzeigename" w:val="Schneider, Miriam"/>
    <w:docVar w:name="Benutzeranmeldename" w:val="3701000786"/>
    <w:docVar w:name="Beschreibung" w:val="36.10"/>
    <w:docVar w:name="Buero" w:val="I1.05"/>
    <w:docVar w:name="Bundesland" w:val="NRW"/>
    <w:docVar w:name="Email" w:val="m.schneider@kreis-olpe.de"/>
    <w:docVar w:name="Firma" w:val="Kreis Olpe"/>
    <w:docVar w:name="Land" w:val="Deutschland"/>
    <w:docVar w:name="Nachname" w:val="Schneider"/>
    <w:docVar w:name="Nachname1" w:val="Miriam Schneider"/>
    <w:docVar w:name="Nachname2" w:val="(Schneider)"/>
    <w:docVar w:name="Ort" w:val="Olpe"/>
    <w:docVar w:name="Postleitzahl" w:val="57462"/>
    <w:docVar w:name="Rufnummer" w:val="+49 2761 81 372"/>
    <w:docVar w:name="RufnummernFax" w:val="+49 2761 94503 372"/>
    <w:docVar w:name="RufnummernIPTelefon" w:val="7370372"/>
    <w:docVar w:name="Strasse" w:val="Westfälische Str. 73"/>
    <w:docVar w:name="Strasse1" w:val="Westfälische Str. 73, 57462 Olpe"/>
    <w:docVar w:name="Vorname" w:val="Miriam"/>
    <w:docVar w:name="Webseite" w:val="https://www.kreis-olpe.de"/>
  </w:docVars>
  <w:rsids>
    <w:rsidRoot w:val="002E72F3"/>
    <w:rsid w:val="00002861"/>
    <w:rsid w:val="000070B8"/>
    <w:rsid w:val="00016387"/>
    <w:rsid w:val="00062CC7"/>
    <w:rsid w:val="00096625"/>
    <w:rsid w:val="0009780A"/>
    <w:rsid w:val="000C4F4B"/>
    <w:rsid w:val="000D313A"/>
    <w:rsid w:val="000F7F67"/>
    <w:rsid w:val="00105D75"/>
    <w:rsid w:val="00111042"/>
    <w:rsid w:val="00112CED"/>
    <w:rsid w:val="001569BF"/>
    <w:rsid w:val="001832F9"/>
    <w:rsid w:val="0019577E"/>
    <w:rsid w:val="00196D09"/>
    <w:rsid w:val="001C7433"/>
    <w:rsid w:val="001D34C5"/>
    <w:rsid w:val="001D6796"/>
    <w:rsid w:val="001E0E15"/>
    <w:rsid w:val="001E5B92"/>
    <w:rsid w:val="0020158F"/>
    <w:rsid w:val="00216514"/>
    <w:rsid w:val="00224890"/>
    <w:rsid w:val="00242B83"/>
    <w:rsid w:val="00243AB6"/>
    <w:rsid w:val="002578B5"/>
    <w:rsid w:val="00265D19"/>
    <w:rsid w:val="0028096A"/>
    <w:rsid w:val="00280A9B"/>
    <w:rsid w:val="00292069"/>
    <w:rsid w:val="002957AB"/>
    <w:rsid w:val="002A1DAD"/>
    <w:rsid w:val="002A48F8"/>
    <w:rsid w:val="002C6411"/>
    <w:rsid w:val="002D3745"/>
    <w:rsid w:val="002E72F3"/>
    <w:rsid w:val="00310F11"/>
    <w:rsid w:val="0032353A"/>
    <w:rsid w:val="00327875"/>
    <w:rsid w:val="00334705"/>
    <w:rsid w:val="0034042B"/>
    <w:rsid w:val="00367D04"/>
    <w:rsid w:val="00374B73"/>
    <w:rsid w:val="003863C1"/>
    <w:rsid w:val="00404EDA"/>
    <w:rsid w:val="00430C05"/>
    <w:rsid w:val="00446FD3"/>
    <w:rsid w:val="00466AFA"/>
    <w:rsid w:val="00482C33"/>
    <w:rsid w:val="004A5612"/>
    <w:rsid w:val="004C2EA3"/>
    <w:rsid w:val="005058E0"/>
    <w:rsid w:val="0052152C"/>
    <w:rsid w:val="0053146D"/>
    <w:rsid w:val="00537DF6"/>
    <w:rsid w:val="00541CEE"/>
    <w:rsid w:val="00551CB1"/>
    <w:rsid w:val="00560D9F"/>
    <w:rsid w:val="00562A72"/>
    <w:rsid w:val="00562F62"/>
    <w:rsid w:val="0058216D"/>
    <w:rsid w:val="00583C75"/>
    <w:rsid w:val="0059171B"/>
    <w:rsid w:val="005D25DF"/>
    <w:rsid w:val="005E2CA8"/>
    <w:rsid w:val="005F5031"/>
    <w:rsid w:val="005F743A"/>
    <w:rsid w:val="005F7F9F"/>
    <w:rsid w:val="00605BD8"/>
    <w:rsid w:val="00614ECB"/>
    <w:rsid w:val="0061795B"/>
    <w:rsid w:val="00624CA3"/>
    <w:rsid w:val="00633C73"/>
    <w:rsid w:val="00667574"/>
    <w:rsid w:val="00667EDF"/>
    <w:rsid w:val="006831C2"/>
    <w:rsid w:val="00687568"/>
    <w:rsid w:val="00687B8B"/>
    <w:rsid w:val="006A095B"/>
    <w:rsid w:val="006C2D19"/>
    <w:rsid w:val="006D5E80"/>
    <w:rsid w:val="006E439A"/>
    <w:rsid w:val="006F1AFE"/>
    <w:rsid w:val="006F2454"/>
    <w:rsid w:val="0071232C"/>
    <w:rsid w:val="00717246"/>
    <w:rsid w:val="00722E73"/>
    <w:rsid w:val="007476FE"/>
    <w:rsid w:val="00757819"/>
    <w:rsid w:val="007A28BA"/>
    <w:rsid w:val="007D1BA0"/>
    <w:rsid w:val="007E558F"/>
    <w:rsid w:val="007E5DE4"/>
    <w:rsid w:val="007E776C"/>
    <w:rsid w:val="007F62D0"/>
    <w:rsid w:val="007F67C6"/>
    <w:rsid w:val="0081256F"/>
    <w:rsid w:val="00824255"/>
    <w:rsid w:val="008250A1"/>
    <w:rsid w:val="00835EFB"/>
    <w:rsid w:val="008407E4"/>
    <w:rsid w:val="00852C1D"/>
    <w:rsid w:val="008626CB"/>
    <w:rsid w:val="00863B69"/>
    <w:rsid w:val="00887408"/>
    <w:rsid w:val="00895D5D"/>
    <w:rsid w:val="008A7126"/>
    <w:rsid w:val="008A7AE2"/>
    <w:rsid w:val="008C0CCE"/>
    <w:rsid w:val="008C4611"/>
    <w:rsid w:val="008C71C4"/>
    <w:rsid w:val="0091599B"/>
    <w:rsid w:val="00931C54"/>
    <w:rsid w:val="0093414B"/>
    <w:rsid w:val="0095732D"/>
    <w:rsid w:val="009652D9"/>
    <w:rsid w:val="0098188E"/>
    <w:rsid w:val="00985F5A"/>
    <w:rsid w:val="009B4A0F"/>
    <w:rsid w:val="009D67D3"/>
    <w:rsid w:val="00A361B7"/>
    <w:rsid w:val="00A44BB2"/>
    <w:rsid w:val="00A519B6"/>
    <w:rsid w:val="00A54EA1"/>
    <w:rsid w:val="00A741E4"/>
    <w:rsid w:val="00A8020B"/>
    <w:rsid w:val="00A80F76"/>
    <w:rsid w:val="00AC6B9C"/>
    <w:rsid w:val="00AD7618"/>
    <w:rsid w:val="00AD7C54"/>
    <w:rsid w:val="00AE1262"/>
    <w:rsid w:val="00B45BE2"/>
    <w:rsid w:val="00B54A55"/>
    <w:rsid w:val="00B763B7"/>
    <w:rsid w:val="00B8188C"/>
    <w:rsid w:val="00BC13A5"/>
    <w:rsid w:val="00BD18BF"/>
    <w:rsid w:val="00BD3AB6"/>
    <w:rsid w:val="00BD5191"/>
    <w:rsid w:val="00C05DA0"/>
    <w:rsid w:val="00C5723C"/>
    <w:rsid w:val="00C677B9"/>
    <w:rsid w:val="00C77042"/>
    <w:rsid w:val="00C812D0"/>
    <w:rsid w:val="00C859CC"/>
    <w:rsid w:val="00C966A5"/>
    <w:rsid w:val="00CB28FD"/>
    <w:rsid w:val="00CB4A34"/>
    <w:rsid w:val="00CB7BE7"/>
    <w:rsid w:val="00CC3249"/>
    <w:rsid w:val="00CD22D9"/>
    <w:rsid w:val="00CE5125"/>
    <w:rsid w:val="00CE5D75"/>
    <w:rsid w:val="00CE78EC"/>
    <w:rsid w:val="00D07977"/>
    <w:rsid w:val="00D252CE"/>
    <w:rsid w:val="00D34476"/>
    <w:rsid w:val="00D751BE"/>
    <w:rsid w:val="00D7788D"/>
    <w:rsid w:val="00DC40DD"/>
    <w:rsid w:val="00DC4DEE"/>
    <w:rsid w:val="00DC62E1"/>
    <w:rsid w:val="00DC65BA"/>
    <w:rsid w:val="00DD19A9"/>
    <w:rsid w:val="00DD6675"/>
    <w:rsid w:val="00DF121A"/>
    <w:rsid w:val="00DF199F"/>
    <w:rsid w:val="00DF7D9F"/>
    <w:rsid w:val="00E2539F"/>
    <w:rsid w:val="00E347DD"/>
    <w:rsid w:val="00E51B12"/>
    <w:rsid w:val="00E71AB2"/>
    <w:rsid w:val="00EB55EA"/>
    <w:rsid w:val="00ED4463"/>
    <w:rsid w:val="00ED4C8D"/>
    <w:rsid w:val="00EE6060"/>
    <w:rsid w:val="00EE7183"/>
    <w:rsid w:val="00F11683"/>
    <w:rsid w:val="00F345EB"/>
    <w:rsid w:val="00F55A12"/>
    <w:rsid w:val="00F664E6"/>
    <w:rsid w:val="00F746EC"/>
    <w:rsid w:val="00F750ED"/>
    <w:rsid w:val="00F913B3"/>
    <w:rsid w:val="00F958BC"/>
    <w:rsid w:val="00FA38BD"/>
    <w:rsid w:val="00FB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CAB2327"/>
  <w15:docId w15:val="{47F5111F-1C75-43C6-BC51-9EBE54639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sid w:val="00DF121A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B45BE2"/>
    <w:pPr>
      <w:shd w:val="clear" w:color="auto" w:fill="000080"/>
    </w:pPr>
    <w:rPr>
      <w:rFonts w:ascii="Tahoma" w:hAnsi="Tahoma" w:cs="Tahoma"/>
    </w:rPr>
  </w:style>
  <w:style w:type="table" w:styleId="Tabellenraster">
    <w:name w:val="Table Grid"/>
    <w:basedOn w:val="NormaleTabelle"/>
    <w:rsid w:val="00B54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832F9"/>
    <w:rPr>
      <w:color w:val="0000FF"/>
      <w:u w:val="single"/>
    </w:rPr>
  </w:style>
  <w:style w:type="paragraph" w:styleId="Textkrper">
    <w:name w:val="Body Text"/>
    <w:basedOn w:val="Standard"/>
    <w:link w:val="TextkrperZchn"/>
    <w:rsid w:val="00F913B3"/>
    <w:pPr>
      <w:autoSpaceDE w:val="0"/>
      <w:autoSpaceDN w:val="0"/>
      <w:adjustRightInd w:val="0"/>
    </w:pPr>
    <w:rPr>
      <w:b/>
      <w:bCs/>
      <w:lang w:eastAsia="en-US"/>
    </w:rPr>
  </w:style>
  <w:style w:type="character" w:customStyle="1" w:styleId="TextkrperZchn">
    <w:name w:val="Textkörper Zchn"/>
    <w:basedOn w:val="Absatz-Standardschriftart"/>
    <w:link w:val="Textkrper"/>
    <w:rsid w:val="00F913B3"/>
    <w:rPr>
      <w:rFonts w:ascii="Arial" w:hAnsi="Arial"/>
      <w:b/>
      <w:bCs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8A7126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8A7126"/>
  </w:style>
  <w:style w:type="character" w:customStyle="1" w:styleId="KommentartextZchn">
    <w:name w:val="Kommentartext Zchn"/>
    <w:basedOn w:val="Absatz-Standardschriftart"/>
    <w:link w:val="Kommentartext"/>
    <w:semiHidden/>
    <w:rsid w:val="008A7126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8A712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8A7126"/>
    <w:rPr>
      <w:rFonts w:ascii="Arial" w:hAnsi="Arial"/>
      <w:b/>
      <w:bCs/>
    </w:rPr>
  </w:style>
  <w:style w:type="paragraph" w:styleId="Listenabsatz">
    <w:name w:val="List Paragraph"/>
    <w:basedOn w:val="Standard"/>
    <w:uiPriority w:val="34"/>
    <w:qFormat/>
    <w:rsid w:val="007E5D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2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.gerlach@kreis-olpe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703516684\Desktop\Kopf_mit_Zeile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Kopf_mit_Zeile</Template>
  <TotalTime>0</TotalTime>
  <Pages>1</Pages>
  <Words>221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kro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Gerlach, Stefanie</dc:creator>
  <cp:lastModifiedBy>Gerlach, Stefanie</cp:lastModifiedBy>
  <cp:revision>19</cp:revision>
  <cp:lastPrinted>2007-03-28T12:37:00Z</cp:lastPrinted>
  <dcterms:created xsi:type="dcterms:W3CDTF">2026-07-29T05:57:00Z</dcterms:created>
  <dcterms:modified xsi:type="dcterms:W3CDTF">2026-09-04T06:49:00Z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786120047</vt:i4>
  </property>
  <property fmtid="{D5CDD505-2E9C-101B-9397-08002B2CF9AE}" pid="3" name="_NewReviewCycle">
    <vt:lpwstr/>
  </property>
  <property fmtid="{D5CDD505-2E9C-101B-9397-08002B2CF9AE}" pid="4" name="_EmailSubject">
    <vt:lpwstr>Presseinfo Nr. 101/2026: Kreis Olpe modernisiert Fahrzeugflotte des Rettungsdienstes</vt:lpwstr>
  </property>
  <property fmtid="{D5CDD505-2E9C-101B-9397-08002B2CF9AE}" pid="5" name="_AuthorEmail">
    <vt:lpwstr>s.gerlach@kreis-olpe.de</vt:lpwstr>
  </property>
  <property fmtid="{D5CDD505-2E9C-101B-9397-08002B2CF9AE}" pid="6" name="_AuthorEmailDisplayName">
    <vt:lpwstr>Gerlach, Stefanie</vt:lpwstr>
  </property>
</Properties>
</file>