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DC28E" w14:textId="77777777" w:rsidR="007121C6" w:rsidRDefault="007121C6" w:rsidP="00556A84">
      <w:pPr>
        <w:tabs>
          <w:tab w:val="left" w:pos="6663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DATE  \@ "d. MMMM yyyy"  \* MERGEFORMAT </w:instrText>
      </w:r>
      <w:r>
        <w:rPr>
          <w:rFonts w:ascii="Arial" w:hAnsi="Arial" w:cs="Arial"/>
        </w:rPr>
        <w:fldChar w:fldCharType="separate"/>
      </w:r>
      <w:r w:rsidR="004842BB">
        <w:rPr>
          <w:rFonts w:ascii="Arial" w:hAnsi="Arial" w:cs="Arial"/>
          <w:noProof/>
        </w:rPr>
        <w:t>28. Oktober 2026</w:t>
      </w:r>
      <w:r>
        <w:rPr>
          <w:rFonts w:ascii="Arial" w:hAnsi="Arial" w:cs="Arial"/>
        </w:rPr>
        <w:fldChar w:fldCharType="end"/>
      </w:r>
    </w:p>
    <w:p w14:paraId="658D8971" w14:textId="3052EBF3" w:rsidR="007121C6" w:rsidRPr="007121C6" w:rsidRDefault="007121C6" w:rsidP="007121C6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/>
      </w:r>
      <w:r w:rsidR="004842BB">
        <w:rPr>
          <w:rFonts w:ascii="Arial" w:hAnsi="Arial" w:cs="Arial"/>
          <w:b/>
          <w:bCs/>
        </w:rPr>
        <w:t>Besuch vom Bischof</w:t>
      </w:r>
      <w:r w:rsidR="00C95744" w:rsidRPr="00C95744">
        <w:rPr>
          <w:rFonts w:ascii="Arial" w:hAnsi="Arial" w:cs="Arial"/>
          <w:b/>
          <w:bCs/>
        </w:rPr>
        <w:t xml:space="preserve"> </w:t>
      </w:r>
    </w:p>
    <w:p w14:paraId="01DE9550" w14:textId="051727FA" w:rsidR="007121C6" w:rsidRPr="007121C6" w:rsidRDefault="004842BB" w:rsidP="00C95744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Der Mainzer Bischof, Peter Kohlgraf, besuchte am vergangenen Mittwoch Kelsterbach. Dabei sah er sich auch die </w:t>
      </w:r>
      <w:r>
        <w:rPr>
          <w:rFonts w:ascii="Arial" w:hAnsi="Arial" w:cs="Arial"/>
        </w:rPr>
        <w:t>Kranich</w:t>
      </w:r>
      <w:r>
        <w:rPr>
          <w:rFonts w:ascii="Arial" w:hAnsi="Arial" w:cs="Arial"/>
        </w:rPr>
        <w:t xml:space="preserve">-Kunstinstallation an, die </w:t>
      </w:r>
      <w:r>
        <w:rPr>
          <w:rFonts w:ascii="Arial" w:hAnsi="Arial" w:cs="Arial"/>
        </w:rPr>
        <w:t xml:space="preserve">derzeit </w:t>
      </w:r>
      <w:r>
        <w:rPr>
          <w:rFonts w:ascii="Arial" w:hAnsi="Arial" w:cs="Arial"/>
        </w:rPr>
        <w:t>in der Herz-Jesu-Kirche eingerichtet ist. Pfarrer Stefan Barton und Bürgermeister Manfred Ockel begrüßten das Oberhaupt des katholischen Bistums Mainz in der Untermainstadt und nutzten die Gelegenheit zu einem angeregten Austausch</w:t>
      </w:r>
      <w:r w:rsidR="0082101A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S</w:t>
      </w:r>
      <w:r w:rsidR="0082101A">
        <w:rPr>
          <w:rFonts w:ascii="Arial" w:hAnsi="Arial" w:cs="Arial"/>
        </w:rPr>
        <w:t xml:space="preserve">ie sprachen über </w:t>
      </w:r>
      <w:r w:rsidR="0082101A">
        <w:rPr>
          <w:rFonts w:ascii="Arial" w:hAnsi="Arial" w:cs="Arial"/>
        </w:rPr>
        <w:t>verschiedenste Themen</w:t>
      </w:r>
      <w:r w:rsidR="0082101A">
        <w:rPr>
          <w:rFonts w:ascii="Arial" w:hAnsi="Arial" w:cs="Arial"/>
        </w:rPr>
        <w:t>, so unter anderem über die aktuelle Situation der Stadt Kelsterbach</w:t>
      </w:r>
      <w:r w:rsidR="00463B95">
        <w:rPr>
          <w:rFonts w:ascii="Arial" w:hAnsi="Arial" w:cs="Arial"/>
        </w:rPr>
        <w:t xml:space="preserve"> und</w:t>
      </w:r>
      <w:r w:rsidR="0082101A">
        <w:rPr>
          <w:rFonts w:ascii="Arial" w:hAnsi="Arial" w:cs="Arial"/>
        </w:rPr>
        <w:t xml:space="preserve"> über die </w:t>
      </w:r>
      <w:r w:rsidR="00616A22">
        <w:rPr>
          <w:rFonts w:ascii="Arial" w:hAnsi="Arial" w:cs="Arial"/>
        </w:rPr>
        <w:t xml:space="preserve">Arbeit </w:t>
      </w:r>
      <w:r w:rsidR="0082101A">
        <w:rPr>
          <w:rFonts w:ascii="Arial" w:hAnsi="Arial" w:cs="Arial"/>
        </w:rPr>
        <w:t xml:space="preserve">der konfessionellen sozialen Dienste und Kindertagesstätten </w:t>
      </w:r>
      <w:r w:rsidR="0082101A">
        <w:rPr>
          <w:rFonts w:ascii="Arial" w:hAnsi="Arial" w:cs="Arial"/>
        </w:rPr>
        <w:t>in der Untermainstadt</w:t>
      </w:r>
      <w:r w:rsidR="0082101A">
        <w:rPr>
          <w:rFonts w:ascii="Arial" w:hAnsi="Arial" w:cs="Arial"/>
        </w:rPr>
        <w:t xml:space="preserve">. Die Zukunft und mögliche </w:t>
      </w:r>
      <w:r w:rsidR="00616A22">
        <w:rPr>
          <w:rFonts w:ascii="Arial" w:hAnsi="Arial" w:cs="Arial"/>
        </w:rPr>
        <w:t xml:space="preserve">Optionen der </w:t>
      </w:r>
      <w:r w:rsidR="0082101A">
        <w:rPr>
          <w:rFonts w:ascii="Arial" w:hAnsi="Arial" w:cs="Arial"/>
        </w:rPr>
        <w:t>weitere</w:t>
      </w:r>
      <w:r w:rsidR="00616A22">
        <w:rPr>
          <w:rFonts w:ascii="Arial" w:hAnsi="Arial" w:cs="Arial"/>
        </w:rPr>
        <w:t>n</w:t>
      </w:r>
      <w:r w:rsidR="0082101A">
        <w:rPr>
          <w:rFonts w:ascii="Arial" w:hAnsi="Arial" w:cs="Arial"/>
        </w:rPr>
        <w:t xml:space="preserve"> Nutzung der Herz-Jesu-Kirche waren ebenfalls Thema des Gesprächs. (wö)</w:t>
      </w:r>
    </w:p>
    <w:sectPr w:rsidR="007121C6" w:rsidRPr="007121C6" w:rsidSect="002E6410">
      <w:headerReference w:type="default" r:id="rId9"/>
      <w:footerReference w:type="default" r:id="rId10"/>
      <w:pgSz w:w="11906" w:h="16838"/>
      <w:pgMar w:top="3119" w:right="1418" w:bottom="269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D9D42" w14:textId="77777777" w:rsidR="004842BB" w:rsidRDefault="004842BB" w:rsidP="007121C6">
      <w:pPr>
        <w:spacing w:after="0" w:line="240" w:lineRule="auto"/>
      </w:pPr>
      <w:r>
        <w:separator/>
      </w:r>
    </w:p>
  </w:endnote>
  <w:endnote w:type="continuationSeparator" w:id="0">
    <w:p w14:paraId="1EED52C8" w14:textId="77777777" w:rsidR="004842BB" w:rsidRDefault="004842BB" w:rsidP="00712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3D4AF" w14:textId="77777777" w:rsidR="007121C6" w:rsidRDefault="00B90E05" w:rsidP="00A858EC">
    <w:pPr>
      <w:pStyle w:val="Fuzeile"/>
      <w:tabs>
        <w:tab w:val="clear" w:pos="4536"/>
        <w:tab w:val="left" w:pos="3686"/>
        <w:tab w:val="left" w:pos="5670"/>
        <w:tab w:val="left" w:pos="7371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>S</w:t>
    </w:r>
    <w:r w:rsidRPr="00F863F3">
      <w:rPr>
        <w:rFonts w:ascii="Arial" w:hAnsi="Arial" w:cs="Arial"/>
        <w:b/>
        <w:bCs/>
        <w:sz w:val="18"/>
        <w:szCs w:val="18"/>
      </w:rPr>
      <w:t xml:space="preserve">tadtverwaltung Kelsterbach </w:t>
    </w:r>
    <w:r w:rsidR="00A858EC" w:rsidRPr="00A858EC">
      <w:rPr>
        <w:rFonts w:ascii="Arial" w:hAnsi="Arial" w:cs="Arial"/>
        <w:sz w:val="18"/>
        <w:szCs w:val="18"/>
      </w:rPr>
      <w:t>|</w:t>
    </w:r>
    <w:r w:rsidR="00A858EC">
      <w:rPr>
        <w:rFonts w:ascii="Arial" w:hAnsi="Arial" w:cs="Arial"/>
        <w:b/>
        <w:bCs/>
        <w:sz w:val="18"/>
        <w:szCs w:val="18"/>
      </w:rPr>
      <w:t xml:space="preserve"> </w:t>
    </w:r>
    <w:r w:rsidR="00537888" w:rsidRPr="00F863F3">
      <w:rPr>
        <w:rFonts w:ascii="Arial" w:hAnsi="Arial" w:cs="Arial"/>
        <w:sz w:val="18"/>
        <w:szCs w:val="18"/>
      </w:rPr>
      <w:t>Mörfelder Straße 33</w:t>
    </w:r>
    <w:r w:rsidR="00537888">
      <w:rPr>
        <w:rFonts w:ascii="Arial" w:hAnsi="Arial" w:cs="Arial"/>
        <w:sz w:val="18"/>
        <w:szCs w:val="18"/>
      </w:rPr>
      <w:t xml:space="preserve"> | </w:t>
    </w:r>
    <w:r w:rsidR="00537888" w:rsidRPr="00F863F3">
      <w:rPr>
        <w:rFonts w:ascii="Arial" w:hAnsi="Arial" w:cs="Arial"/>
        <w:sz w:val="18"/>
        <w:szCs w:val="18"/>
      </w:rPr>
      <w:t>65451 Kelsterbach</w:t>
    </w:r>
    <w:r w:rsidR="00537888"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br/>
    </w:r>
    <w:r w:rsidRPr="00F863F3">
      <w:rPr>
        <w:rFonts w:ascii="Arial" w:hAnsi="Arial" w:cs="Arial"/>
        <w:sz w:val="18"/>
        <w:szCs w:val="18"/>
      </w:rPr>
      <w:t>Team 1.3 Marketing &amp; Public Relations</w:t>
    </w:r>
    <w:r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t xml:space="preserve"> </w:t>
    </w:r>
    <w:r w:rsidR="00A858EC">
      <w:rPr>
        <w:rFonts w:ascii="Arial" w:hAnsi="Arial" w:cs="Arial"/>
        <w:sz w:val="18"/>
        <w:szCs w:val="18"/>
      </w:rPr>
      <w:t>|</w:t>
    </w:r>
    <w:r w:rsidR="00537888">
      <w:rPr>
        <w:rFonts w:ascii="Arial" w:hAnsi="Arial" w:cs="Arial"/>
        <w:sz w:val="18"/>
        <w:szCs w:val="18"/>
      </w:rPr>
      <w:t xml:space="preserve"> </w:t>
    </w:r>
    <w:r w:rsidR="00A858EC">
      <w:rPr>
        <w:rFonts w:ascii="Arial" w:hAnsi="Arial" w:cs="Arial"/>
        <w:sz w:val="18"/>
        <w:szCs w:val="18"/>
      </w:rPr>
      <w:t xml:space="preserve"> </w:t>
    </w:r>
    <w:r w:rsidRPr="00F863F3">
      <w:rPr>
        <w:rFonts w:ascii="Arial" w:hAnsi="Arial" w:cs="Arial"/>
        <w:sz w:val="18"/>
        <w:szCs w:val="18"/>
      </w:rPr>
      <w:t>oeffentlichkeitsarbeit@kelsterbach.de</w:t>
    </w:r>
  </w:p>
  <w:p w14:paraId="05D2F434" w14:textId="77777777" w:rsidR="00A858EC" w:rsidRDefault="00A858EC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  <w:r w:rsidRPr="00537888">
      <w:rPr>
        <w:rFonts w:ascii="Arial" w:hAnsi="Arial" w:cs="Arial"/>
        <w:sz w:val="8"/>
        <w:szCs w:val="8"/>
      </w:rPr>
      <w:br/>
    </w:r>
    <w:r w:rsidR="00537888" w:rsidRPr="00F863F3">
      <w:rPr>
        <w:rFonts w:ascii="Arial" w:hAnsi="Arial" w:cs="Arial"/>
        <w:b/>
        <w:bCs/>
        <w:sz w:val="18"/>
        <w:szCs w:val="18"/>
      </w:rPr>
      <w:t>Robin Schmalz (Ltg.)</w:t>
    </w:r>
    <w:r w:rsidR="00537888">
      <w:rPr>
        <w:rFonts w:ascii="Arial" w:hAnsi="Arial" w:cs="Arial"/>
        <w:b/>
        <w:bCs/>
        <w:sz w:val="18"/>
        <w:szCs w:val="18"/>
      </w:rPr>
      <w:t xml:space="preserve"> </w:t>
    </w:r>
    <w:r w:rsidR="00537888">
      <w:rPr>
        <w:rFonts w:ascii="Arial" w:hAnsi="Arial" w:cs="Arial"/>
        <w:b/>
        <w:bCs/>
        <w:sz w:val="18"/>
        <w:szCs w:val="18"/>
      </w:rPr>
      <w:tab/>
    </w:r>
    <w:r w:rsidR="00537888" w:rsidRPr="00F863F3"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F863F3">
      <w:rPr>
        <w:rFonts w:ascii="Arial" w:hAnsi="Arial" w:cs="Arial"/>
        <w:sz w:val="18"/>
        <w:szCs w:val="18"/>
      </w:rPr>
      <w:t>015111031048</w:t>
    </w:r>
    <w:r w:rsidR="00537888">
      <w:rPr>
        <w:rFonts w:ascii="Arial" w:hAnsi="Arial" w:cs="Arial"/>
        <w:sz w:val="18"/>
        <w:szCs w:val="18"/>
      </w:rPr>
      <w:tab/>
      <w:t xml:space="preserve">  |   </w:t>
    </w:r>
    <w:r w:rsidR="00537888" w:rsidRPr="00BB7056">
      <w:rPr>
        <w:rFonts w:ascii="Arial" w:hAnsi="Arial" w:cs="Arial"/>
        <w:sz w:val="18"/>
        <w:szCs w:val="18"/>
      </w:rPr>
      <w:t>r.schmalz@kelsterbach.de</w:t>
    </w:r>
    <w:r w:rsidR="00537888">
      <w:rPr>
        <w:rFonts w:ascii="Arial" w:hAnsi="Arial" w:cs="Arial"/>
        <w:sz w:val="18"/>
        <w:szCs w:val="18"/>
      </w:rPr>
      <w:br/>
    </w:r>
    <w:r w:rsidR="00537888" w:rsidRPr="00F863F3">
      <w:rPr>
        <w:rFonts w:ascii="Arial" w:hAnsi="Arial" w:cs="Arial"/>
        <w:b/>
        <w:bCs/>
        <w:sz w:val="18"/>
        <w:szCs w:val="18"/>
      </w:rPr>
      <w:t>Andreas Wörner</w:t>
    </w:r>
    <w:r w:rsidR="00537888">
      <w:rPr>
        <w:rFonts w:ascii="Arial" w:hAnsi="Arial" w:cs="Arial"/>
        <w:sz w:val="18"/>
        <w:szCs w:val="18"/>
      </w:rPr>
      <w:tab/>
    </w:r>
    <w:r w:rsidR="00537888" w:rsidRPr="00F863F3">
      <w:rPr>
        <w:rFonts w:ascii="Arial" w:hAnsi="Arial" w:cs="Arial"/>
        <w:sz w:val="18"/>
        <w:szCs w:val="18"/>
      </w:rPr>
      <w:t>06107 773-332</w:t>
    </w:r>
    <w:r w:rsidR="00537888">
      <w:rPr>
        <w:rFonts w:ascii="Arial" w:hAnsi="Arial" w:cs="Arial"/>
        <w:sz w:val="18"/>
        <w:szCs w:val="18"/>
      </w:rPr>
      <w:t xml:space="preserve">  </w:t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F863F3">
      <w:rPr>
        <w:rFonts w:ascii="Arial" w:hAnsi="Arial" w:cs="Arial"/>
        <w:sz w:val="18"/>
        <w:szCs w:val="18"/>
      </w:rPr>
      <w:t>01716843814</w:t>
    </w:r>
    <w:r w:rsidR="00537888">
      <w:rPr>
        <w:rFonts w:ascii="Arial" w:hAnsi="Arial" w:cs="Arial"/>
        <w:sz w:val="18"/>
        <w:szCs w:val="18"/>
      </w:rPr>
      <w:tab/>
      <w:t xml:space="preserve">  |   a</w:t>
    </w:r>
    <w:r w:rsidR="00537888" w:rsidRPr="00F863F3">
      <w:rPr>
        <w:rFonts w:ascii="Arial" w:hAnsi="Arial" w:cs="Arial"/>
        <w:sz w:val="18"/>
        <w:szCs w:val="18"/>
      </w:rPr>
      <w:t>.woerner@kelsterbach.de</w:t>
    </w:r>
    <w:r w:rsidR="00537888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br/>
    </w:r>
    <w:r w:rsidR="00537888" w:rsidRPr="00BB7056">
      <w:rPr>
        <w:rFonts w:ascii="Arial" w:hAnsi="Arial" w:cs="Arial"/>
        <w:b/>
        <w:bCs/>
        <w:sz w:val="18"/>
        <w:szCs w:val="18"/>
      </w:rPr>
      <w:t>Anika Fabijanić</w:t>
    </w:r>
    <w:r w:rsidR="00537888" w:rsidRPr="00BB7056">
      <w:rPr>
        <w:rFonts w:ascii="Arial" w:hAnsi="Arial" w:cs="Arial"/>
        <w:b/>
        <w:bCs/>
        <w:sz w:val="18"/>
        <w:szCs w:val="18"/>
      </w:rPr>
      <w:tab/>
    </w:r>
    <w:r w:rsidR="00537888" w:rsidRPr="00BB7056">
      <w:rPr>
        <w:rFonts w:ascii="Arial" w:hAnsi="Arial" w:cs="Arial"/>
        <w:sz w:val="18"/>
        <w:szCs w:val="18"/>
      </w:rPr>
      <w:t xml:space="preserve">06107 773-417  </w:t>
    </w:r>
    <w:r w:rsidR="00537888" w:rsidRPr="00BB7056">
      <w:rPr>
        <w:rFonts w:ascii="Arial" w:hAnsi="Arial" w:cs="Arial"/>
        <w:sz w:val="18"/>
        <w:szCs w:val="18"/>
      </w:rPr>
      <w:tab/>
      <w:t>|  015157649615</w:t>
    </w:r>
    <w:r w:rsidR="00537888" w:rsidRPr="00BB7056">
      <w:rPr>
        <w:rFonts w:ascii="Arial" w:hAnsi="Arial" w:cs="Arial"/>
        <w:sz w:val="18"/>
        <w:szCs w:val="18"/>
      </w:rPr>
      <w:tab/>
      <w:t xml:space="preserve">  |  </w:t>
    </w:r>
    <w:r w:rsidR="00537888">
      <w:rPr>
        <w:rFonts w:ascii="Arial" w:hAnsi="Arial" w:cs="Arial"/>
        <w:sz w:val="18"/>
        <w:szCs w:val="18"/>
      </w:rPr>
      <w:t xml:space="preserve"> </w:t>
    </w:r>
    <w:r w:rsidR="00537888" w:rsidRPr="00BB7056">
      <w:rPr>
        <w:rFonts w:ascii="Arial" w:hAnsi="Arial" w:cs="Arial"/>
        <w:sz w:val="18"/>
        <w:szCs w:val="18"/>
      </w:rPr>
      <w:t>a.fabijanic@kelsterbach.de</w:t>
    </w:r>
    <w:r w:rsidR="00537888" w:rsidRPr="00BB7056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br/>
    </w:r>
    <w:r w:rsidR="00537888" w:rsidRPr="00BB7056">
      <w:rPr>
        <w:rFonts w:ascii="Arial" w:hAnsi="Arial" w:cs="Arial"/>
        <w:b/>
        <w:bCs/>
        <w:sz w:val="18"/>
        <w:szCs w:val="18"/>
      </w:rPr>
      <w:t>Sebastian Betzold</w:t>
    </w:r>
    <w:r w:rsidR="00537888" w:rsidRPr="00BB7056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BB7056">
      <w:rPr>
        <w:rFonts w:ascii="Arial" w:hAnsi="Arial" w:cs="Arial"/>
        <w:sz w:val="18"/>
        <w:szCs w:val="18"/>
      </w:rPr>
      <w:t>01716800312</w:t>
    </w:r>
    <w:r w:rsidR="00537888">
      <w:rPr>
        <w:rFonts w:ascii="Arial" w:hAnsi="Arial" w:cs="Arial"/>
        <w:sz w:val="18"/>
        <w:szCs w:val="18"/>
      </w:rPr>
      <w:tab/>
      <w:t xml:space="preserve">  |   </w:t>
    </w:r>
    <w:r w:rsidR="008F0D40" w:rsidRPr="008F0D40">
      <w:rPr>
        <w:rFonts w:ascii="Arial" w:hAnsi="Arial" w:cs="Arial"/>
        <w:sz w:val="18"/>
        <w:szCs w:val="18"/>
      </w:rPr>
      <w:t>s.betzold@kelsterbach.de</w:t>
    </w:r>
  </w:p>
  <w:p w14:paraId="08EF22F8" w14:textId="77777777" w:rsidR="008F0D40" w:rsidRDefault="00E037E3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8"/>
        <w:szCs w:val="8"/>
      </w:rPr>
    </w:pP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0288" behindDoc="1" locked="0" layoutInCell="1" allowOverlap="1" wp14:anchorId="76A66880" wp14:editId="6903DFEC">
          <wp:simplePos x="0" y="0"/>
          <wp:positionH relativeFrom="margin">
            <wp:posOffset>1393190</wp:posOffset>
          </wp:positionH>
          <wp:positionV relativeFrom="paragraph">
            <wp:posOffset>36830</wp:posOffset>
          </wp:positionV>
          <wp:extent cx="198782" cy="198782"/>
          <wp:effectExtent l="0" t="0" r="0" b="0"/>
          <wp:wrapNone/>
          <wp:docPr id="26" name="Grafik 26" descr="Ein Bild, das Symbol, Logo, Grafiken, Schrif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Symbol, Logo, Grafiken, Schrif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82" cy="198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54B25074" wp14:editId="57C5454F">
          <wp:simplePos x="0" y="0"/>
          <wp:positionH relativeFrom="column">
            <wp:posOffset>3625850</wp:posOffset>
          </wp:positionH>
          <wp:positionV relativeFrom="paragraph">
            <wp:posOffset>32385</wp:posOffset>
          </wp:positionV>
          <wp:extent cx="198782" cy="198782"/>
          <wp:effectExtent l="0" t="0" r="0" b="0"/>
          <wp:wrapNone/>
          <wp:docPr id="27" name="Grafik 27" descr="Ein Bild, das Grafiken, Farbigkeit, Kreis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Grafiken, Farbigkeit, Kreis, Grafikdesign enthält.&#10;&#10;Automatisch generierte Beschreibu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82" cy="198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4600D95E" wp14:editId="299FB3AE">
          <wp:simplePos x="0" y="0"/>
          <wp:positionH relativeFrom="margin">
            <wp:align>left</wp:align>
          </wp:positionH>
          <wp:positionV relativeFrom="paragraph">
            <wp:posOffset>42228</wp:posOffset>
          </wp:positionV>
          <wp:extent cx="190077" cy="188638"/>
          <wp:effectExtent l="0" t="0" r="635" b="1905"/>
          <wp:wrapNone/>
          <wp:docPr id="28" name="Grafik 28" descr="Ein Bild, das Kreis, Symbol, Logo, Reihe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Kreis, Symbol, Logo, Reihe enthält.&#10;&#10;Automatisch generierte Beschreibu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077" cy="1886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1D40C9" w14:textId="77777777" w:rsidR="008F0D40" w:rsidRDefault="00E037E3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www.kelsterbach.de</w:t>
    </w:r>
    <w:r w:rsidR="008F0D40">
      <w:rPr>
        <w:rFonts w:ascii="Arial" w:hAnsi="Arial" w:cs="Arial"/>
        <w:sz w:val="18"/>
        <w:szCs w:val="18"/>
      </w:rPr>
      <w:t xml:space="preserve">        </w:t>
    </w:r>
    <w:r>
      <w:rPr>
        <w:rFonts w:ascii="Arial" w:hAnsi="Arial" w:cs="Arial"/>
        <w:sz w:val="18"/>
        <w:szCs w:val="18"/>
      </w:rPr>
      <w:t xml:space="preserve">    </w:t>
    </w:r>
    <w:r w:rsidR="008F0D40" w:rsidRPr="00E04FC2">
      <w:rPr>
        <w:rFonts w:ascii="Arial" w:hAnsi="Arial" w:cs="Arial"/>
        <w:sz w:val="18"/>
        <w:szCs w:val="18"/>
      </w:rPr>
      <w:t xml:space="preserve">www.facebook.com/StadtKelsterbach </w:t>
    </w:r>
    <w:r w:rsidR="008F0D40"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 xml:space="preserve">      </w:t>
    </w:r>
    <w:r w:rsidR="008F0D40" w:rsidRPr="008F0D40">
      <w:rPr>
        <w:rFonts w:ascii="Arial" w:hAnsi="Arial" w:cs="Arial"/>
        <w:sz w:val="18"/>
        <w:szCs w:val="18"/>
      </w:rPr>
      <w:t>www.instagram.com/stadtkelsterbach</w:t>
    </w:r>
  </w:p>
  <w:p w14:paraId="524B3DCE" w14:textId="77777777" w:rsidR="008F0D40" w:rsidRPr="008F0D40" w:rsidRDefault="008F0D40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2C8B2" w14:textId="77777777" w:rsidR="004842BB" w:rsidRDefault="004842BB" w:rsidP="007121C6">
      <w:pPr>
        <w:spacing w:after="0" w:line="240" w:lineRule="auto"/>
      </w:pPr>
      <w:r>
        <w:separator/>
      </w:r>
    </w:p>
  </w:footnote>
  <w:footnote w:type="continuationSeparator" w:id="0">
    <w:p w14:paraId="27CF3C22" w14:textId="77777777" w:rsidR="004842BB" w:rsidRDefault="004842BB" w:rsidP="007121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77F7C" w14:textId="77777777" w:rsidR="007121C6" w:rsidRDefault="007121C6" w:rsidP="007121C6">
    <w:pPr>
      <w:rPr>
        <w:rFonts w:ascii="Arial" w:hAnsi="Arial" w:cs="Arial"/>
        <w:b/>
        <w:bCs/>
        <w:sz w:val="32"/>
        <w:szCs w:val="32"/>
      </w:rPr>
    </w:pPr>
    <w:r>
      <w:rPr>
        <w:rFonts w:ascii="Arial" w:hAnsi="Arial" w:cs="Arial"/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3D11E548" wp14:editId="7295C4A8">
          <wp:simplePos x="0" y="0"/>
          <wp:positionH relativeFrom="column">
            <wp:posOffset>4251960</wp:posOffset>
          </wp:positionH>
          <wp:positionV relativeFrom="paragraph">
            <wp:posOffset>168064</wp:posOffset>
          </wp:positionV>
          <wp:extent cx="1443355" cy="791845"/>
          <wp:effectExtent l="0" t="0" r="4445" b="8255"/>
          <wp:wrapNone/>
          <wp:docPr id="25" name="Grafik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3355" cy="791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9A2B45A" w14:textId="77777777" w:rsidR="007121C6" w:rsidRPr="007121C6" w:rsidRDefault="007121C6" w:rsidP="007121C6">
    <w:pPr>
      <w:rPr>
        <w:rFonts w:ascii="Arial" w:hAnsi="Arial" w:cs="Arial"/>
        <w:b/>
        <w:bCs/>
        <w:spacing w:val="20"/>
        <w:sz w:val="32"/>
        <w:szCs w:val="32"/>
      </w:rPr>
    </w:pPr>
    <w:r w:rsidRPr="007121C6">
      <w:rPr>
        <w:rFonts w:ascii="Arial" w:hAnsi="Arial" w:cs="Arial"/>
        <w:b/>
        <w:bCs/>
        <w:spacing w:val="20"/>
        <w:sz w:val="32"/>
        <w:szCs w:val="32"/>
      </w:rPr>
      <w:t>PRESSEMITTEILUNG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attachedTemplate r:id="rId1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2BB"/>
    <w:rsid w:val="002125DB"/>
    <w:rsid w:val="002E6410"/>
    <w:rsid w:val="004168BD"/>
    <w:rsid w:val="00463B95"/>
    <w:rsid w:val="004842BB"/>
    <w:rsid w:val="00537888"/>
    <w:rsid w:val="00556A84"/>
    <w:rsid w:val="0059446B"/>
    <w:rsid w:val="00616A22"/>
    <w:rsid w:val="007121C6"/>
    <w:rsid w:val="00727098"/>
    <w:rsid w:val="0082101A"/>
    <w:rsid w:val="008414A6"/>
    <w:rsid w:val="0087529C"/>
    <w:rsid w:val="008F0D40"/>
    <w:rsid w:val="00914FAF"/>
    <w:rsid w:val="00A858EC"/>
    <w:rsid w:val="00B90E05"/>
    <w:rsid w:val="00C95744"/>
    <w:rsid w:val="00D172EF"/>
    <w:rsid w:val="00E037E3"/>
    <w:rsid w:val="00E2671D"/>
    <w:rsid w:val="00F3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EE73C6"/>
  <w15:chartTrackingRefBased/>
  <w15:docId w15:val="{B489EF16-8C20-41FC-B924-6A5271E36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168B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12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121C6"/>
  </w:style>
  <w:style w:type="paragraph" w:styleId="Fuzeile">
    <w:name w:val="footer"/>
    <w:basedOn w:val="Standard"/>
    <w:link w:val="FuzeileZchn"/>
    <w:uiPriority w:val="99"/>
    <w:unhideWhenUsed/>
    <w:rsid w:val="00712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121C6"/>
  </w:style>
  <w:style w:type="character" w:styleId="Hyperlink">
    <w:name w:val="Hyperlink"/>
    <w:basedOn w:val="Absatz-Standardschriftart"/>
    <w:uiPriority w:val="99"/>
    <w:unhideWhenUsed/>
    <w:rsid w:val="00A858EC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858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tadtkelsterbach.sharepoint.com/OfficeVorlagen/TEST/2026-10-27%20Vorlage%20Pressemitteilung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5B7F46E445E54CB75B90E378BC7A83" ma:contentTypeVersion="3" ma:contentTypeDescription="Ein neues Dokument erstellen." ma:contentTypeScope="" ma:versionID="a4ea01db412c0a7442ac9c5895830b39">
  <xsd:schema xmlns:xsd="http://www.w3.org/2001/XMLSchema" xmlns:xs="http://www.w3.org/2001/XMLSchema" xmlns:p="http://schemas.microsoft.com/office/2006/metadata/properties" xmlns:ns2="62040da0-55e5-416c-972d-0a75f14af3f2" targetNamespace="http://schemas.microsoft.com/office/2006/metadata/properties" ma:root="true" ma:fieldsID="45991f06d29ad461c3ce2a58c66daa67" ns2:_="">
    <xsd:import namespace="62040da0-55e5-416c-972d-0a75f14af3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040da0-55e5-416c-972d-0a75f14af3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45F765-3D8F-4E62-BF66-320A158779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040da0-55e5-416c-972d-0a75f14af3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39478E-12C5-482F-8DEE-CFBB590B69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4DE6926-3E5B-41A4-997F-E556E85FE7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2026-10-27%20Vorlage%20Pressemitteilung.dotx</Template>
  <TotalTime>0</TotalTime>
  <Pages>1</Pages>
  <Words>110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Woerner Andreas</dc:creator>
  <cp:keywords/>
  <dc:description/>
  <cp:lastModifiedBy>Woerner Andreas</cp:lastModifiedBy>
  <cp:revision>2</cp:revision>
  <cp:lastPrinted>2023-12-06T12:00:00Z</cp:lastPrinted>
  <dcterms:created xsi:type="dcterms:W3CDTF">2026-10-28T11:49:00Z</dcterms:created>
  <dcterms:modified xsi:type="dcterms:W3CDTF">2026-10-28T12:17:00Z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0x010100D75B7F46E445E54CB75B90E378BC7A83</vt:lpwstr>
  </property>
</Properties>
</file>