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56539"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5C2096">
        <w:rPr>
          <w:rFonts w:ascii="Arial" w:hAnsi="Arial" w:cs="Arial"/>
          <w:noProof/>
        </w:rPr>
        <w:t>27. Oktober 2026</w:t>
      </w:r>
      <w:r>
        <w:rPr>
          <w:rFonts w:ascii="Arial" w:hAnsi="Arial" w:cs="Arial"/>
        </w:rPr>
        <w:fldChar w:fldCharType="end"/>
      </w:r>
    </w:p>
    <w:p w14:paraId="1488F794" w14:textId="2C49C21D" w:rsidR="007121C6" w:rsidRPr="007121C6" w:rsidRDefault="007121C6" w:rsidP="007121C6">
      <w:pPr>
        <w:spacing w:line="276" w:lineRule="auto"/>
        <w:rPr>
          <w:rFonts w:ascii="Arial" w:hAnsi="Arial" w:cs="Arial"/>
          <w:b/>
          <w:bCs/>
        </w:rPr>
      </w:pPr>
      <w:r>
        <w:rPr>
          <w:rFonts w:ascii="Arial" w:hAnsi="Arial" w:cs="Arial"/>
          <w:b/>
          <w:bCs/>
        </w:rPr>
        <w:br/>
      </w:r>
      <w:r w:rsidR="005C2096">
        <w:rPr>
          <w:rFonts w:ascii="Arial" w:hAnsi="Arial" w:cs="Arial"/>
          <w:b/>
          <w:bCs/>
        </w:rPr>
        <w:t>Kein Neujahrskonzert</w:t>
      </w:r>
      <w:r w:rsidR="00C95744" w:rsidRPr="00C95744">
        <w:rPr>
          <w:rFonts w:ascii="Arial" w:hAnsi="Arial" w:cs="Arial"/>
          <w:b/>
          <w:bCs/>
        </w:rPr>
        <w:t xml:space="preserve"> </w:t>
      </w:r>
      <w:r w:rsidR="00395D9B">
        <w:rPr>
          <w:rFonts w:ascii="Arial" w:hAnsi="Arial" w:cs="Arial"/>
          <w:b/>
          <w:bCs/>
        </w:rPr>
        <w:t>in Kelsterbach</w:t>
      </w:r>
    </w:p>
    <w:p w14:paraId="658EA142" w14:textId="4982CB2D" w:rsidR="007121C6" w:rsidRDefault="005C2096" w:rsidP="00C95744">
      <w:pPr>
        <w:spacing w:line="276" w:lineRule="auto"/>
        <w:rPr>
          <w:rFonts w:ascii="Arial" w:hAnsi="Arial" w:cs="Arial"/>
        </w:rPr>
      </w:pPr>
      <w:r>
        <w:rPr>
          <w:rFonts w:ascii="Arial" w:hAnsi="Arial" w:cs="Arial"/>
        </w:rPr>
        <w:t xml:space="preserve">Die Stadtverwaltung Kelsterbach verzichtet im kommenden Jahr darauf, ein Neujahrskonzert zu veranstalten. Die Besucherzahlen für die Musikveranstaltung lagen in den vergangenen Jahren sehr deutlich unter dem Niveau früherer Zeiten, als der Bürgersaal des Fritz-Treutel-Hauses oftmals ausverkauft war. Das Neujahrskonzert 2026 haben lediglich 220 Musikinteressierte sehen wollen. </w:t>
      </w:r>
      <w:r w:rsidR="004E72F9">
        <w:rPr>
          <w:rFonts w:ascii="Arial" w:hAnsi="Arial" w:cs="Arial"/>
        </w:rPr>
        <w:t xml:space="preserve">Den Einnahmen aus dem Kartenverkauf von rund 4.000 Euro standen Gesamtkosten in Höhe von 15.500 Euro entgegen. </w:t>
      </w:r>
    </w:p>
    <w:p w14:paraId="18ED801C" w14:textId="139C15CB" w:rsidR="004E72F9" w:rsidRDefault="004E72F9" w:rsidP="00C95744">
      <w:pPr>
        <w:spacing w:line="276" w:lineRule="auto"/>
        <w:rPr>
          <w:rFonts w:ascii="Arial" w:hAnsi="Arial" w:cs="Arial"/>
        </w:rPr>
      </w:pPr>
      <w:r>
        <w:rPr>
          <w:rFonts w:ascii="Arial" w:hAnsi="Arial" w:cs="Arial"/>
        </w:rPr>
        <w:t xml:space="preserve">Bürgermeister Manfred Ockel bittet angesichts des stark schwindenden Publikumszuspruchs und der aktuellen schwierigen Haushaltssituation </w:t>
      </w:r>
      <w:r>
        <w:rPr>
          <w:rFonts w:ascii="Arial" w:hAnsi="Arial" w:cs="Arial"/>
        </w:rPr>
        <w:t xml:space="preserve">um Verständnis für </w:t>
      </w:r>
      <w:r>
        <w:rPr>
          <w:rFonts w:ascii="Arial" w:hAnsi="Arial" w:cs="Arial"/>
        </w:rPr>
        <w:t xml:space="preserve">die Entscheidung des Magistrats der Stadt Kelsterbach, bis auf Weiteres kein Neujahrskonzert mehr auszurichten. </w:t>
      </w:r>
    </w:p>
    <w:p w14:paraId="58486A7D" w14:textId="3E2F02A0" w:rsidR="004E72F9" w:rsidRPr="007121C6" w:rsidRDefault="004E72F9" w:rsidP="00C95744">
      <w:pPr>
        <w:spacing w:line="276" w:lineRule="auto"/>
        <w:rPr>
          <w:rFonts w:ascii="Arial" w:hAnsi="Arial" w:cs="Arial"/>
        </w:rPr>
      </w:pPr>
      <w:r>
        <w:rPr>
          <w:rFonts w:ascii="Arial" w:hAnsi="Arial" w:cs="Arial"/>
        </w:rPr>
        <w:t xml:space="preserve">Im Jahr 1989 hatte </w:t>
      </w:r>
      <w:r w:rsidR="004B1410">
        <w:rPr>
          <w:rFonts w:ascii="Arial" w:hAnsi="Arial" w:cs="Arial"/>
        </w:rPr>
        <w:t xml:space="preserve">die Stadt </w:t>
      </w:r>
      <w:r>
        <w:rPr>
          <w:rFonts w:ascii="Arial" w:hAnsi="Arial" w:cs="Arial"/>
        </w:rPr>
        <w:t xml:space="preserve">Kelsterbach erstmals ein Neujahrskonzert veranstaltet, seit 1991 spielte das Johann-Strauß-Orchester Frankfurt </w:t>
      </w:r>
      <w:r w:rsidR="00675B73">
        <w:rPr>
          <w:rFonts w:ascii="Arial" w:hAnsi="Arial" w:cs="Arial"/>
        </w:rPr>
        <w:t xml:space="preserve">jedes Jahr </w:t>
      </w:r>
      <w:r>
        <w:rPr>
          <w:rFonts w:ascii="Arial" w:hAnsi="Arial" w:cs="Arial"/>
        </w:rPr>
        <w:t>im Bürgerhaus auf. (wö)</w:t>
      </w:r>
    </w:p>
    <w:sectPr w:rsidR="004E72F9"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7B09A" w14:textId="77777777" w:rsidR="005C2096" w:rsidRDefault="005C2096" w:rsidP="007121C6">
      <w:pPr>
        <w:spacing w:after="0" w:line="240" w:lineRule="auto"/>
      </w:pPr>
      <w:r>
        <w:separator/>
      </w:r>
    </w:p>
  </w:endnote>
  <w:endnote w:type="continuationSeparator" w:id="0">
    <w:p w14:paraId="4B09AB9D" w14:textId="77777777" w:rsidR="005C2096" w:rsidRDefault="005C2096"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4248"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A70A47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3E614630"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139C3681" wp14:editId="6AE3BAA4">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3D7C263B" wp14:editId="5ED37AA0">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2143A1E" wp14:editId="0D06839E">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34CE6FB0"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6E9F7B04"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5F88" w14:textId="77777777" w:rsidR="005C2096" w:rsidRDefault="005C2096" w:rsidP="007121C6">
      <w:pPr>
        <w:spacing w:after="0" w:line="240" w:lineRule="auto"/>
      </w:pPr>
      <w:r>
        <w:separator/>
      </w:r>
    </w:p>
  </w:footnote>
  <w:footnote w:type="continuationSeparator" w:id="0">
    <w:p w14:paraId="4819B665" w14:textId="77777777" w:rsidR="005C2096" w:rsidRDefault="005C2096"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D2B8"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3A81360" wp14:editId="11FC357A">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66DDCA76"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096"/>
    <w:rsid w:val="002125DB"/>
    <w:rsid w:val="002E6410"/>
    <w:rsid w:val="00395D9B"/>
    <w:rsid w:val="004168BD"/>
    <w:rsid w:val="004B1410"/>
    <w:rsid w:val="004E72F9"/>
    <w:rsid w:val="00537888"/>
    <w:rsid w:val="0059446B"/>
    <w:rsid w:val="005C2096"/>
    <w:rsid w:val="00675B73"/>
    <w:rsid w:val="007121C6"/>
    <w:rsid w:val="00727098"/>
    <w:rsid w:val="008414A6"/>
    <w:rsid w:val="0087529C"/>
    <w:rsid w:val="008F0D40"/>
    <w:rsid w:val="00A858EC"/>
    <w:rsid w:val="00B90E05"/>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17D7"/>
  <w15:chartTrackingRefBased/>
  <w15:docId w15:val="{687BC5EB-86D3-455A-87E1-DA125839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142</Words>
  <Characters>901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2</cp:revision>
  <cp:lastPrinted>2023-12-06T12:00:00Z</cp:lastPrinted>
  <dcterms:created xsi:type="dcterms:W3CDTF">2026-10-27T08:49:00Z</dcterms:created>
  <dcterms:modified xsi:type="dcterms:W3CDTF">2026-10-27T09:37:00Z</dcterms:modified>
</cp:coreProperties>
</file>