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E6A19" w14:textId="77777777" w:rsidR="00B050C3" w:rsidRDefault="007A1B4F" w:rsidP="00B050C3">
      <w:pPr>
        <w:ind w:right="-96"/>
        <w:jc w:val="right"/>
        <w:rPr>
          <w:rFonts w:ascii="Trebuchet MS" w:hAnsi="Trebuchet MS"/>
          <w:color w:val="007D3F"/>
          <w:spacing w:val="20"/>
          <w:sz w:val="36"/>
          <w:szCs w:val="36"/>
        </w:rPr>
      </w:pPr>
      <w:r>
        <w:rPr>
          <w:rFonts w:ascii="Trebuchet MS" w:hAnsi="Trebuchet MS"/>
          <w:color w:val="007D3F"/>
          <w:spacing w:val="20"/>
          <w:sz w:val="36"/>
          <w:szCs w:val="36"/>
        </w:rPr>
        <w:t>P</w:t>
      </w:r>
      <w:r w:rsidR="00C830FE" w:rsidRPr="007A1B4F">
        <w:rPr>
          <w:rFonts w:ascii="Trebuchet MS" w:hAnsi="Trebuchet MS"/>
          <w:color w:val="007D3F"/>
          <w:spacing w:val="20"/>
          <w:sz w:val="36"/>
          <w:szCs w:val="36"/>
        </w:rPr>
        <w:t>RESSEMITTEILUNG</w:t>
      </w:r>
    </w:p>
    <w:p w14:paraId="71A924BC" w14:textId="44214CFB" w:rsidR="00165AF5" w:rsidRPr="00492324" w:rsidRDefault="00D30581" w:rsidP="00907D07">
      <w:pPr>
        <w:ind w:right="-68"/>
        <w:jc w:val="right"/>
        <w:rPr>
          <w:rFonts w:ascii="Trebuchet MS" w:hAnsi="Trebuchet MS"/>
          <w:b/>
          <w:sz w:val="24"/>
          <w:szCs w:val="24"/>
        </w:rPr>
      </w:pPr>
      <w:r w:rsidRPr="00492324">
        <w:rPr>
          <w:rFonts w:ascii="Trebuchet MS" w:hAnsi="Trebuchet MS"/>
          <w:b/>
          <w:sz w:val="24"/>
          <w:szCs w:val="24"/>
        </w:rPr>
        <w:t xml:space="preserve">Vom </w:t>
      </w:r>
      <w:r w:rsidR="00492324" w:rsidRPr="00492324">
        <w:rPr>
          <w:rFonts w:ascii="Trebuchet MS" w:hAnsi="Trebuchet MS"/>
          <w:b/>
          <w:sz w:val="24"/>
          <w:szCs w:val="24"/>
        </w:rPr>
        <w:t>02</w:t>
      </w:r>
      <w:r w:rsidR="00BE0957" w:rsidRPr="00492324">
        <w:rPr>
          <w:rFonts w:ascii="Trebuchet MS" w:hAnsi="Trebuchet MS"/>
          <w:b/>
          <w:sz w:val="24"/>
          <w:szCs w:val="24"/>
        </w:rPr>
        <w:t>.</w:t>
      </w:r>
      <w:r w:rsidR="00BB3CA7" w:rsidRPr="00492324">
        <w:rPr>
          <w:rFonts w:ascii="Trebuchet MS" w:hAnsi="Trebuchet MS"/>
          <w:b/>
          <w:sz w:val="24"/>
          <w:szCs w:val="24"/>
        </w:rPr>
        <w:t xml:space="preserve"> </w:t>
      </w:r>
      <w:r w:rsidR="00492324" w:rsidRPr="00492324">
        <w:rPr>
          <w:rFonts w:ascii="Trebuchet MS" w:hAnsi="Trebuchet MS"/>
          <w:b/>
          <w:sz w:val="24"/>
          <w:szCs w:val="24"/>
        </w:rPr>
        <w:t>November</w:t>
      </w:r>
      <w:r w:rsidR="00092532" w:rsidRPr="00492324">
        <w:rPr>
          <w:rFonts w:ascii="Trebuchet MS" w:hAnsi="Trebuchet MS"/>
          <w:b/>
          <w:sz w:val="24"/>
          <w:szCs w:val="24"/>
        </w:rPr>
        <w:t xml:space="preserve"> 202</w:t>
      </w:r>
      <w:r w:rsidR="00492324" w:rsidRPr="00492324">
        <w:rPr>
          <w:rFonts w:ascii="Trebuchet MS" w:hAnsi="Trebuchet MS"/>
          <w:b/>
          <w:sz w:val="24"/>
          <w:szCs w:val="24"/>
        </w:rPr>
        <w:t>6</w:t>
      </w:r>
    </w:p>
    <w:p w14:paraId="00F33078" w14:textId="77777777" w:rsidR="00907D07" w:rsidRDefault="00907D07" w:rsidP="00907D07">
      <w:pPr>
        <w:ind w:right="-68"/>
        <w:jc w:val="right"/>
        <w:rPr>
          <w:rFonts w:ascii="Trebuchet MS" w:hAnsi="Trebuchet MS"/>
          <w:b/>
          <w:sz w:val="24"/>
          <w:szCs w:val="24"/>
        </w:rPr>
      </w:pPr>
    </w:p>
    <w:p w14:paraId="3FD31D76" w14:textId="77777777" w:rsidR="00D85C0D" w:rsidRDefault="00D85C0D" w:rsidP="00907D07">
      <w:pPr>
        <w:ind w:right="-68"/>
        <w:jc w:val="right"/>
        <w:rPr>
          <w:rFonts w:ascii="Trebuchet MS" w:hAnsi="Trebuchet MS"/>
          <w:b/>
          <w:sz w:val="24"/>
          <w:szCs w:val="24"/>
        </w:rPr>
      </w:pPr>
    </w:p>
    <w:p w14:paraId="3EB3FA49" w14:textId="77777777" w:rsidR="00492324" w:rsidRPr="00492324" w:rsidRDefault="00492324" w:rsidP="00492324">
      <w:pPr>
        <w:ind w:right="-68"/>
        <w:rPr>
          <w:rFonts w:ascii="Trebuchet MS" w:hAnsi="Trebuchet MS"/>
          <w:b/>
          <w:bCs/>
          <w:sz w:val="36"/>
          <w:szCs w:val="36"/>
        </w:rPr>
      </w:pPr>
      <w:r w:rsidRPr="00492324">
        <w:rPr>
          <w:rFonts w:ascii="Trebuchet MS" w:hAnsi="Trebuchet MS"/>
          <w:b/>
          <w:bCs/>
          <w:sz w:val="36"/>
          <w:szCs w:val="36"/>
        </w:rPr>
        <w:t>Jetzt noch schnell einlösen: Erste</w:t>
      </w:r>
    </w:p>
    <w:p w14:paraId="199593F8" w14:textId="77777777" w:rsidR="00492324" w:rsidRPr="00492324" w:rsidRDefault="00492324" w:rsidP="00492324">
      <w:pPr>
        <w:spacing w:after="160"/>
        <w:ind w:right="-68"/>
        <w:rPr>
          <w:rFonts w:ascii="Trebuchet MS" w:hAnsi="Trebuchet MS"/>
          <w:b/>
          <w:bCs/>
          <w:sz w:val="36"/>
          <w:szCs w:val="36"/>
        </w:rPr>
      </w:pPr>
      <w:proofErr w:type="spellStart"/>
      <w:r w:rsidRPr="00492324">
        <w:rPr>
          <w:rFonts w:ascii="Trebuchet MS" w:hAnsi="Trebuchet MS"/>
          <w:b/>
          <w:bCs/>
          <w:sz w:val="36"/>
          <w:szCs w:val="36"/>
        </w:rPr>
        <w:t>StrunzerTaler</w:t>
      </w:r>
      <w:proofErr w:type="spellEnd"/>
      <w:r w:rsidRPr="00492324">
        <w:rPr>
          <w:rFonts w:ascii="Trebuchet MS" w:hAnsi="Trebuchet MS"/>
          <w:b/>
          <w:bCs/>
          <w:sz w:val="36"/>
          <w:szCs w:val="36"/>
        </w:rPr>
        <w:t>-Guthaben verfallen zum Jahreswechsel</w:t>
      </w:r>
    </w:p>
    <w:p w14:paraId="1A5A5595" w14:textId="77777777" w:rsidR="00492324" w:rsidRDefault="00492324" w:rsidP="00492324">
      <w:pPr>
        <w:ind w:right="-68"/>
        <w:rPr>
          <w:rFonts w:ascii="Trebuchet MS" w:hAnsi="Trebuchet MS"/>
          <w:bCs/>
          <w:sz w:val="24"/>
          <w:szCs w:val="24"/>
        </w:rPr>
      </w:pPr>
      <w:r w:rsidRPr="00492324">
        <w:rPr>
          <w:rFonts w:ascii="Trebuchet MS" w:hAnsi="Trebuchet MS"/>
          <w:b/>
          <w:bCs/>
          <w:sz w:val="24"/>
          <w:szCs w:val="24"/>
        </w:rPr>
        <w:t>Olsberg.</w:t>
      </w:r>
      <w:r w:rsidRPr="00492324">
        <w:rPr>
          <w:rFonts w:ascii="Trebuchet MS" w:hAnsi="Trebuchet MS"/>
          <w:bCs/>
          <w:sz w:val="24"/>
          <w:szCs w:val="24"/>
        </w:rPr>
        <w:t xml:space="preserve"> Wer noch einen </w:t>
      </w:r>
      <w:proofErr w:type="spellStart"/>
      <w:r w:rsidRPr="00492324">
        <w:rPr>
          <w:rFonts w:ascii="Trebuchet MS" w:hAnsi="Trebuchet MS"/>
          <w:bCs/>
          <w:sz w:val="24"/>
          <w:szCs w:val="24"/>
        </w:rPr>
        <w:t>StrunzerTaler</w:t>
      </w:r>
      <w:proofErr w:type="spellEnd"/>
      <w:r w:rsidRPr="00492324">
        <w:rPr>
          <w:rFonts w:ascii="Trebuchet MS" w:hAnsi="Trebuchet MS"/>
          <w:bCs/>
          <w:sz w:val="24"/>
          <w:szCs w:val="24"/>
        </w:rPr>
        <w:t xml:space="preserve"> aus dem Jahr 2023 besitzt, sollte einen Blick auf sein Gutscheinguthaben werfen: Mit dem Jahreswechsel 2026/2027 werden erstmals aufgeladene Gutscheinwerte des </w:t>
      </w:r>
      <w:proofErr w:type="spellStart"/>
      <w:r w:rsidRPr="00492324">
        <w:rPr>
          <w:rFonts w:ascii="Trebuchet MS" w:hAnsi="Trebuchet MS"/>
          <w:bCs/>
          <w:sz w:val="24"/>
          <w:szCs w:val="24"/>
        </w:rPr>
        <w:t>Olsberger</w:t>
      </w:r>
      <w:proofErr w:type="spellEnd"/>
      <w:r w:rsidRPr="00492324">
        <w:rPr>
          <w:rFonts w:ascii="Trebuchet MS" w:hAnsi="Trebuchet MS"/>
          <w:bCs/>
          <w:sz w:val="24"/>
          <w:szCs w:val="24"/>
        </w:rPr>
        <w:t xml:space="preserve"> Stadtgutscheins verfallen.</w:t>
      </w:r>
    </w:p>
    <w:p w14:paraId="714D05A9" w14:textId="77777777" w:rsidR="00492324" w:rsidRPr="00492324" w:rsidRDefault="00492324" w:rsidP="00492324">
      <w:pPr>
        <w:ind w:right="-68"/>
        <w:rPr>
          <w:rFonts w:ascii="Trebuchet MS" w:hAnsi="Trebuchet MS"/>
          <w:bCs/>
          <w:sz w:val="24"/>
          <w:szCs w:val="24"/>
        </w:rPr>
      </w:pPr>
    </w:p>
    <w:p w14:paraId="1691E95B" w14:textId="77777777" w:rsidR="00492324" w:rsidRDefault="00492324" w:rsidP="00492324">
      <w:pPr>
        <w:ind w:right="-68"/>
        <w:rPr>
          <w:rFonts w:ascii="Trebuchet MS" w:hAnsi="Trebuchet MS"/>
          <w:bCs/>
          <w:sz w:val="24"/>
          <w:szCs w:val="24"/>
        </w:rPr>
      </w:pPr>
      <w:r w:rsidRPr="00492324">
        <w:rPr>
          <w:rFonts w:ascii="Trebuchet MS" w:hAnsi="Trebuchet MS"/>
          <w:bCs/>
          <w:sz w:val="24"/>
          <w:szCs w:val="24"/>
        </w:rPr>
        <w:t xml:space="preserve">Hintergrund ist die festgelegte Gültigkeitsdauer der </w:t>
      </w:r>
      <w:proofErr w:type="spellStart"/>
      <w:r w:rsidRPr="00492324">
        <w:rPr>
          <w:rFonts w:ascii="Trebuchet MS" w:hAnsi="Trebuchet MS"/>
          <w:bCs/>
          <w:sz w:val="24"/>
          <w:szCs w:val="24"/>
        </w:rPr>
        <w:t>StrunzerTaler</w:t>
      </w:r>
      <w:proofErr w:type="spellEnd"/>
      <w:r w:rsidRPr="00492324">
        <w:rPr>
          <w:rFonts w:ascii="Trebuchet MS" w:hAnsi="Trebuchet MS"/>
          <w:bCs/>
          <w:sz w:val="24"/>
          <w:szCs w:val="24"/>
        </w:rPr>
        <w:t>-Gutscheine. Diese startet im Jahr des Erwerbs zuzüglich drei weiterer Kalenderjahre. Für Gutscheine, die im Jahr 2023 erworben wurden, endet die Gültigkeit der entsprechenden Gutscheinwerte somit am 31. Dezember 2026.</w:t>
      </w:r>
    </w:p>
    <w:p w14:paraId="34C86A83" w14:textId="77777777" w:rsidR="00492324" w:rsidRPr="00492324" w:rsidRDefault="00492324" w:rsidP="00492324">
      <w:pPr>
        <w:ind w:right="-68"/>
        <w:rPr>
          <w:rFonts w:ascii="Trebuchet MS" w:hAnsi="Trebuchet MS"/>
          <w:bCs/>
          <w:sz w:val="24"/>
          <w:szCs w:val="24"/>
        </w:rPr>
      </w:pPr>
    </w:p>
    <w:p w14:paraId="76B212AF" w14:textId="77777777" w:rsidR="00492324" w:rsidRDefault="00492324" w:rsidP="00492324">
      <w:pPr>
        <w:ind w:right="-68"/>
        <w:rPr>
          <w:rFonts w:ascii="Trebuchet MS" w:hAnsi="Trebuchet MS"/>
          <w:bCs/>
          <w:sz w:val="24"/>
          <w:szCs w:val="24"/>
        </w:rPr>
      </w:pPr>
      <w:r w:rsidRPr="00492324">
        <w:rPr>
          <w:rFonts w:ascii="Trebuchet MS" w:hAnsi="Trebuchet MS"/>
          <w:bCs/>
          <w:sz w:val="24"/>
          <w:szCs w:val="24"/>
        </w:rPr>
        <w:t xml:space="preserve">Karteninhaber können jederzeit online unter </w:t>
      </w:r>
      <w:hyperlink r:id="rId7" w:history="1">
        <w:r w:rsidRPr="00492324">
          <w:rPr>
            <w:rStyle w:val="Hyperlink"/>
            <w:rFonts w:ascii="Trebuchet MS" w:hAnsi="Trebuchet MS"/>
            <w:bCs/>
            <w:sz w:val="24"/>
            <w:szCs w:val="24"/>
          </w:rPr>
          <w:t>www.strunzertaler.de/guthaben</w:t>
        </w:r>
      </w:hyperlink>
      <w:r w:rsidRPr="00492324">
        <w:rPr>
          <w:rFonts w:ascii="Trebuchet MS" w:hAnsi="Trebuchet MS"/>
          <w:bCs/>
          <w:sz w:val="24"/>
          <w:szCs w:val="24"/>
        </w:rPr>
        <w:t xml:space="preserve"> ihr aktuelles Guthaben, die letzten Transaktionen sowie mögliche Ablaufdaten einsehen. Alternativ ist dies auch ganz einfach per Smartphone möglich: Dazu muss lediglich der QR-Code auf der Gutscheinkarte gescannt werden.</w:t>
      </w:r>
    </w:p>
    <w:p w14:paraId="420C01B3" w14:textId="77777777" w:rsidR="00492324" w:rsidRPr="00492324" w:rsidRDefault="00492324" w:rsidP="00492324">
      <w:pPr>
        <w:ind w:right="-68"/>
        <w:rPr>
          <w:rFonts w:ascii="Trebuchet MS" w:hAnsi="Trebuchet MS"/>
          <w:bCs/>
          <w:sz w:val="24"/>
          <w:szCs w:val="24"/>
        </w:rPr>
      </w:pPr>
    </w:p>
    <w:p w14:paraId="2883C07B" w14:textId="77777777" w:rsidR="00492324" w:rsidRDefault="00492324" w:rsidP="00492324">
      <w:pPr>
        <w:ind w:right="-68"/>
        <w:rPr>
          <w:rFonts w:ascii="Trebuchet MS" w:hAnsi="Trebuchet MS"/>
          <w:bCs/>
          <w:sz w:val="24"/>
          <w:szCs w:val="24"/>
        </w:rPr>
      </w:pPr>
      <w:r w:rsidRPr="00492324">
        <w:rPr>
          <w:rFonts w:ascii="Trebuchet MS" w:hAnsi="Trebuchet MS"/>
          <w:bCs/>
          <w:sz w:val="24"/>
          <w:szCs w:val="24"/>
        </w:rPr>
        <w:t xml:space="preserve">Die Stadt Olsberg empfiehlt daher allen Inhaberinnen und Inhabern eines </w:t>
      </w:r>
      <w:proofErr w:type="spellStart"/>
      <w:r w:rsidRPr="00492324">
        <w:rPr>
          <w:rFonts w:ascii="Trebuchet MS" w:hAnsi="Trebuchet MS"/>
          <w:bCs/>
          <w:sz w:val="24"/>
          <w:szCs w:val="24"/>
        </w:rPr>
        <w:t>StrunzerTalers</w:t>
      </w:r>
      <w:proofErr w:type="spellEnd"/>
      <w:r w:rsidRPr="00492324">
        <w:rPr>
          <w:rFonts w:ascii="Trebuchet MS" w:hAnsi="Trebuchet MS"/>
          <w:bCs/>
          <w:sz w:val="24"/>
          <w:szCs w:val="24"/>
        </w:rPr>
        <w:t xml:space="preserve">, ihr Guthaben rechtzeitig zu überprüfen und vorhandene Gutscheinwerte noch einzulösen. Die aktuellen Akzeptanzstellen finden Interessierte unter </w:t>
      </w:r>
      <w:hyperlink r:id="rId8" w:history="1">
        <w:r w:rsidRPr="00492324">
          <w:rPr>
            <w:rStyle w:val="Hyperlink"/>
            <w:rFonts w:ascii="Trebuchet MS" w:hAnsi="Trebuchet MS"/>
            <w:bCs/>
            <w:sz w:val="24"/>
            <w:szCs w:val="24"/>
          </w:rPr>
          <w:t>www.strunzertaler.de</w:t>
        </w:r>
      </w:hyperlink>
      <w:r w:rsidRPr="00492324">
        <w:rPr>
          <w:rFonts w:ascii="Trebuchet MS" w:hAnsi="Trebuchet MS"/>
          <w:bCs/>
          <w:sz w:val="24"/>
          <w:szCs w:val="24"/>
        </w:rPr>
        <w:t>.</w:t>
      </w:r>
    </w:p>
    <w:p w14:paraId="51E7CB3A" w14:textId="77777777" w:rsidR="00492324" w:rsidRPr="00492324" w:rsidRDefault="00492324" w:rsidP="00492324">
      <w:pPr>
        <w:ind w:right="-68"/>
        <w:rPr>
          <w:rFonts w:ascii="Trebuchet MS" w:hAnsi="Trebuchet MS"/>
          <w:bCs/>
          <w:sz w:val="24"/>
          <w:szCs w:val="24"/>
        </w:rPr>
      </w:pPr>
    </w:p>
    <w:p w14:paraId="617C00BA" w14:textId="0A845400" w:rsidR="00492324" w:rsidRDefault="00492324" w:rsidP="00492324">
      <w:pPr>
        <w:ind w:right="-68"/>
        <w:rPr>
          <w:rFonts w:ascii="Trebuchet MS" w:hAnsi="Trebuchet MS"/>
          <w:bCs/>
          <w:sz w:val="24"/>
          <w:szCs w:val="24"/>
        </w:rPr>
      </w:pPr>
      <w:r w:rsidRPr="00492324">
        <w:rPr>
          <w:rFonts w:ascii="Trebuchet MS" w:hAnsi="Trebuchet MS"/>
          <w:bCs/>
          <w:sz w:val="24"/>
          <w:szCs w:val="24"/>
        </w:rPr>
        <w:t xml:space="preserve">Im Rahmen der Fachwelt-Aktion „Glanzlichter“ findet am 8. November ein verkaufsoffener Sonntag in Olsberg und Bigge statt – ein guter Anlass, um den </w:t>
      </w:r>
      <w:proofErr w:type="spellStart"/>
      <w:r w:rsidRPr="00492324">
        <w:rPr>
          <w:rFonts w:ascii="Trebuchet MS" w:hAnsi="Trebuchet MS"/>
          <w:bCs/>
          <w:sz w:val="24"/>
          <w:szCs w:val="24"/>
        </w:rPr>
        <w:t>StrunzerTaler</w:t>
      </w:r>
      <w:proofErr w:type="spellEnd"/>
      <w:r w:rsidRPr="00492324">
        <w:rPr>
          <w:rFonts w:ascii="Trebuchet MS" w:hAnsi="Trebuchet MS"/>
          <w:bCs/>
          <w:sz w:val="24"/>
          <w:szCs w:val="24"/>
        </w:rPr>
        <w:t xml:space="preserve"> einzulösen</w:t>
      </w:r>
      <w:r>
        <w:rPr>
          <w:rFonts w:ascii="Trebuchet MS" w:hAnsi="Trebuchet MS"/>
          <w:bCs/>
          <w:sz w:val="24"/>
          <w:szCs w:val="24"/>
        </w:rPr>
        <w:t>.</w:t>
      </w:r>
    </w:p>
    <w:p w14:paraId="70C7FA09" w14:textId="77777777" w:rsidR="00492324" w:rsidRPr="00492324" w:rsidRDefault="00492324" w:rsidP="00492324">
      <w:pPr>
        <w:ind w:right="-68"/>
        <w:rPr>
          <w:rFonts w:ascii="Trebuchet MS" w:hAnsi="Trebuchet MS"/>
          <w:bCs/>
          <w:sz w:val="24"/>
          <w:szCs w:val="24"/>
        </w:rPr>
      </w:pPr>
    </w:p>
    <w:p w14:paraId="6D34DBCD" w14:textId="77777777" w:rsidR="00492324" w:rsidRPr="00492324" w:rsidRDefault="00492324" w:rsidP="00492324">
      <w:pPr>
        <w:ind w:right="-68"/>
        <w:rPr>
          <w:rFonts w:ascii="Trebuchet MS" w:hAnsi="Trebuchet MS"/>
          <w:bCs/>
          <w:sz w:val="24"/>
          <w:szCs w:val="24"/>
        </w:rPr>
      </w:pPr>
    </w:p>
    <w:p w14:paraId="1FE12775" w14:textId="77777777" w:rsidR="00492324" w:rsidRPr="00492324" w:rsidRDefault="00492324" w:rsidP="00492324">
      <w:pPr>
        <w:ind w:right="-68"/>
        <w:rPr>
          <w:rFonts w:ascii="Trebuchet MS" w:hAnsi="Trebuchet MS"/>
          <w:bCs/>
          <w:i/>
          <w:sz w:val="24"/>
          <w:szCs w:val="24"/>
        </w:rPr>
      </w:pPr>
      <w:r w:rsidRPr="00492324">
        <w:rPr>
          <w:rFonts w:ascii="Trebuchet MS" w:hAnsi="Trebuchet MS"/>
          <w:bCs/>
          <w:i/>
          <w:sz w:val="24"/>
          <w:szCs w:val="24"/>
        </w:rPr>
        <w:t>Foto:</w:t>
      </w:r>
    </w:p>
    <w:p w14:paraId="1BB38135" w14:textId="77777777" w:rsidR="00492324" w:rsidRPr="00492324" w:rsidRDefault="00492324" w:rsidP="00492324">
      <w:pPr>
        <w:ind w:right="-68"/>
        <w:rPr>
          <w:rFonts w:ascii="Trebuchet MS" w:hAnsi="Trebuchet MS"/>
          <w:bCs/>
          <w:i/>
          <w:sz w:val="24"/>
          <w:szCs w:val="24"/>
        </w:rPr>
      </w:pPr>
      <w:r w:rsidRPr="00492324">
        <w:rPr>
          <w:rFonts w:ascii="Trebuchet MS" w:hAnsi="Trebuchet MS"/>
          <w:bCs/>
          <w:i/>
          <w:sz w:val="24"/>
          <w:szCs w:val="24"/>
        </w:rPr>
        <w:t xml:space="preserve">Wer noch einen </w:t>
      </w:r>
      <w:proofErr w:type="spellStart"/>
      <w:r w:rsidRPr="00492324">
        <w:rPr>
          <w:rFonts w:ascii="Trebuchet MS" w:hAnsi="Trebuchet MS"/>
          <w:bCs/>
          <w:i/>
          <w:sz w:val="24"/>
          <w:szCs w:val="24"/>
        </w:rPr>
        <w:t>StrunzerTaler</w:t>
      </w:r>
      <w:proofErr w:type="spellEnd"/>
      <w:r w:rsidRPr="00492324">
        <w:rPr>
          <w:rFonts w:ascii="Trebuchet MS" w:hAnsi="Trebuchet MS"/>
          <w:bCs/>
          <w:i/>
          <w:sz w:val="24"/>
          <w:szCs w:val="24"/>
        </w:rPr>
        <w:t xml:space="preserve"> aus dem Jahr 2023 besitzt, sollte einen Blick auf sein Gutscheinguthaben werfen: Mit dem Jahreswechsel 2026/2027 werden erstmals aufgeladene Gutscheinwerte des </w:t>
      </w:r>
      <w:proofErr w:type="spellStart"/>
      <w:r w:rsidRPr="00492324">
        <w:rPr>
          <w:rFonts w:ascii="Trebuchet MS" w:hAnsi="Trebuchet MS"/>
          <w:bCs/>
          <w:i/>
          <w:sz w:val="24"/>
          <w:szCs w:val="24"/>
        </w:rPr>
        <w:t>Olsberger</w:t>
      </w:r>
      <w:proofErr w:type="spellEnd"/>
      <w:r w:rsidRPr="00492324">
        <w:rPr>
          <w:rFonts w:ascii="Trebuchet MS" w:hAnsi="Trebuchet MS"/>
          <w:bCs/>
          <w:i/>
          <w:sz w:val="24"/>
          <w:szCs w:val="24"/>
        </w:rPr>
        <w:t xml:space="preserve"> Stadtgutscheins verfallen.</w:t>
      </w:r>
    </w:p>
    <w:p w14:paraId="50708F97" w14:textId="77777777" w:rsidR="00492324" w:rsidRPr="00492324" w:rsidRDefault="00492324" w:rsidP="00492324">
      <w:pPr>
        <w:ind w:right="-68"/>
        <w:rPr>
          <w:rFonts w:ascii="Trebuchet MS" w:hAnsi="Trebuchet MS"/>
          <w:bCs/>
          <w:i/>
          <w:sz w:val="24"/>
          <w:szCs w:val="24"/>
        </w:rPr>
      </w:pPr>
      <w:r w:rsidRPr="00492324">
        <w:rPr>
          <w:rFonts w:ascii="Trebuchet MS" w:hAnsi="Trebuchet MS"/>
          <w:bCs/>
          <w:i/>
          <w:sz w:val="24"/>
          <w:szCs w:val="24"/>
        </w:rPr>
        <w:t>Bildnachweis: Stadt Olsberg</w:t>
      </w:r>
    </w:p>
    <w:p w14:paraId="54725FF5" w14:textId="77777777" w:rsidR="00293E7C" w:rsidRPr="00293E7C" w:rsidRDefault="00293E7C" w:rsidP="000417EB">
      <w:pPr>
        <w:ind w:right="-68"/>
        <w:rPr>
          <w:rFonts w:ascii="Trebuchet MS" w:hAnsi="Trebuchet MS"/>
          <w:bCs/>
          <w:sz w:val="24"/>
          <w:szCs w:val="24"/>
        </w:rPr>
      </w:pPr>
    </w:p>
    <w:sectPr w:rsidR="00293E7C" w:rsidRPr="00293E7C" w:rsidSect="00370F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1021" w:bottom="284" w:left="1134" w:header="720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BEC2B" w14:textId="77777777" w:rsidR="00AE5234" w:rsidRDefault="00AE5234">
      <w:r>
        <w:separator/>
      </w:r>
    </w:p>
  </w:endnote>
  <w:endnote w:type="continuationSeparator" w:id="0">
    <w:p w14:paraId="6300FCF1" w14:textId="77777777" w:rsidR="00AE5234" w:rsidRDefault="00AE5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6A27" w14:textId="77777777" w:rsidR="00C9581A" w:rsidRDefault="00C9581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A0EB" w14:textId="77777777" w:rsidR="00C9581A" w:rsidRDefault="00C9581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117DE" w14:textId="77777777" w:rsidR="007B7257" w:rsidRPr="00880CB2" w:rsidRDefault="007B7257" w:rsidP="007B7257">
    <w:pPr>
      <w:pStyle w:val="Kopfzeile"/>
      <w:tabs>
        <w:tab w:val="left" w:pos="708"/>
      </w:tabs>
      <w:ind w:right="-68"/>
      <w:jc w:val="right"/>
      <w:rPr>
        <w:rFonts w:ascii="Trebuchet MS" w:hAnsi="Trebuchet MS"/>
        <w:sz w:val="18"/>
      </w:rPr>
    </w:pPr>
    <w:r w:rsidRPr="00880CB2">
      <w:rPr>
        <w:rFonts w:ascii="Trebuchet MS" w:hAnsi="Trebuchet MS"/>
      </w:rPr>
      <w:t xml:space="preserve">Bigger Platz 6 | 59939 Olsberg </w:t>
    </w:r>
    <w:r w:rsidRPr="00880CB2">
      <w:rPr>
        <w:rFonts w:ascii="Trebuchet MS" w:hAnsi="Trebuchet MS"/>
        <w:sz w:val="18"/>
      </w:rPr>
      <w:t>| Zentrale Dienste, Bildung, Sport, Freizeit</w:t>
    </w:r>
  </w:p>
  <w:p w14:paraId="6CDD4DE0" w14:textId="7F54958F" w:rsidR="007B7257" w:rsidRPr="00880CB2" w:rsidRDefault="00C9581A" w:rsidP="007B7257">
    <w:pPr>
      <w:pStyle w:val="Kopfzeile"/>
      <w:tabs>
        <w:tab w:val="left" w:pos="708"/>
      </w:tabs>
      <w:ind w:right="-68"/>
      <w:jc w:val="right"/>
      <w:rPr>
        <w:rFonts w:ascii="Trebuchet MS" w:hAnsi="Trebuchet MS"/>
      </w:rPr>
    </w:pPr>
    <w:r>
      <w:rPr>
        <w:rFonts w:ascii="Trebuchet MS" w:hAnsi="Trebuchet MS"/>
        <w:b/>
      </w:rPr>
      <w:t>Jörg Fröhling</w:t>
    </w:r>
  </w:p>
  <w:p w14:paraId="01018D5B" w14:textId="2C09A976" w:rsidR="008C521E" w:rsidRPr="00880CB2" w:rsidRDefault="007B7257" w:rsidP="007B7257">
    <w:pPr>
      <w:pStyle w:val="Kopfzeile"/>
      <w:tabs>
        <w:tab w:val="left" w:pos="708"/>
      </w:tabs>
      <w:ind w:right="-68"/>
      <w:jc w:val="right"/>
      <w:rPr>
        <w:rFonts w:ascii="Trebuchet MS" w:hAnsi="Trebuchet MS"/>
      </w:rPr>
    </w:pPr>
    <w:r w:rsidRPr="00880CB2">
      <w:rPr>
        <w:rFonts w:ascii="Trebuchet MS" w:hAnsi="Trebuchet MS"/>
      </w:rPr>
      <w:t>Tel.: 0</w:t>
    </w:r>
    <w:r w:rsidR="00C9581A">
      <w:rPr>
        <w:rFonts w:ascii="Trebuchet MS" w:hAnsi="Trebuchet MS"/>
      </w:rPr>
      <w:t>160 / 7470451</w:t>
    </w:r>
    <w:r w:rsidRPr="00880CB2">
      <w:rPr>
        <w:rFonts w:ascii="Trebuchet MS" w:hAnsi="Trebuchet MS"/>
      </w:rPr>
      <w:t xml:space="preserve"> | E-Mail: post@olsberg.de | www.olsberg.de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8C7C4" w14:textId="77777777" w:rsidR="00AE5234" w:rsidRDefault="00AE5234">
      <w:r>
        <w:separator/>
      </w:r>
    </w:p>
  </w:footnote>
  <w:footnote w:type="continuationSeparator" w:id="0">
    <w:p w14:paraId="2DCCBE9C" w14:textId="77777777" w:rsidR="00AE5234" w:rsidRDefault="00AE5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2D3A" w14:textId="77777777" w:rsidR="00C9581A" w:rsidRDefault="00C9581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9EEDA" w14:textId="77777777" w:rsidR="008C521E" w:rsidRDefault="008C521E">
    <w:pPr>
      <w:pStyle w:val="Kopfzeile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734487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EE5D7" w14:textId="77777777" w:rsidR="008C521E" w:rsidRDefault="008C521E" w:rsidP="00C830FE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17C337F" wp14:editId="04D05A72">
              <wp:simplePos x="0" y="0"/>
              <wp:positionH relativeFrom="column">
                <wp:posOffset>0</wp:posOffset>
              </wp:positionH>
              <wp:positionV relativeFrom="paragraph">
                <wp:posOffset>-200025</wp:posOffset>
              </wp:positionV>
              <wp:extent cx="6301105" cy="1028700"/>
              <wp:effectExtent l="0" t="0" r="23495" b="19050"/>
              <wp:wrapTight wrapText="bothSides">
                <wp:wrapPolygon edited="0">
                  <wp:start x="16064" y="0"/>
                  <wp:lineTo x="15150" y="3200"/>
                  <wp:lineTo x="14758" y="5200"/>
                  <wp:lineTo x="5224" y="9200"/>
                  <wp:lineTo x="1175" y="11200"/>
                  <wp:lineTo x="1175" y="12800"/>
                  <wp:lineTo x="0" y="14400"/>
                  <wp:lineTo x="0" y="16000"/>
                  <wp:lineTo x="11363" y="19200"/>
                  <wp:lineTo x="0" y="20000"/>
                  <wp:lineTo x="0" y="21600"/>
                  <wp:lineTo x="1567" y="21600"/>
                  <wp:lineTo x="8359" y="21600"/>
                  <wp:lineTo x="11689" y="21600"/>
                  <wp:lineTo x="21550" y="20000"/>
                  <wp:lineTo x="21615" y="14000"/>
                  <wp:lineTo x="20701" y="13200"/>
                  <wp:lineTo x="21550" y="11600"/>
                  <wp:lineTo x="21354" y="0"/>
                  <wp:lineTo x="16064" y="0"/>
                </wp:wrapPolygon>
              </wp:wrapTight>
              <wp:docPr id="542" name="Group 3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1105" cy="1028700"/>
                        <a:chOff x="0" y="0"/>
                        <a:chExt cx="6369118" cy="1074640"/>
                      </a:xfrm>
                    </wpg:grpSpPr>
                    <wps:wsp>
                      <wps:cNvPr id="543" name="Shape 6"/>
                      <wps:cNvSpPr/>
                      <wps:spPr>
                        <a:xfrm>
                          <a:off x="1203" y="504618"/>
                          <a:ext cx="6295047" cy="5007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5047" h="500799">
                              <a:moveTo>
                                <a:pt x="6295047" y="439738"/>
                              </a:moveTo>
                              <a:cubicBezTo>
                                <a:pt x="5234382" y="500799"/>
                                <a:pt x="4506951" y="451180"/>
                                <a:pt x="4049268" y="398971"/>
                              </a:cubicBezTo>
                              <a:cubicBezTo>
                                <a:pt x="3533356" y="340119"/>
                                <a:pt x="2173770" y="0"/>
                                <a:pt x="1536459" y="0"/>
                              </a:cubicBezTo>
                              <a:cubicBezTo>
                                <a:pt x="807619" y="0"/>
                                <a:pt x="302032" y="169964"/>
                                <a:pt x="0" y="258737"/>
                              </a:cubicBezTo>
                            </a:path>
                          </a:pathLst>
                        </a:custGeom>
                        <a:ln w="15926" cap="flat">
                          <a:solidFill>
                            <a:srgbClr val="007D3F"/>
                          </a:solidFill>
                          <a:miter lim="100000"/>
                        </a:ln>
                      </wps:spPr>
                      <wps:style>
                        <a:lnRef idx="1">
                          <a:srgbClr val="007E4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4" name="Shape 7"/>
                      <wps:cNvSpPr/>
                      <wps:spPr>
                        <a:xfrm>
                          <a:off x="0" y="684204"/>
                          <a:ext cx="6295543" cy="390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5543" h="390436">
                              <a:moveTo>
                                <a:pt x="6295543" y="39662"/>
                              </a:moveTo>
                              <a:cubicBezTo>
                                <a:pt x="6116854" y="13271"/>
                                <a:pt x="5920676" y="0"/>
                                <a:pt x="5714784" y="2769"/>
                              </a:cubicBezTo>
                              <a:cubicBezTo>
                                <a:pt x="5103597" y="10935"/>
                                <a:pt x="4539628" y="122212"/>
                                <a:pt x="4239400" y="171209"/>
                              </a:cubicBezTo>
                              <a:cubicBezTo>
                                <a:pt x="3955999" y="217437"/>
                                <a:pt x="3617646" y="258432"/>
                                <a:pt x="3316300" y="296570"/>
                              </a:cubicBezTo>
                              <a:cubicBezTo>
                                <a:pt x="3014955" y="334721"/>
                                <a:pt x="2668473" y="366078"/>
                                <a:pt x="2363445" y="373304"/>
                              </a:cubicBezTo>
                              <a:cubicBezTo>
                                <a:pt x="1982496" y="382334"/>
                                <a:pt x="1396835" y="390436"/>
                                <a:pt x="996010" y="386842"/>
                              </a:cubicBezTo>
                              <a:cubicBezTo>
                                <a:pt x="705066" y="384251"/>
                                <a:pt x="450482" y="368795"/>
                                <a:pt x="210452" y="350736"/>
                              </a:cubicBezTo>
                              <a:cubicBezTo>
                                <a:pt x="119291" y="343878"/>
                                <a:pt x="50787" y="336525"/>
                                <a:pt x="0" y="329806"/>
                              </a:cubicBezTo>
                            </a:path>
                          </a:pathLst>
                        </a:custGeom>
                        <a:ln w="15926" cap="flat">
                          <a:solidFill>
                            <a:srgbClr val="007D3F"/>
                          </a:solidFill>
                          <a:miter lim="100000"/>
                        </a:ln>
                      </wps:spPr>
                      <wps:style>
                        <a:lnRef idx="1">
                          <a:srgbClr val="007E4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5" name="Shape 8"/>
                      <wps:cNvSpPr/>
                      <wps:spPr>
                        <a:xfrm>
                          <a:off x="4397893" y="435790"/>
                          <a:ext cx="162294" cy="194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294" h="194742">
                              <a:moveTo>
                                <a:pt x="0" y="0"/>
                              </a:moveTo>
                              <a:lnTo>
                                <a:pt x="162294" y="0"/>
                              </a:lnTo>
                              <a:lnTo>
                                <a:pt x="162294" y="194742"/>
                              </a:lnTo>
                              <a:cubicBezTo>
                                <a:pt x="72758" y="194742"/>
                                <a:pt x="89" y="122657"/>
                                <a:pt x="0" y="3246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3C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6" name="Shape 335"/>
                      <wps:cNvSpPr/>
                      <wps:spPr>
                        <a:xfrm>
                          <a:off x="4560187" y="245100"/>
                          <a:ext cx="162293" cy="1906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293" h="190691">
                              <a:moveTo>
                                <a:pt x="0" y="0"/>
                              </a:moveTo>
                              <a:lnTo>
                                <a:pt x="162293" y="0"/>
                              </a:lnTo>
                              <a:lnTo>
                                <a:pt x="162293" y="190691"/>
                              </a:lnTo>
                              <a:lnTo>
                                <a:pt x="0" y="19069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3C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7" name="Shape 10"/>
                      <wps:cNvSpPr/>
                      <wps:spPr>
                        <a:xfrm>
                          <a:off x="4560187" y="435790"/>
                          <a:ext cx="162293" cy="194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293" h="194742">
                              <a:moveTo>
                                <a:pt x="0" y="0"/>
                              </a:moveTo>
                              <a:lnTo>
                                <a:pt x="162293" y="0"/>
                              </a:lnTo>
                              <a:lnTo>
                                <a:pt x="162280" y="32093"/>
                              </a:lnTo>
                              <a:cubicBezTo>
                                <a:pt x="162280" y="121996"/>
                                <a:pt x="89268" y="194742"/>
                                <a:pt x="0" y="19474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E94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8" name="Shape 11"/>
                      <wps:cNvSpPr/>
                      <wps:spPr>
                        <a:xfrm>
                          <a:off x="4397893" y="245100"/>
                          <a:ext cx="162294" cy="1906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294" h="190691">
                              <a:moveTo>
                                <a:pt x="26" y="0"/>
                              </a:moveTo>
                              <a:lnTo>
                                <a:pt x="162294" y="0"/>
                              </a:lnTo>
                              <a:lnTo>
                                <a:pt x="162294" y="190691"/>
                              </a:lnTo>
                              <a:lnTo>
                                <a:pt x="0" y="190691"/>
                              </a:lnTo>
                              <a:lnTo>
                                <a:pt x="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4E94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9" name="Shape 12"/>
                      <wps:cNvSpPr/>
                      <wps:spPr>
                        <a:xfrm>
                          <a:off x="4397919" y="245090"/>
                          <a:ext cx="324561" cy="3854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561" h="385445">
                              <a:moveTo>
                                <a:pt x="324561" y="223152"/>
                              </a:moveTo>
                              <a:lnTo>
                                <a:pt x="324561" y="0"/>
                              </a:lnTo>
                              <a:lnTo>
                                <a:pt x="0" y="0"/>
                              </a:lnTo>
                              <a:lnTo>
                                <a:pt x="51" y="222796"/>
                              </a:lnTo>
                              <a:cubicBezTo>
                                <a:pt x="140" y="312991"/>
                                <a:pt x="73012" y="385445"/>
                                <a:pt x="162268" y="385445"/>
                              </a:cubicBezTo>
                              <a:cubicBezTo>
                                <a:pt x="251536" y="385445"/>
                                <a:pt x="324561" y="313055"/>
                                <a:pt x="324561" y="223152"/>
                              </a:cubicBezTo>
                              <a:close/>
                            </a:path>
                          </a:pathLst>
                        </a:custGeom>
                        <a:ln w="4864" cap="sq">
                          <a:miter lim="100000"/>
                        </a:ln>
                      </wps:spPr>
                      <wps:style>
                        <a:lnRef idx="1">
                          <a:srgbClr val="110F0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0" name="Shape 13"/>
                      <wps:cNvSpPr/>
                      <wps:spPr>
                        <a:xfrm>
                          <a:off x="4560195" y="245093"/>
                          <a:ext cx="0" cy="3854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85445">
                              <a:moveTo>
                                <a:pt x="0" y="38544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626" cap="flat">
                          <a:miter lim="100000"/>
                        </a:ln>
                      </wps:spPr>
                      <wps:style>
                        <a:lnRef idx="1">
                          <a:srgbClr val="110F0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1" name="Shape 14"/>
                      <wps:cNvSpPr/>
                      <wps:spPr>
                        <a:xfrm>
                          <a:off x="4397902" y="435784"/>
                          <a:ext cx="32457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574">
                              <a:moveTo>
                                <a:pt x="32457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626" cap="flat">
                          <a:miter lim="100000"/>
                        </a:ln>
                      </wps:spPr>
                      <wps:style>
                        <a:lnRef idx="1">
                          <a:srgbClr val="110F0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2" name="Shape 15"/>
                      <wps:cNvSpPr/>
                      <wps:spPr>
                        <a:xfrm>
                          <a:off x="4427523" y="300852"/>
                          <a:ext cx="132734" cy="2686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734" h="268669">
                              <a:moveTo>
                                <a:pt x="99695" y="0"/>
                              </a:moveTo>
                              <a:lnTo>
                                <a:pt x="132734" y="0"/>
                              </a:lnTo>
                              <a:lnTo>
                                <a:pt x="132734" y="67577"/>
                              </a:lnTo>
                              <a:lnTo>
                                <a:pt x="99695" y="67577"/>
                              </a:lnTo>
                              <a:lnTo>
                                <a:pt x="99695" y="48222"/>
                              </a:lnTo>
                              <a:cubicBezTo>
                                <a:pt x="75133" y="57455"/>
                                <a:pt x="55575" y="76759"/>
                                <a:pt x="45962" y="101155"/>
                              </a:cubicBezTo>
                              <a:lnTo>
                                <a:pt x="65939" y="101155"/>
                              </a:lnTo>
                              <a:lnTo>
                                <a:pt x="65939" y="168719"/>
                              </a:lnTo>
                              <a:lnTo>
                                <a:pt x="45390" y="168719"/>
                              </a:lnTo>
                              <a:cubicBezTo>
                                <a:pt x="54788" y="193764"/>
                                <a:pt x="74625" y="213601"/>
                                <a:pt x="99695" y="222987"/>
                              </a:cubicBezTo>
                              <a:lnTo>
                                <a:pt x="99695" y="201104"/>
                              </a:lnTo>
                              <a:lnTo>
                                <a:pt x="132734" y="201104"/>
                              </a:lnTo>
                              <a:lnTo>
                                <a:pt x="132734" y="268669"/>
                              </a:lnTo>
                              <a:lnTo>
                                <a:pt x="99695" y="268669"/>
                              </a:lnTo>
                              <a:lnTo>
                                <a:pt x="99695" y="252400"/>
                              </a:lnTo>
                              <a:cubicBezTo>
                                <a:pt x="59220" y="241008"/>
                                <a:pt x="27203" y="209118"/>
                                <a:pt x="15723" y="168719"/>
                              </a:cubicBezTo>
                              <a:lnTo>
                                <a:pt x="0" y="168719"/>
                              </a:lnTo>
                              <a:lnTo>
                                <a:pt x="0" y="101155"/>
                              </a:lnTo>
                              <a:lnTo>
                                <a:pt x="16180" y="101155"/>
                              </a:lnTo>
                              <a:cubicBezTo>
                                <a:pt x="28029" y="61417"/>
                                <a:pt x="59741" y="30074"/>
                                <a:pt x="99695" y="18783"/>
                              </a:cubicBezTo>
                              <a:lnTo>
                                <a:pt x="996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10F0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3" name="Shape 16"/>
                      <wps:cNvSpPr/>
                      <wps:spPr>
                        <a:xfrm>
                          <a:off x="4560257" y="300852"/>
                          <a:ext cx="131642" cy="2686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642" h="268669">
                              <a:moveTo>
                                <a:pt x="0" y="0"/>
                              </a:moveTo>
                              <a:lnTo>
                                <a:pt x="32899" y="0"/>
                              </a:lnTo>
                              <a:lnTo>
                                <a:pt x="32899" y="18809"/>
                              </a:lnTo>
                              <a:cubicBezTo>
                                <a:pt x="72815" y="30137"/>
                                <a:pt x="104477" y="61455"/>
                                <a:pt x="116313" y="101155"/>
                              </a:cubicBezTo>
                              <a:lnTo>
                                <a:pt x="131642" y="101155"/>
                              </a:lnTo>
                              <a:lnTo>
                                <a:pt x="131642" y="168719"/>
                              </a:lnTo>
                              <a:lnTo>
                                <a:pt x="116783" y="168719"/>
                              </a:lnTo>
                              <a:cubicBezTo>
                                <a:pt x="105315" y="209093"/>
                                <a:pt x="73323" y="240944"/>
                                <a:pt x="32899" y="252374"/>
                              </a:cubicBezTo>
                              <a:lnTo>
                                <a:pt x="32899" y="268669"/>
                              </a:lnTo>
                              <a:lnTo>
                                <a:pt x="0" y="268669"/>
                              </a:lnTo>
                              <a:lnTo>
                                <a:pt x="0" y="201104"/>
                              </a:lnTo>
                              <a:lnTo>
                                <a:pt x="32899" y="201104"/>
                              </a:lnTo>
                              <a:lnTo>
                                <a:pt x="32899" y="222961"/>
                              </a:lnTo>
                              <a:cubicBezTo>
                                <a:pt x="57982" y="213563"/>
                                <a:pt x="77883" y="193751"/>
                                <a:pt x="87344" y="168719"/>
                              </a:cubicBezTo>
                              <a:lnTo>
                                <a:pt x="65703" y="168719"/>
                              </a:lnTo>
                              <a:lnTo>
                                <a:pt x="65703" y="101155"/>
                              </a:lnTo>
                              <a:lnTo>
                                <a:pt x="86760" y="101155"/>
                              </a:lnTo>
                              <a:cubicBezTo>
                                <a:pt x="77083" y="76784"/>
                                <a:pt x="57486" y="57506"/>
                                <a:pt x="32899" y="48247"/>
                              </a:cubicBezTo>
                              <a:lnTo>
                                <a:pt x="32899" y="67577"/>
                              </a:lnTo>
                              <a:lnTo>
                                <a:pt x="0" y="675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10F0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4" name="Shape 17"/>
                      <wps:cNvSpPr/>
                      <wps:spPr>
                        <a:xfrm>
                          <a:off x="4777598" y="6457"/>
                          <a:ext cx="113309" cy="145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309" h="145352">
                              <a:moveTo>
                                <a:pt x="0" y="0"/>
                              </a:moveTo>
                              <a:lnTo>
                                <a:pt x="25794" y="0"/>
                              </a:lnTo>
                              <a:lnTo>
                                <a:pt x="25794" y="69545"/>
                              </a:lnTo>
                              <a:lnTo>
                                <a:pt x="75209" y="0"/>
                              </a:lnTo>
                              <a:lnTo>
                                <a:pt x="104572" y="0"/>
                              </a:lnTo>
                              <a:lnTo>
                                <a:pt x="59030" y="63500"/>
                              </a:lnTo>
                              <a:lnTo>
                                <a:pt x="113309" y="145352"/>
                              </a:lnTo>
                              <a:lnTo>
                                <a:pt x="82448" y="145352"/>
                              </a:lnTo>
                              <a:lnTo>
                                <a:pt x="41961" y="83439"/>
                              </a:lnTo>
                              <a:lnTo>
                                <a:pt x="25794" y="105562"/>
                              </a:lnTo>
                              <a:lnTo>
                                <a:pt x="25794" y="145352"/>
                              </a:lnTo>
                              <a:lnTo>
                                <a:pt x="0" y="1453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5" name="Shape 18"/>
                      <wps:cNvSpPr/>
                      <wps:spPr>
                        <a:xfrm>
                          <a:off x="4907409" y="43566"/>
                          <a:ext cx="93167" cy="108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167" h="108242">
                              <a:moveTo>
                                <a:pt x="52286" y="0"/>
                              </a:moveTo>
                              <a:cubicBezTo>
                                <a:pt x="64922" y="0"/>
                                <a:pt x="74905" y="3785"/>
                                <a:pt x="82207" y="11354"/>
                              </a:cubicBezTo>
                              <a:cubicBezTo>
                                <a:pt x="89510" y="18936"/>
                                <a:pt x="93167" y="29502"/>
                                <a:pt x="93167" y="43053"/>
                              </a:cubicBezTo>
                              <a:lnTo>
                                <a:pt x="93167" y="108242"/>
                              </a:lnTo>
                              <a:lnTo>
                                <a:pt x="68364" y="108242"/>
                              </a:lnTo>
                              <a:lnTo>
                                <a:pt x="68364" y="46825"/>
                              </a:lnTo>
                              <a:cubicBezTo>
                                <a:pt x="68364" y="37770"/>
                                <a:pt x="66624" y="31153"/>
                                <a:pt x="63157" y="26988"/>
                              </a:cubicBezTo>
                              <a:cubicBezTo>
                                <a:pt x="59677" y="22809"/>
                                <a:pt x="54013" y="20726"/>
                                <a:pt x="46139" y="20726"/>
                              </a:cubicBezTo>
                              <a:cubicBezTo>
                                <a:pt x="42507" y="20726"/>
                                <a:pt x="38608" y="21755"/>
                                <a:pt x="34480" y="23813"/>
                              </a:cubicBezTo>
                              <a:cubicBezTo>
                                <a:pt x="30353" y="25857"/>
                                <a:pt x="27127" y="28410"/>
                                <a:pt x="24803" y="31445"/>
                              </a:cubicBezTo>
                              <a:lnTo>
                                <a:pt x="24803" y="108242"/>
                              </a:lnTo>
                              <a:lnTo>
                                <a:pt x="0" y="108242"/>
                              </a:lnTo>
                              <a:lnTo>
                                <a:pt x="0" y="1981"/>
                              </a:lnTo>
                              <a:lnTo>
                                <a:pt x="17856" y="1981"/>
                              </a:lnTo>
                              <a:lnTo>
                                <a:pt x="22428" y="11900"/>
                              </a:lnTo>
                              <a:cubicBezTo>
                                <a:pt x="29172" y="3962"/>
                                <a:pt x="39129" y="0"/>
                                <a:pt x="5228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6" name="Shape 19"/>
                      <wps:cNvSpPr/>
                      <wps:spPr>
                        <a:xfrm>
                          <a:off x="5026317" y="43557"/>
                          <a:ext cx="52877" cy="110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877" h="110236">
                              <a:moveTo>
                                <a:pt x="52781" y="0"/>
                              </a:moveTo>
                              <a:lnTo>
                                <a:pt x="52877" y="16"/>
                              </a:lnTo>
                              <a:lnTo>
                                <a:pt x="52877" y="20840"/>
                              </a:lnTo>
                              <a:lnTo>
                                <a:pt x="35965" y="26568"/>
                              </a:lnTo>
                              <a:cubicBezTo>
                                <a:pt x="31566" y="30455"/>
                                <a:pt x="28505" y="36284"/>
                                <a:pt x="26784" y="44056"/>
                              </a:cubicBezTo>
                              <a:lnTo>
                                <a:pt x="52877" y="44056"/>
                              </a:lnTo>
                              <a:lnTo>
                                <a:pt x="52877" y="62713"/>
                              </a:lnTo>
                              <a:lnTo>
                                <a:pt x="25895" y="62713"/>
                              </a:lnTo>
                              <a:cubicBezTo>
                                <a:pt x="26353" y="71184"/>
                                <a:pt x="29261" y="77762"/>
                                <a:pt x="34620" y="82448"/>
                              </a:cubicBezTo>
                              <a:lnTo>
                                <a:pt x="52877" y="88398"/>
                              </a:lnTo>
                              <a:lnTo>
                                <a:pt x="52877" y="110201"/>
                              </a:lnTo>
                              <a:lnTo>
                                <a:pt x="52578" y="110236"/>
                              </a:lnTo>
                              <a:cubicBezTo>
                                <a:pt x="36373" y="110236"/>
                                <a:pt x="23559" y="105486"/>
                                <a:pt x="14135" y="95999"/>
                              </a:cubicBezTo>
                              <a:cubicBezTo>
                                <a:pt x="4712" y="86512"/>
                                <a:pt x="0" y="73266"/>
                                <a:pt x="0" y="56261"/>
                              </a:cubicBezTo>
                              <a:cubicBezTo>
                                <a:pt x="0" y="39535"/>
                                <a:pt x="5169" y="25971"/>
                                <a:pt x="15520" y="15583"/>
                              </a:cubicBezTo>
                              <a:cubicBezTo>
                                <a:pt x="25883" y="5194"/>
                                <a:pt x="38291" y="0"/>
                                <a:pt x="527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7" name="Shape 20"/>
                      <wps:cNvSpPr/>
                      <wps:spPr>
                        <a:xfrm>
                          <a:off x="5079194" y="124227"/>
                          <a:ext cx="38792" cy="29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792" h="29531">
                              <a:moveTo>
                                <a:pt x="29178" y="0"/>
                              </a:moveTo>
                              <a:lnTo>
                                <a:pt x="38792" y="18948"/>
                              </a:lnTo>
                              <a:cubicBezTo>
                                <a:pt x="34430" y="22492"/>
                                <a:pt x="28991" y="25146"/>
                                <a:pt x="22476" y="26914"/>
                              </a:cubicBezTo>
                              <a:lnTo>
                                <a:pt x="0" y="29531"/>
                              </a:lnTo>
                              <a:lnTo>
                                <a:pt x="0" y="7728"/>
                              </a:lnTo>
                              <a:lnTo>
                                <a:pt x="3372" y="8826"/>
                              </a:lnTo>
                              <a:cubicBezTo>
                                <a:pt x="14687" y="8826"/>
                                <a:pt x="23285" y="5893"/>
                                <a:pt x="291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8" name="Shape 21"/>
                      <wps:cNvSpPr/>
                      <wps:spPr>
                        <a:xfrm>
                          <a:off x="5079194" y="43573"/>
                          <a:ext cx="50997" cy="626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997" h="62697">
                              <a:moveTo>
                                <a:pt x="0" y="0"/>
                              </a:moveTo>
                              <a:lnTo>
                                <a:pt x="20741" y="3437"/>
                              </a:lnTo>
                              <a:cubicBezTo>
                                <a:pt x="26924" y="5737"/>
                                <a:pt x="32347" y="9185"/>
                                <a:pt x="37014" y="13776"/>
                              </a:cubicBezTo>
                              <a:cubicBezTo>
                                <a:pt x="46336" y="22971"/>
                                <a:pt x="50997" y="34681"/>
                                <a:pt x="50997" y="48905"/>
                              </a:cubicBezTo>
                              <a:cubicBezTo>
                                <a:pt x="50997" y="51953"/>
                                <a:pt x="50311" y="56537"/>
                                <a:pt x="48914" y="62697"/>
                              </a:cubicBezTo>
                              <a:lnTo>
                                <a:pt x="0" y="62697"/>
                              </a:lnTo>
                              <a:lnTo>
                                <a:pt x="0" y="44041"/>
                              </a:lnTo>
                              <a:lnTo>
                                <a:pt x="26092" y="44041"/>
                              </a:lnTo>
                              <a:cubicBezTo>
                                <a:pt x="24378" y="28496"/>
                                <a:pt x="15780" y="20723"/>
                                <a:pt x="298" y="20723"/>
                              </a:cubicBezTo>
                              <a:lnTo>
                                <a:pt x="0" y="20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9" name="Shape 22"/>
                      <wps:cNvSpPr/>
                      <wps:spPr>
                        <a:xfrm>
                          <a:off x="5149556" y="45542"/>
                          <a:ext cx="38697" cy="106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97" h="106261">
                              <a:moveTo>
                                <a:pt x="0" y="0"/>
                              </a:moveTo>
                              <a:lnTo>
                                <a:pt x="38697" y="0"/>
                              </a:lnTo>
                              <a:lnTo>
                                <a:pt x="38697" y="106261"/>
                              </a:lnTo>
                              <a:lnTo>
                                <a:pt x="13589" y="106261"/>
                              </a:lnTo>
                              <a:lnTo>
                                <a:pt x="13589" y="20345"/>
                              </a:lnTo>
                              <a:lnTo>
                                <a:pt x="0" y="20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0" name="Shape 23"/>
                      <wps:cNvSpPr/>
                      <wps:spPr>
                        <a:xfrm>
                          <a:off x="5161558" y="4369"/>
                          <a:ext cx="28778" cy="287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78" h="28778">
                              <a:moveTo>
                                <a:pt x="14389" y="0"/>
                              </a:moveTo>
                              <a:cubicBezTo>
                                <a:pt x="18364" y="0"/>
                                <a:pt x="21742" y="1410"/>
                                <a:pt x="24562" y="4216"/>
                              </a:cubicBezTo>
                              <a:cubicBezTo>
                                <a:pt x="27368" y="7036"/>
                                <a:pt x="28778" y="10414"/>
                                <a:pt x="28778" y="14389"/>
                              </a:cubicBezTo>
                              <a:cubicBezTo>
                                <a:pt x="28778" y="18352"/>
                                <a:pt x="27368" y="21742"/>
                                <a:pt x="24562" y="24562"/>
                              </a:cubicBezTo>
                              <a:cubicBezTo>
                                <a:pt x="21742" y="27368"/>
                                <a:pt x="18364" y="28778"/>
                                <a:pt x="14389" y="28778"/>
                              </a:cubicBezTo>
                              <a:cubicBezTo>
                                <a:pt x="10414" y="28778"/>
                                <a:pt x="7036" y="27368"/>
                                <a:pt x="4216" y="24562"/>
                              </a:cubicBezTo>
                              <a:cubicBezTo>
                                <a:pt x="1410" y="21742"/>
                                <a:pt x="0" y="18352"/>
                                <a:pt x="0" y="14389"/>
                              </a:cubicBezTo>
                              <a:cubicBezTo>
                                <a:pt x="0" y="10414"/>
                                <a:pt x="1410" y="7036"/>
                                <a:pt x="4216" y="4216"/>
                              </a:cubicBezTo>
                              <a:cubicBezTo>
                                <a:pt x="7036" y="1410"/>
                                <a:pt x="10414" y="0"/>
                                <a:pt x="1438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1" name="Shape 24"/>
                      <wps:cNvSpPr/>
                      <wps:spPr>
                        <a:xfrm>
                          <a:off x="5221030" y="43562"/>
                          <a:ext cx="48762" cy="1499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762" h="149924">
                              <a:moveTo>
                                <a:pt x="47727" y="0"/>
                              </a:moveTo>
                              <a:lnTo>
                                <a:pt x="48762" y="163"/>
                              </a:lnTo>
                              <a:lnTo>
                                <a:pt x="48762" y="22087"/>
                              </a:lnTo>
                              <a:lnTo>
                                <a:pt x="40678" y="21031"/>
                              </a:lnTo>
                              <a:cubicBezTo>
                                <a:pt x="34722" y="21031"/>
                                <a:pt x="29426" y="23355"/>
                                <a:pt x="24803" y="27978"/>
                              </a:cubicBezTo>
                              <a:lnTo>
                                <a:pt x="24803" y="83833"/>
                              </a:lnTo>
                              <a:cubicBezTo>
                                <a:pt x="29299" y="87478"/>
                                <a:pt x="34570" y="89294"/>
                                <a:pt x="40577" y="89294"/>
                              </a:cubicBezTo>
                              <a:lnTo>
                                <a:pt x="48762" y="88158"/>
                              </a:lnTo>
                              <a:lnTo>
                                <a:pt x="48762" y="109811"/>
                              </a:lnTo>
                              <a:lnTo>
                                <a:pt x="46139" y="110236"/>
                              </a:lnTo>
                              <a:cubicBezTo>
                                <a:pt x="38329" y="110236"/>
                                <a:pt x="31217" y="108674"/>
                                <a:pt x="24803" y="105562"/>
                              </a:cubicBezTo>
                              <a:lnTo>
                                <a:pt x="24803" y="149924"/>
                              </a:lnTo>
                              <a:lnTo>
                                <a:pt x="0" y="149924"/>
                              </a:lnTo>
                              <a:lnTo>
                                <a:pt x="0" y="1981"/>
                              </a:lnTo>
                              <a:lnTo>
                                <a:pt x="24803" y="1981"/>
                              </a:lnTo>
                              <a:lnTo>
                                <a:pt x="24803" y="9131"/>
                              </a:lnTo>
                              <a:cubicBezTo>
                                <a:pt x="31014" y="3048"/>
                                <a:pt x="38659" y="0"/>
                                <a:pt x="477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2" name="Shape 25"/>
                      <wps:cNvSpPr/>
                      <wps:spPr>
                        <a:xfrm>
                          <a:off x="5269792" y="43725"/>
                          <a:ext cx="49765" cy="1096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765" h="109648">
                              <a:moveTo>
                                <a:pt x="0" y="0"/>
                              </a:moveTo>
                              <a:lnTo>
                                <a:pt x="21192" y="3335"/>
                              </a:lnTo>
                              <a:cubicBezTo>
                                <a:pt x="40243" y="10331"/>
                                <a:pt x="49765" y="27818"/>
                                <a:pt x="49765" y="55793"/>
                              </a:cubicBezTo>
                              <a:cubicBezTo>
                                <a:pt x="49765" y="73192"/>
                                <a:pt x="45091" y="86591"/>
                                <a:pt x="35719" y="95976"/>
                              </a:cubicBezTo>
                              <a:cubicBezTo>
                                <a:pt x="31039" y="100675"/>
                                <a:pt x="25505" y="104199"/>
                                <a:pt x="19115" y="106549"/>
                              </a:cubicBezTo>
                              <a:lnTo>
                                <a:pt x="0" y="109648"/>
                              </a:lnTo>
                              <a:lnTo>
                                <a:pt x="0" y="87995"/>
                              </a:lnTo>
                              <a:lnTo>
                                <a:pt x="6566" y="87085"/>
                              </a:lnTo>
                              <a:cubicBezTo>
                                <a:pt x="10675" y="85721"/>
                                <a:pt x="13976" y="83676"/>
                                <a:pt x="16478" y="80952"/>
                              </a:cubicBezTo>
                              <a:cubicBezTo>
                                <a:pt x="21469" y="75491"/>
                                <a:pt x="23959" y="66880"/>
                                <a:pt x="23959" y="55095"/>
                              </a:cubicBezTo>
                              <a:cubicBezTo>
                                <a:pt x="23959" y="42534"/>
                                <a:pt x="21482" y="33683"/>
                                <a:pt x="16529" y="28564"/>
                              </a:cubicBezTo>
                              <a:cubicBezTo>
                                <a:pt x="14046" y="25999"/>
                                <a:pt x="10754" y="24075"/>
                                <a:pt x="6652" y="22792"/>
                              </a:cubicBezTo>
                              <a:lnTo>
                                <a:pt x="0" y="219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3" name="Shape 26"/>
                      <wps:cNvSpPr/>
                      <wps:spPr>
                        <a:xfrm>
                          <a:off x="5345289" y="43562"/>
                          <a:ext cx="48762" cy="1499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762" h="149924">
                              <a:moveTo>
                                <a:pt x="47727" y="0"/>
                              </a:moveTo>
                              <a:lnTo>
                                <a:pt x="48762" y="163"/>
                              </a:lnTo>
                              <a:lnTo>
                                <a:pt x="48762" y="22087"/>
                              </a:lnTo>
                              <a:lnTo>
                                <a:pt x="40678" y="21031"/>
                              </a:lnTo>
                              <a:cubicBezTo>
                                <a:pt x="34722" y="21031"/>
                                <a:pt x="29426" y="23355"/>
                                <a:pt x="24803" y="27978"/>
                              </a:cubicBezTo>
                              <a:lnTo>
                                <a:pt x="24803" y="83833"/>
                              </a:lnTo>
                              <a:cubicBezTo>
                                <a:pt x="29299" y="87478"/>
                                <a:pt x="34570" y="89294"/>
                                <a:pt x="40577" y="89294"/>
                              </a:cubicBezTo>
                              <a:lnTo>
                                <a:pt x="48762" y="88158"/>
                              </a:lnTo>
                              <a:lnTo>
                                <a:pt x="48762" y="109811"/>
                              </a:lnTo>
                              <a:lnTo>
                                <a:pt x="46139" y="110236"/>
                              </a:lnTo>
                              <a:cubicBezTo>
                                <a:pt x="38329" y="110236"/>
                                <a:pt x="31217" y="108674"/>
                                <a:pt x="24803" y="105562"/>
                              </a:cubicBezTo>
                              <a:lnTo>
                                <a:pt x="24803" y="149924"/>
                              </a:lnTo>
                              <a:lnTo>
                                <a:pt x="0" y="149924"/>
                              </a:lnTo>
                              <a:lnTo>
                                <a:pt x="0" y="1981"/>
                              </a:lnTo>
                              <a:lnTo>
                                <a:pt x="24803" y="1981"/>
                              </a:lnTo>
                              <a:lnTo>
                                <a:pt x="24803" y="9131"/>
                              </a:lnTo>
                              <a:cubicBezTo>
                                <a:pt x="31014" y="3048"/>
                                <a:pt x="38659" y="0"/>
                                <a:pt x="4772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4" name="Shape 27"/>
                      <wps:cNvSpPr/>
                      <wps:spPr>
                        <a:xfrm>
                          <a:off x="5394051" y="43725"/>
                          <a:ext cx="49765" cy="1096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765" h="109648">
                              <a:moveTo>
                                <a:pt x="0" y="0"/>
                              </a:moveTo>
                              <a:lnTo>
                                <a:pt x="21192" y="3335"/>
                              </a:lnTo>
                              <a:cubicBezTo>
                                <a:pt x="40243" y="10331"/>
                                <a:pt x="49765" y="27818"/>
                                <a:pt x="49765" y="55793"/>
                              </a:cubicBezTo>
                              <a:cubicBezTo>
                                <a:pt x="49765" y="73192"/>
                                <a:pt x="45091" y="86591"/>
                                <a:pt x="35719" y="95976"/>
                              </a:cubicBezTo>
                              <a:cubicBezTo>
                                <a:pt x="31039" y="100675"/>
                                <a:pt x="25505" y="104199"/>
                                <a:pt x="19115" y="106549"/>
                              </a:cubicBezTo>
                              <a:lnTo>
                                <a:pt x="0" y="109648"/>
                              </a:lnTo>
                              <a:lnTo>
                                <a:pt x="0" y="87995"/>
                              </a:lnTo>
                              <a:lnTo>
                                <a:pt x="6566" y="87085"/>
                              </a:lnTo>
                              <a:cubicBezTo>
                                <a:pt x="10675" y="85721"/>
                                <a:pt x="13976" y="83676"/>
                                <a:pt x="16478" y="80952"/>
                              </a:cubicBezTo>
                              <a:cubicBezTo>
                                <a:pt x="21469" y="75491"/>
                                <a:pt x="23959" y="66880"/>
                                <a:pt x="23959" y="55095"/>
                              </a:cubicBezTo>
                              <a:cubicBezTo>
                                <a:pt x="23959" y="42534"/>
                                <a:pt x="21482" y="33683"/>
                                <a:pt x="16529" y="28564"/>
                              </a:cubicBezTo>
                              <a:cubicBezTo>
                                <a:pt x="14046" y="25999"/>
                                <a:pt x="10754" y="24075"/>
                                <a:pt x="6652" y="22792"/>
                              </a:cubicBezTo>
                              <a:lnTo>
                                <a:pt x="0" y="219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5" name="Shape 336"/>
                      <wps:cNvSpPr/>
                      <wps:spPr>
                        <a:xfrm>
                          <a:off x="5468949" y="81263"/>
                          <a:ext cx="52489" cy="233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489" h="23317">
                              <a:moveTo>
                                <a:pt x="0" y="0"/>
                              </a:moveTo>
                              <a:lnTo>
                                <a:pt x="52489" y="0"/>
                              </a:lnTo>
                              <a:lnTo>
                                <a:pt x="52489" y="23317"/>
                              </a:lnTo>
                              <a:lnTo>
                                <a:pt x="0" y="233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6" name="Shape 29"/>
                      <wps:cNvSpPr/>
                      <wps:spPr>
                        <a:xfrm>
                          <a:off x="5553535" y="6457"/>
                          <a:ext cx="109144" cy="1453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144" h="145352">
                              <a:moveTo>
                                <a:pt x="0" y="0"/>
                              </a:moveTo>
                              <a:lnTo>
                                <a:pt x="25794" y="0"/>
                              </a:lnTo>
                              <a:lnTo>
                                <a:pt x="25794" y="56947"/>
                              </a:lnTo>
                              <a:lnTo>
                                <a:pt x="83642" y="56947"/>
                              </a:lnTo>
                              <a:lnTo>
                                <a:pt x="83642" y="0"/>
                              </a:lnTo>
                              <a:lnTo>
                                <a:pt x="109144" y="0"/>
                              </a:lnTo>
                              <a:lnTo>
                                <a:pt x="109144" y="145352"/>
                              </a:lnTo>
                              <a:lnTo>
                                <a:pt x="83642" y="145352"/>
                              </a:lnTo>
                              <a:lnTo>
                                <a:pt x="83642" y="79870"/>
                              </a:lnTo>
                              <a:lnTo>
                                <a:pt x="25794" y="79870"/>
                              </a:lnTo>
                              <a:lnTo>
                                <a:pt x="25794" y="145352"/>
                              </a:lnTo>
                              <a:lnTo>
                                <a:pt x="0" y="1453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7" name="Shape 30"/>
                      <wps:cNvSpPr/>
                      <wps:spPr>
                        <a:xfrm>
                          <a:off x="5690687" y="43557"/>
                          <a:ext cx="52877" cy="110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877" h="110236">
                              <a:moveTo>
                                <a:pt x="52781" y="0"/>
                              </a:moveTo>
                              <a:lnTo>
                                <a:pt x="52877" y="16"/>
                              </a:lnTo>
                              <a:lnTo>
                                <a:pt x="52877" y="20840"/>
                              </a:lnTo>
                              <a:lnTo>
                                <a:pt x="35964" y="26568"/>
                              </a:lnTo>
                              <a:cubicBezTo>
                                <a:pt x="31566" y="30455"/>
                                <a:pt x="28505" y="36284"/>
                                <a:pt x="26784" y="44056"/>
                              </a:cubicBezTo>
                              <a:lnTo>
                                <a:pt x="52877" y="44056"/>
                              </a:lnTo>
                              <a:lnTo>
                                <a:pt x="52877" y="62713"/>
                              </a:lnTo>
                              <a:lnTo>
                                <a:pt x="25895" y="62713"/>
                              </a:lnTo>
                              <a:cubicBezTo>
                                <a:pt x="26353" y="71184"/>
                                <a:pt x="29261" y="77762"/>
                                <a:pt x="34620" y="82448"/>
                              </a:cubicBezTo>
                              <a:lnTo>
                                <a:pt x="52877" y="88398"/>
                              </a:lnTo>
                              <a:lnTo>
                                <a:pt x="52877" y="110201"/>
                              </a:lnTo>
                              <a:lnTo>
                                <a:pt x="52578" y="110236"/>
                              </a:lnTo>
                              <a:cubicBezTo>
                                <a:pt x="36373" y="110236"/>
                                <a:pt x="23558" y="105486"/>
                                <a:pt x="14136" y="95999"/>
                              </a:cubicBezTo>
                              <a:cubicBezTo>
                                <a:pt x="4712" y="86512"/>
                                <a:pt x="0" y="73266"/>
                                <a:pt x="0" y="56261"/>
                              </a:cubicBezTo>
                              <a:cubicBezTo>
                                <a:pt x="0" y="39535"/>
                                <a:pt x="5169" y="25971"/>
                                <a:pt x="15519" y="15583"/>
                              </a:cubicBezTo>
                              <a:cubicBezTo>
                                <a:pt x="25883" y="5194"/>
                                <a:pt x="38291" y="0"/>
                                <a:pt x="527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8" name="Shape 31"/>
                      <wps:cNvSpPr/>
                      <wps:spPr>
                        <a:xfrm>
                          <a:off x="5743563" y="124227"/>
                          <a:ext cx="38792" cy="29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792" h="29531">
                              <a:moveTo>
                                <a:pt x="29178" y="0"/>
                              </a:moveTo>
                              <a:lnTo>
                                <a:pt x="38792" y="18948"/>
                              </a:lnTo>
                              <a:cubicBezTo>
                                <a:pt x="34430" y="22492"/>
                                <a:pt x="28990" y="25146"/>
                                <a:pt x="22476" y="26914"/>
                              </a:cubicBezTo>
                              <a:lnTo>
                                <a:pt x="0" y="29531"/>
                              </a:lnTo>
                              <a:lnTo>
                                <a:pt x="0" y="7728"/>
                              </a:lnTo>
                              <a:lnTo>
                                <a:pt x="3372" y="8826"/>
                              </a:lnTo>
                              <a:cubicBezTo>
                                <a:pt x="14687" y="8826"/>
                                <a:pt x="23285" y="5893"/>
                                <a:pt x="291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9" name="Shape 32"/>
                      <wps:cNvSpPr/>
                      <wps:spPr>
                        <a:xfrm>
                          <a:off x="5743563" y="43573"/>
                          <a:ext cx="50997" cy="626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997" h="62697">
                              <a:moveTo>
                                <a:pt x="0" y="0"/>
                              </a:moveTo>
                              <a:lnTo>
                                <a:pt x="20741" y="3437"/>
                              </a:lnTo>
                              <a:cubicBezTo>
                                <a:pt x="26924" y="5737"/>
                                <a:pt x="32347" y="9185"/>
                                <a:pt x="37014" y="13776"/>
                              </a:cubicBezTo>
                              <a:cubicBezTo>
                                <a:pt x="46336" y="22971"/>
                                <a:pt x="50997" y="34681"/>
                                <a:pt x="50997" y="48905"/>
                              </a:cubicBezTo>
                              <a:cubicBezTo>
                                <a:pt x="50997" y="51953"/>
                                <a:pt x="50311" y="56537"/>
                                <a:pt x="48914" y="62697"/>
                              </a:cubicBezTo>
                              <a:lnTo>
                                <a:pt x="0" y="62697"/>
                              </a:lnTo>
                              <a:lnTo>
                                <a:pt x="0" y="44041"/>
                              </a:lnTo>
                              <a:lnTo>
                                <a:pt x="26092" y="44041"/>
                              </a:lnTo>
                              <a:cubicBezTo>
                                <a:pt x="24378" y="28496"/>
                                <a:pt x="15780" y="20723"/>
                                <a:pt x="298" y="20723"/>
                              </a:cubicBezTo>
                              <a:lnTo>
                                <a:pt x="0" y="20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0" name="Shape 33"/>
                      <wps:cNvSpPr/>
                      <wps:spPr>
                        <a:xfrm>
                          <a:off x="5813565" y="45542"/>
                          <a:ext cx="38697" cy="106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97" h="106261">
                              <a:moveTo>
                                <a:pt x="0" y="0"/>
                              </a:moveTo>
                              <a:lnTo>
                                <a:pt x="38697" y="0"/>
                              </a:lnTo>
                              <a:lnTo>
                                <a:pt x="38697" y="106261"/>
                              </a:lnTo>
                              <a:lnTo>
                                <a:pt x="13589" y="106261"/>
                              </a:lnTo>
                              <a:lnTo>
                                <a:pt x="13589" y="20345"/>
                              </a:lnTo>
                              <a:lnTo>
                                <a:pt x="0" y="20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1" name="Shape 34"/>
                      <wps:cNvSpPr/>
                      <wps:spPr>
                        <a:xfrm>
                          <a:off x="5825567" y="4369"/>
                          <a:ext cx="28778" cy="287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78" h="28778">
                              <a:moveTo>
                                <a:pt x="14389" y="0"/>
                              </a:moveTo>
                              <a:cubicBezTo>
                                <a:pt x="18364" y="0"/>
                                <a:pt x="21742" y="1410"/>
                                <a:pt x="24562" y="4216"/>
                              </a:cubicBezTo>
                              <a:cubicBezTo>
                                <a:pt x="27368" y="7036"/>
                                <a:pt x="28778" y="10414"/>
                                <a:pt x="28778" y="14389"/>
                              </a:cubicBezTo>
                              <a:cubicBezTo>
                                <a:pt x="28778" y="18352"/>
                                <a:pt x="27368" y="21742"/>
                                <a:pt x="24562" y="24562"/>
                              </a:cubicBezTo>
                              <a:cubicBezTo>
                                <a:pt x="21742" y="27368"/>
                                <a:pt x="18364" y="28778"/>
                                <a:pt x="14389" y="28778"/>
                              </a:cubicBezTo>
                              <a:cubicBezTo>
                                <a:pt x="10414" y="28778"/>
                                <a:pt x="7036" y="27368"/>
                                <a:pt x="4216" y="24562"/>
                              </a:cubicBezTo>
                              <a:cubicBezTo>
                                <a:pt x="1410" y="21742"/>
                                <a:pt x="0" y="18352"/>
                                <a:pt x="0" y="14389"/>
                              </a:cubicBezTo>
                              <a:cubicBezTo>
                                <a:pt x="0" y="10414"/>
                                <a:pt x="1410" y="7036"/>
                                <a:pt x="4216" y="4216"/>
                              </a:cubicBezTo>
                              <a:cubicBezTo>
                                <a:pt x="7036" y="1410"/>
                                <a:pt x="10414" y="0"/>
                                <a:pt x="1438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2" name="Shape 35"/>
                      <wps:cNvSpPr/>
                      <wps:spPr>
                        <a:xfrm>
                          <a:off x="5891289" y="0"/>
                          <a:ext cx="36513" cy="153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13" h="153797">
                              <a:moveTo>
                                <a:pt x="24803" y="0"/>
                              </a:moveTo>
                              <a:lnTo>
                                <a:pt x="24803" y="119469"/>
                              </a:lnTo>
                              <a:cubicBezTo>
                                <a:pt x="24803" y="132563"/>
                                <a:pt x="28715" y="140360"/>
                                <a:pt x="36513" y="142875"/>
                              </a:cubicBezTo>
                              <a:cubicBezTo>
                                <a:pt x="32677" y="150152"/>
                                <a:pt x="26136" y="153797"/>
                                <a:pt x="16866" y="153797"/>
                              </a:cubicBezTo>
                              <a:cubicBezTo>
                                <a:pt x="5614" y="153797"/>
                                <a:pt x="0" y="145986"/>
                                <a:pt x="0" y="130378"/>
                              </a:cubicBezTo>
                              <a:lnTo>
                                <a:pt x="0" y="5956"/>
                              </a:lnTo>
                              <a:lnTo>
                                <a:pt x="248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3" name="Shape 36"/>
                      <wps:cNvSpPr/>
                      <wps:spPr>
                        <a:xfrm>
                          <a:off x="5951058" y="5"/>
                          <a:ext cx="48666" cy="153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666" h="153784">
                              <a:moveTo>
                                <a:pt x="24803" y="0"/>
                              </a:moveTo>
                              <a:lnTo>
                                <a:pt x="24803" y="49606"/>
                              </a:lnTo>
                              <a:cubicBezTo>
                                <a:pt x="31420" y="45580"/>
                                <a:pt x="38633" y="43561"/>
                                <a:pt x="46431" y="43561"/>
                              </a:cubicBezTo>
                              <a:lnTo>
                                <a:pt x="48666" y="43951"/>
                              </a:lnTo>
                              <a:lnTo>
                                <a:pt x="48666" y="67064"/>
                              </a:lnTo>
                              <a:lnTo>
                                <a:pt x="41567" y="64592"/>
                              </a:lnTo>
                              <a:cubicBezTo>
                                <a:pt x="34227" y="64592"/>
                                <a:pt x="28639" y="66675"/>
                                <a:pt x="24803" y="70841"/>
                              </a:cubicBezTo>
                              <a:lnTo>
                                <a:pt x="24803" y="126301"/>
                              </a:lnTo>
                              <a:cubicBezTo>
                                <a:pt x="28435" y="130607"/>
                                <a:pt x="33375" y="132753"/>
                                <a:pt x="39586" y="132753"/>
                              </a:cubicBezTo>
                              <a:lnTo>
                                <a:pt x="48666" y="131490"/>
                              </a:lnTo>
                              <a:lnTo>
                                <a:pt x="48666" y="153130"/>
                              </a:lnTo>
                              <a:lnTo>
                                <a:pt x="44945" y="153784"/>
                              </a:lnTo>
                              <a:cubicBezTo>
                                <a:pt x="35090" y="153784"/>
                                <a:pt x="26632" y="151181"/>
                                <a:pt x="19545" y="145948"/>
                              </a:cubicBezTo>
                              <a:lnTo>
                                <a:pt x="13983" y="153784"/>
                              </a:lnTo>
                              <a:lnTo>
                                <a:pt x="0" y="153784"/>
                              </a:lnTo>
                              <a:lnTo>
                                <a:pt x="0" y="5956"/>
                              </a:lnTo>
                              <a:lnTo>
                                <a:pt x="248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4" name="Shape 37"/>
                      <wps:cNvSpPr/>
                      <wps:spPr>
                        <a:xfrm>
                          <a:off x="5999724" y="43956"/>
                          <a:ext cx="49657" cy="109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657" h="109178">
                              <a:moveTo>
                                <a:pt x="0" y="0"/>
                              </a:moveTo>
                              <a:lnTo>
                                <a:pt x="18825" y="3289"/>
                              </a:lnTo>
                              <a:cubicBezTo>
                                <a:pt x="25092" y="5744"/>
                                <a:pt x="30607" y="9427"/>
                                <a:pt x="35370" y="14342"/>
                              </a:cubicBezTo>
                              <a:cubicBezTo>
                                <a:pt x="44895" y="24159"/>
                                <a:pt x="49657" y="36744"/>
                                <a:pt x="49657" y="52086"/>
                              </a:cubicBezTo>
                              <a:cubicBezTo>
                                <a:pt x="49657" y="69891"/>
                                <a:pt x="44857" y="83963"/>
                                <a:pt x="35268" y="94313"/>
                              </a:cubicBezTo>
                              <a:cubicBezTo>
                                <a:pt x="30474" y="99489"/>
                                <a:pt x="24829" y="103369"/>
                                <a:pt x="18331" y="105955"/>
                              </a:cubicBezTo>
                              <a:lnTo>
                                <a:pt x="0" y="109178"/>
                              </a:lnTo>
                              <a:lnTo>
                                <a:pt x="0" y="87538"/>
                              </a:lnTo>
                              <a:lnTo>
                                <a:pt x="6255" y="86668"/>
                              </a:lnTo>
                              <a:cubicBezTo>
                                <a:pt x="10497" y="85246"/>
                                <a:pt x="13869" y="83112"/>
                                <a:pt x="16371" y="80267"/>
                              </a:cubicBezTo>
                              <a:cubicBezTo>
                                <a:pt x="21375" y="74578"/>
                                <a:pt x="23864" y="65484"/>
                                <a:pt x="23864" y="52988"/>
                              </a:cubicBezTo>
                              <a:cubicBezTo>
                                <a:pt x="23864" y="42205"/>
                                <a:pt x="21282" y="34119"/>
                                <a:pt x="16121" y="28728"/>
                              </a:cubicBezTo>
                              <a:lnTo>
                                <a:pt x="0" y="231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5" name="Shape 38"/>
                      <wps:cNvSpPr/>
                      <wps:spPr>
                        <a:xfrm>
                          <a:off x="6070151" y="82590"/>
                          <a:ext cx="44253" cy="712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3" h="71206">
                              <a:moveTo>
                                <a:pt x="44253" y="0"/>
                              </a:moveTo>
                              <a:lnTo>
                                <a:pt x="44253" y="20087"/>
                              </a:lnTo>
                              <a:lnTo>
                                <a:pt x="32147" y="22733"/>
                              </a:lnTo>
                              <a:cubicBezTo>
                                <a:pt x="27251" y="25943"/>
                                <a:pt x="24803" y="30756"/>
                                <a:pt x="24803" y="37170"/>
                              </a:cubicBezTo>
                              <a:cubicBezTo>
                                <a:pt x="24803" y="46695"/>
                                <a:pt x="30328" y="51457"/>
                                <a:pt x="41377" y="51457"/>
                              </a:cubicBezTo>
                              <a:lnTo>
                                <a:pt x="44253" y="50499"/>
                              </a:lnTo>
                              <a:lnTo>
                                <a:pt x="44253" y="69707"/>
                              </a:lnTo>
                              <a:lnTo>
                                <a:pt x="36817" y="71206"/>
                              </a:lnTo>
                              <a:cubicBezTo>
                                <a:pt x="25362" y="71206"/>
                                <a:pt x="16370" y="68348"/>
                                <a:pt x="9830" y="62621"/>
                              </a:cubicBezTo>
                              <a:cubicBezTo>
                                <a:pt x="3277" y="56906"/>
                                <a:pt x="0" y="48778"/>
                                <a:pt x="0" y="38262"/>
                              </a:cubicBezTo>
                              <a:cubicBezTo>
                                <a:pt x="0" y="25956"/>
                                <a:pt x="4623" y="16329"/>
                                <a:pt x="13843" y="9395"/>
                              </a:cubicBezTo>
                              <a:cubicBezTo>
                                <a:pt x="18459" y="5922"/>
                                <a:pt x="24044" y="3315"/>
                                <a:pt x="30600" y="1577"/>
                              </a:cubicBezTo>
                              <a:lnTo>
                                <a:pt x="442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6" name="Shape 39"/>
                      <wps:cNvSpPr/>
                      <wps:spPr>
                        <a:xfrm>
                          <a:off x="6081174" y="43560"/>
                          <a:ext cx="33230" cy="25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230" h="25400">
                              <a:moveTo>
                                <a:pt x="30455" y="0"/>
                              </a:moveTo>
                              <a:lnTo>
                                <a:pt x="33230" y="365"/>
                              </a:lnTo>
                              <a:lnTo>
                                <a:pt x="33230" y="21916"/>
                              </a:lnTo>
                              <a:lnTo>
                                <a:pt x="28766" y="20739"/>
                              </a:lnTo>
                              <a:cubicBezTo>
                                <a:pt x="19444" y="20739"/>
                                <a:pt x="11646" y="22289"/>
                                <a:pt x="5347" y="25400"/>
                              </a:cubicBezTo>
                              <a:lnTo>
                                <a:pt x="0" y="6147"/>
                              </a:lnTo>
                              <a:cubicBezTo>
                                <a:pt x="8522" y="2057"/>
                                <a:pt x="18682" y="0"/>
                                <a:pt x="30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7" name="Shape 40"/>
                      <wps:cNvSpPr/>
                      <wps:spPr>
                        <a:xfrm>
                          <a:off x="6114404" y="43924"/>
                          <a:ext cx="52686" cy="1098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686" h="109871">
                              <a:moveTo>
                                <a:pt x="0" y="0"/>
                              </a:moveTo>
                              <a:lnTo>
                                <a:pt x="18285" y="2404"/>
                              </a:lnTo>
                              <a:cubicBezTo>
                                <a:pt x="24222" y="4248"/>
                                <a:pt x="29077" y="7014"/>
                                <a:pt x="32848" y="10697"/>
                              </a:cubicBezTo>
                              <a:cubicBezTo>
                                <a:pt x="40380" y="18076"/>
                                <a:pt x="44152" y="32046"/>
                                <a:pt x="44152" y="52620"/>
                              </a:cubicBezTo>
                              <a:lnTo>
                                <a:pt x="44152" y="75340"/>
                              </a:lnTo>
                              <a:cubicBezTo>
                                <a:pt x="44152" y="89500"/>
                                <a:pt x="46996" y="98391"/>
                                <a:pt x="52686" y="102035"/>
                              </a:cubicBezTo>
                              <a:cubicBezTo>
                                <a:pt x="50641" y="105604"/>
                                <a:pt x="48355" y="107801"/>
                                <a:pt x="45841" y="108627"/>
                              </a:cubicBezTo>
                              <a:cubicBezTo>
                                <a:pt x="43326" y="109452"/>
                                <a:pt x="40443" y="109871"/>
                                <a:pt x="37205" y="109871"/>
                              </a:cubicBezTo>
                              <a:cubicBezTo>
                                <a:pt x="33636" y="109871"/>
                                <a:pt x="30423" y="108538"/>
                                <a:pt x="27591" y="105896"/>
                              </a:cubicBezTo>
                              <a:cubicBezTo>
                                <a:pt x="24746" y="103255"/>
                                <a:pt x="22828" y="100384"/>
                                <a:pt x="21837" y="97273"/>
                              </a:cubicBezTo>
                              <a:cubicBezTo>
                                <a:pt x="19590" y="100981"/>
                                <a:pt x="15666" y="104004"/>
                                <a:pt x="10078" y="106341"/>
                              </a:cubicBezTo>
                              <a:lnTo>
                                <a:pt x="0" y="108372"/>
                              </a:lnTo>
                              <a:lnTo>
                                <a:pt x="0" y="89164"/>
                              </a:lnTo>
                              <a:lnTo>
                                <a:pt x="13868" y="84541"/>
                              </a:lnTo>
                              <a:cubicBezTo>
                                <a:pt x="17590" y="80820"/>
                                <a:pt x="19450" y="75238"/>
                                <a:pt x="19450" y="67796"/>
                              </a:cubicBezTo>
                              <a:lnTo>
                                <a:pt x="19450" y="57877"/>
                              </a:lnTo>
                              <a:cubicBezTo>
                                <a:pt x="15221" y="57027"/>
                                <a:pt x="12046" y="56582"/>
                                <a:pt x="9925" y="56582"/>
                              </a:cubicBezTo>
                              <a:lnTo>
                                <a:pt x="0" y="58752"/>
                              </a:lnTo>
                              <a:lnTo>
                                <a:pt x="0" y="38665"/>
                              </a:lnTo>
                              <a:lnTo>
                                <a:pt x="8934" y="37634"/>
                              </a:lnTo>
                              <a:cubicBezTo>
                                <a:pt x="11843" y="37634"/>
                                <a:pt x="15284" y="38129"/>
                                <a:pt x="19247" y="39120"/>
                              </a:cubicBezTo>
                              <a:cubicBezTo>
                                <a:pt x="19247" y="32871"/>
                                <a:pt x="17272" y="28185"/>
                                <a:pt x="13321" y="25061"/>
                              </a:cubicBezTo>
                              <a:lnTo>
                                <a:pt x="0" y="21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8" name="Shape 41"/>
                      <wps:cNvSpPr/>
                      <wps:spPr>
                        <a:xfrm>
                          <a:off x="6186496" y="43904"/>
                          <a:ext cx="49555" cy="1098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555" h="109882">
                              <a:moveTo>
                                <a:pt x="49555" y="0"/>
                              </a:moveTo>
                              <a:lnTo>
                                <a:pt x="49555" y="23539"/>
                              </a:lnTo>
                              <a:lnTo>
                                <a:pt x="33833" y="29771"/>
                              </a:lnTo>
                              <a:cubicBezTo>
                                <a:pt x="28473" y="35816"/>
                                <a:pt x="25794" y="44503"/>
                                <a:pt x="25794" y="55818"/>
                              </a:cubicBezTo>
                              <a:cubicBezTo>
                                <a:pt x="25794" y="66861"/>
                                <a:pt x="28457" y="75145"/>
                                <a:pt x="33782" y="80668"/>
                              </a:cubicBezTo>
                              <a:lnTo>
                                <a:pt x="49555" y="86124"/>
                              </a:lnTo>
                              <a:lnTo>
                                <a:pt x="49555" y="109576"/>
                              </a:lnTo>
                              <a:lnTo>
                                <a:pt x="47714" y="109882"/>
                              </a:lnTo>
                              <a:cubicBezTo>
                                <a:pt x="32893" y="109882"/>
                                <a:pt x="21234" y="105196"/>
                                <a:pt x="12738" y="95798"/>
                              </a:cubicBezTo>
                              <a:cubicBezTo>
                                <a:pt x="4255" y="86413"/>
                                <a:pt x="0" y="73319"/>
                                <a:pt x="0" y="56504"/>
                              </a:cubicBezTo>
                              <a:cubicBezTo>
                                <a:pt x="0" y="39715"/>
                                <a:pt x="4864" y="26037"/>
                                <a:pt x="14631" y="15483"/>
                              </a:cubicBezTo>
                              <a:cubicBezTo>
                                <a:pt x="19507" y="10206"/>
                                <a:pt x="25000" y="6250"/>
                                <a:pt x="31111" y="3613"/>
                              </a:cubicBezTo>
                              <a:lnTo>
                                <a:pt x="495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9" name="Shape 42"/>
                      <wps:cNvSpPr/>
                      <wps:spPr>
                        <a:xfrm>
                          <a:off x="6236051" y="2"/>
                          <a:ext cx="48565" cy="153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565" h="153478">
                              <a:moveTo>
                                <a:pt x="48565" y="0"/>
                              </a:moveTo>
                              <a:lnTo>
                                <a:pt x="48565" y="151803"/>
                              </a:lnTo>
                              <a:lnTo>
                                <a:pt x="23762" y="151803"/>
                              </a:lnTo>
                              <a:lnTo>
                                <a:pt x="23762" y="145352"/>
                              </a:lnTo>
                              <a:cubicBezTo>
                                <a:pt x="21717" y="147612"/>
                                <a:pt x="18238" y="149568"/>
                                <a:pt x="13348" y="151257"/>
                              </a:cubicBezTo>
                              <a:lnTo>
                                <a:pt x="0" y="153478"/>
                              </a:lnTo>
                              <a:lnTo>
                                <a:pt x="0" y="130026"/>
                              </a:lnTo>
                              <a:lnTo>
                                <a:pt x="8179" y="132855"/>
                              </a:lnTo>
                              <a:cubicBezTo>
                                <a:pt x="10567" y="132855"/>
                                <a:pt x="13488" y="132144"/>
                                <a:pt x="16968" y="130721"/>
                              </a:cubicBezTo>
                              <a:cubicBezTo>
                                <a:pt x="20434" y="129299"/>
                                <a:pt x="22708" y="127864"/>
                                <a:pt x="23762" y="126403"/>
                              </a:cubicBezTo>
                              <a:lnTo>
                                <a:pt x="23762" y="70942"/>
                              </a:lnTo>
                              <a:cubicBezTo>
                                <a:pt x="18466" y="66713"/>
                                <a:pt x="12942" y="64592"/>
                                <a:pt x="7189" y="64592"/>
                              </a:cubicBezTo>
                              <a:lnTo>
                                <a:pt x="0" y="67441"/>
                              </a:lnTo>
                              <a:lnTo>
                                <a:pt x="0" y="43902"/>
                              </a:lnTo>
                              <a:lnTo>
                                <a:pt x="1740" y="43561"/>
                              </a:lnTo>
                              <a:cubicBezTo>
                                <a:pt x="9805" y="43561"/>
                                <a:pt x="17145" y="45212"/>
                                <a:pt x="23762" y="48514"/>
                              </a:cubicBezTo>
                              <a:lnTo>
                                <a:pt x="23762" y="5956"/>
                              </a:lnTo>
                              <a:lnTo>
                                <a:pt x="485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0" name="Rectangle 43"/>
                      <wps:cNvSpPr/>
                      <wps:spPr>
                        <a:xfrm>
                          <a:off x="4336817" y="237260"/>
                          <a:ext cx="562774" cy="2917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2A6995" w14:textId="77777777" w:rsidR="008C521E" w:rsidRDefault="008C521E" w:rsidP="00C830FE"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color w:val="74B43C"/>
                                <w:sz w:val="36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81" name="Shape 44"/>
                      <wps:cNvSpPr/>
                      <wps:spPr>
                        <a:xfrm>
                          <a:off x="4773180" y="230250"/>
                          <a:ext cx="104508" cy="1784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508" h="178499">
                              <a:moveTo>
                                <a:pt x="52654" y="0"/>
                              </a:moveTo>
                              <a:cubicBezTo>
                                <a:pt x="72618" y="0"/>
                                <a:pt x="87262" y="3734"/>
                                <a:pt x="96609" y="11201"/>
                              </a:cubicBezTo>
                              <a:lnTo>
                                <a:pt x="87313" y="37592"/>
                              </a:lnTo>
                              <a:cubicBezTo>
                                <a:pt x="76543" y="29896"/>
                                <a:pt x="65202" y="26048"/>
                                <a:pt x="53251" y="26048"/>
                              </a:cubicBezTo>
                              <a:cubicBezTo>
                                <a:pt x="46190" y="26048"/>
                                <a:pt x="40703" y="27902"/>
                                <a:pt x="36817" y="31636"/>
                              </a:cubicBezTo>
                              <a:cubicBezTo>
                                <a:pt x="32931" y="35369"/>
                                <a:pt x="30975" y="40221"/>
                                <a:pt x="30975" y="46190"/>
                              </a:cubicBezTo>
                              <a:cubicBezTo>
                                <a:pt x="30975" y="56083"/>
                                <a:pt x="41948" y="66383"/>
                                <a:pt x="63855" y="77064"/>
                              </a:cubicBezTo>
                              <a:cubicBezTo>
                                <a:pt x="75412" y="82715"/>
                                <a:pt x="83731" y="87922"/>
                                <a:pt x="88836" y="92672"/>
                              </a:cubicBezTo>
                              <a:cubicBezTo>
                                <a:pt x="93942" y="97422"/>
                                <a:pt x="97828" y="102959"/>
                                <a:pt x="100508" y="109283"/>
                              </a:cubicBezTo>
                              <a:cubicBezTo>
                                <a:pt x="103175" y="115608"/>
                                <a:pt x="104508" y="122657"/>
                                <a:pt x="104508" y="130429"/>
                              </a:cubicBezTo>
                              <a:cubicBezTo>
                                <a:pt x="104508" y="144412"/>
                                <a:pt x="98984" y="155931"/>
                                <a:pt x="87960" y="164960"/>
                              </a:cubicBezTo>
                              <a:cubicBezTo>
                                <a:pt x="76924" y="173990"/>
                                <a:pt x="62141" y="178499"/>
                                <a:pt x="43599" y="178499"/>
                              </a:cubicBezTo>
                              <a:cubicBezTo>
                                <a:pt x="27496" y="178499"/>
                                <a:pt x="12967" y="174346"/>
                                <a:pt x="0" y="166014"/>
                              </a:cubicBezTo>
                              <a:lnTo>
                                <a:pt x="11316" y="138557"/>
                              </a:lnTo>
                              <a:cubicBezTo>
                                <a:pt x="23406" y="147041"/>
                                <a:pt x="35306" y="151282"/>
                                <a:pt x="47003" y="151282"/>
                              </a:cubicBezTo>
                              <a:cubicBezTo>
                                <a:pt x="64999" y="151282"/>
                                <a:pt x="73990" y="145009"/>
                                <a:pt x="73990" y="132436"/>
                              </a:cubicBezTo>
                              <a:cubicBezTo>
                                <a:pt x="73990" y="126543"/>
                                <a:pt x="71869" y="120929"/>
                                <a:pt x="67628" y="115583"/>
                              </a:cubicBezTo>
                              <a:cubicBezTo>
                                <a:pt x="63386" y="110249"/>
                                <a:pt x="54648" y="104254"/>
                                <a:pt x="41415" y="97625"/>
                              </a:cubicBezTo>
                              <a:cubicBezTo>
                                <a:pt x="28181" y="90983"/>
                                <a:pt x="19266" y="85522"/>
                                <a:pt x="14668" y="81242"/>
                              </a:cubicBezTo>
                              <a:cubicBezTo>
                                <a:pt x="10071" y="76962"/>
                                <a:pt x="6541" y="71869"/>
                                <a:pt x="4064" y="65989"/>
                              </a:cubicBezTo>
                              <a:cubicBezTo>
                                <a:pt x="1588" y="60096"/>
                                <a:pt x="343" y="53569"/>
                                <a:pt x="343" y="46418"/>
                              </a:cubicBezTo>
                              <a:cubicBezTo>
                                <a:pt x="343" y="33071"/>
                                <a:pt x="5245" y="21996"/>
                                <a:pt x="15024" y="13195"/>
                              </a:cubicBezTo>
                              <a:cubicBezTo>
                                <a:pt x="24803" y="4407"/>
                                <a:pt x="37351" y="0"/>
                                <a:pt x="526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2" name="Shape 45"/>
                      <wps:cNvSpPr/>
                      <wps:spPr>
                        <a:xfrm>
                          <a:off x="4895076" y="243092"/>
                          <a:ext cx="82944" cy="165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944" h="165075">
                              <a:moveTo>
                                <a:pt x="44043" y="0"/>
                              </a:moveTo>
                              <a:lnTo>
                                <a:pt x="44043" y="36525"/>
                              </a:lnTo>
                              <a:lnTo>
                                <a:pt x="78702" y="36525"/>
                              </a:lnTo>
                              <a:lnTo>
                                <a:pt x="78702" y="60211"/>
                              </a:lnTo>
                              <a:lnTo>
                                <a:pt x="44043" y="60211"/>
                              </a:lnTo>
                              <a:lnTo>
                                <a:pt x="44043" y="115468"/>
                              </a:lnTo>
                              <a:cubicBezTo>
                                <a:pt x="44043" y="124511"/>
                                <a:pt x="45466" y="130886"/>
                                <a:pt x="48285" y="134607"/>
                              </a:cubicBezTo>
                              <a:cubicBezTo>
                                <a:pt x="51117" y="138341"/>
                                <a:pt x="56083" y="140208"/>
                                <a:pt x="63144" y="140208"/>
                              </a:cubicBezTo>
                              <a:cubicBezTo>
                                <a:pt x="70218" y="140208"/>
                                <a:pt x="76810" y="138290"/>
                                <a:pt x="82944" y="134442"/>
                              </a:cubicBezTo>
                              <a:lnTo>
                                <a:pt x="82944" y="161544"/>
                              </a:lnTo>
                              <a:cubicBezTo>
                                <a:pt x="76098" y="163893"/>
                                <a:pt x="66358" y="165075"/>
                                <a:pt x="53721" y="165075"/>
                              </a:cubicBezTo>
                              <a:cubicBezTo>
                                <a:pt x="41148" y="165075"/>
                                <a:pt x="31483" y="161519"/>
                                <a:pt x="24727" y="154407"/>
                              </a:cubicBezTo>
                              <a:cubicBezTo>
                                <a:pt x="17983" y="147295"/>
                                <a:pt x="14605" y="137198"/>
                                <a:pt x="14605" y="124066"/>
                              </a:cubicBezTo>
                              <a:lnTo>
                                <a:pt x="14605" y="60211"/>
                              </a:lnTo>
                              <a:lnTo>
                                <a:pt x="0" y="60211"/>
                              </a:lnTo>
                              <a:lnTo>
                                <a:pt x="0" y="36525"/>
                              </a:lnTo>
                              <a:lnTo>
                                <a:pt x="14605" y="36525"/>
                              </a:lnTo>
                              <a:lnTo>
                                <a:pt x="14605" y="10846"/>
                              </a:lnTo>
                              <a:lnTo>
                                <a:pt x="440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3" name="Shape 46"/>
                      <wps:cNvSpPr/>
                      <wps:spPr>
                        <a:xfrm>
                          <a:off x="4994799" y="323610"/>
                          <a:ext cx="52533" cy="845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533" h="84550">
                              <a:moveTo>
                                <a:pt x="52533" y="0"/>
                              </a:moveTo>
                              <a:lnTo>
                                <a:pt x="52533" y="23853"/>
                              </a:lnTo>
                              <a:lnTo>
                                <a:pt x="38160" y="26994"/>
                              </a:lnTo>
                              <a:cubicBezTo>
                                <a:pt x="32347" y="30804"/>
                                <a:pt x="29439" y="36519"/>
                                <a:pt x="29439" y="44139"/>
                              </a:cubicBezTo>
                              <a:cubicBezTo>
                                <a:pt x="29439" y="55454"/>
                                <a:pt x="36004" y="61106"/>
                                <a:pt x="49123" y="61106"/>
                              </a:cubicBezTo>
                              <a:lnTo>
                                <a:pt x="52533" y="59969"/>
                              </a:lnTo>
                              <a:lnTo>
                                <a:pt x="52533" y="82776"/>
                              </a:lnTo>
                              <a:lnTo>
                                <a:pt x="43700" y="84550"/>
                              </a:lnTo>
                              <a:cubicBezTo>
                                <a:pt x="30111" y="84550"/>
                                <a:pt x="19431" y="81159"/>
                                <a:pt x="11659" y="74365"/>
                              </a:cubicBezTo>
                              <a:cubicBezTo>
                                <a:pt x="3886" y="67570"/>
                                <a:pt x="0" y="57931"/>
                                <a:pt x="0" y="45434"/>
                              </a:cubicBezTo>
                              <a:cubicBezTo>
                                <a:pt x="0" y="30829"/>
                                <a:pt x="5474" y="19399"/>
                                <a:pt x="16433" y="11157"/>
                              </a:cubicBezTo>
                              <a:cubicBezTo>
                                <a:pt x="21907" y="7029"/>
                                <a:pt x="28540" y="3934"/>
                                <a:pt x="36328" y="1870"/>
                              </a:cubicBezTo>
                              <a:lnTo>
                                <a:pt x="525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4" name="Shape 47"/>
                      <wps:cNvSpPr/>
                      <wps:spPr>
                        <a:xfrm>
                          <a:off x="5007867" y="277261"/>
                          <a:ext cx="39465" cy="301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65" h="30163">
                              <a:moveTo>
                                <a:pt x="36169" y="0"/>
                              </a:moveTo>
                              <a:lnTo>
                                <a:pt x="39465" y="433"/>
                              </a:lnTo>
                              <a:lnTo>
                                <a:pt x="39465" y="26021"/>
                              </a:lnTo>
                              <a:lnTo>
                                <a:pt x="34176" y="24625"/>
                              </a:lnTo>
                              <a:cubicBezTo>
                                <a:pt x="23101" y="24625"/>
                                <a:pt x="13830" y="26479"/>
                                <a:pt x="6363" y="30163"/>
                              </a:cubicBezTo>
                              <a:lnTo>
                                <a:pt x="0" y="7302"/>
                              </a:lnTo>
                              <a:cubicBezTo>
                                <a:pt x="10135" y="2438"/>
                                <a:pt x="22187" y="0"/>
                                <a:pt x="3616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5" name="Shape 48"/>
                      <wps:cNvSpPr/>
                      <wps:spPr>
                        <a:xfrm>
                          <a:off x="5047332" y="277694"/>
                          <a:ext cx="62567" cy="130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567" h="130466">
                              <a:moveTo>
                                <a:pt x="0" y="0"/>
                              </a:moveTo>
                              <a:lnTo>
                                <a:pt x="21714" y="2853"/>
                              </a:lnTo>
                              <a:cubicBezTo>
                                <a:pt x="28766" y="5044"/>
                                <a:pt x="34531" y="8330"/>
                                <a:pt x="39008" y="12711"/>
                              </a:cubicBezTo>
                              <a:cubicBezTo>
                                <a:pt x="47962" y="21462"/>
                                <a:pt x="52445" y="38061"/>
                                <a:pt x="52445" y="62483"/>
                              </a:cubicBezTo>
                              <a:lnTo>
                                <a:pt x="52445" y="89470"/>
                              </a:lnTo>
                              <a:cubicBezTo>
                                <a:pt x="52445" y="106285"/>
                                <a:pt x="55810" y="116851"/>
                                <a:pt x="62567" y="121157"/>
                              </a:cubicBezTo>
                              <a:cubicBezTo>
                                <a:pt x="60141" y="125399"/>
                                <a:pt x="57423" y="128015"/>
                                <a:pt x="54451" y="128993"/>
                              </a:cubicBezTo>
                              <a:cubicBezTo>
                                <a:pt x="51454" y="129983"/>
                                <a:pt x="48038" y="130466"/>
                                <a:pt x="44190" y="130466"/>
                              </a:cubicBezTo>
                              <a:cubicBezTo>
                                <a:pt x="39948" y="130466"/>
                                <a:pt x="36138" y="128891"/>
                                <a:pt x="32772" y="125754"/>
                              </a:cubicBezTo>
                              <a:cubicBezTo>
                                <a:pt x="29382" y="122617"/>
                                <a:pt x="27108" y="119201"/>
                                <a:pt x="25927" y="115505"/>
                              </a:cubicBezTo>
                              <a:cubicBezTo>
                                <a:pt x="23260" y="119912"/>
                                <a:pt x="18599" y="123506"/>
                                <a:pt x="11970" y="126288"/>
                              </a:cubicBezTo>
                              <a:lnTo>
                                <a:pt x="0" y="128692"/>
                              </a:lnTo>
                              <a:lnTo>
                                <a:pt x="0" y="105885"/>
                              </a:lnTo>
                              <a:lnTo>
                                <a:pt x="16472" y="100394"/>
                              </a:lnTo>
                              <a:cubicBezTo>
                                <a:pt x="20889" y="95976"/>
                                <a:pt x="23095" y="89350"/>
                                <a:pt x="23095" y="80517"/>
                              </a:cubicBezTo>
                              <a:lnTo>
                                <a:pt x="23095" y="68731"/>
                              </a:lnTo>
                              <a:cubicBezTo>
                                <a:pt x="18066" y="67715"/>
                                <a:pt x="14307" y="67194"/>
                                <a:pt x="11780" y="67194"/>
                              </a:cubicBezTo>
                              <a:lnTo>
                                <a:pt x="0" y="69769"/>
                              </a:lnTo>
                              <a:lnTo>
                                <a:pt x="0" y="45916"/>
                              </a:lnTo>
                              <a:lnTo>
                                <a:pt x="10624" y="44690"/>
                              </a:lnTo>
                              <a:cubicBezTo>
                                <a:pt x="14065" y="44690"/>
                                <a:pt x="18155" y="45287"/>
                                <a:pt x="22866" y="46468"/>
                              </a:cubicBezTo>
                              <a:cubicBezTo>
                                <a:pt x="22866" y="39045"/>
                                <a:pt x="20520" y="33476"/>
                                <a:pt x="15828" y="29763"/>
                              </a:cubicBezTo>
                              <a:lnTo>
                                <a:pt x="0" y="255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6" name="Shape 49"/>
                      <wps:cNvSpPr/>
                      <wps:spPr>
                        <a:xfrm>
                          <a:off x="5128117" y="277660"/>
                          <a:ext cx="58846" cy="130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846" h="130509">
                              <a:moveTo>
                                <a:pt x="58846" y="0"/>
                              </a:moveTo>
                              <a:lnTo>
                                <a:pt x="58846" y="26050"/>
                              </a:lnTo>
                              <a:lnTo>
                                <a:pt x="51745" y="27274"/>
                              </a:lnTo>
                              <a:cubicBezTo>
                                <a:pt x="47209" y="29071"/>
                                <a:pt x="43352" y="31767"/>
                                <a:pt x="40170" y="35361"/>
                              </a:cubicBezTo>
                              <a:cubicBezTo>
                                <a:pt x="33808" y="42549"/>
                                <a:pt x="30633" y="52861"/>
                                <a:pt x="30633" y="66285"/>
                              </a:cubicBezTo>
                              <a:cubicBezTo>
                                <a:pt x="30633" y="85964"/>
                                <a:pt x="37741" y="98263"/>
                                <a:pt x="51962" y="103183"/>
                              </a:cubicBezTo>
                              <a:lnTo>
                                <a:pt x="58846" y="104203"/>
                              </a:lnTo>
                              <a:lnTo>
                                <a:pt x="58846" y="130143"/>
                              </a:lnTo>
                              <a:lnTo>
                                <a:pt x="56655" y="130509"/>
                              </a:lnTo>
                              <a:cubicBezTo>
                                <a:pt x="39065" y="130509"/>
                                <a:pt x="25222" y="124934"/>
                                <a:pt x="15126" y="113770"/>
                              </a:cubicBezTo>
                              <a:cubicBezTo>
                                <a:pt x="5029" y="102620"/>
                                <a:pt x="0" y="87075"/>
                                <a:pt x="0" y="67111"/>
                              </a:cubicBezTo>
                              <a:cubicBezTo>
                                <a:pt x="0" y="47172"/>
                                <a:pt x="5779" y="30928"/>
                                <a:pt x="17374" y="18393"/>
                              </a:cubicBezTo>
                              <a:cubicBezTo>
                                <a:pt x="23165" y="12132"/>
                                <a:pt x="29686" y="7433"/>
                                <a:pt x="36940" y="4300"/>
                              </a:cubicBezTo>
                              <a:lnTo>
                                <a:pt x="58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7" name="Shape 50"/>
                      <wps:cNvSpPr/>
                      <wps:spPr>
                        <a:xfrm>
                          <a:off x="5186963" y="225543"/>
                          <a:ext cx="57664" cy="182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64" h="182260">
                              <a:moveTo>
                                <a:pt x="57664" y="0"/>
                              </a:moveTo>
                              <a:lnTo>
                                <a:pt x="57664" y="180264"/>
                              </a:lnTo>
                              <a:lnTo>
                                <a:pt x="28213" y="180264"/>
                              </a:lnTo>
                              <a:lnTo>
                                <a:pt x="28213" y="172606"/>
                              </a:lnTo>
                              <a:cubicBezTo>
                                <a:pt x="25787" y="175273"/>
                                <a:pt x="21647" y="177610"/>
                                <a:pt x="15830" y="179616"/>
                              </a:cubicBezTo>
                              <a:lnTo>
                                <a:pt x="0" y="182260"/>
                              </a:lnTo>
                              <a:lnTo>
                                <a:pt x="0" y="156320"/>
                              </a:lnTo>
                              <a:lnTo>
                                <a:pt x="9709" y="157759"/>
                              </a:lnTo>
                              <a:cubicBezTo>
                                <a:pt x="12541" y="157759"/>
                                <a:pt x="16021" y="156921"/>
                                <a:pt x="20136" y="155219"/>
                              </a:cubicBezTo>
                              <a:cubicBezTo>
                                <a:pt x="24263" y="153543"/>
                                <a:pt x="26956" y="151829"/>
                                <a:pt x="28213" y="150101"/>
                              </a:cubicBezTo>
                              <a:lnTo>
                                <a:pt x="28213" y="84239"/>
                              </a:lnTo>
                              <a:cubicBezTo>
                                <a:pt x="21927" y="79210"/>
                                <a:pt x="15361" y="76695"/>
                                <a:pt x="8541" y="76695"/>
                              </a:cubicBezTo>
                              <a:lnTo>
                                <a:pt x="0" y="78167"/>
                              </a:lnTo>
                              <a:lnTo>
                                <a:pt x="0" y="52117"/>
                              </a:lnTo>
                              <a:lnTo>
                                <a:pt x="2051" y="51714"/>
                              </a:lnTo>
                              <a:cubicBezTo>
                                <a:pt x="11640" y="51714"/>
                                <a:pt x="20364" y="53683"/>
                                <a:pt x="28213" y="57607"/>
                              </a:cubicBezTo>
                              <a:lnTo>
                                <a:pt x="28213" y="7061"/>
                              </a:lnTo>
                              <a:lnTo>
                                <a:pt x="576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8" name="Shape 51"/>
                      <wps:cNvSpPr/>
                      <wps:spPr>
                        <a:xfrm>
                          <a:off x="5266377" y="243092"/>
                          <a:ext cx="82944" cy="165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944" h="165075">
                              <a:moveTo>
                                <a:pt x="44043" y="0"/>
                              </a:moveTo>
                              <a:lnTo>
                                <a:pt x="44043" y="36525"/>
                              </a:lnTo>
                              <a:lnTo>
                                <a:pt x="78702" y="36525"/>
                              </a:lnTo>
                              <a:lnTo>
                                <a:pt x="78702" y="60211"/>
                              </a:lnTo>
                              <a:lnTo>
                                <a:pt x="44043" y="60211"/>
                              </a:lnTo>
                              <a:lnTo>
                                <a:pt x="44043" y="115468"/>
                              </a:lnTo>
                              <a:cubicBezTo>
                                <a:pt x="44043" y="124511"/>
                                <a:pt x="45466" y="130886"/>
                                <a:pt x="48285" y="134607"/>
                              </a:cubicBezTo>
                              <a:cubicBezTo>
                                <a:pt x="51117" y="138341"/>
                                <a:pt x="56083" y="140208"/>
                                <a:pt x="63144" y="140208"/>
                              </a:cubicBezTo>
                              <a:cubicBezTo>
                                <a:pt x="70218" y="140208"/>
                                <a:pt x="76810" y="138290"/>
                                <a:pt x="82944" y="134442"/>
                              </a:cubicBezTo>
                              <a:lnTo>
                                <a:pt x="82944" y="161544"/>
                              </a:lnTo>
                              <a:cubicBezTo>
                                <a:pt x="76098" y="163893"/>
                                <a:pt x="66358" y="165075"/>
                                <a:pt x="53721" y="165075"/>
                              </a:cubicBezTo>
                              <a:cubicBezTo>
                                <a:pt x="41148" y="165075"/>
                                <a:pt x="31483" y="161519"/>
                                <a:pt x="24727" y="154407"/>
                              </a:cubicBezTo>
                              <a:cubicBezTo>
                                <a:pt x="17983" y="147295"/>
                                <a:pt x="14605" y="137198"/>
                                <a:pt x="14605" y="124066"/>
                              </a:cubicBezTo>
                              <a:lnTo>
                                <a:pt x="14605" y="60211"/>
                              </a:lnTo>
                              <a:lnTo>
                                <a:pt x="0" y="60211"/>
                              </a:lnTo>
                              <a:lnTo>
                                <a:pt x="0" y="36525"/>
                              </a:lnTo>
                              <a:lnTo>
                                <a:pt x="14605" y="36525"/>
                              </a:lnTo>
                              <a:lnTo>
                                <a:pt x="14605" y="10846"/>
                              </a:lnTo>
                              <a:lnTo>
                                <a:pt x="440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9" name="Shape 52"/>
                      <wps:cNvSpPr/>
                      <wps:spPr>
                        <a:xfrm>
                          <a:off x="5442732" y="230134"/>
                          <a:ext cx="75406" cy="178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406" h="178625">
                              <a:moveTo>
                                <a:pt x="74232" y="0"/>
                              </a:moveTo>
                              <a:lnTo>
                                <a:pt x="75406" y="207"/>
                              </a:lnTo>
                              <a:lnTo>
                                <a:pt x="75406" y="27444"/>
                              </a:lnTo>
                              <a:lnTo>
                                <a:pt x="74232" y="27216"/>
                              </a:lnTo>
                              <a:cubicBezTo>
                                <a:pt x="60566" y="27216"/>
                                <a:pt x="50076" y="32702"/>
                                <a:pt x="42761" y="43650"/>
                              </a:cubicBezTo>
                              <a:cubicBezTo>
                                <a:pt x="35471" y="54610"/>
                                <a:pt x="31814" y="69367"/>
                                <a:pt x="31814" y="87897"/>
                              </a:cubicBezTo>
                              <a:cubicBezTo>
                                <a:pt x="31814" y="108090"/>
                                <a:pt x="35230" y="123711"/>
                                <a:pt x="42075" y="134785"/>
                              </a:cubicBezTo>
                              <a:cubicBezTo>
                                <a:pt x="48895" y="145860"/>
                                <a:pt x="58839" y="151397"/>
                                <a:pt x="71869" y="151397"/>
                              </a:cubicBezTo>
                              <a:lnTo>
                                <a:pt x="75406" y="150687"/>
                              </a:lnTo>
                              <a:lnTo>
                                <a:pt x="75406" y="177978"/>
                              </a:lnTo>
                              <a:lnTo>
                                <a:pt x="71869" y="178625"/>
                              </a:lnTo>
                              <a:cubicBezTo>
                                <a:pt x="48704" y="178625"/>
                                <a:pt x="30937" y="170536"/>
                                <a:pt x="18555" y="154343"/>
                              </a:cubicBezTo>
                              <a:cubicBezTo>
                                <a:pt x="6185" y="138163"/>
                                <a:pt x="0" y="116014"/>
                                <a:pt x="0" y="87897"/>
                              </a:cubicBezTo>
                              <a:cubicBezTo>
                                <a:pt x="0" y="63310"/>
                                <a:pt x="6731" y="42520"/>
                                <a:pt x="20206" y="25502"/>
                              </a:cubicBezTo>
                              <a:cubicBezTo>
                                <a:pt x="33668" y="8509"/>
                                <a:pt x="51676" y="0"/>
                                <a:pt x="7423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0" name="Shape 53"/>
                      <wps:cNvSpPr/>
                      <wps:spPr>
                        <a:xfrm>
                          <a:off x="5518138" y="230341"/>
                          <a:ext cx="75406" cy="1777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406" h="177772">
                              <a:moveTo>
                                <a:pt x="0" y="0"/>
                              </a:moveTo>
                              <a:lnTo>
                                <a:pt x="31666" y="5570"/>
                              </a:lnTo>
                              <a:cubicBezTo>
                                <a:pt x="41151" y="9420"/>
                                <a:pt x="49175" y="15192"/>
                                <a:pt x="55734" y="22882"/>
                              </a:cubicBezTo>
                              <a:cubicBezTo>
                                <a:pt x="68853" y="38287"/>
                                <a:pt x="75406" y="59890"/>
                                <a:pt x="75406" y="87690"/>
                              </a:cubicBezTo>
                              <a:cubicBezTo>
                                <a:pt x="75406" y="115490"/>
                                <a:pt x="68548" y="137576"/>
                                <a:pt x="54845" y="153908"/>
                              </a:cubicBezTo>
                              <a:cubicBezTo>
                                <a:pt x="47994" y="162074"/>
                                <a:pt x="39703" y="168202"/>
                                <a:pt x="29974" y="172288"/>
                              </a:cubicBezTo>
                              <a:lnTo>
                                <a:pt x="0" y="177772"/>
                              </a:lnTo>
                              <a:lnTo>
                                <a:pt x="0" y="150481"/>
                              </a:lnTo>
                              <a:lnTo>
                                <a:pt x="16713" y="147129"/>
                              </a:lnTo>
                              <a:cubicBezTo>
                                <a:pt x="22555" y="144421"/>
                                <a:pt x="27489" y="140357"/>
                                <a:pt x="31515" y="134934"/>
                              </a:cubicBezTo>
                              <a:cubicBezTo>
                                <a:pt x="39567" y="124101"/>
                                <a:pt x="43593" y="108353"/>
                                <a:pt x="43593" y="87690"/>
                              </a:cubicBezTo>
                              <a:cubicBezTo>
                                <a:pt x="43593" y="57353"/>
                                <a:pt x="35199" y="38389"/>
                                <a:pt x="18411" y="30803"/>
                              </a:cubicBezTo>
                              <a:lnTo>
                                <a:pt x="0" y="272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1" name="Shape 54"/>
                      <wps:cNvSpPr/>
                      <wps:spPr>
                        <a:xfrm>
                          <a:off x="5626115" y="225535"/>
                          <a:ext cx="43358" cy="1826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358" h="182626">
                              <a:moveTo>
                                <a:pt x="29451" y="0"/>
                              </a:moveTo>
                              <a:lnTo>
                                <a:pt x="29451" y="141859"/>
                              </a:lnTo>
                              <a:cubicBezTo>
                                <a:pt x="29451" y="157416"/>
                                <a:pt x="34099" y="166688"/>
                                <a:pt x="43358" y="169672"/>
                              </a:cubicBezTo>
                              <a:cubicBezTo>
                                <a:pt x="38811" y="178308"/>
                                <a:pt x="31026" y="182626"/>
                                <a:pt x="20028" y="182626"/>
                              </a:cubicBezTo>
                              <a:cubicBezTo>
                                <a:pt x="6667" y="182626"/>
                                <a:pt x="0" y="173368"/>
                                <a:pt x="0" y="154826"/>
                              </a:cubicBezTo>
                              <a:lnTo>
                                <a:pt x="0" y="7074"/>
                              </a:lnTo>
                              <a:lnTo>
                                <a:pt x="294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2" name="Shape 55"/>
                      <wps:cNvSpPr/>
                      <wps:spPr>
                        <a:xfrm>
                          <a:off x="5687396" y="277269"/>
                          <a:ext cx="88595" cy="130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595" h="130899">
                              <a:moveTo>
                                <a:pt x="44412" y="0"/>
                              </a:moveTo>
                              <a:cubicBezTo>
                                <a:pt x="57531" y="0"/>
                                <a:pt x="69862" y="2934"/>
                                <a:pt x="81407" y="8826"/>
                              </a:cubicBezTo>
                              <a:lnTo>
                                <a:pt x="72923" y="31687"/>
                              </a:lnTo>
                              <a:cubicBezTo>
                                <a:pt x="66484" y="26200"/>
                                <a:pt x="57531" y="23444"/>
                                <a:pt x="46063" y="23444"/>
                              </a:cubicBezTo>
                              <a:cubicBezTo>
                                <a:pt x="35763" y="23444"/>
                                <a:pt x="30632" y="27534"/>
                                <a:pt x="30632" y="35700"/>
                              </a:cubicBezTo>
                              <a:cubicBezTo>
                                <a:pt x="30632" y="38913"/>
                                <a:pt x="32321" y="41821"/>
                                <a:pt x="35687" y="44412"/>
                              </a:cubicBezTo>
                              <a:cubicBezTo>
                                <a:pt x="39065" y="47003"/>
                                <a:pt x="46291" y="50483"/>
                                <a:pt x="57365" y="54839"/>
                              </a:cubicBezTo>
                              <a:cubicBezTo>
                                <a:pt x="68453" y="59195"/>
                                <a:pt x="76415" y="64491"/>
                                <a:pt x="81280" y="70688"/>
                              </a:cubicBezTo>
                              <a:cubicBezTo>
                                <a:pt x="86157" y="76899"/>
                                <a:pt x="88595" y="84404"/>
                                <a:pt x="88595" y="93193"/>
                              </a:cubicBezTo>
                              <a:cubicBezTo>
                                <a:pt x="88595" y="104902"/>
                                <a:pt x="84251" y="114097"/>
                                <a:pt x="75578" y="120828"/>
                              </a:cubicBezTo>
                              <a:cubicBezTo>
                                <a:pt x="66890" y="127533"/>
                                <a:pt x="55093" y="130899"/>
                                <a:pt x="40170" y="130899"/>
                              </a:cubicBezTo>
                              <a:cubicBezTo>
                                <a:pt x="31762" y="130899"/>
                                <a:pt x="25032" y="130200"/>
                                <a:pt x="19964" y="128842"/>
                              </a:cubicBezTo>
                              <a:cubicBezTo>
                                <a:pt x="14897" y="127457"/>
                                <a:pt x="8395" y="124651"/>
                                <a:pt x="470" y="120409"/>
                              </a:cubicBezTo>
                              <a:lnTo>
                                <a:pt x="10947" y="96965"/>
                              </a:lnTo>
                              <a:cubicBezTo>
                                <a:pt x="19748" y="103962"/>
                                <a:pt x="29693" y="107442"/>
                                <a:pt x="40754" y="107442"/>
                              </a:cubicBezTo>
                              <a:cubicBezTo>
                                <a:pt x="52222" y="107442"/>
                                <a:pt x="57962" y="103365"/>
                                <a:pt x="57962" y="95199"/>
                              </a:cubicBezTo>
                              <a:cubicBezTo>
                                <a:pt x="57962" y="90411"/>
                                <a:pt x="56235" y="86474"/>
                                <a:pt x="52781" y="83414"/>
                              </a:cubicBezTo>
                              <a:cubicBezTo>
                                <a:pt x="49326" y="80353"/>
                                <a:pt x="42596" y="76746"/>
                                <a:pt x="32626" y="72568"/>
                              </a:cubicBezTo>
                              <a:cubicBezTo>
                                <a:pt x="10871" y="63538"/>
                                <a:pt x="0" y="50889"/>
                                <a:pt x="0" y="34633"/>
                              </a:cubicBezTo>
                              <a:cubicBezTo>
                                <a:pt x="0" y="23724"/>
                                <a:pt x="4153" y="15215"/>
                                <a:pt x="12471" y="9131"/>
                              </a:cubicBezTo>
                              <a:cubicBezTo>
                                <a:pt x="20815" y="3035"/>
                                <a:pt x="31445" y="0"/>
                                <a:pt x="444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3" name="Shape 56"/>
                      <wps:cNvSpPr/>
                      <wps:spPr>
                        <a:xfrm>
                          <a:off x="5799689" y="225540"/>
                          <a:ext cx="57797" cy="1826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97" h="182626">
                              <a:moveTo>
                                <a:pt x="29464" y="0"/>
                              </a:moveTo>
                              <a:lnTo>
                                <a:pt x="29464" y="58915"/>
                              </a:lnTo>
                              <a:cubicBezTo>
                                <a:pt x="37312" y="54127"/>
                                <a:pt x="45872" y="51727"/>
                                <a:pt x="55131" y="51727"/>
                              </a:cubicBezTo>
                              <a:lnTo>
                                <a:pt x="57797" y="52193"/>
                              </a:lnTo>
                              <a:lnTo>
                                <a:pt x="57797" y="77966"/>
                              </a:lnTo>
                              <a:lnTo>
                                <a:pt x="49365" y="76708"/>
                              </a:lnTo>
                              <a:cubicBezTo>
                                <a:pt x="40653" y="76708"/>
                                <a:pt x="34010" y="79172"/>
                                <a:pt x="29464" y="84125"/>
                              </a:cubicBezTo>
                              <a:lnTo>
                                <a:pt x="29464" y="149987"/>
                              </a:lnTo>
                              <a:cubicBezTo>
                                <a:pt x="33782" y="155092"/>
                                <a:pt x="39637" y="157645"/>
                                <a:pt x="47016" y="157645"/>
                              </a:cubicBezTo>
                              <a:lnTo>
                                <a:pt x="57797" y="156145"/>
                              </a:lnTo>
                              <a:lnTo>
                                <a:pt x="57797" y="181848"/>
                              </a:lnTo>
                              <a:lnTo>
                                <a:pt x="53378" y="182626"/>
                              </a:lnTo>
                              <a:cubicBezTo>
                                <a:pt x="41669" y="182626"/>
                                <a:pt x="31623" y="179527"/>
                                <a:pt x="23216" y="173317"/>
                              </a:cubicBezTo>
                              <a:lnTo>
                                <a:pt x="16611" y="182626"/>
                              </a:lnTo>
                              <a:lnTo>
                                <a:pt x="0" y="182626"/>
                              </a:lnTo>
                              <a:lnTo>
                                <a:pt x="0" y="7074"/>
                              </a:lnTo>
                              <a:lnTo>
                                <a:pt x="29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4" name="Shape 57"/>
                      <wps:cNvSpPr/>
                      <wps:spPr>
                        <a:xfrm>
                          <a:off x="5857487" y="277733"/>
                          <a:ext cx="58967" cy="129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967" h="129655">
                              <a:moveTo>
                                <a:pt x="0" y="0"/>
                              </a:moveTo>
                              <a:lnTo>
                                <a:pt x="22352" y="3906"/>
                              </a:lnTo>
                              <a:cubicBezTo>
                                <a:pt x="29795" y="6821"/>
                                <a:pt x="36342" y="11193"/>
                                <a:pt x="42000" y="17022"/>
                              </a:cubicBezTo>
                              <a:cubicBezTo>
                                <a:pt x="53315" y="28693"/>
                                <a:pt x="58967" y="43641"/>
                                <a:pt x="58967" y="61853"/>
                              </a:cubicBezTo>
                              <a:cubicBezTo>
                                <a:pt x="58967" y="82998"/>
                                <a:pt x="53277" y="99699"/>
                                <a:pt x="41885" y="111993"/>
                              </a:cubicBezTo>
                              <a:cubicBezTo>
                                <a:pt x="36189" y="118139"/>
                                <a:pt x="29483" y="122749"/>
                                <a:pt x="21767" y="125823"/>
                              </a:cubicBezTo>
                              <a:lnTo>
                                <a:pt x="0" y="129655"/>
                              </a:lnTo>
                              <a:lnTo>
                                <a:pt x="0" y="103952"/>
                              </a:lnTo>
                              <a:lnTo>
                                <a:pt x="7431" y="102918"/>
                              </a:lnTo>
                              <a:cubicBezTo>
                                <a:pt x="12469" y="101229"/>
                                <a:pt x="16473" y="98696"/>
                                <a:pt x="19445" y="95317"/>
                              </a:cubicBezTo>
                              <a:cubicBezTo>
                                <a:pt x="25375" y="88561"/>
                                <a:pt x="28334" y="77766"/>
                                <a:pt x="28334" y="62920"/>
                              </a:cubicBezTo>
                              <a:cubicBezTo>
                                <a:pt x="28334" y="43717"/>
                                <a:pt x="21441" y="31716"/>
                                <a:pt x="7653" y="26915"/>
                              </a:cubicBezTo>
                              <a:lnTo>
                                <a:pt x="0" y="257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5" name="Shape 58"/>
                      <wps:cNvSpPr/>
                      <wps:spPr>
                        <a:xfrm>
                          <a:off x="5936544" y="277265"/>
                          <a:ext cx="62795" cy="130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795" h="130899">
                              <a:moveTo>
                                <a:pt x="62688" y="0"/>
                              </a:moveTo>
                              <a:lnTo>
                                <a:pt x="62795" y="18"/>
                              </a:lnTo>
                              <a:lnTo>
                                <a:pt x="62795" y="24748"/>
                              </a:lnTo>
                              <a:lnTo>
                                <a:pt x="42707" y="31548"/>
                              </a:lnTo>
                              <a:cubicBezTo>
                                <a:pt x="37481" y="36163"/>
                                <a:pt x="33846" y="43085"/>
                                <a:pt x="31801" y="52311"/>
                              </a:cubicBezTo>
                              <a:lnTo>
                                <a:pt x="62795" y="52311"/>
                              </a:lnTo>
                              <a:lnTo>
                                <a:pt x="62795" y="74460"/>
                              </a:lnTo>
                              <a:lnTo>
                                <a:pt x="30747" y="74460"/>
                              </a:lnTo>
                              <a:cubicBezTo>
                                <a:pt x="31293" y="84519"/>
                                <a:pt x="34747" y="92329"/>
                                <a:pt x="41110" y="97904"/>
                              </a:cubicBezTo>
                              <a:lnTo>
                                <a:pt x="62795" y="104968"/>
                              </a:lnTo>
                              <a:lnTo>
                                <a:pt x="62795" y="130857"/>
                              </a:lnTo>
                              <a:lnTo>
                                <a:pt x="62433" y="130899"/>
                              </a:lnTo>
                              <a:cubicBezTo>
                                <a:pt x="43193" y="130899"/>
                                <a:pt x="27978" y="125260"/>
                                <a:pt x="16777" y="113995"/>
                              </a:cubicBezTo>
                              <a:cubicBezTo>
                                <a:pt x="5601" y="102718"/>
                                <a:pt x="0" y="86995"/>
                                <a:pt x="0" y="66802"/>
                              </a:cubicBezTo>
                              <a:cubicBezTo>
                                <a:pt x="0" y="46939"/>
                                <a:pt x="6135" y="30836"/>
                                <a:pt x="18428" y="18491"/>
                              </a:cubicBezTo>
                              <a:cubicBezTo>
                                <a:pt x="30721" y="6172"/>
                                <a:pt x="45466" y="0"/>
                                <a:pt x="6268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6" name="Shape 59"/>
                      <wps:cNvSpPr/>
                      <wps:spPr>
                        <a:xfrm>
                          <a:off x="5999340" y="373048"/>
                          <a:ext cx="46069" cy="3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069" h="35073">
                              <a:moveTo>
                                <a:pt x="34640" y="0"/>
                              </a:moveTo>
                              <a:lnTo>
                                <a:pt x="46069" y="22504"/>
                              </a:lnTo>
                              <a:cubicBezTo>
                                <a:pt x="40887" y="26708"/>
                                <a:pt x="34427" y="29861"/>
                                <a:pt x="26688" y="31963"/>
                              </a:cubicBezTo>
                              <a:lnTo>
                                <a:pt x="0" y="35073"/>
                              </a:lnTo>
                              <a:lnTo>
                                <a:pt x="0" y="9185"/>
                              </a:lnTo>
                              <a:lnTo>
                                <a:pt x="4007" y="10490"/>
                              </a:lnTo>
                              <a:cubicBezTo>
                                <a:pt x="17431" y="10490"/>
                                <a:pt x="27642" y="6998"/>
                                <a:pt x="346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7" name="Shape 60"/>
                      <wps:cNvSpPr/>
                      <wps:spPr>
                        <a:xfrm>
                          <a:off x="5999340" y="277283"/>
                          <a:ext cx="60560" cy="744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560" h="74442">
                              <a:moveTo>
                                <a:pt x="0" y="0"/>
                              </a:moveTo>
                              <a:lnTo>
                                <a:pt x="24624" y="4076"/>
                              </a:lnTo>
                              <a:cubicBezTo>
                                <a:pt x="31966" y="6805"/>
                                <a:pt x="38405" y="10898"/>
                                <a:pt x="43936" y="16352"/>
                              </a:cubicBezTo>
                              <a:cubicBezTo>
                                <a:pt x="55023" y="27274"/>
                                <a:pt x="60560" y="41181"/>
                                <a:pt x="60560" y="58072"/>
                              </a:cubicBezTo>
                              <a:cubicBezTo>
                                <a:pt x="60560" y="61679"/>
                                <a:pt x="59748" y="67140"/>
                                <a:pt x="58083" y="74442"/>
                              </a:cubicBezTo>
                              <a:lnTo>
                                <a:pt x="0" y="74442"/>
                              </a:lnTo>
                              <a:lnTo>
                                <a:pt x="0" y="52294"/>
                              </a:lnTo>
                              <a:lnTo>
                                <a:pt x="30994" y="52294"/>
                              </a:lnTo>
                              <a:cubicBezTo>
                                <a:pt x="28949" y="33840"/>
                                <a:pt x="18739" y="24608"/>
                                <a:pt x="362" y="24608"/>
                              </a:cubicBezTo>
                              <a:lnTo>
                                <a:pt x="0" y="247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8" name="Shape 61"/>
                      <wps:cNvSpPr/>
                      <wps:spPr>
                        <a:xfrm>
                          <a:off x="6085871" y="277266"/>
                          <a:ext cx="85420" cy="1285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420" h="128537">
                              <a:moveTo>
                                <a:pt x="62331" y="0"/>
                              </a:moveTo>
                              <a:cubicBezTo>
                                <a:pt x="72389" y="0"/>
                                <a:pt x="80086" y="1524"/>
                                <a:pt x="85420" y="4597"/>
                              </a:cubicBezTo>
                              <a:lnTo>
                                <a:pt x="72936" y="29807"/>
                              </a:lnTo>
                              <a:cubicBezTo>
                                <a:pt x="67678" y="26352"/>
                                <a:pt x="61899" y="24625"/>
                                <a:pt x="55613" y="24625"/>
                              </a:cubicBezTo>
                              <a:cubicBezTo>
                                <a:pt x="48793" y="24625"/>
                                <a:pt x="42710" y="27724"/>
                                <a:pt x="37414" y="33934"/>
                              </a:cubicBezTo>
                              <a:cubicBezTo>
                                <a:pt x="32105" y="40132"/>
                                <a:pt x="29464" y="47714"/>
                                <a:pt x="29464" y="56667"/>
                              </a:cubicBezTo>
                              <a:lnTo>
                                <a:pt x="29464" y="128537"/>
                              </a:lnTo>
                              <a:lnTo>
                                <a:pt x="0" y="128537"/>
                              </a:lnTo>
                              <a:lnTo>
                                <a:pt x="0" y="2349"/>
                              </a:lnTo>
                              <a:lnTo>
                                <a:pt x="29464" y="2349"/>
                              </a:lnTo>
                              <a:lnTo>
                                <a:pt x="29464" y="13907"/>
                              </a:lnTo>
                              <a:cubicBezTo>
                                <a:pt x="37706" y="4635"/>
                                <a:pt x="48666" y="0"/>
                                <a:pt x="6233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9" name="Shape 62"/>
                      <wps:cNvSpPr/>
                      <wps:spPr>
                        <a:xfrm>
                          <a:off x="6181719" y="415234"/>
                          <a:ext cx="51791" cy="399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791" h="39956">
                              <a:moveTo>
                                <a:pt x="18618" y="0"/>
                              </a:moveTo>
                              <a:cubicBezTo>
                                <a:pt x="23761" y="4712"/>
                                <a:pt x="29201" y="8245"/>
                                <a:pt x="34934" y="10601"/>
                              </a:cubicBezTo>
                              <a:lnTo>
                                <a:pt x="51791" y="13894"/>
                              </a:lnTo>
                              <a:lnTo>
                                <a:pt x="51791" y="39956"/>
                              </a:lnTo>
                              <a:lnTo>
                                <a:pt x="24833" y="35787"/>
                              </a:lnTo>
                              <a:cubicBezTo>
                                <a:pt x="16094" y="32941"/>
                                <a:pt x="7817" y="28670"/>
                                <a:pt x="0" y="22974"/>
                              </a:cubicBezTo>
                              <a:lnTo>
                                <a:pt x="186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0" name="Shape 63"/>
                      <wps:cNvSpPr/>
                      <wps:spPr>
                        <a:xfrm>
                          <a:off x="6181135" y="277033"/>
                          <a:ext cx="52375" cy="1293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375" h="129362">
                              <a:moveTo>
                                <a:pt x="51372" y="0"/>
                              </a:moveTo>
                              <a:lnTo>
                                <a:pt x="52375" y="225"/>
                              </a:lnTo>
                              <a:lnTo>
                                <a:pt x="52375" y="24344"/>
                              </a:lnTo>
                              <a:lnTo>
                                <a:pt x="36399" y="30505"/>
                              </a:lnTo>
                              <a:cubicBezTo>
                                <a:pt x="32157" y="34747"/>
                                <a:pt x="30049" y="40221"/>
                                <a:pt x="30049" y="46888"/>
                              </a:cubicBezTo>
                              <a:cubicBezTo>
                                <a:pt x="30049" y="54356"/>
                                <a:pt x="32106" y="60338"/>
                                <a:pt x="36221" y="64859"/>
                              </a:cubicBezTo>
                              <a:lnTo>
                                <a:pt x="52375" y="71417"/>
                              </a:lnTo>
                              <a:lnTo>
                                <a:pt x="52375" y="94756"/>
                              </a:lnTo>
                              <a:lnTo>
                                <a:pt x="50191" y="94602"/>
                              </a:lnTo>
                              <a:lnTo>
                                <a:pt x="45352" y="93904"/>
                              </a:lnTo>
                              <a:cubicBezTo>
                                <a:pt x="44806" y="93904"/>
                                <a:pt x="42711" y="94742"/>
                                <a:pt x="39053" y="96431"/>
                              </a:cubicBezTo>
                              <a:cubicBezTo>
                                <a:pt x="35408" y="98120"/>
                                <a:pt x="33566" y="99873"/>
                                <a:pt x="33566" y="101676"/>
                              </a:cubicBezTo>
                              <a:cubicBezTo>
                                <a:pt x="33566" y="104826"/>
                                <a:pt x="36285" y="106388"/>
                                <a:pt x="41708" y="106388"/>
                              </a:cubicBezTo>
                              <a:lnTo>
                                <a:pt x="52375" y="104851"/>
                              </a:lnTo>
                              <a:lnTo>
                                <a:pt x="52375" y="127981"/>
                              </a:lnTo>
                              <a:lnTo>
                                <a:pt x="49848" y="128181"/>
                              </a:lnTo>
                              <a:cubicBezTo>
                                <a:pt x="43320" y="128968"/>
                                <a:pt x="38405" y="129362"/>
                                <a:pt x="35103" y="129362"/>
                              </a:cubicBezTo>
                              <a:cubicBezTo>
                                <a:pt x="14846" y="129362"/>
                                <a:pt x="4712" y="122098"/>
                                <a:pt x="4712" y="107569"/>
                              </a:cubicBezTo>
                              <a:cubicBezTo>
                                <a:pt x="4712" y="103403"/>
                                <a:pt x="6401" y="99314"/>
                                <a:pt x="9779" y="95314"/>
                              </a:cubicBezTo>
                              <a:cubicBezTo>
                                <a:pt x="13157" y="91313"/>
                                <a:pt x="17082" y="88367"/>
                                <a:pt x="21565" y="86474"/>
                              </a:cubicBezTo>
                              <a:cubicBezTo>
                                <a:pt x="7176" y="77127"/>
                                <a:pt x="0" y="63894"/>
                                <a:pt x="0" y="46774"/>
                              </a:cubicBezTo>
                              <a:cubicBezTo>
                                <a:pt x="0" y="33261"/>
                                <a:pt x="4941" y="22085"/>
                                <a:pt x="14846" y="13246"/>
                              </a:cubicBezTo>
                              <a:cubicBezTo>
                                <a:pt x="24740" y="4420"/>
                                <a:pt x="36919" y="0"/>
                                <a:pt x="5137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1" name="Shape 64"/>
                      <wps:cNvSpPr/>
                      <wps:spPr>
                        <a:xfrm>
                          <a:off x="6233510" y="379890"/>
                          <a:ext cx="59322" cy="75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22" h="75400">
                              <a:moveTo>
                                <a:pt x="16320" y="0"/>
                              </a:moveTo>
                              <a:cubicBezTo>
                                <a:pt x="44983" y="0"/>
                                <a:pt x="59322" y="11506"/>
                                <a:pt x="59322" y="34519"/>
                              </a:cubicBezTo>
                              <a:cubicBezTo>
                                <a:pt x="59322" y="47244"/>
                                <a:pt x="53594" y="57239"/>
                                <a:pt x="42113" y="64503"/>
                              </a:cubicBezTo>
                              <a:cubicBezTo>
                                <a:pt x="30645" y="71768"/>
                                <a:pt x="16828" y="75400"/>
                                <a:pt x="648" y="75400"/>
                              </a:cubicBezTo>
                              <a:lnTo>
                                <a:pt x="0" y="75300"/>
                              </a:lnTo>
                              <a:lnTo>
                                <a:pt x="0" y="49239"/>
                              </a:lnTo>
                              <a:lnTo>
                                <a:pt x="1232" y="49479"/>
                              </a:lnTo>
                              <a:cubicBezTo>
                                <a:pt x="9716" y="49479"/>
                                <a:pt x="16701" y="48222"/>
                                <a:pt x="22199" y="45707"/>
                              </a:cubicBezTo>
                              <a:cubicBezTo>
                                <a:pt x="27699" y="43193"/>
                                <a:pt x="30455" y="39738"/>
                                <a:pt x="30455" y="35344"/>
                              </a:cubicBezTo>
                              <a:cubicBezTo>
                                <a:pt x="30455" y="27876"/>
                                <a:pt x="24371" y="24155"/>
                                <a:pt x="12192" y="24155"/>
                              </a:cubicBezTo>
                              <a:lnTo>
                                <a:pt x="0" y="25123"/>
                              </a:lnTo>
                              <a:lnTo>
                                <a:pt x="0" y="1994"/>
                              </a:lnTo>
                              <a:lnTo>
                                <a:pt x="1588" y="1765"/>
                              </a:lnTo>
                              <a:cubicBezTo>
                                <a:pt x="7315" y="584"/>
                                <a:pt x="12230" y="0"/>
                                <a:pt x="1632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2" name="Shape 65"/>
                      <wps:cNvSpPr/>
                      <wps:spPr>
                        <a:xfrm>
                          <a:off x="6233510" y="269959"/>
                          <a:ext cx="59322" cy="1022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22" h="102273">
                              <a:moveTo>
                                <a:pt x="38938" y="0"/>
                              </a:moveTo>
                              <a:lnTo>
                                <a:pt x="59322" y="18504"/>
                              </a:lnTo>
                              <a:lnTo>
                                <a:pt x="45288" y="28753"/>
                              </a:lnTo>
                              <a:cubicBezTo>
                                <a:pt x="50165" y="36132"/>
                                <a:pt x="52604" y="44856"/>
                                <a:pt x="52604" y="54902"/>
                              </a:cubicBezTo>
                              <a:cubicBezTo>
                                <a:pt x="52604" y="69279"/>
                                <a:pt x="48222" y="80772"/>
                                <a:pt x="39459" y="89370"/>
                              </a:cubicBezTo>
                              <a:cubicBezTo>
                                <a:pt x="30709" y="97968"/>
                                <a:pt x="19660" y="102273"/>
                                <a:pt x="6300" y="102273"/>
                              </a:cubicBezTo>
                              <a:lnTo>
                                <a:pt x="0" y="101830"/>
                              </a:lnTo>
                              <a:lnTo>
                                <a:pt x="0" y="78490"/>
                              </a:lnTo>
                              <a:lnTo>
                                <a:pt x="521" y="78702"/>
                              </a:lnTo>
                              <a:cubicBezTo>
                                <a:pt x="7518" y="78702"/>
                                <a:pt x="12891" y="76505"/>
                                <a:pt x="16663" y="72111"/>
                              </a:cubicBezTo>
                              <a:cubicBezTo>
                                <a:pt x="20434" y="67716"/>
                                <a:pt x="22327" y="61659"/>
                                <a:pt x="22327" y="53962"/>
                              </a:cubicBezTo>
                              <a:cubicBezTo>
                                <a:pt x="22327" y="47600"/>
                                <a:pt x="20295" y="42227"/>
                                <a:pt x="16256" y="37821"/>
                              </a:cubicBezTo>
                              <a:cubicBezTo>
                                <a:pt x="12205" y="33426"/>
                                <a:pt x="6972" y="31217"/>
                                <a:pt x="521" y="31217"/>
                              </a:cubicBezTo>
                              <a:lnTo>
                                <a:pt x="0" y="31418"/>
                              </a:lnTo>
                              <a:lnTo>
                                <a:pt x="0" y="7299"/>
                              </a:lnTo>
                              <a:lnTo>
                                <a:pt x="27381" y="13437"/>
                              </a:lnTo>
                              <a:lnTo>
                                <a:pt x="389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3" name="Rectangle 66"/>
                      <wps:cNvSpPr/>
                      <wps:spPr>
                        <a:xfrm>
                          <a:off x="6296487" y="227896"/>
                          <a:ext cx="96600" cy="3079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E7BD125" w14:textId="77777777" w:rsidR="008C521E" w:rsidRDefault="008C521E" w:rsidP="00C830FE"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color w:val="74B43C"/>
                                <w:sz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04" name="Shape 67"/>
                      <wps:cNvSpPr/>
                      <wps:spPr>
                        <a:xfrm>
                          <a:off x="4777823" y="475620"/>
                          <a:ext cx="46704" cy="1280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704" h="128054">
                              <a:moveTo>
                                <a:pt x="33947" y="0"/>
                              </a:moveTo>
                              <a:lnTo>
                                <a:pt x="46704" y="2085"/>
                              </a:lnTo>
                              <a:lnTo>
                                <a:pt x="46704" y="22175"/>
                              </a:lnTo>
                              <a:lnTo>
                                <a:pt x="32893" y="20053"/>
                              </a:lnTo>
                              <a:cubicBezTo>
                                <a:pt x="30468" y="20053"/>
                                <a:pt x="27026" y="20257"/>
                                <a:pt x="22568" y="20663"/>
                              </a:cubicBezTo>
                              <a:lnTo>
                                <a:pt x="22568" y="107480"/>
                              </a:lnTo>
                              <a:cubicBezTo>
                                <a:pt x="26213" y="107823"/>
                                <a:pt x="30150" y="108001"/>
                                <a:pt x="34379" y="108001"/>
                              </a:cubicBezTo>
                              <a:lnTo>
                                <a:pt x="46704" y="105489"/>
                              </a:lnTo>
                              <a:lnTo>
                                <a:pt x="46704" y="125311"/>
                              </a:lnTo>
                              <a:lnTo>
                                <a:pt x="28207" y="128054"/>
                              </a:lnTo>
                              <a:lnTo>
                                <a:pt x="0" y="128054"/>
                              </a:lnTo>
                              <a:lnTo>
                                <a:pt x="0" y="952"/>
                              </a:lnTo>
                              <a:cubicBezTo>
                                <a:pt x="17996" y="318"/>
                                <a:pt x="29312" y="0"/>
                                <a:pt x="3394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5" name="Shape 68"/>
                      <wps:cNvSpPr/>
                      <wps:spPr>
                        <a:xfrm>
                          <a:off x="4824527" y="477705"/>
                          <a:ext cx="47568" cy="1232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568" h="123226">
                              <a:moveTo>
                                <a:pt x="0" y="0"/>
                              </a:moveTo>
                              <a:lnTo>
                                <a:pt x="12143" y="1984"/>
                              </a:lnTo>
                              <a:cubicBezTo>
                                <a:pt x="19485" y="4697"/>
                                <a:pt x="25870" y="8768"/>
                                <a:pt x="31299" y="14197"/>
                              </a:cubicBezTo>
                              <a:cubicBezTo>
                                <a:pt x="42145" y="25043"/>
                                <a:pt x="47568" y="39444"/>
                                <a:pt x="47568" y="57390"/>
                              </a:cubicBezTo>
                              <a:cubicBezTo>
                                <a:pt x="47568" y="91679"/>
                                <a:pt x="35181" y="113111"/>
                                <a:pt x="10406" y="121683"/>
                              </a:cubicBezTo>
                              <a:lnTo>
                                <a:pt x="0" y="123226"/>
                              </a:lnTo>
                              <a:lnTo>
                                <a:pt x="0" y="103405"/>
                              </a:lnTo>
                              <a:lnTo>
                                <a:pt x="2915" y="102811"/>
                              </a:lnTo>
                              <a:cubicBezTo>
                                <a:pt x="7379" y="100741"/>
                                <a:pt x="11227" y="97636"/>
                                <a:pt x="14459" y="93496"/>
                              </a:cubicBezTo>
                              <a:cubicBezTo>
                                <a:pt x="20911" y="85228"/>
                                <a:pt x="24137" y="73646"/>
                                <a:pt x="24137" y="58774"/>
                              </a:cubicBezTo>
                              <a:cubicBezTo>
                                <a:pt x="24137" y="38371"/>
                                <a:pt x="17021" y="25620"/>
                                <a:pt x="2791" y="20519"/>
                              </a:cubicBezTo>
                              <a:lnTo>
                                <a:pt x="0" y="200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6" name="Shape 69"/>
                      <wps:cNvSpPr/>
                      <wps:spPr>
                        <a:xfrm>
                          <a:off x="4883980" y="508960"/>
                          <a:ext cx="46279" cy="964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79" h="96457">
                              <a:moveTo>
                                <a:pt x="46190" y="0"/>
                              </a:moveTo>
                              <a:lnTo>
                                <a:pt x="46279" y="15"/>
                              </a:lnTo>
                              <a:lnTo>
                                <a:pt x="46279" y="18234"/>
                              </a:lnTo>
                              <a:lnTo>
                                <a:pt x="31474" y="23246"/>
                              </a:lnTo>
                              <a:cubicBezTo>
                                <a:pt x="27626" y="26645"/>
                                <a:pt x="24949" y="31744"/>
                                <a:pt x="23444" y="38545"/>
                              </a:cubicBezTo>
                              <a:lnTo>
                                <a:pt x="46279" y="38545"/>
                              </a:lnTo>
                              <a:lnTo>
                                <a:pt x="46279" y="54864"/>
                              </a:lnTo>
                              <a:lnTo>
                                <a:pt x="22657" y="54864"/>
                              </a:lnTo>
                              <a:cubicBezTo>
                                <a:pt x="23076" y="62268"/>
                                <a:pt x="25616" y="68034"/>
                                <a:pt x="30302" y="72149"/>
                              </a:cubicBezTo>
                              <a:lnTo>
                                <a:pt x="46279" y="77349"/>
                              </a:lnTo>
                              <a:lnTo>
                                <a:pt x="46279" y="96425"/>
                              </a:lnTo>
                              <a:lnTo>
                                <a:pt x="46012" y="96457"/>
                              </a:lnTo>
                              <a:cubicBezTo>
                                <a:pt x="31839" y="96457"/>
                                <a:pt x="20625" y="92291"/>
                                <a:pt x="12370" y="83998"/>
                              </a:cubicBezTo>
                              <a:cubicBezTo>
                                <a:pt x="4128" y="75692"/>
                                <a:pt x="0" y="64097"/>
                                <a:pt x="0" y="49225"/>
                              </a:cubicBezTo>
                              <a:cubicBezTo>
                                <a:pt x="0" y="34569"/>
                                <a:pt x="4534" y="22720"/>
                                <a:pt x="13589" y="13627"/>
                              </a:cubicBezTo>
                              <a:cubicBezTo>
                                <a:pt x="22644" y="4534"/>
                                <a:pt x="33515" y="0"/>
                                <a:pt x="4619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7" name="Shape 70"/>
                      <wps:cNvSpPr/>
                      <wps:spPr>
                        <a:xfrm>
                          <a:off x="4930259" y="579534"/>
                          <a:ext cx="33947" cy="258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47" h="25851">
                              <a:moveTo>
                                <a:pt x="25527" y="0"/>
                              </a:moveTo>
                              <a:lnTo>
                                <a:pt x="33947" y="16586"/>
                              </a:lnTo>
                              <a:cubicBezTo>
                                <a:pt x="30125" y="19679"/>
                                <a:pt x="25365" y="22003"/>
                                <a:pt x="19664" y="23554"/>
                              </a:cubicBezTo>
                              <a:lnTo>
                                <a:pt x="0" y="25851"/>
                              </a:lnTo>
                              <a:lnTo>
                                <a:pt x="0" y="6775"/>
                              </a:lnTo>
                              <a:lnTo>
                                <a:pt x="2946" y="7734"/>
                              </a:lnTo>
                              <a:cubicBezTo>
                                <a:pt x="12852" y="7734"/>
                                <a:pt x="20371" y="5156"/>
                                <a:pt x="255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8" name="Shape 71"/>
                      <wps:cNvSpPr/>
                      <wps:spPr>
                        <a:xfrm>
                          <a:off x="4930259" y="508975"/>
                          <a:ext cx="44628" cy="548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28" h="54849">
                              <a:moveTo>
                                <a:pt x="0" y="0"/>
                              </a:moveTo>
                              <a:lnTo>
                                <a:pt x="18143" y="2998"/>
                              </a:lnTo>
                              <a:cubicBezTo>
                                <a:pt x="23555" y="5008"/>
                                <a:pt x="28302" y="8024"/>
                                <a:pt x="32385" y="12050"/>
                              </a:cubicBezTo>
                              <a:cubicBezTo>
                                <a:pt x="40538" y="20102"/>
                                <a:pt x="44628" y="30338"/>
                                <a:pt x="44628" y="42784"/>
                              </a:cubicBezTo>
                              <a:cubicBezTo>
                                <a:pt x="44628" y="45451"/>
                                <a:pt x="44018" y="49465"/>
                                <a:pt x="42799" y="54849"/>
                              </a:cubicBezTo>
                              <a:lnTo>
                                <a:pt x="0" y="54849"/>
                              </a:lnTo>
                              <a:lnTo>
                                <a:pt x="0" y="38530"/>
                              </a:lnTo>
                              <a:lnTo>
                                <a:pt x="22835" y="38530"/>
                              </a:lnTo>
                              <a:cubicBezTo>
                                <a:pt x="21336" y="24928"/>
                                <a:pt x="13805" y="18134"/>
                                <a:pt x="254" y="18134"/>
                              </a:cubicBezTo>
                              <a:lnTo>
                                <a:pt x="0" y="182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9" name="Shape 72"/>
                      <wps:cNvSpPr/>
                      <wps:spPr>
                        <a:xfrm>
                          <a:off x="4991530" y="508964"/>
                          <a:ext cx="62941" cy="9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41" h="94717">
                              <a:moveTo>
                                <a:pt x="45923" y="0"/>
                              </a:moveTo>
                              <a:cubicBezTo>
                                <a:pt x="53327" y="0"/>
                                <a:pt x="59004" y="1118"/>
                                <a:pt x="62941" y="3378"/>
                              </a:cubicBezTo>
                              <a:lnTo>
                                <a:pt x="53734" y="21958"/>
                              </a:lnTo>
                              <a:cubicBezTo>
                                <a:pt x="49847" y="19418"/>
                                <a:pt x="45593" y="18136"/>
                                <a:pt x="40970" y="18136"/>
                              </a:cubicBezTo>
                              <a:cubicBezTo>
                                <a:pt x="35941" y="18136"/>
                                <a:pt x="31458" y="20422"/>
                                <a:pt x="27559" y="24994"/>
                              </a:cubicBezTo>
                              <a:cubicBezTo>
                                <a:pt x="23647" y="29578"/>
                                <a:pt x="21704" y="35154"/>
                                <a:pt x="21704" y="41758"/>
                              </a:cubicBezTo>
                              <a:lnTo>
                                <a:pt x="21704" y="94717"/>
                              </a:lnTo>
                              <a:lnTo>
                                <a:pt x="0" y="94717"/>
                              </a:lnTo>
                              <a:lnTo>
                                <a:pt x="0" y="1727"/>
                              </a:lnTo>
                              <a:lnTo>
                                <a:pt x="21704" y="1727"/>
                              </a:lnTo>
                              <a:lnTo>
                                <a:pt x="21704" y="10236"/>
                              </a:lnTo>
                              <a:cubicBezTo>
                                <a:pt x="27775" y="3404"/>
                                <a:pt x="35852" y="0"/>
                                <a:pt x="4592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0" name="Shape 73"/>
                      <wps:cNvSpPr/>
                      <wps:spPr>
                        <a:xfrm>
                          <a:off x="5133287" y="475356"/>
                          <a:ext cx="42494" cy="1283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494" h="128321">
                              <a:moveTo>
                                <a:pt x="36030" y="0"/>
                              </a:moveTo>
                              <a:lnTo>
                                <a:pt x="42494" y="1767"/>
                              </a:lnTo>
                              <a:lnTo>
                                <a:pt x="42494" y="20548"/>
                              </a:lnTo>
                              <a:lnTo>
                                <a:pt x="35509" y="18847"/>
                              </a:lnTo>
                              <a:cubicBezTo>
                                <a:pt x="31966" y="18847"/>
                                <a:pt x="27661" y="18987"/>
                                <a:pt x="22568" y="19279"/>
                              </a:cubicBezTo>
                              <a:lnTo>
                                <a:pt x="22568" y="49746"/>
                              </a:lnTo>
                              <a:cubicBezTo>
                                <a:pt x="26035" y="49987"/>
                                <a:pt x="29693" y="50101"/>
                                <a:pt x="33503" y="50101"/>
                              </a:cubicBezTo>
                              <a:lnTo>
                                <a:pt x="42494" y="47846"/>
                              </a:lnTo>
                              <a:lnTo>
                                <a:pt x="42494" y="69019"/>
                              </a:lnTo>
                              <a:lnTo>
                                <a:pt x="33947" y="67107"/>
                              </a:lnTo>
                              <a:cubicBezTo>
                                <a:pt x="31750" y="67107"/>
                                <a:pt x="27953" y="67196"/>
                                <a:pt x="22568" y="67374"/>
                              </a:cubicBezTo>
                              <a:lnTo>
                                <a:pt x="22568" y="109398"/>
                              </a:lnTo>
                              <a:cubicBezTo>
                                <a:pt x="27140" y="109804"/>
                                <a:pt x="30836" y="109995"/>
                                <a:pt x="33681" y="109995"/>
                              </a:cubicBezTo>
                              <a:lnTo>
                                <a:pt x="42494" y="107938"/>
                              </a:lnTo>
                              <a:lnTo>
                                <a:pt x="42494" y="127832"/>
                              </a:lnTo>
                              <a:lnTo>
                                <a:pt x="38888" y="128321"/>
                              </a:lnTo>
                              <a:lnTo>
                                <a:pt x="0" y="128321"/>
                              </a:lnTo>
                              <a:lnTo>
                                <a:pt x="0" y="1219"/>
                              </a:lnTo>
                              <a:cubicBezTo>
                                <a:pt x="17120" y="419"/>
                                <a:pt x="29147" y="0"/>
                                <a:pt x="360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1" name="Shape 74"/>
                      <wps:cNvSpPr/>
                      <wps:spPr>
                        <a:xfrm>
                          <a:off x="5175782" y="477123"/>
                          <a:ext cx="43358" cy="126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358" h="126065">
                              <a:moveTo>
                                <a:pt x="0" y="0"/>
                              </a:moveTo>
                              <a:lnTo>
                                <a:pt x="24473" y="6691"/>
                              </a:lnTo>
                              <a:cubicBezTo>
                                <a:pt x="31915" y="12355"/>
                                <a:pt x="35636" y="20394"/>
                                <a:pt x="35636" y="30884"/>
                              </a:cubicBezTo>
                              <a:cubicBezTo>
                                <a:pt x="35636" y="40955"/>
                                <a:pt x="30315" y="48918"/>
                                <a:pt x="19660" y="54760"/>
                              </a:cubicBezTo>
                              <a:cubicBezTo>
                                <a:pt x="35458" y="60247"/>
                                <a:pt x="43358" y="71601"/>
                                <a:pt x="43358" y="88784"/>
                              </a:cubicBezTo>
                              <a:cubicBezTo>
                                <a:pt x="43358" y="100353"/>
                                <a:pt x="39002" y="109548"/>
                                <a:pt x="30251" y="116355"/>
                              </a:cubicBezTo>
                              <a:cubicBezTo>
                                <a:pt x="25883" y="119753"/>
                                <a:pt x="20875" y="122302"/>
                                <a:pt x="15232" y="124002"/>
                              </a:cubicBezTo>
                              <a:lnTo>
                                <a:pt x="0" y="126065"/>
                              </a:lnTo>
                              <a:lnTo>
                                <a:pt x="0" y="106171"/>
                              </a:lnTo>
                              <a:lnTo>
                                <a:pt x="13119" y="103109"/>
                              </a:lnTo>
                              <a:cubicBezTo>
                                <a:pt x="17653" y="99706"/>
                                <a:pt x="19926" y="94016"/>
                                <a:pt x="19926" y="86091"/>
                              </a:cubicBezTo>
                              <a:cubicBezTo>
                                <a:pt x="19926" y="78865"/>
                                <a:pt x="17818" y="73594"/>
                                <a:pt x="13589" y="70293"/>
                              </a:cubicBezTo>
                              <a:lnTo>
                                <a:pt x="0" y="67252"/>
                              </a:lnTo>
                              <a:lnTo>
                                <a:pt x="0" y="46079"/>
                              </a:lnTo>
                              <a:lnTo>
                                <a:pt x="7553" y="44184"/>
                              </a:lnTo>
                              <a:cubicBezTo>
                                <a:pt x="11230" y="41419"/>
                                <a:pt x="13068" y="37272"/>
                                <a:pt x="13068" y="31748"/>
                              </a:cubicBezTo>
                              <a:cubicBezTo>
                                <a:pt x="13068" y="26852"/>
                                <a:pt x="11395" y="23185"/>
                                <a:pt x="8052" y="20742"/>
                              </a:cubicBezTo>
                              <a:lnTo>
                                <a:pt x="0" y="187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2" name="Shape 75"/>
                      <wps:cNvSpPr/>
                      <wps:spPr>
                        <a:xfrm>
                          <a:off x="5236910" y="510700"/>
                          <a:ext cx="81610" cy="9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610" h="94717">
                              <a:moveTo>
                                <a:pt x="0" y="0"/>
                              </a:moveTo>
                              <a:lnTo>
                                <a:pt x="21704" y="0"/>
                              </a:lnTo>
                              <a:lnTo>
                                <a:pt x="21704" y="58687"/>
                              </a:lnTo>
                              <a:cubicBezTo>
                                <a:pt x="21704" y="70599"/>
                                <a:pt x="27063" y="76568"/>
                                <a:pt x="37770" y="76568"/>
                              </a:cubicBezTo>
                              <a:cubicBezTo>
                                <a:pt x="42697" y="76568"/>
                                <a:pt x="47257" y="75286"/>
                                <a:pt x="51486" y="72746"/>
                              </a:cubicBezTo>
                              <a:cubicBezTo>
                                <a:pt x="55715" y="70206"/>
                                <a:pt x="58522" y="67259"/>
                                <a:pt x="59906" y="63894"/>
                              </a:cubicBezTo>
                              <a:lnTo>
                                <a:pt x="59906" y="0"/>
                              </a:lnTo>
                              <a:lnTo>
                                <a:pt x="81610" y="0"/>
                              </a:lnTo>
                              <a:lnTo>
                                <a:pt x="81610" y="93066"/>
                              </a:lnTo>
                              <a:lnTo>
                                <a:pt x="59906" y="93066"/>
                              </a:lnTo>
                              <a:lnTo>
                                <a:pt x="59906" y="85255"/>
                              </a:lnTo>
                              <a:cubicBezTo>
                                <a:pt x="56845" y="87859"/>
                                <a:pt x="52616" y="90081"/>
                                <a:pt x="47231" y="91935"/>
                              </a:cubicBezTo>
                              <a:cubicBezTo>
                                <a:pt x="41846" y="93777"/>
                                <a:pt x="36906" y="94717"/>
                                <a:pt x="32385" y="94717"/>
                              </a:cubicBezTo>
                              <a:cubicBezTo>
                                <a:pt x="10795" y="94717"/>
                                <a:pt x="0" y="83249"/>
                                <a:pt x="0" y="60338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3" name="Shape 76"/>
                      <wps:cNvSpPr/>
                      <wps:spPr>
                        <a:xfrm>
                          <a:off x="5292473" y="473451"/>
                          <a:ext cx="24752" cy="247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52" h="24740">
                              <a:moveTo>
                                <a:pt x="12421" y="0"/>
                              </a:moveTo>
                              <a:cubicBezTo>
                                <a:pt x="15837" y="0"/>
                                <a:pt x="18745" y="1219"/>
                                <a:pt x="21158" y="3645"/>
                              </a:cubicBezTo>
                              <a:cubicBezTo>
                                <a:pt x="23546" y="6083"/>
                                <a:pt x="24752" y="9004"/>
                                <a:pt x="24752" y="12421"/>
                              </a:cubicBezTo>
                              <a:cubicBezTo>
                                <a:pt x="24752" y="15824"/>
                                <a:pt x="23546" y="18745"/>
                                <a:pt x="21158" y="21133"/>
                              </a:cubicBezTo>
                              <a:cubicBezTo>
                                <a:pt x="18745" y="23546"/>
                                <a:pt x="15837" y="24740"/>
                                <a:pt x="12421" y="24740"/>
                              </a:cubicBezTo>
                              <a:cubicBezTo>
                                <a:pt x="9004" y="24740"/>
                                <a:pt x="6083" y="23546"/>
                                <a:pt x="3658" y="21133"/>
                              </a:cubicBezTo>
                              <a:cubicBezTo>
                                <a:pt x="1219" y="18745"/>
                                <a:pt x="0" y="15824"/>
                                <a:pt x="0" y="12421"/>
                              </a:cubicBezTo>
                              <a:cubicBezTo>
                                <a:pt x="0" y="9004"/>
                                <a:pt x="1219" y="6083"/>
                                <a:pt x="3658" y="3645"/>
                              </a:cubicBezTo>
                              <a:cubicBezTo>
                                <a:pt x="6083" y="1219"/>
                                <a:pt x="9004" y="0"/>
                                <a:pt x="124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4" name="Shape 77"/>
                      <wps:cNvSpPr/>
                      <wps:spPr>
                        <a:xfrm>
                          <a:off x="5238650" y="473451"/>
                          <a:ext cx="24740" cy="247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40" h="24740">
                              <a:moveTo>
                                <a:pt x="12421" y="0"/>
                              </a:moveTo>
                              <a:cubicBezTo>
                                <a:pt x="15824" y="0"/>
                                <a:pt x="18745" y="1219"/>
                                <a:pt x="21146" y="3645"/>
                              </a:cubicBezTo>
                              <a:cubicBezTo>
                                <a:pt x="23546" y="6083"/>
                                <a:pt x="24740" y="9004"/>
                                <a:pt x="24740" y="12421"/>
                              </a:cubicBezTo>
                              <a:cubicBezTo>
                                <a:pt x="24740" y="15824"/>
                                <a:pt x="23546" y="18745"/>
                                <a:pt x="21146" y="21133"/>
                              </a:cubicBezTo>
                              <a:cubicBezTo>
                                <a:pt x="18745" y="23546"/>
                                <a:pt x="15824" y="24740"/>
                                <a:pt x="12421" y="24740"/>
                              </a:cubicBezTo>
                              <a:cubicBezTo>
                                <a:pt x="9004" y="24740"/>
                                <a:pt x="6083" y="23546"/>
                                <a:pt x="3645" y="21133"/>
                              </a:cubicBezTo>
                              <a:cubicBezTo>
                                <a:pt x="1219" y="18745"/>
                                <a:pt x="0" y="15824"/>
                                <a:pt x="0" y="12421"/>
                              </a:cubicBezTo>
                              <a:cubicBezTo>
                                <a:pt x="0" y="9004"/>
                                <a:pt x="1219" y="6083"/>
                                <a:pt x="3645" y="3645"/>
                              </a:cubicBezTo>
                              <a:cubicBezTo>
                                <a:pt x="6083" y="1219"/>
                                <a:pt x="9004" y="0"/>
                                <a:pt x="124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5" name="Shape 78"/>
                      <wps:cNvSpPr/>
                      <wps:spPr>
                        <a:xfrm>
                          <a:off x="5341264" y="508964"/>
                          <a:ext cx="62941" cy="9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41" h="94717">
                              <a:moveTo>
                                <a:pt x="45923" y="0"/>
                              </a:moveTo>
                              <a:cubicBezTo>
                                <a:pt x="53327" y="0"/>
                                <a:pt x="59004" y="1118"/>
                                <a:pt x="62941" y="3378"/>
                              </a:cubicBezTo>
                              <a:lnTo>
                                <a:pt x="53734" y="21958"/>
                              </a:lnTo>
                              <a:cubicBezTo>
                                <a:pt x="49847" y="19418"/>
                                <a:pt x="45593" y="18136"/>
                                <a:pt x="40970" y="18136"/>
                              </a:cubicBezTo>
                              <a:cubicBezTo>
                                <a:pt x="35941" y="18136"/>
                                <a:pt x="31458" y="20422"/>
                                <a:pt x="27559" y="24994"/>
                              </a:cubicBezTo>
                              <a:cubicBezTo>
                                <a:pt x="23647" y="29578"/>
                                <a:pt x="21704" y="35154"/>
                                <a:pt x="21704" y="41758"/>
                              </a:cubicBezTo>
                              <a:lnTo>
                                <a:pt x="21704" y="94717"/>
                              </a:lnTo>
                              <a:lnTo>
                                <a:pt x="0" y="94717"/>
                              </a:lnTo>
                              <a:lnTo>
                                <a:pt x="0" y="1727"/>
                              </a:lnTo>
                              <a:lnTo>
                                <a:pt x="21704" y="1727"/>
                              </a:lnTo>
                              <a:lnTo>
                                <a:pt x="21704" y="10236"/>
                              </a:lnTo>
                              <a:cubicBezTo>
                                <a:pt x="27775" y="3404"/>
                                <a:pt x="35852" y="0"/>
                                <a:pt x="4592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6" name="Shape 79"/>
                      <wps:cNvSpPr/>
                      <wps:spPr>
                        <a:xfrm>
                          <a:off x="5409384" y="610622"/>
                          <a:ext cx="38157" cy="294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57" h="29441">
                              <a:moveTo>
                                <a:pt x="13716" y="0"/>
                              </a:moveTo>
                              <a:cubicBezTo>
                                <a:pt x="17507" y="3474"/>
                                <a:pt x="21517" y="6077"/>
                                <a:pt x="25743" y="7812"/>
                              </a:cubicBezTo>
                              <a:lnTo>
                                <a:pt x="38157" y="10237"/>
                              </a:lnTo>
                              <a:lnTo>
                                <a:pt x="38157" y="29441"/>
                              </a:lnTo>
                              <a:lnTo>
                                <a:pt x="18298" y="26370"/>
                              </a:lnTo>
                              <a:cubicBezTo>
                                <a:pt x="11859" y="24273"/>
                                <a:pt x="5760" y="21127"/>
                                <a:pt x="0" y="16929"/>
                              </a:cubicBezTo>
                              <a:lnTo>
                                <a:pt x="137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7" name="Shape 80"/>
                      <wps:cNvSpPr/>
                      <wps:spPr>
                        <a:xfrm>
                          <a:off x="5408952" y="508781"/>
                          <a:ext cx="38589" cy="953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589" h="95326">
                              <a:moveTo>
                                <a:pt x="37846" y="0"/>
                              </a:moveTo>
                              <a:lnTo>
                                <a:pt x="38589" y="166"/>
                              </a:lnTo>
                              <a:lnTo>
                                <a:pt x="38589" y="17955"/>
                              </a:lnTo>
                              <a:lnTo>
                                <a:pt x="26822" y="22492"/>
                              </a:lnTo>
                              <a:cubicBezTo>
                                <a:pt x="23698" y="25616"/>
                                <a:pt x="22136" y="29629"/>
                                <a:pt x="22136" y="34557"/>
                              </a:cubicBezTo>
                              <a:cubicBezTo>
                                <a:pt x="22136" y="40056"/>
                                <a:pt x="23660" y="44463"/>
                                <a:pt x="26683" y="47790"/>
                              </a:cubicBezTo>
                              <a:lnTo>
                                <a:pt x="38589" y="52636"/>
                              </a:lnTo>
                              <a:lnTo>
                                <a:pt x="38589" y="69834"/>
                              </a:lnTo>
                              <a:lnTo>
                                <a:pt x="36983" y="69723"/>
                              </a:lnTo>
                              <a:lnTo>
                                <a:pt x="33427" y="69202"/>
                              </a:lnTo>
                              <a:cubicBezTo>
                                <a:pt x="33007" y="69202"/>
                                <a:pt x="31471" y="69812"/>
                                <a:pt x="28766" y="71057"/>
                              </a:cubicBezTo>
                              <a:cubicBezTo>
                                <a:pt x="26099" y="72314"/>
                                <a:pt x="24740" y="73596"/>
                                <a:pt x="24740" y="74930"/>
                              </a:cubicBezTo>
                              <a:cubicBezTo>
                                <a:pt x="24740" y="77241"/>
                                <a:pt x="26734" y="78397"/>
                                <a:pt x="30734" y="78397"/>
                              </a:cubicBezTo>
                              <a:lnTo>
                                <a:pt x="38589" y="77270"/>
                              </a:lnTo>
                              <a:lnTo>
                                <a:pt x="38589" y="94311"/>
                              </a:lnTo>
                              <a:lnTo>
                                <a:pt x="36716" y="94463"/>
                              </a:lnTo>
                              <a:cubicBezTo>
                                <a:pt x="31928" y="95047"/>
                                <a:pt x="28296" y="95326"/>
                                <a:pt x="25870" y="95326"/>
                              </a:cubicBezTo>
                              <a:cubicBezTo>
                                <a:pt x="10935" y="95326"/>
                                <a:pt x="3467" y="89967"/>
                                <a:pt x="3467" y="79273"/>
                              </a:cubicBezTo>
                              <a:cubicBezTo>
                                <a:pt x="3467" y="76200"/>
                                <a:pt x="4712" y="73190"/>
                                <a:pt x="7201" y="70244"/>
                              </a:cubicBezTo>
                              <a:cubicBezTo>
                                <a:pt x="9703" y="67285"/>
                                <a:pt x="12586" y="65113"/>
                                <a:pt x="15888" y="63729"/>
                              </a:cubicBezTo>
                              <a:cubicBezTo>
                                <a:pt x="5296" y="56845"/>
                                <a:pt x="0" y="47079"/>
                                <a:pt x="0" y="34468"/>
                              </a:cubicBezTo>
                              <a:cubicBezTo>
                                <a:pt x="0" y="24511"/>
                                <a:pt x="3645" y="16294"/>
                                <a:pt x="10935" y="9766"/>
                              </a:cubicBezTo>
                              <a:cubicBezTo>
                                <a:pt x="18224" y="3264"/>
                                <a:pt x="27191" y="0"/>
                                <a:pt x="3784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8" name="Shape 81"/>
                      <wps:cNvSpPr/>
                      <wps:spPr>
                        <a:xfrm>
                          <a:off x="5447541" y="584575"/>
                          <a:ext cx="43707" cy="555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07" h="55563">
                              <a:moveTo>
                                <a:pt x="12021" y="0"/>
                              </a:moveTo>
                              <a:cubicBezTo>
                                <a:pt x="33141" y="0"/>
                                <a:pt x="43707" y="8484"/>
                                <a:pt x="43707" y="25438"/>
                              </a:cubicBezTo>
                              <a:cubicBezTo>
                                <a:pt x="43707" y="34811"/>
                                <a:pt x="39478" y="42177"/>
                                <a:pt x="31033" y="47523"/>
                              </a:cubicBezTo>
                              <a:cubicBezTo>
                                <a:pt x="22587" y="52883"/>
                                <a:pt x="12389" y="55563"/>
                                <a:pt x="476" y="55563"/>
                              </a:cubicBezTo>
                              <a:lnTo>
                                <a:pt x="0" y="55489"/>
                              </a:lnTo>
                              <a:lnTo>
                                <a:pt x="0" y="36284"/>
                              </a:lnTo>
                              <a:lnTo>
                                <a:pt x="908" y="36462"/>
                              </a:lnTo>
                              <a:cubicBezTo>
                                <a:pt x="7157" y="36462"/>
                                <a:pt x="12313" y="35535"/>
                                <a:pt x="16364" y="33680"/>
                              </a:cubicBezTo>
                              <a:cubicBezTo>
                                <a:pt x="20415" y="31839"/>
                                <a:pt x="22447" y="29286"/>
                                <a:pt x="22447" y="26048"/>
                              </a:cubicBezTo>
                              <a:cubicBezTo>
                                <a:pt x="22447" y="20549"/>
                                <a:pt x="17952" y="17793"/>
                                <a:pt x="8985" y="17793"/>
                              </a:cubicBezTo>
                              <a:lnTo>
                                <a:pt x="0" y="18518"/>
                              </a:lnTo>
                              <a:lnTo>
                                <a:pt x="0" y="1477"/>
                              </a:lnTo>
                              <a:lnTo>
                                <a:pt x="1175" y="1308"/>
                              </a:lnTo>
                              <a:cubicBezTo>
                                <a:pt x="5404" y="432"/>
                                <a:pt x="9011" y="0"/>
                                <a:pt x="120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9" name="Shape 82"/>
                      <wps:cNvSpPr/>
                      <wps:spPr>
                        <a:xfrm>
                          <a:off x="5447541" y="503574"/>
                          <a:ext cx="43707" cy="753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07" h="75362">
                              <a:moveTo>
                                <a:pt x="28696" y="0"/>
                              </a:moveTo>
                              <a:lnTo>
                                <a:pt x="43707" y="13627"/>
                              </a:lnTo>
                              <a:lnTo>
                                <a:pt x="33382" y="21184"/>
                              </a:lnTo>
                              <a:cubicBezTo>
                                <a:pt x="36963" y="26632"/>
                                <a:pt x="38767" y="33058"/>
                                <a:pt x="38767" y="40462"/>
                              </a:cubicBezTo>
                              <a:cubicBezTo>
                                <a:pt x="38767" y="51054"/>
                                <a:pt x="35541" y="59525"/>
                                <a:pt x="29077" y="65849"/>
                              </a:cubicBezTo>
                              <a:cubicBezTo>
                                <a:pt x="22625" y="72199"/>
                                <a:pt x="14484" y="75362"/>
                                <a:pt x="4642" y="75362"/>
                              </a:cubicBezTo>
                              <a:lnTo>
                                <a:pt x="0" y="75041"/>
                              </a:lnTo>
                              <a:lnTo>
                                <a:pt x="0" y="57843"/>
                              </a:lnTo>
                              <a:lnTo>
                                <a:pt x="387" y="58001"/>
                              </a:lnTo>
                              <a:cubicBezTo>
                                <a:pt x="5531" y="58001"/>
                                <a:pt x="9506" y="56375"/>
                                <a:pt x="12287" y="53137"/>
                              </a:cubicBezTo>
                              <a:cubicBezTo>
                                <a:pt x="15056" y="49898"/>
                                <a:pt x="16453" y="45428"/>
                                <a:pt x="16453" y="39764"/>
                              </a:cubicBezTo>
                              <a:cubicBezTo>
                                <a:pt x="16453" y="35077"/>
                                <a:pt x="14967" y="31102"/>
                                <a:pt x="11983" y="27864"/>
                              </a:cubicBezTo>
                              <a:cubicBezTo>
                                <a:pt x="8998" y="24638"/>
                                <a:pt x="5137" y="23012"/>
                                <a:pt x="387" y="23012"/>
                              </a:cubicBezTo>
                              <a:lnTo>
                                <a:pt x="0" y="23162"/>
                              </a:lnTo>
                              <a:lnTo>
                                <a:pt x="0" y="5373"/>
                              </a:lnTo>
                              <a:lnTo>
                                <a:pt x="20187" y="9893"/>
                              </a:lnTo>
                              <a:lnTo>
                                <a:pt x="28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" name="Shape 83"/>
                      <wps:cNvSpPr/>
                      <wps:spPr>
                        <a:xfrm>
                          <a:off x="5498788" y="508960"/>
                          <a:ext cx="46279" cy="964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79" h="96457">
                              <a:moveTo>
                                <a:pt x="46190" y="0"/>
                              </a:moveTo>
                              <a:lnTo>
                                <a:pt x="46279" y="15"/>
                              </a:lnTo>
                              <a:lnTo>
                                <a:pt x="46279" y="18234"/>
                              </a:lnTo>
                              <a:lnTo>
                                <a:pt x="31474" y="23246"/>
                              </a:lnTo>
                              <a:cubicBezTo>
                                <a:pt x="27626" y="26645"/>
                                <a:pt x="24949" y="31744"/>
                                <a:pt x="23444" y="38545"/>
                              </a:cubicBezTo>
                              <a:lnTo>
                                <a:pt x="46279" y="38545"/>
                              </a:lnTo>
                              <a:lnTo>
                                <a:pt x="46279" y="54864"/>
                              </a:lnTo>
                              <a:lnTo>
                                <a:pt x="22657" y="54864"/>
                              </a:lnTo>
                              <a:cubicBezTo>
                                <a:pt x="23076" y="62268"/>
                                <a:pt x="25616" y="68034"/>
                                <a:pt x="30302" y="72149"/>
                              </a:cubicBezTo>
                              <a:lnTo>
                                <a:pt x="46279" y="77349"/>
                              </a:lnTo>
                              <a:lnTo>
                                <a:pt x="46279" y="96425"/>
                              </a:lnTo>
                              <a:lnTo>
                                <a:pt x="46012" y="96457"/>
                              </a:lnTo>
                              <a:cubicBezTo>
                                <a:pt x="31839" y="96457"/>
                                <a:pt x="20625" y="92291"/>
                                <a:pt x="12370" y="83998"/>
                              </a:cubicBezTo>
                              <a:cubicBezTo>
                                <a:pt x="4128" y="75692"/>
                                <a:pt x="0" y="64097"/>
                                <a:pt x="0" y="49225"/>
                              </a:cubicBezTo>
                              <a:cubicBezTo>
                                <a:pt x="0" y="34569"/>
                                <a:pt x="4534" y="22720"/>
                                <a:pt x="13589" y="13627"/>
                              </a:cubicBezTo>
                              <a:cubicBezTo>
                                <a:pt x="22644" y="4534"/>
                                <a:pt x="33515" y="0"/>
                                <a:pt x="4619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" name="Shape 84"/>
                      <wps:cNvSpPr/>
                      <wps:spPr>
                        <a:xfrm>
                          <a:off x="5545067" y="579534"/>
                          <a:ext cx="33947" cy="258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47" h="25851">
                              <a:moveTo>
                                <a:pt x="25527" y="0"/>
                              </a:moveTo>
                              <a:lnTo>
                                <a:pt x="33947" y="16586"/>
                              </a:lnTo>
                              <a:cubicBezTo>
                                <a:pt x="30124" y="19679"/>
                                <a:pt x="25365" y="22003"/>
                                <a:pt x="19664" y="23554"/>
                              </a:cubicBezTo>
                              <a:lnTo>
                                <a:pt x="0" y="25851"/>
                              </a:lnTo>
                              <a:lnTo>
                                <a:pt x="0" y="6775"/>
                              </a:lnTo>
                              <a:lnTo>
                                <a:pt x="2946" y="7734"/>
                              </a:lnTo>
                              <a:cubicBezTo>
                                <a:pt x="12852" y="7734"/>
                                <a:pt x="20371" y="5156"/>
                                <a:pt x="255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2" name="Shape 85"/>
                      <wps:cNvSpPr/>
                      <wps:spPr>
                        <a:xfrm>
                          <a:off x="5545067" y="508975"/>
                          <a:ext cx="44628" cy="548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28" h="54849">
                              <a:moveTo>
                                <a:pt x="0" y="0"/>
                              </a:moveTo>
                              <a:lnTo>
                                <a:pt x="18143" y="2998"/>
                              </a:lnTo>
                              <a:cubicBezTo>
                                <a:pt x="23555" y="5008"/>
                                <a:pt x="28302" y="8024"/>
                                <a:pt x="32385" y="12050"/>
                              </a:cubicBezTo>
                              <a:cubicBezTo>
                                <a:pt x="40538" y="20102"/>
                                <a:pt x="44628" y="30338"/>
                                <a:pt x="44628" y="42784"/>
                              </a:cubicBezTo>
                              <a:cubicBezTo>
                                <a:pt x="44628" y="45451"/>
                                <a:pt x="44018" y="49465"/>
                                <a:pt x="42799" y="54849"/>
                              </a:cubicBezTo>
                              <a:lnTo>
                                <a:pt x="0" y="54849"/>
                              </a:lnTo>
                              <a:lnTo>
                                <a:pt x="0" y="38530"/>
                              </a:lnTo>
                              <a:lnTo>
                                <a:pt x="22835" y="38530"/>
                              </a:lnTo>
                              <a:cubicBezTo>
                                <a:pt x="21336" y="24928"/>
                                <a:pt x="13805" y="18134"/>
                                <a:pt x="254" y="18134"/>
                              </a:cubicBezTo>
                              <a:lnTo>
                                <a:pt x="0" y="182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" name="Shape 86"/>
                      <wps:cNvSpPr/>
                      <wps:spPr>
                        <a:xfrm>
                          <a:off x="5606351" y="508964"/>
                          <a:ext cx="62941" cy="9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41" h="94717">
                              <a:moveTo>
                                <a:pt x="45923" y="0"/>
                              </a:moveTo>
                              <a:cubicBezTo>
                                <a:pt x="53327" y="0"/>
                                <a:pt x="59004" y="1118"/>
                                <a:pt x="62941" y="3378"/>
                              </a:cubicBezTo>
                              <a:lnTo>
                                <a:pt x="53734" y="21958"/>
                              </a:lnTo>
                              <a:cubicBezTo>
                                <a:pt x="49847" y="19418"/>
                                <a:pt x="45593" y="18136"/>
                                <a:pt x="40970" y="18136"/>
                              </a:cubicBezTo>
                              <a:cubicBezTo>
                                <a:pt x="35941" y="18136"/>
                                <a:pt x="31458" y="20422"/>
                                <a:pt x="27559" y="24994"/>
                              </a:cubicBezTo>
                              <a:cubicBezTo>
                                <a:pt x="23647" y="29578"/>
                                <a:pt x="21704" y="35154"/>
                                <a:pt x="21704" y="41758"/>
                              </a:cubicBezTo>
                              <a:lnTo>
                                <a:pt x="21704" y="94717"/>
                              </a:lnTo>
                              <a:lnTo>
                                <a:pt x="0" y="94717"/>
                              </a:lnTo>
                              <a:lnTo>
                                <a:pt x="0" y="1727"/>
                              </a:lnTo>
                              <a:lnTo>
                                <a:pt x="21704" y="1727"/>
                              </a:lnTo>
                              <a:lnTo>
                                <a:pt x="21704" y="10236"/>
                              </a:lnTo>
                              <a:cubicBezTo>
                                <a:pt x="27775" y="3404"/>
                                <a:pt x="35852" y="0"/>
                                <a:pt x="4592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" name="Shape 87"/>
                      <wps:cNvSpPr/>
                      <wps:spPr>
                        <a:xfrm>
                          <a:off x="5681412" y="508959"/>
                          <a:ext cx="129362" cy="9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362" h="94717">
                              <a:moveTo>
                                <a:pt x="42723" y="0"/>
                              </a:moveTo>
                              <a:cubicBezTo>
                                <a:pt x="55042" y="0"/>
                                <a:pt x="64338" y="3365"/>
                                <a:pt x="70586" y="10071"/>
                              </a:cubicBezTo>
                              <a:cubicBezTo>
                                <a:pt x="73304" y="7010"/>
                                <a:pt x="77101" y="4547"/>
                                <a:pt x="81966" y="2743"/>
                              </a:cubicBezTo>
                              <a:cubicBezTo>
                                <a:pt x="86817" y="902"/>
                                <a:pt x="91681" y="0"/>
                                <a:pt x="96545" y="0"/>
                              </a:cubicBezTo>
                              <a:cubicBezTo>
                                <a:pt x="106896" y="0"/>
                                <a:pt x="114960" y="2959"/>
                                <a:pt x="120714" y="8890"/>
                              </a:cubicBezTo>
                              <a:cubicBezTo>
                                <a:pt x="126479" y="14834"/>
                                <a:pt x="129362" y="22987"/>
                                <a:pt x="129362" y="33338"/>
                              </a:cubicBezTo>
                              <a:lnTo>
                                <a:pt x="129362" y="94717"/>
                              </a:lnTo>
                              <a:lnTo>
                                <a:pt x="107658" y="94717"/>
                              </a:lnTo>
                              <a:lnTo>
                                <a:pt x="107658" y="36462"/>
                              </a:lnTo>
                              <a:cubicBezTo>
                                <a:pt x="107658" y="24244"/>
                                <a:pt x="102184" y="18148"/>
                                <a:pt x="91249" y="18148"/>
                              </a:cubicBezTo>
                              <a:cubicBezTo>
                                <a:pt x="88011" y="18148"/>
                                <a:pt x="84886" y="19101"/>
                                <a:pt x="81876" y="21006"/>
                              </a:cubicBezTo>
                              <a:cubicBezTo>
                                <a:pt x="78854" y="22924"/>
                                <a:pt x="76746" y="25121"/>
                                <a:pt x="75540" y="27610"/>
                              </a:cubicBezTo>
                              <a:lnTo>
                                <a:pt x="75540" y="94717"/>
                              </a:lnTo>
                              <a:lnTo>
                                <a:pt x="53835" y="94717"/>
                              </a:lnTo>
                              <a:lnTo>
                                <a:pt x="53835" y="33071"/>
                              </a:lnTo>
                              <a:cubicBezTo>
                                <a:pt x="53835" y="28499"/>
                                <a:pt x="52413" y="24867"/>
                                <a:pt x="49581" y="22187"/>
                              </a:cubicBezTo>
                              <a:cubicBezTo>
                                <a:pt x="46736" y="19482"/>
                                <a:pt x="42748" y="18148"/>
                                <a:pt x="37592" y="18148"/>
                              </a:cubicBezTo>
                              <a:cubicBezTo>
                                <a:pt x="34887" y="18148"/>
                                <a:pt x="31915" y="19164"/>
                                <a:pt x="28689" y="21184"/>
                              </a:cubicBezTo>
                              <a:cubicBezTo>
                                <a:pt x="25489" y="23203"/>
                                <a:pt x="23164" y="25438"/>
                                <a:pt x="21704" y="27864"/>
                              </a:cubicBezTo>
                              <a:lnTo>
                                <a:pt x="21704" y="94717"/>
                              </a:lnTo>
                              <a:lnTo>
                                <a:pt x="0" y="94717"/>
                              </a:lnTo>
                              <a:lnTo>
                                <a:pt x="0" y="1740"/>
                              </a:lnTo>
                              <a:lnTo>
                                <a:pt x="14935" y="1740"/>
                              </a:lnTo>
                              <a:lnTo>
                                <a:pt x="19367" y="9893"/>
                              </a:lnTo>
                              <a:cubicBezTo>
                                <a:pt x="25374" y="3302"/>
                                <a:pt x="33172" y="0"/>
                                <a:pt x="4272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" name="Shape 88"/>
                      <wps:cNvSpPr/>
                      <wps:spPr>
                        <a:xfrm>
                          <a:off x="5827240" y="508960"/>
                          <a:ext cx="46279" cy="964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79" h="96457">
                              <a:moveTo>
                                <a:pt x="46190" y="0"/>
                              </a:moveTo>
                              <a:lnTo>
                                <a:pt x="46279" y="15"/>
                              </a:lnTo>
                              <a:lnTo>
                                <a:pt x="46279" y="18234"/>
                              </a:lnTo>
                              <a:lnTo>
                                <a:pt x="31474" y="23246"/>
                              </a:lnTo>
                              <a:cubicBezTo>
                                <a:pt x="27625" y="26645"/>
                                <a:pt x="24950" y="31744"/>
                                <a:pt x="23444" y="38545"/>
                              </a:cubicBezTo>
                              <a:lnTo>
                                <a:pt x="46279" y="38545"/>
                              </a:lnTo>
                              <a:lnTo>
                                <a:pt x="46279" y="54864"/>
                              </a:lnTo>
                              <a:lnTo>
                                <a:pt x="22657" y="54864"/>
                              </a:lnTo>
                              <a:cubicBezTo>
                                <a:pt x="23076" y="62268"/>
                                <a:pt x="25616" y="68034"/>
                                <a:pt x="30302" y="72149"/>
                              </a:cubicBezTo>
                              <a:lnTo>
                                <a:pt x="46279" y="77349"/>
                              </a:lnTo>
                              <a:lnTo>
                                <a:pt x="46279" y="96425"/>
                              </a:lnTo>
                              <a:lnTo>
                                <a:pt x="46012" y="96457"/>
                              </a:lnTo>
                              <a:cubicBezTo>
                                <a:pt x="31839" y="96457"/>
                                <a:pt x="20625" y="92291"/>
                                <a:pt x="12370" y="83998"/>
                              </a:cubicBezTo>
                              <a:cubicBezTo>
                                <a:pt x="4128" y="75692"/>
                                <a:pt x="0" y="64097"/>
                                <a:pt x="0" y="49225"/>
                              </a:cubicBezTo>
                              <a:cubicBezTo>
                                <a:pt x="0" y="34569"/>
                                <a:pt x="4534" y="22720"/>
                                <a:pt x="13589" y="13627"/>
                              </a:cubicBezTo>
                              <a:cubicBezTo>
                                <a:pt x="22644" y="4534"/>
                                <a:pt x="33516" y="0"/>
                                <a:pt x="4619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6" name="Shape 89"/>
                      <wps:cNvSpPr/>
                      <wps:spPr>
                        <a:xfrm>
                          <a:off x="5873518" y="579534"/>
                          <a:ext cx="33948" cy="258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48" h="25851">
                              <a:moveTo>
                                <a:pt x="25527" y="0"/>
                              </a:moveTo>
                              <a:lnTo>
                                <a:pt x="33948" y="16586"/>
                              </a:lnTo>
                              <a:cubicBezTo>
                                <a:pt x="30125" y="19679"/>
                                <a:pt x="25366" y="22003"/>
                                <a:pt x="19665" y="23554"/>
                              </a:cubicBezTo>
                              <a:lnTo>
                                <a:pt x="0" y="25851"/>
                              </a:lnTo>
                              <a:lnTo>
                                <a:pt x="0" y="6775"/>
                              </a:lnTo>
                              <a:lnTo>
                                <a:pt x="2947" y="7734"/>
                              </a:lnTo>
                              <a:cubicBezTo>
                                <a:pt x="12853" y="7734"/>
                                <a:pt x="20371" y="5156"/>
                                <a:pt x="255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7" name="Shape 90"/>
                      <wps:cNvSpPr/>
                      <wps:spPr>
                        <a:xfrm>
                          <a:off x="5873518" y="508975"/>
                          <a:ext cx="44628" cy="548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28" h="54849">
                              <a:moveTo>
                                <a:pt x="0" y="0"/>
                              </a:moveTo>
                              <a:lnTo>
                                <a:pt x="18144" y="2998"/>
                              </a:lnTo>
                              <a:cubicBezTo>
                                <a:pt x="23556" y="5008"/>
                                <a:pt x="28302" y="8025"/>
                                <a:pt x="32386" y="12050"/>
                              </a:cubicBezTo>
                              <a:cubicBezTo>
                                <a:pt x="40539" y="20102"/>
                                <a:pt x="44628" y="30338"/>
                                <a:pt x="44628" y="42784"/>
                              </a:cubicBezTo>
                              <a:cubicBezTo>
                                <a:pt x="44628" y="45451"/>
                                <a:pt x="44018" y="49465"/>
                                <a:pt x="42800" y="54849"/>
                              </a:cubicBezTo>
                              <a:lnTo>
                                <a:pt x="0" y="54849"/>
                              </a:lnTo>
                              <a:lnTo>
                                <a:pt x="0" y="38530"/>
                              </a:lnTo>
                              <a:lnTo>
                                <a:pt x="22835" y="38530"/>
                              </a:lnTo>
                              <a:cubicBezTo>
                                <a:pt x="21337" y="24928"/>
                                <a:pt x="13805" y="18134"/>
                                <a:pt x="254" y="18134"/>
                              </a:cubicBezTo>
                              <a:lnTo>
                                <a:pt x="0" y="182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8" name="Shape 91"/>
                      <wps:cNvSpPr/>
                      <wps:spPr>
                        <a:xfrm>
                          <a:off x="5928724" y="510696"/>
                          <a:ext cx="33858" cy="929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858" h="92977">
                              <a:moveTo>
                                <a:pt x="0" y="0"/>
                              </a:moveTo>
                              <a:lnTo>
                                <a:pt x="33858" y="0"/>
                              </a:lnTo>
                              <a:lnTo>
                                <a:pt x="33858" y="92977"/>
                              </a:lnTo>
                              <a:lnTo>
                                <a:pt x="11887" y="92977"/>
                              </a:lnTo>
                              <a:lnTo>
                                <a:pt x="11887" y="17793"/>
                              </a:lnTo>
                              <a:lnTo>
                                <a:pt x="0" y="177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9" name="Shape 92"/>
                      <wps:cNvSpPr/>
                      <wps:spPr>
                        <a:xfrm>
                          <a:off x="5939226" y="474666"/>
                          <a:ext cx="25172" cy="25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72" h="25171">
                              <a:moveTo>
                                <a:pt x="12586" y="0"/>
                              </a:moveTo>
                              <a:cubicBezTo>
                                <a:pt x="16053" y="0"/>
                                <a:pt x="19025" y="1232"/>
                                <a:pt x="21476" y="3696"/>
                              </a:cubicBezTo>
                              <a:cubicBezTo>
                                <a:pt x="23953" y="6147"/>
                                <a:pt x="25172" y="9119"/>
                                <a:pt x="25172" y="12586"/>
                              </a:cubicBezTo>
                              <a:cubicBezTo>
                                <a:pt x="25172" y="16065"/>
                                <a:pt x="23953" y="19025"/>
                                <a:pt x="21476" y="21476"/>
                              </a:cubicBezTo>
                              <a:cubicBezTo>
                                <a:pt x="19025" y="23952"/>
                                <a:pt x="16053" y="25171"/>
                                <a:pt x="12586" y="25171"/>
                              </a:cubicBezTo>
                              <a:cubicBezTo>
                                <a:pt x="9119" y="25171"/>
                                <a:pt x="6147" y="23952"/>
                                <a:pt x="3696" y="21476"/>
                              </a:cubicBezTo>
                              <a:cubicBezTo>
                                <a:pt x="1219" y="19025"/>
                                <a:pt x="0" y="16065"/>
                                <a:pt x="0" y="12586"/>
                              </a:cubicBezTo>
                              <a:cubicBezTo>
                                <a:pt x="0" y="9119"/>
                                <a:pt x="1219" y="6147"/>
                                <a:pt x="3696" y="3696"/>
                              </a:cubicBezTo>
                              <a:cubicBezTo>
                                <a:pt x="6147" y="1232"/>
                                <a:pt x="9119" y="0"/>
                                <a:pt x="1258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0" name="Shape 93"/>
                      <wps:cNvSpPr/>
                      <wps:spPr>
                        <a:xfrm>
                          <a:off x="5980875" y="508963"/>
                          <a:ext cx="65277" cy="964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77" h="96444">
                              <a:moveTo>
                                <a:pt x="32727" y="0"/>
                              </a:moveTo>
                              <a:cubicBezTo>
                                <a:pt x="42392" y="0"/>
                                <a:pt x="51473" y="2172"/>
                                <a:pt x="59982" y="6502"/>
                              </a:cubicBezTo>
                              <a:lnTo>
                                <a:pt x="53733" y="23355"/>
                              </a:lnTo>
                              <a:cubicBezTo>
                                <a:pt x="48984" y="19291"/>
                                <a:pt x="42392" y="17272"/>
                                <a:pt x="33947" y="17272"/>
                              </a:cubicBezTo>
                              <a:cubicBezTo>
                                <a:pt x="26365" y="17272"/>
                                <a:pt x="22568" y="20282"/>
                                <a:pt x="22568" y="26302"/>
                              </a:cubicBezTo>
                              <a:cubicBezTo>
                                <a:pt x="22568" y="28664"/>
                                <a:pt x="23813" y="30810"/>
                                <a:pt x="26301" y="32728"/>
                              </a:cubicBezTo>
                              <a:cubicBezTo>
                                <a:pt x="28790" y="34633"/>
                                <a:pt x="34112" y="37186"/>
                                <a:pt x="42278" y="40411"/>
                              </a:cubicBezTo>
                              <a:cubicBezTo>
                                <a:pt x="50431" y="43612"/>
                                <a:pt x="56311" y="47511"/>
                                <a:pt x="59893" y="52083"/>
                              </a:cubicBezTo>
                              <a:cubicBezTo>
                                <a:pt x="63487" y="56667"/>
                                <a:pt x="65277" y="62179"/>
                                <a:pt x="65277" y="68669"/>
                              </a:cubicBezTo>
                              <a:cubicBezTo>
                                <a:pt x="65277" y="77292"/>
                                <a:pt x="62078" y="84074"/>
                                <a:pt x="55689" y="89027"/>
                              </a:cubicBezTo>
                              <a:cubicBezTo>
                                <a:pt x="49288" y="93967"/>
                                <a:pt x="40601" y="96444"/>
                                <a:pt x="29604" y="96444"/>
                              </a:cubicBezTo>
                              <a:cubicBezTo>
                                <a:pt x="23406" y="96444"/>
                                <a:pt x="18440" y="95936"/>
                                <a:pt x="14719" y="94932"/>
                              </a:cubicBezTo>
                              <a:cubicBezTo>
                                <a:pt x="10972" y="93916"/>
                                <a:pt x="6185" y="91846"/>
                                <a:pt x="343" y="88722"/>
                              </a:cubicBezTo>
                              <a:lnTo>
                                <a:pt x="8064" y="71450"/>
                              </a:lnTo>
                              <a:cubicBezTo>
                                <a:pt x="14554" y="76594"/>
                                <a:pt x="21869" y="79172"/>
                                <a:pt x="30035" y="79172"/>
                              </a:cubicBezTo>
                              <a:cubicBezTo>
                                <a:pt x="38481" y="79172"/>
                                <a:pt x="42710" y="76162"/>
                                <a:pt x="42710" y="70142"/>
                              </a:cubicBezTo>
                              <a:cubicBezTo>
                                <a:pt x="42710" y="66612"/>
                                <a:pt x="41427" y="63716"/>
                                <a:pt x="38887" y="61468"/>
                              </a:cubicBezTo>
                              <a:cubicBezTo>
                                <a:pt x="36347" y="59207"/>
                                <a:pt x="31394" y="56540"/>
                                <a:pt x="24041" y="53480"/>
                              </a:cubicBezTo>
                              <a:cubicBezTo>
                                <a:pt x="8013" y="46812"/>
                                <a:pt x="0" y="37503"/>
                                <a:pt x="0" y="25514"/>
                              </a:cubicBezTo>
                              <a:cubicBezTo>
                                <a:pt x="0" y="17475"/>
                                <a:pt x="3060" y="11201"/>
                                <a:pt x="9195" y="6731"/>
                              </a:cubicBezTo>
                              <a:cubicBezTo>
                                <a:pt x="15342" y="2235"/>
                                <a:pt x="23177" y="0"/>
                                <a:pt x="327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1" name="Shape 94"/>
                      <wps:cNvSpPr/>
                      <wps:spPr>
                        <a:xfrm>
                          <a:off x="6055343" y="483783"/>
                          <a:ext cx="61126" cy="1216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126" h="121628">
                              <a:moveTo>
                                <a:pt x="32474" y="0"/>
                              </a:moveTo>
                              <a:lnTo>
                                <a:pt x="32474" y="26911"/>
                              </a:lnTo>
                              <a:lnTo>
                                <a:pt x="58001" y="26911"/>
                              </a:lnTo>
                              <a:lnTo>
                                <a:pt x="58001" y="44361"/>
                              </a:lnTo>
                              <a:lnTo>
                                <a:pt x="32474" y="44361"/>
                              </a:lnTo>
                              <a:lnTo>
                                <a:pt x="32474" y="85077"/>
                              </a:lnTo>
                              <a:cubicBezTo>
                                <a:pt x="32474" y="91732"/>
                                <a:pt x="33516" y="96444"/>
                                <a:pt x="35599" y="99174"/>
                              </a:cubicBezTo>
                              <a:cubicBezTo>
                                <a:pt x="37681" y="101930"/>
                                <a:pt x="41326" y="103315"/>
                                <a:pt x="46533" y="103315"/>
                              </a:cubicBezTo>
                              <a:cubicBezTo>
                                <a:pt x="51753" y="103315"/>
                                <a:pt x="56604" y="101892"/>
                                <a:pt x="61126" y="99060"/>
                              </a:cubicBezTo>
                              <a:lnTo>
                                <a:pt x="61126" y="119024"/>
                              </a:lnTo>
                              <a:cubicBezTo>
                                <a:pt x="56083" y="120764"/>
                                <a:pt x="48908" y="121628"/>
                                <a:pt x="39599" y="121628"/>
                              </a:cubicBezTo>
                              <a:cubicBezTo>
                                <a:pt x="30328" y="121628"/>
                                <a:pt x="23203" y="119012"/>
                                <a:pt x="18238" y="113767"/>
                              </a:cubicBezTo>
                              <a:cubicBezTo>
                                <a:pt x="13259" y="108534"/>
                                <a:pt x="10770" y="101079"/>
                                <a:pt x="10770" y="91415"/>
                              </a:cubicBezTo>
                              <a:lnTo>
                                <a:pt x="10770" y="44361"/>
                              </a:lnTo>
                              <a:lnTo>
                                <a:pt x="0" y="44361"/>
                              </a:lnTo>
                              <a:lnTo>
                                <a:pt x="0" y="26911"/>
                              </a:lnTo>
                              <a:lnTo>
                                <a:pt x="10770" y="26911"/>
                              </a:lnTo>
                              <a:lnTo>
                                <a:pt x="10770" y="7988"/>
                              </a:lnTo>
                              <a:lnTo>
                                <a:pt x="324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2" name="Shape 95"/>
                      <wps:cNvSpPr/>
                      <wps:spPr>
                        <a:xfrm>
                          <a:off x="6126334" y="508960"/>
                          <a:ext cx="46279" cy="964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79" h="96457">
                              <a:moveTo>
                                <a:pt x="46190" y="0"/>
                              </a:moveTo>
                              <a:lnTo>
                                <a:pt x="46279" y="15"/>
                              </a:lnTo>
                              <a:lnTo>
                                <a:pt x="46279" y="18234"/>
                              </a:lnTo>
                              <a:lnTo>
                                <a:pt x="31474" y="23246"/>
                              </a:lnTo>
                              <a:cubicBezTo>
                                <a:pt x="27625" y="26645"/>
                                <a:pt x="24950" y="31744"/>
                                <a:pt x="23444" y="38545"/>
                              </a:cubicBezTo>
                              <a:lnTo>
                                <a:pt x="46279" y="38545"/>
                              </a:lnTo>
                              <a:lnTo>
                                <a:pt x="46279" y="54864"/>
                              </a:lnTo>
                              <a:lnTo>
                                <a:pt x="22657" y="54864"/>
                              </a:lnTo>
                              <a:cubicBezTo>
                                <a:pt x="23076" y="62268"/>
                                <a:pt x="25616" y="68034"/>
                                <a:pt x="30302" y="72149"/>
                              </a:cubicBezTo>
                              <a:lnTo>
                                <a:pt x="46279" y="77349"/>
                              </a:lnTo>
                              <a:lnTo>
                                <a:pt x="46279" y="96425"/>
                              </a:lnTo>
                              <a:lnTo>
                                <a:pt x="46012" y="96457"/>
                              </a:lnTo>
                              <a:cubicBezTo>
                                <a:pt x="31839" y="96457"/>
                                <a:pt x="20625" y="92291"/>
                                <a:pt x="12370" y="83998"/>
                              </a:cubicBezTo>
                              <a:cubicBezTo>
                                <a:pt x="4128" y="75692"/>
                                <a:pt x="0" y="64097"/>
                                <a:pt x="0" y="49225"/>
                              </a:cubicBezTo>
                              <a:cubicBezTo>
                                <a:pt x="0" y="34569"/>
                                <a:pt x="4534" y="22720"/>
                                <a:pt x="13589" y="13627"/>
                              </a:cubicBezTo>
                              <a:cubicBezTo>
                                <a:pt x="22644" y="4534"/>
                                <a:pt x="33516" y="0"/>
                                <a:pt x="4619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3" name="Shape 96"/>
                      <wps:cNvSpPr/>
                      <wps:spPr>
                        <a:xfrm>
                          <a:off x="6172613" y="579534"/>
                          <a:ext cx="33948" cy="258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48" h="25851">
                              <a:moveTo>
                                <a:pt x="25527" y="0"/>
                              </a:moveTo>
                              <a:lnTo>
                                <a:pt x="33948" y="16586"/>
                              </a:lnTo>
                              <a:cubicBezTo>
                                <a:pt x="30125" y="19679"/>
                                <a:pt x="25366" y="22003"/>
                                <a:pt x="19665" y="23554"/>
                              </a:cubicBezTo>
                              <a:lnTo>
                                <a:pt x="0" y="25851"/>
                              </a:lnTo>
                              <a:lnTo>
                                <a:pt x="0" y="6775"/>
                              </a:lnTo>
                              <a:lnTo>
                                <a:pt x="2947" y="7734"/>
                              </a:lnTo>
                              <a:cubicBezTo>
                                <a:pt x="12853" y="7734"/>
                                <a:pt x="20371" y="5156"/>
                                <a:pt x="255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4" name="Shape 97"/>
                      <wps:cNvSpPr/>
                      <wps:spPr>
                        <a:xfrm>
                          <a:off x="6172613" y="508975"/>
                          <a:ext cx="44628" cy="548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28" h="54849">
                              <a:moveTo>
                                <a:pt x="0" y="0"/>
                              </a:moveTo>
                              <a:lnTo>
                                <a:pt x="18144" y="2998"/>
                              </a:lnTo>
                              <a:cubicBezTo>
                                <a:pt x="23556" y="5008"/>
                                <a:pt x="28302" y="8025"/>
                                <a:pt x="32386" y="12050"/>
                              </a:cubicBezTo>
                              <a:cubicBezTo>
                                <a:pt x="40539" y="20102"/>
                                <a:pt x="44628" y="30338"/>
                                <a:pt x="44628" y="42784"/>
                              </a:cubicBezTo>
                              <a:cubicBezTo>
                                <a:pt x="44628" y="45451"/>
                                <a:pt x="44018" y="49465"/>
                                <a:pt x="42800" y="54849"/>
                              </a:cubicBezTo>
                              <a:lnTo>
                                <a:pt x="0" y="54849"/>
                              </a:lnTo>
                              <a:lnTo>
                                <a:pt x="0" y="38530"/>
                              </a:lnTo>
                              <a:lnTo>
                                <a:pt x="22835" y="38530"/>
                              </a:lnTo>
                              <a:cubicBezTo>
                                <a:pt x="21337" y="24928"/>
                                <a:pt x="13805" y="18134"/>
                                <a:pt x="254" y="18134"/>
                              </a:cubicBezTo>
                              <a:lnTo>
                                <a:pt x="0" y="182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5" name="Shape 98"/>
                      <wps:cNvSpPr/>
                      <wps:spPr>
                        <a:xfrm>
                          <a:off x="6233897" y="508964"/>
                          <a:ext cx="62941" cy="94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41" h="94717">
                              <a:moveTo>
                                <a:pt x="45924" y="0"/>
                              </a:moveTo>
                              <a:cubicBezTo>
                                <a:pt x="53328" y="0"/>
                                <a:pt x="59004" y="1118"/>
                                <a:pt x="62941" y="3378"/>
                              </a:cubicBezTo>
                              <a:lnTo>
                                <a:pt x="53734" y="21958"/>
                              </a:lnTo>
                              <a:cubicBezTo>
                                <a:pt x="49847" y="19418"/>
                                <a:pt x="45593" y="18136"/>
                                <a:pt x="40970" y="18136"/>
                              </a:cubicBezTo>
                              <a:cubicBezTo>
                                <a:pt x="35941" y="18136"/>
                                <a:pt x="31458" y="20422"/>
                                <a:pt x="27560" y="24994"/>
                              </a:cubicBezTo>
                              <a:cubicBezTo>
                                <a:pt x="23647" y="29578"/>
                                <a:pt x="21705" y="35154"/>
                                <a:pt x="21705" y="41758"/>
                              </a:cubicBezTo>
                              <a:lnTo>
                                <a:pt x="21705" y="94717"/>
                              </a:lnTo>
                              <a:lnTo>
                                <a:pt x="0" y="94717"/>
                              </a:lnTo>
                              <a:lnTo>
                                <a:pt x="0" y="1727"/>
                              </a:lnTo>
                              <a:lnTo>
                                <a:pt x="21705" y="1727"/>
                              </a:lnTo>
                              <a:lnTo>
                                <a:pt x="21705" y="10236"/>
                              </a:lnTo>
                              <a:cubicBezTo>
                                <a:pt x="27775" y="3404"/>
                                <a:pt x="35852" y="0"/>
                                <a:pt x="4592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3F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E4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6" name="Rectangle 99"/>
                      <wps:cNvSpPr/>
                      <wps:spPr>
                        <a:xfrm>
                          <a:off x="6296709" y="481946"/>
                          <a:ext cx="66095" cy="2106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D208AD" w14:textId="77777777" w:rsidR="008C521E" w:rsidRDefault="008C521E" w:rsidP="00C830FE"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color w:val="007E44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7C337F" id="Group 316" o:spid="_x0000_s1026" style="position:absolute;margin-left:0;margin-top:-15.75pt;width:496.15pt;height:81pt;z-index:-251657216;mso-width-relative:margin;mso-height-relative:margin" coordsize="63691,10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">
              <v:shape id="Shape 6" o:spid="_x0000_s1027" style="position:absolute;left:12;top:5046;width:62950;height:5008;visibility:visible;mso-wrap-style:square;v-text-anchor:top" coordsize="6295047,500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" path="m6295047,439738c5234382,500799,4506951,451180,4049268,398971,3533356,340119,2173770,,1536459,,807619,,302032,169964,,258737e" filled="f" strokecolor="#007d3f" strokeweight=".44239mm">
                <v:stroke miterlimit="1" joinstyle="miter"/>
                <v:path arrowok="t" textboxrect="0,0,6295047,500799"/>
              </v:shape>
              <v:shape id="Shape 7" o:spid="_x0000_s1028" style="position:absolute;top:6842;width:62955;height:3904;visibility:visible;mso-wrap-style:square;v-text-anchor:top" coordsize="6295543,390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" path="m6295543,39662c6116854,13271,5920676,,5714784,2769,5103597,10935,4539628,122212,4239400,171209v-283401,46228,-621754,87223,-923100,125361c3014955,334721,2668473,366078,2363445,373304v-380949,9030,-966610,17132,-1367435,13538c705066,384251,450482,368795,210452,350736,119291,343878,50787,336525,,329806e" filled="f" strokecolor="#007d3f" strokeweight=".44239mm">
                <v:stroke miterlimit="1" joinstyle="miter"/>
                <v:path arrowok="t" textboxrect="0,0,6295543,390436"/>
              </v:shape>
              <v:shape id="Shape 8" o:spid="_x0000_s1029" style="position:absolute;left:43978;top:4357;width:1623;height:1948;visibility:visible;mso-wrap-style:square;v-text-anchor:top" coordsize="162294,194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" path="m,l162294,r,194742c72758,194742,89,122657,,32461l,xe" fillcolor="#e53c39" stroked="f" strokeweight="0">
                <v:stroke miterlimit="83231f" joinstyle="miter"/>
                <v:path arrowok="t" textboxrect="0,0,162294,194742"/>
              </v:shape>
              <v:shape id="Shape 335" o:spid="_x0000_s1030" style="position:absolute;left:45601;top:2451;width:1623;height:1906;visibility:visible;mso-wrap-style:square;v-text-anchor:top" coordsize="162293,190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" path="m,l162293,r,190691l,190691,,e" fillcolor="#e53c39" stroked="f" strokeweight="0">
                <v:stroke miterlimit="83231f" joinstyle="miter"/>
                <v:path arrowok="t" textboxrect="0,0,162293,190691"/>
              </v:shape>
              <v:shape id="Shape 10" o:spid="_x0000_s1031" style="position:absolute;left:45601;top:4357;width:1623;height:1948;visibility:visible;mso-wrap-style:square;v-text-anchor:top" coordsize="162293,194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" path="m,l162293,r-13,32093c162280,121996,89268,194742,,194742l,xe" fillcolor="#f4e943" stroked="f" strokeweight="0">
                <v:stroke miterlimit="83231f" joinstyle="miter"/>
                <v:path arrowok="t" textboxrect="0,0,162293,194742"/>
              </v:shape>
              <v:shape id="Shape 11" o:spid="_x0000_s1032" style="position:absolute;left:43978;top:2451;width:1623;height:1906;visibility:visible;mso-wrap-style:square;v-text-anchor:top" coordsize="162294,190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" path="m26,l162294,r,190691l,190691,26,xe" fillcolor="#f4e943" stroked="f" strokeweight="0">
                <v:stroke miterlimit="83231f" joinstyle="miter"/>
                <v:path arrowok="t" textboxrect="0,0,162294,190691"/>
              </v:shape>
              <v:shape id="Shape 12" o:spid="_x0000_s1033" style="position:absolute;left:43979;top:2450;width:3245;height:3855;visibility:visible;mso-wrap-style:square;v-text-anchor:top" coordsize="324561,38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" path="m324561,223152l324561,,,,51,222796v89,90195,72961,162649,162217,162649c251536,385445,324561,313055,324561,223152xe" filled="f" strokecolor="#110f0d" strokeweight=".1351mm">
                <v:stroke miterlimit="1" joinstyle="miter" endcap="square"/>
                <v:path arrowok="t" textboxrect="0,0,324561,385445"/>
              </v:shape>
              <v:shape id="Shape 13" o:spid="_x0000_s1034" style="position:absolute;left:45601;top:2450;width:0;height:3855;visibility:visible;mso-wrap-style:square;v-text-anchor:top" coordsize="0,38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" path="m,385445l,e" filled="f" strokecolor="#110f0d" strokeweight=".04517mm">
                <v:stroke miterlimit="1" joinstyle="miter"/>
                <v:path arrowok="t" textboxrect="0,0,0,385445"/>
              </v:shape>
              <v:shape id="Shape 14" o:spid="_x0000_s1035" style="position:absolute;left:43979;top:4357;width:3245;height:0;visibility:visible;mso-wrap-style:square;v-text-anchor:top" coordsize="3245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" path="m324574,l,e" filled="f" strokecolor="#110f0d" strokeweight=".04517mm">
                <v:stroke miterlimit="1" joinstyle="miter"/>
                <v:path arrowok="t" textboxrect="0,0,324574,0"/>
              </v:shape>
              <v:shape id="Shape 15" o:spid="_x0000_s1036" style="position:absolute;left:44275;top:3008;width:1327;height:2687;visibility:visible;mso-wrap-style:square;v-text-anchor:top" coordsize="132734,268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" path="m99695,r33039,l132734,67577r-33039,l99695,48222c75133,57455,55575,76759,45962,101155r19977,l65939,168719r-20549,c54788,193764,74625,213601,99695,222987r,-21883l132734,201104r,67565l99695,268669r,-16269c59220,241008,27203,209118,15723,168719l,168719,,101155r16180,c28029,61417,59741,30074,99695,18783l99695,xe" fillcolor="#110f0d" stroked="f" strokeweight="0">
                <v:stroke miterlimit="83231f" joinstyle="miter"/>
                <v:path arrowok="t" textboxrect="0,0,132734,268669"/>
              </v:shape>
              <v:shape id="Shape 16" o:spid="_x0000_s1037" style="position:absolute;left:45602;top:3008;width:1316;height:2687;visibility:visible;mso-wrap-style:square;v-text-anchor:top" coordsize="131642,268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" path="m,l32899,r,18809c72815,30137,104477,61455,116313,101155r15329,l131642,168719r-14859,c105315,209093,73323,240944,32899,252374r,16295l,268669,,201104r32899,l32899,222961v25083,-9398,44984,-29210,54445,-54242l65703,168719r,-67564l86760,101155c77083,76784,57486,57506,32899,48247r,19330l,67577,,xe" fillcolor="#110f0d" stroked="f" strokeweight="0">
                <v:stroke miterlimit="83231f" joinstyle="miter"/>
                <v:path arrowok="t" textboxrect="0,0,131642,268669"/>
              </v:shape>
              <v:shape id="Shape 17" o:spid="_x0000_s1038" style="position:absolute;left:47775;top:64;width:1134;height:1454;visibility:visible;mso-wrap-style:square;v-text-anchor:top" coordsize="113309,145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" path="m,l25794,r,69545l75209,r29363,l59030,63500r54279,81852l82448,145352,41961,83439,25794,105562r,39790l,145352,,xe" fillcolor="#acacac" stroked="f" strokeweight="0">
                <v:stroke miterlimit="83231f" joinstyle="miter"/>
                <v:path arrowok="t" textboxrect="0,0,113309,145352"/>
              </v:shape>
              <v:shape id="Shape 18" o:spid="_x0000_s1039" style="position:absolute;left:49074;top:435;width:931;height:1083;visibility:visible;mso-wrap-style:square;v-text-anchor:top" coordsize="93167,10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" path="m52286,c64922,,74905,3785,82207,11354v7303,7582,10960,18148,10960,31699l93167,108242r-24803,l68364,46825v,-9055,-1740,-15672,-5207,-19837c59677,22809,54013,20726,46139,20726v-3632,,-7531,1029,-11659,3087c30353,25857,27127,28410,24803,31445r,76797l,108242,,1981r17856,l22428,11900c29172,3962,39129,,52286,xe" fillcolor="#acacac" stroked="f" strokeweight="0">
                <v:stroke miterlimit="83231f" joinstyle="miter"/>
                <v:path arrowok="t" textboxrect="0,0,93167,108242"/>
              </v:shape>
              <v:shape id="Shape 19" o:spid="_x0000_s1040" style="position:absolute;left:50263;top:435;width:528;height:1102;visibility:visible;mso-wrap-style:square;v-text-anchor:top" coordsize="52877,110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" path="m52781,r96,16l52877,20840,35965,26568v-4399,3887,-7460,9716,-9181,17488l52877,44056r,18657l25895,62713v458,8471,3366,15049,8725,19735l52877,88398r,21803l52578,110236v-16205,,-29019,-4750,-38443,-14237c4712,86512,,73266,,56261,,39535,5169,25971,15520,15583,25883,5194,38291,,52781,xe" fillcolor="#acacac" stroked="f" strokeweight="0">
                <v:stroke miterlimit="83231f" joinstyle="miter"/>
                <v:path arrowok="t" textboxrect="0,0,52877,110236"/>
              </v:shape>
              <v:shape id="Shape 20" o:spid="_x0000_s1041" style="position:absolute;left:50791;top:1242;width:388;height:295;visibility:visible;mso-wrap-style:square;v-text-anchor:top" coordsize="38792,29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" path="m29178,r9614,18948c34430,22492,28991,25146,22476,26914l,29531,,7728,3372,8826c14687,8826,23285,5893,29178,xe" fillcolor="#acacac" stroked="f" strokeweight="0">
                <v:stroke miterlimit="83231f" joinstyle="miter"/>
                <v:path arrowok="t" textboxrect="0,0,38792,29531"/>
              </v:shape>
              <v:shape id="Shape 21" o:spid="_x0000_s1042" style="position:absolute;left:50791;top:435;width:510;height:627;visibility:visible;mso-wrap-style:square;v-text-anchor:top" coordsize="50997,62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" path="m,l20741,3437v6183,2300,11606,5748,16273,10339c46336,22971,50997,34681,50997,48905v,3048,-686,7632,-2083,13792l,62697,,44041r26092,c24378,28496,15780,20723,298,20723l,20824,,xe" fillcolor="#acacac" stroked="f" strokeweight="0">
                <v:stroke miterlimit="83231f" joinstyle="miter"/>
                <v:path arrowok="t" textboxrect="0,0,50997,62697"/>
              </v:shape>
              <v:shape id="Shape 22" o:spid="_x0000_s1043" style="position:absolute;left:51495;top:455;width:387;height:1063;visibility:visible;mso-wrap-style:square;v-text-anchor:top" coordsize="38697,106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" path="m,l38697,r,106261l13589,106261r,-85916l,20345,,xe" fillcolor="#acacac" stroked="f" strokeweight="0">
                <v:stroke miterlimit="83231f" joinstyle="miter"/>
                <v:path arrowok="t" textboxrect="0,0,38697,106261"/>
              </v:shape>
              <v:shape id="Shape 23" o:spid="_x0000_s1044" style="position:absolute;left:51615;top:43;width:288;height:288;visibility:visible;mso-wrap-style:square;v-text-anchor:top" coordsize="28778,28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" path="m14389,v3975,,7353,1410,10173,4216c27368,7036,28778,10414,28778,14389v,3963,-1410,7353,-4216,10173c21742,27368,18364,28778,14389,28778v-3975,,-7353,-1410,-10173,-4216c1410,21742,,18352,,14389,,10414,1410,7036,4216,4216,7036,1410,10414,,14389,xe" fillcolor="#acacac" stroked="f" strokeweight="0">
                <v:stroke miterlimit="83231f" joinstyle="miter"/>
                <v:path arrowok="t" textboxrect="0,0,28778,28778"/>
              </v:shape>
              <v:shape id="Shape 24" o:spid="_x0000_s1045" style="position:absolute;left:52210;top:435;width:487;height:1499;visibility:visible;mso-wrap-style:square;v-text-anchor:top" coordsize="48762,14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" path="m47727,r1035,163l48762,22087,40678,21031v-5956,,-11252,2324,-15875,6947l24803,83833v4496,3645,9767,5461,15774,5461l48762,88158r,21653l46139,110236v-7810,,-14922,-1562,-21336,-4674l24803,149924,,149924,,1981r24803,l24803,9131c31014,3048,38659,,47727,xe" fillcolor="#acacac" stroked="f" strokeweight="0">
                <v:stroke miterlimit="83231f" joinstyle="miter"/>
                <v:path arrowok="t" textboxrect="0,0,48762,149924"/>
              </v:shape>
              <v:shape id="Shape 25" o:spid="_x0000_s1046" style="position:absolute;left:52697;top:437;width:498;height:1096;visibility:visible;mso-wrap-style:square;v-text-anchor:top" coordsize="49765,109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" path="m,l21192,3335v19051,6996,28573,24483,28573,52458c49765,73192,45091,86591,35719,95976v-4680,4699,-10214,8223,-16604,10573l,109648,,87995r6566,-910c10675,85721,13976,83676,16478,80952v4991,-5461,7481,-14072,7481,-25857c23959,42534,21482,33683,16529,28564,14046,25999,10754,24075,6652,22792l,21924,,xe" fillcolor="#acacac" stroked="f" strokeweight="0">
                <v:stroke miterlimit="83231f" joinstyle="miter"/>
                <v:path arrowok="t" textboxrect="0,0,49765,109648"/>
              </v:shape>
              <v:shape id="Shape 26" o:spid="_x0000_s1047" style="position:absolute;left:53452;top:435;width:488;height:1499;visibility:visible;mso-wrap-style:square;v-text-anchor:top" coordsize="48762,14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" path="m47727,r1035,163l48762,22087,40678,21031v-5956,,-11252,2324,-15875,6947l24803,83833v4496,3645,9767,5461,15774,5461l48762,88158r,21653l46139,110236v-7810,,-14922,-1562,-21336,-4674l24803,149924,,149924,,1981r24803,l24803,9131c31014,3048,38659,,47727,xe" fillcolor="#acacac" stroked="f" strokeweight="0">
                <v:stroke miterlimit="83231f" joinstyle="miter"/>
                <v:path arrowok="t" textboxrect="0,0,48762,149924"/>
              </v:shape>
              <v:shape id="Shape 27" o:spid="_x0000_s1048" style="position:absolute;left:53940;top:437;width:498;height:1096;visibility:visible;mso-wrap-style:square;v-text-anchor:top" coordsize="49765,109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" path="m,l21192,3335v19051,6996,28573,24483,28573,52458c49765,73192,45091,86591,35719,95976v-4680,4699,-10214,8223,-16604,10573l,109648,,87995r6566,-910c10675,85721,13976,83676,16478,80952v4991,-5461,7481,-14072,7481,-25857c23959,42534,21482,33683,16529,28564,14046,25999,10754,24075,6652,22792l,21924,,xe" fillcolor="#acacac" stroked="f" strokeweight="0">
                <v:stroke miterlimit="83231f" joinstyle="miter"/>
                <v:path arrowok="t" textboxrect="0,0,49765,109648"/>
              </v:shape>
              <v:shape id="Shape 336" o:spid="_x0000_s1049" style="position:absolute;left:54689;top:812;width:525;height:233;visibility:visible;mso-wrap-style:square;v-text-anchor:top" coordsize="52489,23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" path="m,l52489,r,23317l,23317,,e" fillcolor="#acacac" stroked="f" strokeweight="0">
                <v:stroke miterlimit="83231f" joinstyle="miter"/>
                <v:path arrowok="t" textboxrect="0,0,52489,23317"/>
              </v:shape>
              <v:shape id="Shape 29" o:spid="_x0000_s1050" style="position:absolute;left:55535;top:64;width:1091;height:1454;visibility:visible;mso-wrap-style:square;v-text-anchor:top" coordsize="109144,145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" path="m,l25794,r,56947l83642,56947,83642,r25502,l109144,145352r-25502,l83642,79870r-57848,l25794,145352,,145352,,xe" fillcolor="#acacac" stroked="f" strokeweight="0">
                <v:stroke miterlimit="83231f" joinstyle="miter"/>
                <v:path arrowok="t" textboxrect="0,0,109144,145352"/>
              </v:shape>
              <v:shape id="Shape 30" o:spid="_x0000_s1051" style="position:absolute;left:56906;top:435;width:529;height:1102;visibility:visible;mso-wrap-style:square;v-text-anchor:top" coordsize="52877,110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" path="m52781,r96,16l52877,20840,35964,26568v-4398,3887,-7459,9716,-9180,17488l52877,44056r,18657l25895,62713v458,8471,3366,15049,8725,19735l52877,88398r,21803l52578,110236v-16205,,-29020,-4750,-38442,-14237c4712,86512,,73266,,56261,,39535,5169,25971,15519,15583,25883,5194,38291,,52781,xe" fillcolor="#acacac" stroked="f" strokeweight="0">
                <v:stroke miterlimit="83231f" joinstyle="miter"/>
                <v:path arrowok="t" textboxrect="0,0,52877,110236"/>
              </v:shape>
              <v:shape id="Shape 31" o:spid="_x0000_s1052" style="position:absolute;left:57435;top:1242;width:388;height:295;visibility:visible;mso-wrap-style:square;v-text-anchor:top" coordsize="38792,29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" path="m29178,r9614,18948c34430,22492,28990,25146,22476,26914l,29531,,7728,3372,8826c14687,8826,23285,5893,29178,xe" fillcolor="#acacac" stroked="f" strokeweight="0">
                <v:stroke miterlimit="83231f" joinstyle="miter"/>
                <v:path arrowok="t" textboxrect="0,0,38792,29531"/>
              </v:shape>
              <v:shape id="Shape 32" o:spid="_x0000_s1053" style="position:absolute;left:57435;top:435;width:510;height:627;visibility:visible;mso-wrap-style:square;v-text-anchor:top" coordsize="50997,62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" path="m,l20741,3437v6183,2300,11606,5748,16273,10339c46336,22971,50997,34681,50997,48905v,3048,-686,7632,-2083,13792l,62697,,44041r26092,c24378,28496,15780,20723,298,20723l,20824,,xe" fillcolor="#acacac" stroked="f" strokeweight="0">
                <v:stroke miterlimit="83231f" joinstyle="miter"/>
                <v:path arrowok="t" textboxrect="0,0,50997,62697"/>
              </v:shape>
              <v:shape id="Shape 33" o:spid="_x0000_s1054" style="position:absolute;left:58135;top:455;width:387;height:1063;visibility:visible;mso-wrap-style:square;v-text-anchor:top" coordsize="38697,106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" path="m,l38697,r,106261l13589,106261r,-85916l,20345,,xe" fillcolor="#acacac" stroked="f" strokeweight="0">
                <v:stroke miterlimit="83231f" joinstyle="miter"/>
                <v:path arrowok="t" textboxrect="0,0,38697,106261"/>
              </v:shape>
              <v:shape id="Shape 34" o:spid="_x0000_s1055" style="position:absolute;left:58255;top:43;width:288;height:288;visibility:visible;mso-wrap-style:square;v-text-anchor:top" coordsize="28778,28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" path="m14389,v3975,,7353,1410,10173,4216c27368,7036,28778,10414,28778,14389v,3963,-1410,7353,-4216,10173c21742,27368,18364,28778,14389,28778v-3975,,-7353,-1410,-10173,-4216c1410,21742,,18352,,14389,,10414,1410,7036,4216,4216,7036,1410,10414,,14389,xe" fillcolor="#acacac" stroked="f" strokeweight="0">
                <v:stroke miterlimit="83231f" joinstyle="miter"/>
                <v:path arrowok="t" textboxrect="0,0,28778,28778"/>
              </v:shape>
              <v:shape id="Shape 35" o:spid="_x0000_s1056" style="position:absolute;left:58912;width:366;height:1537;visibility:visible;mso-wrap-style:square;v-text-anchor:top" coordsize="36513,153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" path="m24803,r,119469c24803,132563,28715,140360,36513,142875v-3836,7277,-10377,10922,-19647,10922c5614,153797,,145986,,130378l,5956,24803,xe" fillcolor="#acacac" stroked="f" strokeweight="0">
                <v:stroke miterlimit="83231f" joinstyle="miter"/>
                <v:path arrowok="t" textboxrect="0,0,36513,153797"/>
              </v:shape>
              <v:shape id="Shape 36" o:spid="_x0000_s1057" style="position:absolute;left:59510;width:487;height:1537;visibility:visible;mso-wrap-style:square;v-text-anchor:top" coordsize="48666,153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" path="m24803,r,49606c31420,45580,38633,43561,46431,43561r2235,390l48666,67064,41567,64592v-7340,,-12928,2083,-16764,6249l24803,126301v3632,4306,8572,6452,14783,6452l48666,131490r,21640l44945,153784v-9855,,-18313,-2603,-25400,-7836l13983,153784,,153784,,5956,24803,xe" fillcolor="#acacac" stroked="f" strokeweight="0">
                <v:stroke miterlimit="83231f" joinstyle="miter"/>
                <v:path arrowok="t" textboxrect="0,0,48666,153784"/>
              </v:shape>
              <v:shape id="Shape 37" o:spid="_x0000_s1058" style="position:absolute;left:59997;top:439;width:496;height:1092;visibility:visible;mso-wrap-style:square;v-text-anchor:top" coordsize="49657,109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" path="m,l18825,3289v6267,2455,11782,6138,16545,11053c44895,24159,49657,36744,49657,52086v,17805,-4800,31877,-14389,42227c30474,99489,24829,103369,18331,105955l,109178,,87538r6255,-870c10497,85246,13869,83112,16371,80267v5004,-5689,7493,-14783,7493,-27279c23864,42205,21282,34119,16121,28728l,23113,,xe" fillcolor="#acacac" stroked="f" strokeweight="0">
                <v:stroke miterlimit="83231f" joinstyle="miter"/>
                <v:path arrowok="t" textboxrect="0,0,49657,109178"/>
              </v:shape>
              <v:shape id="Shape 38" o:spid="_x0000_s1059" style="position:absolute;left:60701;top:825;width:443;height:712;visibility:visible;mso-wrap-style:square;v-text-anchor:top" coordsize="44253,71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" path="m44253,r,20087l32147,22733v-4896,3210,-7344,8023,-7344,14437c24803,46695,30328,51457,41377,51457r2876,-958l44253,69707r-7436,1499c25362,71206,16370,68348,9830,62621,3277,56906,,48778,,38262,,25956,4623,16329,13843,9395,18459,5922,24044,3315,30600,1577l44253,xe" fillcolor="#acacac" stroked="f" strokeweight="0">
                <v:stroke miterlimit="83231f" joinstyle="miter"/>
                <v:path arrowok="t" textboxrect="0,0,44253,71206"/>
              </v:shape>
              <v:shape id="Shape 39" o:spid="_x0000_s1060" style="position:absolute;left:60811;top:435;width:333;height:254;visibility:visible;mso-wrap-style:square;v-text-anchor:top" coordsize="3323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" path="m30455,r2775,365l33230,21916,28766,20739v-9322,,-17120,1550,-23419,4661l,6147c8522,2057,18682,,30455,xe" fillcolor="#acacac" stroked="f" strokeweight="0">
                <v:stroke miterlimit="83231f" joinstyle="miter"/>
                <v:path arrowok="t" textboxrect="0,0,33230,25400"/>
              </v:shape>
              <v:shape id="Shape 40" o:spid="_x0000_s1061" style="position:absolute;left:61144;top:439;width:526;height:1098;visibility:visible;mso-wrap-style:square;v-text-anchor:top" coordsize="52686,109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" path="m,l18285,2404v5937,1844,10792,4610,14563,8293c40380,18076,44152,32046,44152,52620r,22720c44152,89500,46996,98391,52686,102035v-2045,3569,-4331,5766,-6845,6592c43326,109452,40443,109871,37205,109871v-3569,,-6782,-1333,-9614,-3975c24746,103255,22828,100384,21837,97273v-2247,3708,-6171,6731,-11759,9068l,108372,,89164,13868,84541v3722,-3721,5582,-9303,5582,-16745l19450,57877c15221,57027,12046,56582,9925,56582l,58752,,38665,8934,37634v2909,,6350,495,10313,1486c19247,32871,17272,28185,13321,25061l,21551,,xe" fillcolor="#acacac" stroked="f" strokeweight="0">
                <v:stroke miterlimit="83231f" joinstyle="miter"/>
                <v:path arrowok="t" textboxrect="0,0,52686,109871"/>
              </v:shape>
              <v:shape id="Shape 41" o:spid="_x0000_s1062" style="position:absolute;left:61864;top:439;width:496;height:1098;visibility:visible;mso-wrap-style:square;v-text-anchor:top" coordsize="49555,10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" path="m49555,r,23539l33833,29771v-5360,6045,-8039,14732,-8039,26047c25794,66861,28457,75145,33782,80668r15773,5456l49555,109576r-1841,306c32893,109882,21234,105196,12738,95798,4255,86413,,73319,,56504,,39715,4864,26037,14631,15483,19507,10206,25000,6250,31111,3613l49555,xe" fillcolor="#acacac" stroked="f" strokeweight="0">
                <v:stroke miterlimit="83231f" joinstyle="miter"/>
                <v:path arrowok="t" textboxrect="0,0,49555,109882"/>
              </v:shape>
              <v:shape id="Shape 42" o:spid="_x0000_s1063" style="position:absolute;left:62360;width:486;height:1534;visibility:visible;mso-wrap-style:square;v-text-anchor:top" coordsize="48565,153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" path="m48565,r,151803l23762,151803r,-6451c21717,147612,18238,149568,13348,151257l,153478,,130026r8179,2829c10567,132855,13488,132144,16968,130721v3466,-1422,5740,-2857,6794,-4318l23762,70942c18466,66713,12942,64592,7189,64592l,67441,,43902r1740,-341c9805,43561,17145,45212,23762,48514r,-42558l48565,xe" fillcolor="#acacac" stroked="f" strokeweight="0">
                <v:stroke miterlimit="83231f" joinstyle="miter"/>
                <v:path arrowok="t" textboxrect="0,0,48565,153478"/>
              </v:shape>
              <v:rect id="Rectangle 43" o:spid="_x0000_s1064" style="position:absolute;left:43368;top:2372;width:5627;height:2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0MJ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LlnQwnBAAAA3AAAAA8AAAAA&#10;AAAAAAAAAAAABwIAAGRycy9kb3ducmV2LnhtbFBLBQYAAAAAAwADALcAAAD1AgAAAAA=&#10;" filled="f" stroked="f">
                <v:textbox inset="0,0,0,0">
                  <w:txbxContent>
                    <w:p w14:paraId="482A6995" w14:textId="77777777" w:rsidR="008C521E" w:rsidRDefault="008C521E" w:rsidP="00C830FE">
                      <w:r>
                        <w:rPr>
                          <w:rFonts w:ascii="Trebuchet MS" w:eastAsia="Trebuchet MS" w:hAnsi="Trebuchet MS" w:cs="Trebuchet MS"/>
                          <w:b/>
                          <w:color w:val="74B43C"/>
                          <w:sz w:val="36"/>
                        </w:rPr>
                        <w:t xml:space="preserve">      </w:t>
                      </w:r>
                    </w:p>
                  </w:txbxContent>
                </v:textbox>
              </v:rect>
              <v:shape id="Shape 44" o:spid="_x0000_s1065" style="position:absolute;left:47731;top:2302;width:1045;height:1785;visibility:visible;mso-wrap-style:square;v-text-anchor:top" coordsize="104508,178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" path="m52654,c72618,,87262,3734,96609,11201l87313,37592c76543,29896,65202,26048,53251,26048v-7061,,-12548,1854,-16434,5588c32931,35369,30975,40221,30975,46190v,9893,10973,20193,32880,30874c75412,82715,83731,87922,88836,92672v5106,4750,8992,10287,11672,16611c103175,115608,104508,122657,104508,130429v,13983,-5524,25502,-16548,34531c76924,173990,62141,178499,43599,178499,27496,178499,12967,174346,,166014l11316,138557v12090,8484,23990,12725,35687,12725c64999,151282,73990,145009,73990,132436v,-5893,-2121,-11507,-6362,-16853c63386,110249,54648,104254,41415,97625,28181,90983,19266,85522,14668,81242,10071,76962,6541,71869,4064,65989,1588,60096,343,53569,343,46418,343,33071,5245,21996,15024,13195,24803,4407,37351,,52654,xe" fillcolor="#007d3f" stroked="f" strokeweight="0">
                <v:stroke miterlimit="83231f" joinstyle="miter"/>
                <v:path arrowok="t" textboxrect="0,0,104508,178499"/>
              </v:shape>
              <v:shape id="Shape 45" o:spid="_x0000_s1066" style="position:absolute;left:48950;top:2430;width:830;height:1651;visibility:visible;mso-wrap-style:square;v-text-anchor:top" coordsize="82944,165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" path="m44043,r,36525l78702,36525r,23686l44043,60211r,55257c44043,124511,45466,130886,48285,134607v2832,3734,7798,5601,14859,5601c70218,140208,76810,138290,82944,134442r,27102c76098,163893,66358,165075,53721,165075v-12573,,-22238,-3556,-28994,-10668c17983,147295,14605,137198,14605,124066r,-63855l,60211,,36525r14605,l14605,10846,44043,xe" fillcolor="#007d3f" stroked="f" strokeweight="0">
                <v:stroke miterlimit="83231f" joinstyle="miter"/>
                <v:path arrowok="t" textboxrect="0,0,82944,165075"/>
              </v:shape>
              <v:shape id="Shape 46" o:spid="_x0000_s1067" style="position:absolute;left:49947;top:3236;width:526;height:845;visibility:visible;mso-wrap-style:square;v-text-anchor:top" coordsize="52533,8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" path="m52533,r,23853l38160,26994v-5813,3810,-8721,9525,-8721,17145c29439,55454,36004,61106,49123,61106r3410,-1137l52533,82776r-8833,1774c30111,84550,19431,81159,11659,74365,3886,67570,,57931,,45434,,30829,5474,19399,16433,11157,21907,7029,28540,3934,36328,1870l52533,xe" fillcolor="#007d3f" stroked="f" strokeweight="0">
                <v:stroke miterlimit="83231f" joinstyle="miter"/>
                <v:path arrowok="t" textboxrect="0,0,52533,84550"/>
              </v:shape>
              <v:shape id="Shape 47" o:spid="_x0000_s1068" style="position:absolute;left:50078;top:2772;width:395;height:302;visibility:visible;mso-wrap-style:square;v-text-anchor:top" coordsize="39465,30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" path="m36169,r3296,433l39465,26021,34176,24625v-11075,,-20346,1854,-27813,5538l,7302c10135,2438,22187,,36169,xe" fillcolor="#007d3f" stroked="f" strokeweight="0">
                <v:stroke miterlimit="83231f" joinstyle="miter"/>
                <v:path arrowok="t" textboxrect="0,0,39465,30163"/>
              </v:shape>
              <v:shape id="Shape 48" o:spid="_x0000_s1069" style="position:absolute;left:50473;top:2776;width:625;height:1305;visibility:visible;mso-wrap-style:square;v-text-anchor:top" coordsize="62567,130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" path="m,l21714,2853v7052,2191,12817,5477,17294,9858c47962,21462,52445,38061,52445,62483r,26987c52445,106285,55810,116851,62567,121157v-2426,4242,-5144,6858,-8116,7836c51454,129983,48038,130466,44190,130466v-4242,,-8052,-1575,-11418,-4712c29382,122617,27108,119201,25927,115505v-2667,4407,-7328,8001,-13957,10783l,128692,,105885r16472,-5491c20889,95976,23095,89350,23095,80517r,-11786c18066,67715,14307,67194,11780,67194l,69769,,45916,10624,44690v3441,,7531,597,12242,1778c22866,39045,20520,33476,15828,29763l,25587,,xe" fillcolor="#007d3f" stroked="f" strokeweight="0">
                <v:stroke miterlimit="83231f" joinstyle="miter"/>
                <v:path arrowok="t" textboxrect="0,0,62567,130466"/>
              </v:shape>
              <v:shape id="Shape 49" o:spid="_x0000_s1070" style="position:absolute;left:51281;top:2776;width:588;height:1305;visibility:visible;mso-wrap-style:square;v-text-anchor:top" coordsize="58846,130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" path="m58846,r,26050l51745,27274v-4536,1797,-8393,4493,-11575,8087c33808,42549,30633,52861,30633,66285v,19679,7108,31978,21329,36898l58846,104203r,25940l56655,130509v-17590,,-31433,-5575,-41529,-16739c5029,102620,,87075,,67111,,47172,5779,30928,17374,18393,23165,12132,29686,7433,36940,4300l58846,xe" fillcolor="#007d3f" stroked="f" strokeweight="0">
                <v:stroke miterlimit="83231f" joinstyle="miter"/>
                <v:path arrowok="t" textboxrect="0,0,58846,130509"/>
              </v:shape>
              <v:shape id="Shape 50" o:spid="_x0000_s1071" style="position:absolute;left:51869;top:2255;width:577;height:1823;visibility:visible;mso-wrap-style:square;v-text-anchor:top" coordsize="57664,18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" path="m57664,r,180264l28213,180264r,-7658c25787,175273,21647,177610,15830,179616l,182260,,156320r9709,1439c12541,157759,16021,156921,20136,155219v4127,-1676,6820,-3390,8077,-5118l28213,84239c21927,79210,15361,76695,8541,76695l,78167,,52117r2051,-403c11640,51714,20364,53683,28213,57607r,-50546l57664,xe" fillcolor="#007d3f" stroked="f" strokeweight="0">
                <v:stroke miterlimit="83231f" joinstyle="miter"/>
                <v:path arrowok="t" textboxrect="0,0,57664,182260"/>
              </v:shape>
              <v:shape id="Shape 51" o:spid="_x0000_s1072" style="position:absolute;left:52663;top:2430;width:830;height:1651;visibility:visible;mso-wrap-style:square;v-text-anchor:top" coordsize="82944,165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" path="m44043,r,36525l78702,36525r,23686l44043,60211r,55257c44043,124511,45466,130886,48285,134607v2832,3734,7798,5601,14859,5601c70218,140208,76810,138290,82944,134442r,27102c76098,163893,66358,165075,53721,165075v-12573,,-22238,-3556,-28994,-10668c17983,147295,14605,137198,14605,124066r,-63855l,60211,,36525r14605,l14605,10846,44043,xe" fillcolor="#007d3f" stroked="f" strokeweight="0">
                <v:stroke miterlimit="83231f" joinstyle="miter"/>
                <v:path arrowok="t" textboxrect="0,0,82944,165075"/>
              </v:shape>
              <v:shape id="Shape 52" o:spid="_x0000_s1073" style="position:absolute;left:54427;top:2301;width:754;height:1786;visibility:visible;mso-wrap-style:square;v-text-anchor:top" coordsize="75406,17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" path="m74232,r1174,207l75406,27444r-1174,-228c60566,27216,50076,32702,42761,43650,35471,54610,31814,69367,31814,87897v,20193,3416,35814,10261,46888c48895,145860,58839,151397,71869,151397r3537,-710l75406,177978r-3537,647c48704,178625,30937,170536,18555,154343,6185,138163,,116014,,87897,,63310,6731,42520,20206,25502,33668,8509,51676,,74232,xe" fillcolor="#007d3f" stroked="f" strokeweight="0">
                <v:stroke miterlimit="83231f" joinstyle="miter"/>
                <v:path arrowok="t" textboxrect="0,0,75406,178625"/>
              </v:shape>
              <v:shape id="Shape 53" o:spid="_x0000_s1074" style="position:absolute;left:55181;top:2303;width:754;height:1778;visibility:visible;mso-wrap-style:square;v-text-anchor:top" coordsize="75406,177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" path="m,l31666,5570v9485,3850,17509,9622,24068,17312c68853,38287,75406,59890,75406,87690v,27800,-6858,49886,-20561,66218c47994,162074,39703,168202,29974,172288l,177772,,150481r16713,-3352c22555,144421,27489,140357,31515,134934,39567,124101,43593,108353,43593,87690v,-30337,-8394,-49301,-25182,-56887l,27237,,xe" fillcolor="#007d3f" stroked="f" strokeweight="0">
                <v:stroke miterlimit="83231f" joinstyle="miter"/>
                <v:path arrowok="t" textboxrect="0,0,75406,177772"/>
              </v:shape>
              <v:shape id="Shape 54" o:spid="_x0000_s1075" style="position:absolute;left:56261;top:2255;width:433;height:1826;visibility:visible;mso-wrap-style:square;v-text-anchor:top" coordsize="43358,182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" path="m29451,r,141859c29451,157416,34099,166688,43358,169672v-4547,8636,-12332,12954,-23330,12954c6667,182626,,173368,,154826l,7074,29451,xe" fillcolor="#007d3f" stroked="f" strokeweight="0">
                <v:stroke miterlimit="83231f" joinstyle="miter"/>
                <v:path arrowok="t" textboxrect="0,0,43358,182626"/>
              </v:shape>
              <v:shape id="Shape 55" o:spid="_x0000_s1076" style="position:absolute;left:56873;top:2772;width:886;height:1309;visibility:visible;mso-wrap-style:square;v-text-anchor:top" coordsize="88595,130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" path="m44412,c57531,,69862,2934,81407,8826l72923,31687c66484,26200,57531,23444,46063,23444v-10300,,-15431,4090,-15431,12256c30632,38913,32321,41821,35687,44412v3378,2591,10604,6071,21678,10427c68453,59195,76415,64491,81280,70688v4877,6211,7315,13716,7315,22505c88595,104902,84251,114097,75578,120828v-8688,6705,-20485,10071,-35408,10071c31762,130899,25032,130200,19964,128842,14897,127457,8395,124651,470,120409l10947,96965v8801,6997,18746,10477,29807,10477c52222,107442,57962,103365,57962,95199v,-4788,-1727,-8725,-5181,-11785c49326,80353,42596,76746,32626,72568,10871,63538,,50889,,34633,,23724,4153,15215,12471,9131,20815,3035,31445,,44412,xe" fillcolor="#007d3f" stroked="f" strokeweight="0">
                <v:stroke miterlimit="83231f" joinstyle="miter"/>
                <v:path arrowok="t" textboxrect="0,0,88595,130899"/>
              </v:shape>
              <v:shape id="Shape 56" o:spid="_x0000_s1077" style="position:absolute;left:57996;top:2255;width:578;height:1826;visibility:visible;mso-wrap-style:square;v-text-anchor:top" coordsize="57797,182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" path="m29464,r,58915c37312,54127,45872,51727,55131,51727r2666,466l57797,77966,49365,76708v-8712,,-15355,2464,-19901,7417l29464,149987v4318,5105,10173,7658,17552,7658l57797,156145r,25703l53378,182626v-11709,,-21755,-3099,-30162,-9309l16611,182626,,182626,,7074,29464,xe" fillcolor="#007d3f" stroked="f" strokeweight="0">
                <v:stroke miterlimit="83231f" joinstyle="miter"/>
                <v:path arrowok="t" textboxrect="0,0,57797,182626"/>
              </v:shape>
              <v:shape id="Shape 57" o:spid="_x0000_s1078" style="position:absolute;left:58574;top:2777;width:590;height:1296;visibility:visible;mso-wrap-style:square;v-text-anchor:top" coordsize="58967,129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" path="m,l22352,3906v7443,2915,13990,7287,19648,13116c53315,28693,58967,43641,58967,61853v,21145,-5690,37846,-17082,50140c36189,118139,29483,122749,21767,125823l,129655,,103952r7431,-1034c12469,101229,16473,98696,19445,95317v5930,-6756,8889,-17551,8889,-32397c28334,43717,21441,31716,7653,26915l,25773,,xe" fillcolor="#007d3f" stroked="f" strokeweight="0">
                <v:stroke miterlimit="83231f" joinstyle="miter"/>
                <v:path arrowok="t" textboxrect="0,0,58967,129655"/>
              </v:shape>
              <v:shape id="Shape 58" o:spid="_x0000_s1079" style="position:absolute;left:59365;top:2772;width:628;height:1309;visibility:visible;mso-wrap-style:square;v-text-anchor:top" coordsize="62795,130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" path="m62688,r107,18l62795,24748,42707,31548c37481,36163,33846,43085,31801,52311r30994,l62795,74460r-32048,c31293,84519,34747,92329,41110,97904r21685,7064l62795,130857r-362,42c43193,130899,27978,125260,16777,113995,5601,102718,,86995,,66802,,46939,6135,30836,18428,18491,30721,6172,45466,,62688,xe" fillcolor="#007d3f" stroked="f" strokeweight="0">
                <v:stroke miterlimit="83231f" joinstyle="miter"/>
                <v:path arrowok="t" textboxrect="0,0,62795,130899"/>
              </v:shape>
              <v:shape id="Shape 59" o:spid="_x0000_s1080" style="position:absolute;left:59993;top:3730;width:461;height:351;visibility:visible;mso-wrap-style:square;v-text-anchor:top" coordsize="46069,35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" path="m34640,l46069,22504v-5182,4204,-11642,7357,-19381,9459l,35073,,9185r4007,1305c17431,10490,27642,6998,34640,xe" fillcolor="#007d3f" stroked="f" strokeweight="0">
                <v:stroke miterlimit="83231f" joinstyle="miter"/>
                <v:path arrowok="t" textboxrect="0,0,46069,35073"/>
              </v:shape>
              <v:shape id="Shape 60" o:spid="_x0000_s1081" style="position:absolute;left:59993;top:2772;width:606;height:745;visibility:visible;mso-wrap-style:square;v-text-anchor:top" coordsize="60560,74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" path="m,l24624,4076v7342,2729,13781,6822,19312,12276c55023,27274,60560,41181,60560,58072v,3607,-812,9068,-2477,16370l,74442,,52294r30994,c28949,33840,18739,24608,362,24608l,24730,,xe" fillcolor="#007d3f" stroked="f" strokeweight="0">
                <v:stroke miterlimit="83231f" joinstyle="miter"/>
                <v:path arrowok="t" textboxrect="0,0,60560,74442"/>
              </v:shape>
              <v:shape id="Shape 61" o:spid="_x0000_s1082" style="position:absolute;left:60858;top:2772;width:854;height:1286;visibility:visible;mso-wrap-style:square;v-text-anchor:top" coordsize="85420,128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" path="m62331,c72389,,80086,1524,85420,4597l72936,29807c67678,26352,61899,24625,55613,24625v-6820,,-12903,3099,-18199,9309c32105,40132,29464,47714,29464,56667r,71870l,128537,,2349r29464,l29464,13907c37706,4635,48666,,62331,xe" fillcolor="#007d3f" stroked="f" strokeweight="0">
                <v:stroke miterlimit="83231f" joinstyle="miter"/>
                <v:path arrowok="t" textboxrect="0,0,85420,128537"/>
              </v:shape>
              <v:shape id="Shape 62" o:spid="_x0000_s1083" style="position:absolute;left:61817;top:4152;width:518;height:399;visibility:visible;mso-wrap-style:square;v-text-anchor:top" coordsize="51791,39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" path="m18618,v5143,4712,10583,8245,16316,10601l51791,13894r,26062l24833,35787c16094,32941,7817,28670,,22974l18618,xe" fillcolor="#007d3f" stroked="f" strokeweight="0">
                <v:stroke miterlimit="83231f" joinstyle="miter"/>
                <v:path arrowok="t" textboxrect="0,0,51791,39956"/>
              </v:shape>
              <v:shape id="Shape 63" o:spid="_x0000_s1084" style="position:absolute;left:61811;top:2770;width:524;height:1293;visibility:visible;mso-wrap-style:square;v-text-anchor:top" coordsize="52375,129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" path="m51372,r1003,225l52375,24344,36399,30505v-4242,4242,-6350,9716,-6350,16383c30049,54356,32106,60338,36221,64859r16154,6558l52375,94756r-2184,-154l45352,93904v-546,,-2641,838,-6299,2527c35408,98120,33566,99873,33566,101676v,3150,2719,4712,8142,4712l52375,104851r,23130l49848,128181v-6528,787,-11443,1181,-14745,1181c14846,129362,4712,122098,4712,107569v,-4166,1689,-8255,5067,-12255c13157,91313,17082,88367,21565,86474,7176,77127,,63894,,46774,,33261,4941,22085,14846,13246,24740,4420,36919,,51372,xe" fillcolor="#007d3f" stroked="f" strokeweight="0">
                <v:stroke miterlimit="83231f" joinstyle="miter"/>
                <v:path arrowok="t" textboxrect="0,0,52375,129362"/>
              </v:shape>
              <v:shape id="Shape 64" o:spid="_x0000_s1085" style="position:absolute;left:62335;top:3798;width:593;height:754;visibility:visible;mso-wrap-style:square;v-text-anchor:top" coordsize="59322,7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" path="m16320,c44983,,59322,11506,59322,34519v,12725,-5728,22720,-17209,29984c30645,71768,16828,75400,648,75400l,75300,,49239r1232,240c9716,49479,16701,48222,22199,45707v5500,-2514,8256,-5969,8256,-10363c30455,27876,24371,24155,12192,24155l,25123,,1994,1588,1765c7315,584,12230,,16320,xe" fillcolor="#007d3f" stroked="f" strokeweight="0">
                <v:stroke miterlimit="83231f" joinstyle="miter"/>
                <v:path arrowok="t" textboxrect="0,0,59322,75400"/>
              </v:shape>
              <v:shape id="Shape 65" o:spid="_x0000_s1086" style="position:absolute;left:62335;top:2699;width:593;height:1023;visibility:visible;mso-wrap-style:square;v-text-anchor:top" coordsize="59322,10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" path="m38938,l59322,18504,45288,28753v4877,7379,7316,16103,7316,26149c52604,69279,48222,80772,39459,89370,30709,97968,19660,102273,6300,102273l,101830,,78490r521,212c7518,78702,12891,76505,16663,72111v3771,-4395,5664,-10452,5664,-18149c22327,47600,20295,42227,16256,37821,12205,33426,6972,31217,521,31217l,31418,,7299r27381,6138l38938,xe" fillcolor="#007d3f" stroked="f" strokeweight="0">
                <v:stroke miterlimit="83231f" joinstyle="miter"/>
                <v:path arrowok="t" textboxrect="0,0,59322,102273"/>
              </v:shape>
              <v:rect id="Rectangle 66" o:spid="_x0000_s1087" style="position:absolute;left:62964;top:2278;width:966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79Y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" filled="f" stroked="f">
                <v:textbox inset="0,0,0,0">
                  <w:txbxContent>
                    <w:p w14:paraId="7E7BD125" w14:textId="77777777" w:rsidR="008C521E" w:rsidRDefault="008C521E" w:rsidP="00C830FE">
                      <w:r>
                        <w:rPr>
                          <w:rFonts w:ascii="Trebuchet MS" w:eastAsia="Trebuchet MS" w:hAnsi="Trebuchet MS" w:cs="Trebuchet MS"/>
                          <w:b/>
                          <w:color w:val="74B43C"/>
                          <w:sz w:val="38"/>
                        </w:rPr>
                        <w:t xml:space="preserve"> </w:t>
                      </w:r>
                    </w:p>
                  </w:txbxContent>
                </v:textbox>
              </v:rect>
              <v:shape id="Shape 67" o:spid="_x0000_s1088" style="position:absolute;left:47778;top:4756;width:467;height:1280;visibility:visible;mso-wrap-style:square;v-text-anchor:top" coordsize="46704,128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" path="m33947,l46704,2085r,20090l32893,20053v-2425,,-5867,204,-10325,610l22568,107480v3645,343,7582,521,11811,521l46704,105489r,19822l28207,128054,,128054,,952c17996,318,29312,,33947,xe" fillcolor="#007d3f" stroked="f" strokeweight="0">
                <v:stroke miterlimit="83231f" joinstyle="miter"/>
                <v:path arrowok="t" textboxrect="0,0,46704,128054"/>
              </v:shape>
              <v:shape id="Shape 68" o:spid="_x0000_s1089" style="position:absolute;left:48245;top:4777;width:475;height:1232;visibility:visible;mso-wrap-style:square;v-text-anchor:top" coordsize="47568,123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" path="m,l12143,1984v7342,2713,13727,6784,19156,12213c42145,25043,47568,39444,47568,57390v,34289,-12387,55721,-37162,64293l,123226,,103405r2915,-594c7379,100741,11227,97636,14459,93496v6452,-8268,9678,-19850,9678,-34722c24137,38371,17021,25620,2791,20519l,20090,,xe" fillcolor="#007d3f" stroked="f" strokeweight="0">
                <v:stroke miterlimit="83231f" joinstyle="miter"/>
                <v:path arrowok="t" textboxrect="0,0,47568,123226"/>
              </v:shape>
              <v:shape id="Shape 69" o:spid="_x0000_s1090" style="position:absolute;left:48839;top:5089;width:463;height:965;visibility:visible;mso-wrap-style:square;v-text-anchor:top" coordsize="46279,96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" path="m46190,r89,15l46279,18234,31474,23246v-3848,3399,-6525,8498,-8030,15299l46279,38545r,16319l22657,54864v419,7404,2959,13170,7645,17285l46279,77349r,19076l46012,96457v-14173,,-25387,-4166,-33642,-12459c4128,75692,,64097,,49225,,34569,4534,22720,13589,13627,22644,4534,33515,,46190,xe" fillcolor="#007d3f" stroked="f" strokeweight="0">
                <v:stroke miterlimit="83231f" joinstyle="miter"/>
                <v:path arrowok="t" textboxrect="0,0,46279,96457"/>
              </v:shape>
              <v:shape id="Shape 70" o:spid="_x0000_s1091" style="position:absolute;left:49302;top:5795;width:340;height:258;visibility:visible;mso-wrap-style:square;v-text-anchor:top" coordsize="33947,25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" path="m25527,r8420,16586c30125,19679,25365,22003,19664,23554l,25851,,6775r2946,959c12852,7734,20371,5156,25527,xe" fillcolor="#007d3f" stroked="f" strokeweight="0">
                <v:stroke miterlimit="83231f" joinstyle="miter"/>
                <v:path arrowok="t" textboxrect="0,0,33947,25851"/>
              </v:shape>
              <v:shape id="Shape 71" o:spid="_x0000_s1092" style="position:absolute;left:49302;top:5089;width:446;height:549;visibility:visible;mso-wrap-style:square;v-text-anchor:top" coordsize="44628,54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" path="m,l18143,2998v5412,2010,10159,5026,14242,9052c40538,20102,44628,30338,44628,42784v,2667,-610,6681,-1829,12065l,54849,,38530r22835,c21336,24928,13805,18134,254,18134l,18220,,xe" fillcolor="#007d3f" stroked="f" strokeweight="0">
                <v:stroke miterlimit="83231f" joinstyle="miter"/>
                <v:path arrowok="t" textboxrect="0,0,44628,54849"/>
              </v:shape>
              <v:shape id="Shape 72" o:spid="_x0000_s1093" style="position:absolute;left:49915;top:5089;width:629;height:947;visibility:visible;mso-wrap-style:square;v-text-anchor:top" coordsize="62941,94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" path="m45923,v7404,,13081,1118,17018,3378l53734,21958c49847,19418,45593,18136,40970,18136v-5029,,-9512,2286,-13411,6858c23647,29578,21704,35154,21704,41758r,52959l,94717,,1727r21704,l21704,10236c27775,3404,35852,,45923,xe" fillcolor="#007d3f" stroked="f" strokeweight="0">
                <v:stroke miterlimit="83231f" joinstyle="miter"/>
                <v:path arrowok="t" textboxrect="0,0,62941,94717"/>
              </v:shape>
              <v:shape id="Shape 73" o:spid="_x0000_s1094" style="position:absolute;left:51332;top:4753;width:425;height:1283;visibility:visible;mso-wrap-style:square;v-text-anchor:top" coordsize="42494,128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" path="m36030,r6464,1767l42494,20548,35509,18847v-3543,,-7848,140,-12941,432l22568,49746v3467,241,7125,355,10935,355l42494,47846r,21173l33947,67107v-2197,,-5994,89,-11379,267l22568,109398v4572,406,8268,597,11113,597l42494,107938r,19894l38888,128321,,128321,,1219c17120,419,29147,,36030,xe" fillcolor="#007d3f" stroked="f" strokeweight="0">
                <v:stroke miterlimit="83231f" joinstyle="miter"/>
                <v:path arrowok="t" textboxrect="0,0,42494,128321"/>
              </v:shape>
              <v:shape id="Shape 74" o:spid="_x0000_s1095" style="position:absolute;left:51757;top:4771;width:434;height:1260;visibility:visible;mso-wrap-style:square;v-text-anchor:top" coordsize="43358,12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" path="m,l24473,6691v7442,5664,11163,13703,11163,24193c35636,40955,30315,48918,19660,54760v15798,5487,23698,16841,23698,34024c43358,100353,39002,109548,30251,116355v-4368,3398,-9376,5947,-15019,7647l,126065,,106171r13119,-3062c17653,99706,19926,94016,19926,86091v,-7226,-2108,-12497,-6337,-15798l,67252,,46079,7553,44184v3677,-2765,5515,-6912,5515,-12436c13068,26852,11395,23185,8052,20742l,18781,,xe" fillcolor="#007d3f" stroked="f" strokeweight="0">
                <v:stroke miterlimit="83231f" joinstyle="miter"/>
                <v:path arrowok="t" textboxrect="0,0,43358,126065"/>
              </v:shape>
              <v:shape id="Shape 75" o:spid="_x0000_s1096" style="position:absolute;left:52369;top:5107;width:816;height:947;visibility:visible;mso-wrap-style:square;v-text-anchor:top" coordsize="81610,94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" path="m,l21704,r,58687c21704,70599,27063,76568,37770,76568v4927,,9487,-1282,13716,-3822c55715,70206,58522,67259,59906,63894l59906,,81610,r,93066l59906,93066r,-7811c56845,87859,52616,90081,47231,91935v-5385,1842,-10325,2782,-14846,2782c10795,94717,,83249,,60338l,xe" fillcolor="#007d3f" stroked="f" strokeweight="0">
                <v:stroke miterlimit="83231f" joinstyle="miter"/>
                <v:path arrowok="t" textboxrect="0,0,81610,94717"/>
              </v:shape>
              <v:shape id="Shape 76" o:spid="_x0000_s1097" style="position:absolute;left:52924;top:4734;width:248;height:247;visibility:visible;mso-wrap-style:square;v-text-anchor:top" coordsize="24752,24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" path="m12421,v3416,,6324,1219,8737,3645c23546,6083,24752,9004,24752,12421v,3403,-1206,6324,-3594,8712c18745,23546,15837,24740,12421,24740v-3417,,-6338,-1194,-8763,-3607c1219,18745,,15824,,12421,,9004,1219,6083,3658,3645,6083,1219,9004,,12421,xe" fillcolor="#007d3f" stroked="f" strokeweight="0">
                <v:stroke miterlimit="83231f" joinstyle="miter"/>
                <v:path arrowok="t" textboxrect="0,0,24752,24740"/>
              </v:shape>
              <v:shape id="Shape 77" o:spid="_x0000_s1098" style="position:absolute;left:52386;top:4734;width:247;height:247;visibility:visible;mso-wrap-style:square;v-text-anchor:top" coordsize="24740,24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" path="m12421,v3403,,6324,1219,8725,3645c23546,6083,24740,9004,24740,12421v,3403,-1194,6324,-3594,8712c18745,23546,15824,24740,12421,24740v-3417,,-6338,-1194,-8776,-3607c1219,18745,,15824,,12421,,9004,1219,6083,3645,3645,6083,1219,9004,,12421,xe" fillcolor="#007d3f" stroked="f" strokeweight="0">
                <v:stroke miterlimit="83231f" joinstyle="miter"/>
                <v:path arrowok="t" textboxrect="0,0,24740,24740"/>
              </v:shape>
              <v:shape id="Shape 78" o:spid="_x0000_s1099" style="position:absolute;left:53412;top:5089;width:630;height:947;visibility:visible;mso-wrap-style:square;v-text-anchor:top" coordsize="62941,94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" path="m45923,v7404,,13081,1118,17018,3378l53734,21958c49847,19418,45593,18136,40970,18136v-5029,,-9512,2286,-13411,6858c23647,29578,21704,35154,21704,41758r,52959l,94717,,1727r21704,l21704,10236c27775,3404,35852,,45923,xe" fillcolor="#007d3f" stroked="f" strokeweight="0">
                <v:stroke miterlimit="83231f" joinstyle="miter"/>
                <v:path arrowok="t" textboxrect="0,0,62941,94717"/>
              </v:shape>
              <v:shape id="Shape 79" o:spid="_x0000_s1100" style="position:absolute;left:54093;top:6106;width:382;height:294;visibility:visible;mso-wrap-style:square;v-text-anchor:top" coordsize="38157,29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" path="m13716,v3791,3474,7801,6077,12027,7812l38157,10237r,19204l18298,26370c11859,24273,5760,21127,,16929l13716,xe" fillcolor="#007d3f" stroked="f" strokeweight="0">
                <v:stroke miterlimit="83231f" joinstyle="miter"/>
                <v:path arrowok="t" textboxrect="0,0,38157,29441"/>
              </v:shape>
              <v:shape id="Shape 80" o:spid="_x0000_s1101" style="position:absolute;left:54089;top:5087;width:386;height:954;visibility:visible;mso-wrap-style:square;v-text-anchor:top" coordsize="38589,95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" path="m37846,r743,166l38589,17955,26822,22492v-3124,3124,-4686,7137,-4686,12065c22136,40056,23660,44463,26683,47790r11906,4846l38589,69834r-1606,-111l33427,69202v-420,,-1956,610,-4661,1855c26099,72314,24740,73596,24740,74930v,2311,1994,3467,5994,3467l38589,77270r,17041l36716,94463v-4788,584,-8420,863,-10846,863c10935,95326,3467,89967,3467,79273v,-3073,1245,-6083,3734,-9029c9703,67285,12586,65113,15888,63729,5296,56845,,47079,,34468,,24511,3645,16294,10935,9766,18224,3264,27191,,37846,xe" fillcolor="#007d3f" stroked="f" strokeweight="0">
                <v:stroke miterlimit="83231f" joinstyle="miter"/>
                <v:path arrowok="t" textboxrect="0,0,38589,95326"/>
              </v:shape>
              <v:shape id="Shape 81" o:spid="_x0000_s1102" style="position:absolute;left:54475;top:5845;width:437;height:556;visibility:visible;mso-wrap-style:square;v-text-anchor:top" coordsize="43707,5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" path="m12021,c33141,,43707,8484,43707,25438v,9373,-4229,16739,-12674,22085c22587,52883,12389,55563,476,55563l,55489,,36284r908,178c7157,36462,12313,35535,16364,33680v4051,-1841,6083,-4394,6083,-7632c22447,20549,17952,17793,8985,17793l,18518,,1477,1175,1308c5404,432,9011,,12021,xe" fillcolor="#007d3f" stroked="f" strokeweight="0">
                <v:stroke miterlimit="83231f" joinstyle="miter"/>
                <v:path arrowok="t" textboxrect="0,0,43707,55563"/>
              </v:shape>
              <v:shape id="Shape 82" o:spid="_x0000_s1103" style="position:absolute;left:54475;top:5035;width:437;height:754;visibility:visible;mso-wrap-style:square;v-text-anchor:top" coordsize="43707,75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" path="m28696,l43707,13627,33382,21184v3581,5448,5385,11874,5385,19278c38767,51054,35541,59525,29077,65849,22625,72199,14484,75362,4642,75362l,75041,,57843r387,158c5531,58001,9506,56375,12287,53137v2769,-3239,4166,-7709,4166,-13373c16453,35077,14967,31102,11983,27864,8998,24638,5137,23012,387,23012l,23162,,5373,20187,9893,28696,xe" fillcolor="#007d3f" stroked="f" strokeweight="0">
                <v:stroke miterlimit="83231f" joinstyle="miter"/>
                <v:path arrowok="t" textboxrect="0,0,43707,75362"/>
              </v:shape>
              <v:shape id="Shape 83" o:spid="_x0000_s1104" style="position:absolute;left:54987;top:5089;width:463;height:965;visibility:visible;mso-wrap-style:square;v-text-anchor:top" coordsize="46279,96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" path="m46190,r89,15l46279,18234,31474,23246v-3848,3399,-6525,8498,-8030,15299l46279,38545r,16319l22657,54864v419,7404,2959,13170,7645,17285l46279,77349r,19076l46012,96457v-14173,,-25387,-4166,-33642,-12459c4128,75692,,64097,,49225,,34569,4534,22720,13589,13627,22644,4534,33515,,46190,xe" fillcolor="#007d3f" stroked="f" strokeweight="0">
                <v:stroke miterlimit="83231f" joinstyle="miter"/>
                <v:path arrowok="t" textboxrect="0,0,46279,96457"/>
              </v:shape>
              <v:shape id="Shape 84" o:spid="_x0000_s1105" style="position:absolute;left:55450;top:5795;width:340;height:258;visibility:visible;mso-wrap-style:square;v-text-anchor:top" coordsize="33947,25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" path="m25527,r8420,16586c30124,19679,25365,22003,19664,23554l,25851,,6775r2946,959c12852,7734,20371,5156,25527,xe" fillcolor="#007d3f" stroked="f" strokeweight="0">
                <v:stroke miterlimit="83231f" joinstyle="miter"/>
                <v:path arrowok="t" textboxrect="0,0,33947,25851"/>
              </v:shape>
              <v:shape id="Shape 85" o:spid="_x0000_s1106" style="position:absolute;left:55450;top:5089;width:446;height:549;visibility:visible;mso-wrap-style:square;v-text-anchor:top" coordsize="44628,54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" path="m,l18143,2998v5412,2010,10159,5026,14242,9052c40538,20102,44628,30338,44628,42784v,2667,-610,6681,-1829,12065l,54849,,38530r22835,c21336,24928,13805,18134,254,18134l,18220,,xe" fillcolor="#007d3f" stroked="f" strokeweight="0">
                <v:stroke miterlimit="83231f" joinstyle="miter"/>
                <v:path arrowok="t" textboxrect="0,0,44628,54849"/>
              </v:shape>
              <v:shape id="Shape 86" o:spid="_x0000_s1107" style="position:absolute;left:56063;top:5089;width:629;height:947;visibility:visible;mso-wrap-style:square;v-text-anchor:top" coordsize="62941,94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" path="m45923,v7404,,13081,1118,17018,3378l53734,21958c49847,19418,45593,18136,40970,18136v-5029,,-9512,2286,-13411,6858c23647,29578,21704,35154,21704,41758r,52959l,94717,,1727r21704,l21704,10236c27775,3404,35852,,45923,xe" fillcolor="#007d3f" stroked="f" strokeweight="0">
                <v:stroke miterlimit="83231f" joinstyle="miter"/>
                <v:path arrowok="t" textboxrect="0,0,62941,94717"/>
              </v:shape>
              <v:shape id="Shape 87" o:spid="_x0000_s1108" style="position:absolute;left:56814;top:5089;width:1293;height:947;visibility:visible;mso-wrap-style:square;v-text-anchor:top" coordsize="129362,94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" path="m42723,c55042,,64338,3365,70586,10071,73304,7010,77101,4547,81966,2743,86817,902,91681,,96545,v10351,,18415,2959,24169,8890c126479,14834,129362,22987,129362,33338r,61379l107658,94717r,-58255c107658,24244,102184,18148,91249,18148v-3238,,-6363,953,-9373,2858c78854,22924,76746,25121,75540,27610r,67107l53835,94717r,-61646c53835,28499,52413,24867,49581,22187,46736,19482,42748,18148,37592,18148v-2705,,-5677,1016,-8903,3036c25489,23203,23164,25438,21704,27864r,66853l,94717,,1740r14935,l19367,9893c25374,3302,33172,,42723,xe" fillcolor="#007d3f" stroked="f" strokeweight="0">
                <v:stroke miterlimit="83231f" joinstyle="miter"/>
                <v:path arrowok="t" textboxrect="0,0,129362,94717"/>
              </v:shape>
              <v:shape id="Shape 88" o:spid="_x0000_s1109" style="position:absolute;left:58272;top:5089;width:463;height:965;visibility:visible;mso-wrap-style:square;v-text-anchor:top" coordsize="46279,96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" path="m46190,r89,15l46279,18234,31474,23246v-3849,3399,-6524,8498,-8030,15299l46279,38545r,16319l22657,54864v419,7404,2959,13170,7645,17285l46279,77349r,19076l46012,96457v-14173,,-25387,-4166,-33642,-12459c4128,75692,,64097,,49225,,34569,4534,22720,13589,13627,22644,4534,33516,,46190,xe" fillcolor="#007d3f" stroked="f" strokeweight="0">
                <v:stroke miterlimit="83231f" joinstyle="miter"/>
                <v:path arrowok="t" textboxrect="0,0,46279,96457"/>
              </v:shape>
              <v:shape id="Shape 89" o:spid="_x0000_s1110" style="position:absolute;left:58735;top:5795;width:339;height:258;visibility:visible;mso-wrap-style:square;v-text-anchor:top" coordsize="33948,25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" path="m25527,r8421,16586c30125,19679,25366,22003,19665,23554l,25851,,6775r2947,959c12853,7734,20371,5156,25527,xe" fillcolor="#007d3f" stroked="f" strokeweight="0">
                <v:stroke miterlimit="83231f" joinstyle="miter"/>
                <v:path arrowok="t" textboxrect="0,0,33948,25851"/>
              </v:shape>
              <v:shape id="Shape 90" o:spid="_x0000_s1111" style="position:absolute;left:58735;top:5089;width:446;height:549;visibility:visible;mso-wrap-style:square;v-text-anchor:top" coordsize="44628,54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" path="m,l18144,2998v5412,2010,10158,5027,14242,9052c40539,20102,44628,30338,44628,42784v,2667,-610,6681,-1828,12065l,54849,,38530r22835,c21337,24928,13805,18134,254,18134l,18220,,xe" fillcolor="#007d3f" stroked="f" strokeweight="0">
                <v:stroke miterlimit="83231f" joinstyle="miter"/>
                <v:path arrowok="t" textboxrect="0,0,44628,54849"/>
              </v:shape>
              <v:shape id="Shape 91" o:spid="_x0000_s1112" style="position:absolute;left:59287;top:5106;width:338;height:930;visibility:visible;mso-wrap-style:square;v-text-anchor:top" coordsize="33858,92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" path="m,l33858,r,92977l11887,92977r,-75184l,17793,,xe" fillcolor="#007d3f" stroked="f" strokeweight="0">
                <v:stroke miterlimit="83231f" joinstyle="miter"/>
                <v:path arrowok="t" textboxrect="0,0,33858,92977"/>
              </v:shape>
              <v:shape id="Shape 92" o:spid="_x0000_s1113" style="position:absolute;left:59392;top:4746;width:251;height:252;visibility:visible;mso-wrap-style:square;v-text-anchor:top" coordsize="25172,25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" path="m12586,v3467,,6439,1232,8890,3696c23953,6147,25172,9119,25172,12586v,3479,-1219,6439,-3696,8890c19025,23952,16053,25171,12586,25171v-3467,,-6439,-1219,-8890,-3695c1219,19025,,16065,,12586,,9119,1219,6147,3696,3696,6147,1232,9119,,12586,xe" fillcolor="#007d3f" stroked="f" strokeweight="0">
                <v:stroke miterlimit="83231f" joinstyle="miter"/>
                <v:path arrowok="t" textboxrect="0,0,25172,25171"/>
              </v:shape>
              <v:shape id="Shape 93" o:spid="_x0000_s1114" style="position:absolute;left:59808;top:5089;width:653;height:965;visibility:visible;mso-wrap-style:square;v-text-anchor:top" coordsize="65277,96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" path="m32727,v9665,,18746,2172,27255,6502l53733,23355c48984,19291,42392,17272,33947,17272v-7582,,-11379,3010,-11379,9030c22568,28664,23813,30810,26301,32728v2489,1905,7811,4458,15977,7683c50431,43612,56311,47511,59893,52083v3594,4584,5384,10096,5384,16586c65277,77292,62078,84074,55689,89027v-6401,4940,-15088,7417,-26085,7417c23406,96444,18440,95936,14719,94932,10972,93916,6185,91846,343,88722l8064,71450v6490,5144,13805,7722,21971,7722c38481,79172,42710,76162,42710,70142v,-3530,-1283,-6426,-3823,-8674c36347,59207,31394,56540,24041,53480,8013,46812,,37503,,25514,,17475,3060,11201,9195,6731,15342,2235,23177,,32727,xe" fillcolor="#007d3f" stroked="f" strokeweight="0">
                <v:stroke miterlimit="83231f" joinstyle="miter"/>
                <v:path arrowok="t" textboxrect="0,0,65277,96444"/>
              </v:shape>
              <v:shape id="Shape 94" o:spid="_x0000_s1115" style="position:absolute;left:60553;top:4837;width:611;height:1217;visibility:visible;mso-wrap-style:square;v-text-anchor:top" coordsize="61126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" path="m32474,r,26911l58001,26911r,17450l32474,44361r,40716c32474,91732,33516,96444,35599,99174v2082,2756,5727,4141,10934,4141c51753,103315,56604,101892,61126,99060r,19964c56083,120764,48908,121628,39599,121628v-9271,,-16396,-2616,-21361,-7861c13259,108534,10770,101079,10770,91415r,-47054l,44361,,26911r10770,l10770,7988,32474,xe" fillcolor="#007d3f" stroked="f" strokeweight="0">
                <v:stroke miterlimit="83231f" joinstyle="miter"/>
                <v:path arrowok="t" textboxrect="0,0,61126,121628"/>
              </v:shape>
              <v:shape id="Shape 95" o:spid="_x0000_s1116" style="position:absolute;left:61263;top:5089;width:463;height:965;visibility:visible;mso-wrap-style:square;v-text-anchor:top" coordsize="46279,96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" path="m46190,r89,15l46279,18234,31474,23246v-3849,3399,-6524,8498,-8030,15299l46279,38545r,16319l22657,54864v419,7404,2959,13170,7645,17285l46279,77349r,19076l46012,96457v-14173,,-25387,-4166,-33642,-12459c4128,75692,,64097,,49225,,34569,4534,22720,13589,13627,22644,4534,33516,,46190,xe" fillcolor="#007d3f" stroked="f" strokeweight="0">
                <v:stroke miterlimit="83231f" joinstyle="miter"/>
                <v:path arrowok="t" textboxrect="0,0,46279,96457"/>
              </v:shape>
              <v:shape id="Shape 96" o:spid="_x0000_s1117" style="position:absolute;left:61726;top:5795;width:339;height:258;visibility:visible;mso-wrap-style:square;v-text-anchor:top" coordsize="33948,25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" path="m25527,r8421,16586c30125,19679,25366,22003,19665,23554l,25851,,6775r2947,959c12853,7734,20371,5156,25527,xe" fillcolor="#007d3f" stroked="f" strokeweight="0">
                <v:stroke miterlimit="83231f" joinstyle="miter"/>
                <v:path arrowok="t" textboxrect="0,0,33948,25851"/>
              </v:shape>
              <v:shape id="Shape 97" o:spid="_x0000_s1118" style="position:absolute;left:61726;top:5089;width:446;height:549;visibility:visible;mso-wrap-style:square;v-text-anchor:top" coordsize="44628,54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" path="m,l18144,2998v5412,2010,10158,5027,14242,9052c40539,20102,44628,30338,44628,42784v,2667,-610,6681,-1828,12065l,54849,,38530r22835,c21337,24928,13805,18134,254,18134l,18220,,xe" fillcolor="#007d3f" stroked="f" strokeweight="0">
                <v:stroke miterlimit="83231f" joinstyle="miter"/>
                <v:path arrowok="t" textboxrect="0,0,44628,54849"/>
              </v:shape>
              <v:shape id="Shape 98" o:spid="_x0000_s1119" style="position:absolute;left:62338;top:5089;width:630;height:947;visibility:visible;mso-wrap-style:square;v-text-anchor:top" coordsize="62941,94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" path="m45924,v7404,,13080,1118,17017,3378l53734,21958c49847,19418,45593,18136,40970,18136v-5029,,-9512,2286,-13410,6858c23647,29578,21705,35154,21705,41758r,52959l,94717,,1727r21705,l21705,10236c27775,3404,35852,,45924,xe" fillcolor="#007d3f" stroked="f" strokeweight="0">
                <v:stroke miterlimit="83231f" joinstyle="miter"/>
                <v:path arrowok="t" textboxrect="0,0,62941,94717"/>
              </v:shape>
              <v:rect id="Rectangle 99" o:spid="_x0000_s1120" style="position:absolute;left:62967;top:4819;width:661;height:2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NZ9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kH8EsPtTDgCcnMFAAD//wMAUEsBAi0AFAAGAAgAAAAhANvh9svuAAAAhQEAABMAAAAAAAAA&#10;AAAAAAAAAAAAAFtDb250ZW50X1R5cGVzXS54bWxQSwECLQAUAAYACAAAACEAWvQsW78AAAAVAQAA&#10;CwAAAAAAAAAAAAAAAAAfAQAAX3JlbHMvLnJlbHNQSwECLQAUAAYACAAAACEAIVjWfcYAAADcAAAA&#10;DwAAAAAAAAAAAAAAAAAHAgAAZHJzL2Rvd25yZXYueG1sUEsFBgAAAAADAAMAtwAAAPoCAAAAAA==&#10;" filled="f" stroked="f">
                <v:textbox inset="0,0,0,0">
                  <w:txbxContent>
                    <w:p w14:paraId="55D208AD" w14:textId="77777777" w:rsidR="008C521E" w:rsidRDefault="008C521E" w:rsidP="00C830FE">
                      <w:r>
                        <w:rPr>
                          <w:rFonts w:ascii="Trebuchet MS" w:eastAsia="Trebuchet MS" w:hAnsi="Trebuchet MS" w:cs="Trebuchet MS"/>
                          <w:b/>
                          <w:color w:val="007E44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w10:wrap type="tight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5f5f5f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03AF"/>
    <w:rsid w:val="00006A2F"/>
    <w:rsid w:val="00021EE9"/>
    <w:rsid w:val="000417EB"/>
    <w:rsid w:val="000615B2"/>
    <w:rsid w:val="00092532"/>
    <w:rsid w:val="000A2364"/>
    <w:rsid w:val="000D039E"/>
    <w:rsid w:val="000E53A5"/>
    <w:rsid w:val="001244D9"/>
    <w:rsid w:val="00151ED0"/>
    <w:rsid w:val="00161B76"/>
    <w:rsid w:val="00165AF5"/>
    <w:rsid w:val="001819DD"/>
    <w:rsid w:val="001A272D"/>
    <w:rsid w:val="001B0D0F"/>
    <w:rsid w:val="001B3DAE"/>
    <w:rsid w:val="001E05A1"/>
    <w:rsid w:val="001E57D0"/>
    <w:rsid w:val="00206660"/>
    <w:rsid w:val="002304CD"/>
    <w:rsid w:val="00245EAB"/>
    <w:rsid w:val="00293E7C"/>
    <w:rsid w:val="002D488D"/>
    <w:rsid w:val="002F1AEA"/>
    <w:rsid w:val="00321EBC"/>
    <w:rsid w:val="00370E76"/>
    <w:rsid w:val="00370F1A"/>
    <w:rsid w:val="00381252"/>
    <w:rsid w:val="0038752A"/>
    <w:rsid w:val="003A0270"/>
    <w:rsid w:val="003A573E"/>
    <w:rsid w:val="003B560A"/>
    <w:rsid w:val="003B7921"/>
    <w:rsid w:val="003C2A85"/>
    <w:rsid w:val="003E6DBD"/>
    <w:rsid w:val="003F780C"/>
    <w:rsid w:val="004326DA"/>
    <w:rsid w:val="00447213"/>
    <w:rsid w:val="00490BD2"/>
    <w:rsid w:val="00492324"/>
    <w:rsid w:val="004A3C48"/>
    <w:rsid w:val="004F5B83"/>
    <w:rsid w:val="00530C9D"/>
    <w:rsid w:val="00534AF7"/>
    <w:rsid w:val="0053541E"/>
    <w:rsid w:val="00576634"/>
    <w:rsid w:val="005970A1"/>
    <w:rsid w:val="005A361E"/>
    <w:rsid w:val="005C482B"/>
    <w:rsid w:val="005E3334"/>
    <w:rsid w:val="005F7974"/>
    <w:rsid w:val="00641054"/>
    <w:rsid w:val="00647D14"/>
    <w:rsid w:val="0066774B"/>
    <w:rsid w:val="0067301F"/>
    <w:rsid w:val="00683597"/>
    <w:rsid w:val="00687F33"/>
    <w:rsid w:val="00691CAE"/>
    <w:rsid w:val="006A5C7F"/>
    <w:rsid w:val="006C0FE0"/>
    <w:rsid w:val="006D486F"/>
    <w:rsid w:val="006D517B"/>
    <w:rsid w:val="006F7005"/>
    <w:rsid w:val="006F72CD"/>
    <w:rsid w:val="00704B5F"/>
    <w:rsid w:val="00725110"/>
    <w:rsid w:val="00730826"/>
    <w:rsid w:val="007316BC"/>
    <w:rsid w:val="00734487"/>
    <w:rsid w:val="00751FC0"/>
    <w:rsid w:val="00765638"/>
    <w:rsid w:val="0077088E"/>
    <w:rsid w:val="00787D25"/>
    <w:rsid w:val="007A1B4F"/>
    <w:rsid w:val="007B43F3"/>
    <w:rsid w:val="007B5876"/>
    <w:rsid w:val="007B590D"/>
    <w:rsid w:val="007B7257"/>
    <w:rsid w:val="007D5A6E"/>
    <w:rsid w:val="00800712"/>
    <w:rsid w:val="00812DFE"/>
    <w:rsid w:val="00813C8C"/>
    <w:rsid w:val="00820D71"/>
    <w:rsid w:val="00834A27"/>
    <w:rsid w:val="008421D8"/>
    <w:rsid w:val="00852E69"/>
    <w:rsid w:val="008604B5"/>
    <w:rsid w:val="0086142D"/>
    <w:rsid w:val="00862D0E"/>
    <w:rsid w:val="00880CB2"/>
    <w:rsid w:val="00892E24"/>
    <w:rsid w:val="008B52B0"/>
    <w:rsid w:val="008C394B"/>
    <w:rsid w:val="008C521E"/>
    <w:rsid w:val="008D257B"/>
    <w:rsid w:val="008E182D"/>
    <w:rsid w:val="008F0C6B"/>
    <w:rsid w:val="00907D07"/>
    <w:rsid w:val="009149F8"/>
    <w:rsid w:val="0091501B"/>
    <w:rsid w:val="00924494"/>
    <w:rsid w:val="009353F0"/>
    <w:rsid w:val="00962A82"/>
    <w:rsid w:val="009677BC"/>
    <w:rsid w:val="009831CB"/>
    <w:rsid w:val="009C27C2"/>
    <w:rsid w:val="009C60D8"/>
    <w:rsid w:val="00A06EC3"/>
    <w:rsid w:val="00A07A96"/>
    <w:rsid w:val="00A25889"/>
    <w:rsid w:val="00A27570"/>
    <w:rsid w:val="00A34A95"/>
    <w:rsid w:val="00A4263B"/>
    <w:rsid w:val="00A503AF"/>
    <w:rsid w:val="00AB12E5"/>
    <w:rsid w:val="00AB36EC"/>
    <w:rsid w:val="00AB5B3E"/>
    <w:rsid w:val="00AC65D8"/>
    <w:rsid w:val="00AD4E28"/>
    <w:rsid w:val="00AE1533"/>
    <w:rsid w:val="00AE28F7"/>
    <w:rsid w:val="00AE5234"/>
    <w:rsid w:val="00B050C3"/>
    <w:rsid w:val="00B2117A"/>
    <w:rsid w:val="00B23F10"/>
    <w:rsid w:val="00B71E8D"/>
    <w:rsid w:val="00BB3CA7"/>
    <w:rsid w:val="00BB495C"/>
    <w:rsid w:val="00BC71B9"/>
    <w:rsid w:val="00BD467E"/>
    <w:rsid w:val="00BE0957"/>
    <w:rsid w:val="00BF36B3"/>
    <w:rsid w:val="00C74E5E"/>
    <w:rsid w:val="00C8164A"/>
    <w:rsid w:val="00C830FE"/>
    <w:rsid w:val="00C916BA"/>
    <w:rsid w:val="00C9581A"/>
    <w:rsid w:val="00CA783F"/>
    <w:rsid w:val="00CC07E4"/>
    <w:rsid w:val="00CD2D9F"/>
    <w:rsid w:val="00CF21AF"/>
    <w:rsid w:val="00D13A68"/>
    <w:rsid w:val="00D30581"/>
    <w:rsid w:val="00D52526"/>
    <w:rsid w:val="00D72EB2"/>
    <w:rsid w:val="00D85C0D"/>
    <w:rsid w:val="00D85D26"/>
    <w:rsid w:val="00D90667"/>
    <w:rsid w:val="00DB70FA"/>
    <w:rsid w:val="00DD3AA1"/>
    <w:rsid w:val="00DD568E"/>
    <w:rsid w:val="00DD57C0"/>
    <w:rsid w:val="00DD5B9B"/>
    <w:rsid w:val="00DE27AC"/>
    <w:rsid w:val="00DF426E"/>
    <w:rsid w:val="00DF566D"/>
    <w:rsid w:val="00E00395"/>
    <w:rsid w:val="00E04C34"/>
    <w:rsid w:val="00E15713"/>
    <w:rsid w:val="00E160F5"/>
    <w:rsid w:val="00E20434"/>
    <w:rsid w:val="00E44CF6"/>
    <w:rsid w:val="00E46C26"/>
    <w:rsid w:val="00E75A7D"/>
    <w:rsid w:val="00E97C0A"/>
    <w:rsid w:val="00ED2C51"/>
    <w:rsid w:val="00ED54ED"/>
    <w:rsid w:val="00EF2213"/>
    <w:rsid w:val="00F04E47"/>
    <w:rsid w:val="00F179E7"/>
    <w:rsid w:val="00F208B0"/>
    <w:rsid w:val="00F46335"/>
    <w:rsid w:val="00F90326"/>
    <w:rsid w:val="00FA2FE1"/>
    <w:rsid w:val="00FB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5f5f5f,#eaeaea"/>
    </o:shapedefaults>
    <o:shapelayout v:ext="edit">
      <o:idmap v:ext="edit" data="2"/>
    </o:shapelayout>
  </w:shapeDefaults>
  <w:decimalSymbol w:val=","/>
  <w:listSeparator w:val=";"/>
  <w14:docId w14:val="0BD03A17"/>
  <w15:docId w15:val="{940AFF29-6DFC-43F8-BBC4-93B2D1531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right"/>
      <w:outlineLvl w:val="0"/>
    </w:pPr>
    <w:rPr>
      <w:rFonts w:ascii="Arial" w:hAnsi="Arial"/>
      <w:b/>
      <w:sz w:val="3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3B56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tandardWeb">
    <w:name w:val="Normal (Web)"/>
    <w:basedOn w:val="Standard"/>
    <w:uiPriority w:val="99"/>
    <w:unhideWhenUsed/>
    <w:rsid w:val="004F5B8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7B7257"/>
  </w:style>
  <w:style w:type="paragraph" w:customStyle="1" w:styleId="Default">
    <w:name w:val="Default"/>
    <w:rsid w:val="00E160F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3B560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fl-heading-text">
    <w:name w:val="fl-heading-text"/>
    <w:basedOn w:val="Absatz-Standardschriftart"/>
    <w:rsid w:val="003B560A"/>
  </w:style>
  <w:style w:type="character" w:styleId="Hyperlink">
    <w:name w:val="Hyperlink"/>
    <w:basedOn w:val="Absatz-Standardschriftart"/>
    <w:rsid w:val="00AC65D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92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7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1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nzertaler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strunzertaler.de/guthaben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&#246;hling\AppData\Local\Microsoft\Windows\INetCache\Content.Outlook\VB6RMNXC\Pressemitteilung%20vb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9FF0E-3AC9-4443-929A-7CECDB8F2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vb</Template>
  <TotalTime>0</TotalTime>
  <Pages>1</Pages>
  <Words>237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Jörg Fröhling</dc:creator>
  <cp:keywords/>
  <dc:description/>
  <cp:lastModifiedBy>Jörg Fröhling</cp:lastModifiedBy>
  <cp:revision>2</cp:revision>
  <cp:lastPrinted>1999-10-01T10:02:00Z</cp:lastPrinted>
  <dcterms:created xsi:type="dcterms:W3CDTF">2026-11-02T12:43:00Z</dcterms:created>
  <dcterms:modified xsi:type="dcterms:W3CDTF">2026-11-02T12:43:00Z</dcterms:modified>
</cp:coreProperties>
</file>