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2382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1069A3" w14:paraId="7B746626" w14:textId="77777777">
        <w:tc>
          <w:tcPr>
            <w:tcW w:w="3085" w:type="dxa"/>
          </w:tcPr>
          <w:p w14:paraId="543474DF" w14:textId="77777777" w:rsidR="001069A3" w:rsidRDefault="001069A3" w:rsidP="00831E37">
            <w:pPr>
              <w:tabs>
                <w:tab w:val="left" w:pos="851"/>
                <w:tab w:val="left" w:pos="1985"/>
                <w:tab w:val="left" w:pos="3402"/>
              </w:tabs>
              <w:spacing w:before="240"/>
              <w:rPr>
                <w:rFonts w:cs="Arial"/>
                <w:sz w:val="15"/>
                <w:szCs w:val="15"/>
                <w:u w:val="single"/>
              </w:rPr>
            </w:pPr>
            <w:r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14:paraId="3B7FC986" w14:textId="77777777" w:rsidR="001069A3" w:rsidRDefault="001069A3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26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1069A3" w14:paraId="251985ED" w14:textId="77777777">
        <w:trPr>
          <w:trHeight w:val="2398"/>
        </w:trPr>
        <w:tc>
          <w:tcPr>
            <w:tcW w:w="5079" w:type="dxa"/>
            <w:noWrap/>
          </w:tcPr>
          <w:p w14:paraId="3062EE20" w14:textId="77777777" w:rsidR="001069A3" w:rsidRDefault="001069A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>
              <w:rPr>
                <w:sz w:val="13"/>
                <w:szCs w:val="13"/>
              </w:rPr>
              <w:t>Dienstgebäude:</w:t>
            </w:r>
            <w:r>
              <w:rPr>
                <w:b/>
                <w:sz w:val="18"/>
                <w:szCs w:val="18"/>
              </w:rPr>
              <w:tab/>
            </w:r>
            <w:r w:rsidR="008F1E5A">
              <w:rPr>
                <w:b/>
                <w:sz w:val="18"/>
                <w:szCs w:val="18"/>
              </w:rPr>
              <w:fldChar w:fldCharType="begin"/>
            </w:r>
            <w:r w:rsidR="008F1E5A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8F1E5A">
              <w:rPr>
                <w:b/>
                <w:sz w:val="18"/>
                <w:szCs w:val="18"/>
              </w:rPr>
              <w:fldChar w:fldCharType="separate"/>
            </w:r>
            <w:r w:rsidR="00700690">
              <w:rPr>
                <w:b/>
                <w:sz w:val="18"/>
                <w:szCs w:val="18"/>
              </w:rPr>
              <w:t>Westfälische Str. 75, 57462 Olpe</w:t>
            </w:r>
            <w:r w:rsidR="008F1E5A">
              <w:rPr>
                <w:b/>
                <w:sz w:val="18"/>
                <w:szCs w:val="18"/>
              </w:rPr>
              <w:fldChar w:fldCharType="end"/>
            </w:r>
          </w:p>
          <w:p w14:paraId="5E56104C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Fachdienst:</w:t>
            </w:r>
            <w:r>
              <w:rPr>
                <w:sz w:val="16"/>
                <w:szCs w:val="16"/>
              </w:rPr>
              <w:tab/>
            </w:r>
            <w:r w:rsidR="00B46521">
              <w:rPr>
                <w:sz w:val="16"/>
                <w:szCs w:val="16"/>
              </w:rPr>
              <w:t>Stabsbereich 1</w:t>
            </w:r>
          </w:p>
          <w:p w14:paraId="26BC292C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14:paraId="1B84569A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Zimmer:</w:t>
            </w:r>
            <w:r>
              <w:rPr>
                <w:sz w:val="16"/>
                <w:szCs w:val="16"/>
              </w:rPr>
              <w:tab/>
            </w:r>
            <w:r w:rsidR="0072494B">
              <w:rPr>
                <w:sz w:val="16"/>
                <w:szCs w:val="16"/>
              </w:rPr>
              <w:t>H 1.006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</w:p>
          <w:p w14:paraId="3EFB0EB6" w14:textId="77777777" w:rsidR="001069A3" w:rsidRDefault="001069A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>
              <w:rPr>
                <w:sz w:val="13"/>
                <w:szCs w:val="13"/>
              </w:rPr>
              <w:t>Auskunft erteilt: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ab/>
            </w:r>
            <w:r w:rsidR="00662AAD">
              <w:rPr>
                <w:b/>
                <w:sz w:val="16"/>
                <w:szCs w:val="16"/>
              </w:rPr>
              <w:t>Holger</w:t>
            </w:r>
            <w:r w:rsidR="0072494B">
              <w:rPr>
                <w:b/>
                <w:sz w:val="16"/>
                <w:szCs w:val="16"/>
              </w:rPr>
              <w:t xml:space="preserve"> </w:t>
            </w:r>
            <w:r w:rsidR="00662AAD">
              <w:rPr>
                <w:b/>
                <w:sz w:val="16"/>
                <w:szCs w:val="16"/>
              </w:rPr>
              <w:t>Böhler</w:t>
            </w:r>
          </w:p>
          <w:p w14:paraId="407041DF" w14:textId="77777777" w:rsidR="001069A3" w:rsidRDefault="001069A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Telefon: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662AAD">
              <w:rPr>
                <w:sz w:val="16"/>
                <w:szCs w:val="16"/>
              </w:rPr>
              <w:t>+49 (0) 2761 81-354</w:t>
            </w:r>
          </w:p>
          <w:p w14:paraId="2D9BD51D" w14:textId="77777777"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4E4B8FDA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Fax: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662AAD">
              <w:rPr>
                <w:sz w:val="16"/>
                <w:szCs w:val="16"/>
              </w:rPr>
              <w:t>+49 (0) 2761 81-343</w:t>
            </w:r>
          </w:p>
          <w:p w14:paraId="43DA81A0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E-Mail: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hyperlink r:id="rId8" w:history="1">
              <w:r w:rsidR="005A29B6">
                <w:rPr>
                  <w:rStyle w:val="Hyperlink"/>
                  <w:sz w:val="16"/>
                  <w:szCs w:val="16"/>
                </w:rPr>
                <w:t>pressestelle@kreis-olpe.de</w:t>
              </w:r>
            </w:hyperlink>
            <w:r w:rsidR="0072494B">
              <w:rPr>
                <w:sz w:val="16"/>
                <w:szCs w:val="16"/>
              </w:rPr>
              <w:t xml:space="preserve"> </w:t>
            </w:r>
          </w:p>
          <w:p w14:paraId="30ABB264" w14:textId="77777777" w:rsidR="00B46521" w:rsidRDefault="00B46521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 xml:space="preserve">                                           </w:t>
            </w:r>
            <w:hyperlink r:id="rId9" w:history="1">
              <w:r w:rsidR="00517968" w:rsidRPr="008748E4">
                <w:rPr>
                  <w:rStyle w:val="Hyperlink"/>
                  <w:sz w:val="16"/>
                  <w:szCs w:val="16"/>
                </w:rPr>
                <w:t>h.boehler@kreis-olpe.de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  <w:p w14:paraId="45E762F2" w14:textId="77777777"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14:paraId="58CBB5BB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Aktenzeichen: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bookmarkStart w:id="0" w:name="Aktenzeichen"/>
            <w:bookmarkEnd w:id="0"/>
            <w:r w:rsidR="00662AAD">
              <w:rPr>
                <w:sz w:val="16"/>
                <w:szCs w:val="16"/>
              </w:rPr>
              <w:t>SB 1.51</w:t>
            </w:r>
          </w:p>
          <w:p w14:paraId="1A079C48" w14:textId="6FD1B4DC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Datum: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D44D55">
              <w:rPr>
                <w:sz w:val="16"/>
                <w:szCs w:val="16"/>
              </w:rPr>
              <w:t>26</w:t>
            </w:r>
            <w:r w:rsidR="006D567E">
              <w:rPr>
                <w:sz w:val="16"/>
                <w:szCs w:val="16"/>
              </w:rPr>
              <w:t>.</w:t>
            </w:r>
            <w:r w:rsidR="00D44D55">
              <w:rPr>
                <w:sz w:val="16"/>
                <w:szCs w:val="16"/>
              </w:rPr>
              <w:t>10</w:t>
            </w:r>
            <w:r w:rsidR="00C42506">
              <w:rPr>
                <w:sz w:val="16"/>
                <w:szCs w:val="16"/>
              </w:rPr>
              <w:t>.2026</w:t>
            </w:r>
          </w:p>
          <w:p w14:paraId="3103255D" w14:textId="77777777" w:rsidR="001069A3" w:rsidRDefault="001069A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14:paraId="60BD24E5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Ihr Zeichen: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 w:rsidR="00DD2723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DD2723">
              <w:rPr>
                <w:sz w:val="16"/>
                <w:szCs w:val="16"/>
              </w:rPr>
              <w:instrText xml:space="preserve"> FORMTEXT </w:instrText>
            </w:r>
            <w:r w:rsidR="00DD2723">
              <w:rPr>
                <w:sz w:val="16"/>
                <w:szCs w:val="16"/>
              </w:rPr>
            </w:r>
            <w:r w:rsidR="00DD2723">
              <w:rPr>
                <w:sz w:val="16"/>
                <w:szCs w:val="16"/>
              </w:rPr>
              <w:fldChar w:fldCharType="separate"/>
            </w:r>
            <w:r w:rsidR="008F1E5A">
              <w:rPr>
                <w:noProof/>
                <w:sz w:val="16"/>
                <w:szCs w:val="16"/>
              </w:rPr>
              <w:t>-</w:t>
            </w:r>
            <w:r w:rsidR="00DD2723">
              <w:rPr>
                <w:sz w:val="16"/>
                <w:szCs w:val="16"/>
              </w:rPr>
              <w:fldChar w:fldCharType="end"/>
            </w:r>
          </w:p>
          <w:p w14:paraId="533D434D" w14:textId="77777777" w:rsidR="001069A3" w:rsidRDefault="001069A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Ihr Schreiben vom: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8F1E5A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</w:p>
          <w:p w14:paraId="704BC034" w14:textId="77777777" w:rsidR="001069A3" w:rsidRDefault="001069A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14:paraId="5F339276" w14:textId="77777777" w:rsidR="001069A3" w:rsidRDefault="001069A3">
      <w:pPr>
        <w:tabs>
          <w:tab w:val="left" w:pos="851"/>
          <w:tab w:val="left" w:pos="1985"/>
          <w:tab w:val="left" w:pos="3402"/>
        </w:tabs>
        <w:ind w:right="-1"/>
      </w:pPr>
    </w:p>
    <w:p w14:paraId="5886B001" w14:textId="77777777" w:rsidR="001069A3" w:rsidRDefault="00AA67C9">
      <w:pPr>
        <w:ind w:right="67"/>
      </w:pPr>
      <w:r>
        <w:tab/>
      </w:r>
    </w:p>
    <w:p w14:paraId="421AE8DC" w14:textId="77777777" w:rsidR="001069A3" w:rsidRDefault="001069A3">
      <w:pPr>
        <w:rPr>
          <w:sz w:val="12"/>
          <w:szCs w:val="12"/>
        </w:rPr>
      </w:pPr>
    </w:p>
    <w:p w14:paraId="1D64193D" w14:textId="77777777" w:rsidR="001069A3" w:rsidRPr="00E912F9" w:rsidRDefault="001069A3">
      <w:pPr>
        <w:rPr>
          <w:sz w:val="22"/>
          <w:szCs w:val="22"/>
        </w:rPr>
      </w:pPr>
      <w:bookmarkStart w:id="1" w:name="Anrede"/>
      <w:bookmarkEnd w:id="1"/>
    </w:p>
    <w:p w14:paraId="2429006B" w14:textId="77777777" w:rsidR="001069A3" w:rsidRPr="00E912F9" w:rsidRDefault="001069A3">
      <w:pPr>
        <w:rPr>
          <w:sz w:val="22"/>
          <w:szCs w:val="22"/>
        </w:rPr>
      </w:pPr>
      <w:bookmarkStart w:id="2" w:name="VorNachname"/>
      <w:bookmarkEnd w:id="2"/>
    </w:p>
    <w:p w14:paraId="5401D8BE" w14:textId="77777777" w:rsidR="001069A3" w:rsidRPr="00E912F9" w:rsidRDefault="001069A3">
      <w:pPr>
        <w:tabs>
          <w:tab w:val="left" w:pos="5387"/>
        </w:tabs>
        <w:rPr>
          <w:sz w:val="22"/>
          <w:szCs w:val="22"/>
        </w:rPr>
      </w:pPr>
      <w:bookmarkStart w:id="3" w:name="Straße"/>
      <w:bookmarkEnd w:id="3"/>
    </w:p>
    <w:p w14:paraId="65E4E2FD" w14:textId="77777777" w:rsidR="001069A3" w:rsidRPr="00E912F9" w:rsidRDefault="001069A3">
      <w:pPr>
        <w:rPr>
          <w:sz w:val="22"/>
          <w:szCs w:val="22"/>
        </w:rPr>
      </w:pPr>
      <w:bookmarkStart w:id="4" w:name="PLZORT"/>
      <w:bookmarkEnd w:id="4"/>
    </w:p>
    <w:p w14:paraId="18E4E851" w14:textId="77777777" w:rsidR="001069A3" w:rsidRPr="00E912F9" w:rsidRDefault="001069A3">
      <w:pPr>
        <w:rPr>
          <w:sz w:val="22"/>
          <w:szCs w:val="22"/>
        </w:rPr>
      </w:pPr>
    </w:p>
    <w:p w14:paraId="20B12E30" w14:textId="77777777" w:rsidR="001069A3" w:rsidRPr="00E912F9" w:rsidRDefault="001069A3">
      <w:pPr>
        <w:rPr>
          <w:sz w:val="22"/>
          <w:szCs w:val="22"/>
        </w:rPr>
      </w:pPr>
    </w:p>
    <w:p w14:paraId="4845BB35" w14:textId="77777777" w:rsidR="001069A3" w:rsidRPr="00E912F9" w:rsidRDefault="001069A3">
      <w:pPr>
        <w:rPr>
          <w:sz w:val="22"/>
          <w:szCs w:val="22"/>
        </w:rPr>
      </w:pPr>
    </w:p>
    <w:p w14:paraId="362BBCF1" w14:textId="77777777" w:rsidR="001069A3" w:rsidRPr="00E912F9" w:rsidRDefault="001069A3">
      <w:pPr>
        <w:rPr>
          <w:sz w:val="22"/>
          <w:szCs w:val="22"/>
        </w:rPr>
      </w:pPr>
    </w:p>
    <w:p w14:paraId="46FC377A" w14:textId="77777777" w:rsidR="000B63F4" w:rsidRDefault="000B63F4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14:paraId="54E91990" w14:textId="77777777" w:rsidR="00EE7145" w:rsidRDefault="00EE7145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14:paraId="0D8685C7" w14:textId="1EF7971B" w:rsidR="00EE7145" w:rsidRPr="0065772F" w:rsidRDefault="006D567E" w:rsidP="00413E25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65772F">
        <w:rPr>
          <w:rFonts w:cs="Arial"/>
          <w:b/>
          <w:bCs/>
          <w:sz w:val="24"/>
          <w:szCs w:val="24"/>
        </w:rPr>
        <w:t xml:space="preserve">Presseinformation Nr. </w:t>
      </w:r>
      <w:r w:rsidR="00134023">
        <w:rPr>
          <w:rFonts w:cs="Arial"/>
          <w:b/>
          <w:bCs/>
          <w:sz w:val="24"/>
          <w:szCs w:val="24"/>
        </w:rPr>
        <w:t>134</w:t>
      </w:r>
      <w:r w:rsidR="00542D50">
        <w:rPr>
          <w:rFonts w:cs="Arial"/>
          <w:b/>
          <w:bCs/>
          <w:sz w:val="24"/>
          <w:szCs w:val="24"/>
        </w:rPr>
        <w:t>/2026</w:t>
      </w:r>
    </w:p>
    <w:p w14:paraId="7CC6DC4F" w14:textId="77777777" w:rsidR="00EE7145" w:rsidRDefault="00EE7145" w:rsidP="00413E25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14:paraId="73FECBAA" w14:textId="77777777" w:rsidR="00C80F8A" w:rsidRPr="00C80F8A" w:rsidRDefault="00C80F8A" w:rsidP="00C80F8A">
      <w:pPr>
        <w:pStyle w:val="Textkrper"/>
        <w:rPr>
          <w:b w:val="0"/>
          <w:bCs w:val="0"/>
          <w:sz w:val="22"/>
          <w:szCs w:val="22"/>
        </w:rPr>
      </w:pPr>
    </w:p>
    <w:p w14:paraId="10D83A76" w14:textId="77777777" w:rsidR="00A9753F" w:rsidRDefault="00A9753F" w:rsidP="00A9753F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Standesämter geschlossen</w:t>
      </w:r>
    </w:p>
    <w:p w14:paraId="52478487" w14:textId="77777777" w:rsidR="00A9753F" w:rsidRDefault="00A9753F" w:rsidP="00A9753F">
      <w:pPr>
        <w:rPr>
          <w:sz w:val="22"/>
          <w:szCs w:val="22"/>
        </w:rPr>
      </w:pPr>
    </w:p>
    <w:p w14:paraId="6B259007" w14:textId="74F3E3A0" w:rsidR="00D44D55" w:rsidRPr="00D44D55" w:rsidRDefault="00A9753F" w:rsidP="00D44D55">
      <w:pPr>
        <w:rPr>
          <w:sz w:val="22"/>
          <w:szCs w:val="22"/>
        </w:rPr>
      </w:pPr>
      <w:r>
        <w:rPr>
          <w:sz w:val="22"/>
          <w:szCs w:val="22"/>
        </w:rPr>
        <w:t xml:space="preserve">Die Standesämter </w:t>
      </w:r>
      <w:r w:rsidR="00D44D55">
        <w:rPr>
          <w:sz w:val="22"/>
          <w:szCs w:val="22"/>
        </w:rPr>
        <w:t xml:space="preserve">der Städte und Gemeinden </w:t>
      </w:r>
      <w:r>
        <w:rPr>
          <w:sz w:val="22"/>
          <w:szCs w:val="22"/>
        </w:rPr>
        <w:t xml:space="preserve">im Kreis Olpe sind am Mittwoch, </w:t>
      </w:r>
      <w:r w:rsidR="00D44D55">
        <w:rPr>
          <w:sz w:val="22"/>
          <w:szCs w:val="22"/>
        </w:rPr>
        <w:t>4. November</w:t>
      </w:r>
      <w:r>
        <w:rPr>
          <w:sz w:val="22"/>
          <w:szCs w:val="22"/>
        </w:rPr>
        <w:t xml:space="preserve"> 2026, aufgrund einer gemeinsamen Schulung ganztätig geschlossen und nicht erreichbar.</w:t>
      </w:r>
    </w:p>
    <w:p w14:paraId="70FBE71F" w14:textId="77777777" w:rsidR="00D44D55" w:rsidRPr="00DE0D45" w:rsidRDefault="00D44D55" w:rsidP="00C42506">
      <w:pPr>
        <w:rPr>
          <w:sz w:val="22"/>
          <w:szCs w:val="22"/>
        </w:rPr>
      </w:pPr>
    </w:p>
    <w:sectPr w:rsidR="00D44D55" w:rsidRPr="00DE0D4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0106F" w14:textId="77777777" w:rsidR="001C1563" w:rsidRDefault="001C1563">
      <w:r>
        <w:separator/>
      </w:r>
    </w:p>
  </w:endnote>
  <w:endnote w:type="continuationSeparator" w:id="0">
    <w:p w14:paraId="660D42B3" w14:textId="77777777" w:rsidR="001C1563" w:rsidRDefault="001C1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893E4" w14:textId="77777777" w:rsidR="00641B6F" w:rsidRDefault="00641B6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BDDC9" w14:textId="77777777" w:rsidR="00583A28" w:rsidRDefault="00583A28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C42506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3D5B5" w14:textId="77777777" w:rsidR="00583A28" w:rsidRDefault="00583A28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6550FD">
      <w:rPr>
        <w:rStyle w:val="Seitenzahl"/>
        <w:noProof/>
        <w:snapToGrid w:val="0"/>
        <w:sz w:val="16"/>
      </w:rPr>
      <w:t>1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  <w:p w14:paraId="3BDA3C8C" w14:textId="77777777" w:rsidR="00583A28" w:rsidRDefault="00583A28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  <w:r>
      <w:rPr>
        <w:sz w:val="12"/>
      </w:rPr>
      <w:tab/>
    </w:r>
  </w:p>
  <w:p w14:paraId="3E519EC0" w14:textId="77777777" w:rsidR="00866058" w:rsidRDefault="00866058" w:rsidP="0086605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  <w:r>
      <w:rPr>
        <w:sz w:val="12"/>
      </w:rPr>
      <w:tab/>
    </w:r>
  </w:p>
  <w:p w14:paraId="5C44080F" w14:textId="77777777" w:rsidR="00866058" w:rsidRDefault="00866058" w:rsidP="0086605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14:paraId="38F61F43" w14:textId="77777777" w:rsidR="00866058" w:rsidRDefault="00866058" w:rsidP="00866058">
    <w:pPr>
      <w:tabs>
        <w:tab w:val="left" w:pos="851"/>
        <w:tab w:val="left" w:pos="6379"/>
        <w:tab w:val="left" w:pos="6804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14:paraId="551A11D3" w14:textId="77777777" w:rsidR="00866058" w:rsidRPr="002361E1" w:rsidRDefault="00866058" w:rsidP="00866058">
    <w:pPr>
      <w:tabs>
        <w:tab w:val="right" w:pos="3969"/>
        <w:tab w:val="left" w:pos="4111"/>
        <w:tab w:val="left" w:pos="4678"/>
        <w:tab w:val="left" w:pos="6379"/>
        <w:tab w:val="left" w:pos="6804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eiten:</w:t>
    </w:r>
    <w:r w:rsidR="00641B6F">
      <w:rPr>
        <w:sz w:val="12"/>
        <w:lang w:val="en-US"/>
      </w:rPr>
      <w:tab/>
      <w:t xml:space="preserve">Mo – Do </w:t>
    </w:r>
    <w:r w:rsidR="00641B6F">
      <w:rPr>
        <w:sz w:val="12"/>
        <w:lang w:val="en-US"/>
      </w:rPr>
      <w:tab/>
      <w:t>08 – 12.30</w:t>
    </w:r>
    <w:r w:rsidRPr="003F46A3">
      <w:rPr>
        <w:sz w:val="12"/>
        <w:lang w:val="en-US"/>
      </w:rPr>
      <w:t xml:space="preserve"> </w:t>
    </w:r>
    <w:r w:rsidR="00641B6F">
      <w:rPr>
        <w:sz w:val="12"/>
        <w:lang w:val="en-US"/>
      </w:rPr>
      <w:t>+ 13.30 -</w:t>
    </w:r>
    <w:r>
      <w:rPr>
        <w:sz w:val="12"/>
      </w:rPr>
      <w:t xml:space="preserve">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14:paraId="642AA63D" w14:textId="77777777" w:rsidR="00866058" w:rsidRDefault="00866058" w:rsidP="00866058">
    <w:pPr>
      <w:tabs>
        <w:tab w:val="left" w:pos="4111"/>
        <w:tab w:val="left" w:pos="4678"/>
        <w:tab w:val="left" w:pos="6379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Olpe-Wenden-Drolshagen</w:t>
    </w:r>
  </w:p>
  <w:p w14:paraId="53386327" w14:textId="77777777" w:rsidR="00866058" w:rsidRDefault="00866058" w:rsidP="00866058">
    <w:pPr>
      <w:tabs>
        <w:tab w:val="left" w:pos="6379"/>
        <w:tab w:val="left" w:pos="6804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14:paraId="3540A5B6" w14:textId="77777777" w:rsidR="00866058" w:rsidRDefault="00866058" w:rsidP="00866058">
    <w:pPr>
      <w:tabs>
        <w:tab w:val="left" w:pos="6379"/>
        <w:tab w:val="left" w:pos="6804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14:paraId="0C220918" w14:textId="77777777" w:rsidR="00583A28" w:rsidRDefault="00583A28" w:rsidP="00102C08">
    <w:pPr>
      <w:tabs>
        <w:tab w:val="left" w:pos="851"/>
        <w:tab w:val="left" w:pos="3261"/>
        <w:tab w:val="left" w:pos="6379"/>
        <w:tab w:val="right" w:pos="10065"/>
      </w:tabs>
      <w:rPr>
        <w:rFonts w:cs="Arial"/>
        <w:sz w:val="16"/>
      </w:rPr>
    </w:pPr>
  </w:p>
  <w:p w14:paraId="10C38642" w14:textId="77777777" w:rsidR="00E7363F" w:rsidRDefault="00E7363F" w:rsidP="00102C08">
    <w:pPr>
      <w:tabs>
        <w:tab w:val="left" w:pos="851"/>
        <w:tab w:val="left" w:pos="3261"/>
        <w:tab w:val="left" w:pos="6379"/>
        <w:tab w:val="right" w:pos="10065"/>
      </w:tabs>
      <w:rPr>
        <w:rFonts w:cs="Arial"/>
        <w:sz w:val="16"/>
      </w:rPr>
    </w:pPr>
  </w:p>
  <w:p w14:paraId="38024FB8" w14:textId="77777777" w:rsidR="00E7363F" w:rsidRPr="00002861" w:rsidRDefault="00E7363F" w:rsidP="00102C08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14:paraId="4BB91318" w14:textId="77777777" w:rsidR="00583A28" w:rsidRDefault="00D2119E" w:rsidP="00102C08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  <w:r>
      <w:rPr>
        <w:noProof/>
      </w:rPr>
      <w:drawing>
        <wp:anchor distT="0" distB="0" distL="114300" distR="114300" simplePos="0" relativeHeight="251658240" behindDoc="1" locked="1" layoutInCell="0" allowOverlap="0" wp14:anchorId="1EF23664" wp14:editId="4D1D4CAE">
          <wp:simplePos x="0" y="0"/>
          <wp:positionH relativeFrom="column">
            <wp:posOffset>4064000</wp:posOffset>
          </wp:positionH>
          <wp:positionV relativeFrom="page">
            <wp:posOffset>9855200</wp:posOffset>
          </wp:positionV>
          <wp:extent cx="1649095" cy="295275"/>
          <wp:effectExtent l="0" t="0" r="8255" b="9525"/>
          <wp:wrapNone/>
          <wp:docPr id="9" name="Bild 9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1E63FA" w14:textId="77777777" w:rsidR="00583A28" w:rsidRPr="00562636" w:rsidRDefault="00583A28" w:rsidP="00102C08">
    <w:pPr>
      <w:tabs>
        <w:tab w:val="left" w:pos="851"/>
        <w:tab w:val="right" w:pos="3969"/>
        <w:tab w:val="left" w:pos="4111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AAC1A" w14:textId="77777777" w:rsidR="001C1563" w:rsidRDefault="001C1563">
      <w:r>
        <w:separator/>
      </w:r>
    </w:p>
  </w:footnote>
  <w:footnote w:type="continuationSeparator" w:id="0">
    <w:p w14:paraId="66AA2CFF" w14:textId="77777777" w:rsidR="001C1563" w:rsidRDefault="001C1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4A441" w14:textId="77777777" w:rsidR="00641B6F" w:rsidRDefault="00641B6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40080" w14:textId="77777777" w:rsidR="00641B6F" w:rsidRDefault="00641B6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5FBBF" w14:textId="77777777" w:rsidR="00583A28" w:rsidRDefault="00EA1E46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rFonts w:cs="Arial"/>
        <w:noProof/>
      </w:rPr>
      <w:drawing>
        <wp:anchor distT="0" distB="0" distL="114300" distR="114300" simplePos="0" relativeHeight="251659264" behindDoc="1" locked="1" layoutInCell="1" allowOverlap="1" wp14:anchorId="4A093F94" wp14:editId="5FD8E5BC">
          <wp:simplePos x="0" y="0"/>
          <wp:positionH relativeFrom="column">
            <wp:posOffset>3976370</wp:posOffset>
          </wp:positionH>
          <wp:positionV relativeFrom="page">
            <wp:posOffset>95250</wp:posOffset>
          </wp:positionV>
          <wp:extent cx="2143125" cy="1438275"/>
          <wp:effectExtent l="0" t="0" r="9525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27AD8C" w14:textId="77777777" w:rsidR="00583A28" w:rsidRDefault="00583A28">
    <w:pPr>
      <w:rPr>
        <w:rFonts w:ascii="Lucida Sans" w:hAnsi="Lucida Sans"/>
        <w:sz w:val="24"/>
        <w:szCs w:val="24"/>
        <w:lang w:val="it-IT"/>
      </w:rPr>
    </w:pPr>
    <w:r>
      <w:rPr>
        <w:rFonts w:ascii="Lucida Sans" w:hAnsi="Lucida Sans"/>
        <w:sz w:val="32"/>
        <w:szCs w:val="32"/>
        <w:lang w:val="it-IT"/>
      </w:rPr>
      <w:t xml:space="preserve">D </w:t>
    </w:r>
    <w:r>
      <w:rPr>
        <w:rFonts w:ascii="Lucida Sans" w:hAnsi="Lucida Sans"/>
        <w:b/>
        <w:sz w:val="24"/>
        <w:szCs w:val="24"/>
        <w:lang w:val="it-IT"/>
      </w:rPr>
      <w:t>E R</w:t>
    </w:r>
    <w:r>
      <w:rPr>
        <w:rFonts w:ascii="Lucida Sans" w:hAnsi="Lucida Sans"/>
        <w:sz w:val="24"/>
        <w:szCs w:val="24"/>
        <w:lang w:val="it-IT"/>
      </w:rPr>
      <w:t xml:space="preserve">   </w:t>
    </w:r>
    <w:r>
      <w:rPr>
        <w:rFonts w:ascii="Lucida Sans" w:hAnsi="Lucida Sans"/>
        <w:sz w:val="32"/>
        <w:szCs w:val="32"/>
        <w:lang w:val="it-IT"/>
      </w:rPr>
      <w:t xml:space="preserve">L </w:t>
    </w:r>
    <w:r>
      <w:rPr>
        <w:rFonts w:ascii="Lucida Sans" w:hAnsi="Lucida Sans"/>
        <w:b/>
        <w:sz w:val="24"/>
        <w:szCs w:val="24"/>
        <w:lang w:val="it-IT"/>
      </w:rPr>
      <w:t>A N D R A T</w:t>
    </w:r>
  </w:p>
  <w:p w14:paraId="5C39A18F" w14:textId="77777777" w:rsidR="00583A28" w:rsidRDefault="00583A28">
    <w:pPr>
      <w:rPr>
        <w:lang w:val="it-IT"/>
      </w:rPr>
    </w:pPr>
  </w:p>
  <w:p w14:paraId="29F7D2A7" w14:textId="77777777" w:rsidR="00583A28" w:rsidRDefault="00583A28">
    <w:pPr>
      <w:rPr>
        <w:rFonts w:ascii="Lucida Sans" w:hAnsi="Lucida Sans"/>
        <w:lang w:val="it-IT"/>
      </w:rPr>
    </w:pPr>
  </w:p>
  <w:p w14:paraId="23591322" w14:textId="77777777" w:rsidR="00583A28" w:rsidRDefault="00583A28">
    <w:pPr>
      <w:rPr>
        <w:rFonts w:ascii="Lucida Sans" w:hAnsi="Lucida Sans"/>
        <w:lang w:val="it-IT"/>
      </w:rPr>
    </w:pPr>
  </w:p>
  <w:p w14:paraId="2B3FB740" w14:textId="77777777" w:rsidR="00831E37" w:rsidRDefault="00831E37">
    <w:pPr>
      <w:pStyle w:val="Kopfzeile"/>
      <w:rPr>
        <w:lang w:val="it-IT"/>
      </w:rPr>
    </w:pPr>
  </w:p>
  <w:p w14:paraId="4665D90F" w14:textId="77777777" w:rsidR="00583A28" w:rsidRDefault="00583A28">
    <w:pPr>
      <w:pStyle w:val="Kopfzeile"/>
      <w:tabs>
        <w:tab w:val="clear" w:pos="4536"/>
        <w:tab w:val="clear" w:pos="9072"/>
        <w:tab w:val="left" w:pos="24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D2829"/>
    <w:multiLevelType w:val="hybridMultilevel"/>
    <w:tmpl w:val="CE88C05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B313E"/>
    <w:multiLevelType w:val="hybridMultilevel"/>
    <w:tmpl w:val="FB246126"/>
    <w:lvl w:ilvl="0" w:tplc="1FA451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26490"/>
    <w:multiLevelType w:val="hybridMultilevel"/>
    <w:tmpl w:val="6654175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F4E12"/>
    <w:multiLevelType w:val="hybridMultilevel"/>
    <w:tmpl w:val="720EEF0E"/>
    <w:lvl w:ilvl="0" w:tplc="BB2AB17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0C46"/>
    <w:multiLevelType w:val="hybridMultilevel"/>
    <w:tmpl w:val="0926607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9175D"/>
    <w:multiLevelType w:val="hybridMultilevel"/>
    <w:tmpl w:val="1D943832"/>
    <w:lvl w:ilvl="0" w:tplc="8B98B9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teilung" w:val="Fachdienst Organisation, Informationstechnik"/>
    <w:docVar w:name="Anzeigename" w:val="Scheuer, Andreas"/>
    <w:docVar w:name="Benutzeranmeldename" w:val="3703admin3"/>
    <w:docVar w:name="Beschreibung" w:val="10.34"/>
    <w:docVar w:name="Buero" w:val="D1.044"/>
    <w:docVar w:name="Bundesland" w:val="NRW"/>
    <w:docVar w:name="Email" w:val="a.scheuer@kreis-olpe.de"/>
    <w:docVar w:name="Firma" w:val="Kreis Olpe"/>
    <w:docVar w:name="Initialen" w:val="AS"/>
    <w:docVar w:name="Land" w:val="Deutschland"/>
    <w:docVar w:name="Nachname" w:val="Scheuer"/>
    <w:docVar w:name="Nachname1" w:val="Andreas Scheuer"/>
    <w:docVar w:name="Nachname2" w:val="(Scheuer)"/>
    <w:docVar w:name="Ort" w:val="Olpe"/>
    <w:docVar w:name="Position" w:val="Administrator und Datenbanken"/>
    <w:docVar w:name="Postfach" w:val="1560"/>
    <w:docVar w:name="Postleitzahl" w:val="57462"/>
    <w:docVar w:name="Rufnummer" w:val="02761 / 81 493"/>
    <w:docVar w:name="RufnummernFax" w:val="+49 (0) 2761 94503 493"/>
    <w:docVar w:name="RufnummernIPTelefon" w:val="7370493"/>
    <w:docVar w:name="RufnummernMobil" w:val="+49 (0) 162 1388 251"/>
    <w:docVar w:name="RufnummernPrivat" w:val="+49 (0) 2761 979 218"/>
    <w:docVar w:name="Strasse" w:val="Westfälische Str. 75"/>
    <w:docVar w:name="Strasse1" w:val="Westfälische Str. 75, 57462 Olpe"/>
    <w:docVar w:name="Vorgesetzter" w:val="CN=Marco Kloske,OU=FD10,OU=Benutzer,OU=GKZ370,OU=KDZ,DC=intra,DC=lan"/>
    <w:docVar w:name="Vorname" w:val="Andreas"/>
    <w:docVar w:name="Webseite" w:val="http://www.kreis-olpe.de"/>
  </w:docVars>
  <w:rsids>
    <w:rsidRoot w:val="00700690"/>
    <w:rsid w:val="0000712D"/>
    <w:rsid w:val="00011143"/>
    <w:rsid w:val="00027A1D"/>
    <w:rsid w:val="00030180"/>
    <w:rsid w:val="000345E0"/>
    <w:rsid w:val="000A2181"/>
    <w:rsid w:val="000B1B5C"/>
    <w:rsid w:val="000B1D5B"/>
    <w:rsid w:val="000B63F4"/>
    <w:rsid w:val="00102C08"/>
    <w:rsid w:val="001069A3"/>
    <w:rsid w:val="00125597"/>
    <w:rsid w:val="00134023"/>
    <w:rsid w:val="00137200"/>
    <w:rsid w:val="001573D7"/>
    <w:rsid w:val="00181904"/>
    <w:rsid w:val="00183ADB"/>
    <w:rsid w:val="001851C0"/>
    <w:rsid w:val="001C1563"/>
    <w:rsid w:val="001C1DA5"/>
    <w:rsid w:val="001E473C"/>
    <w:rsid w:val="002078B5"/>
    <w:rsid w:val="0023435C"/>
    <w:rsid w:val="00290FC5"/>
    <w:rsid w:val="002C7D30"/>
    <w:rsid w:val="0033162E"/>
    <w:rsid w:val="0035750C"/>
    <w:rsid w:val="003769CC"/>
    <w:rsid w:val="003C5C41"/>
    <w:rsid w:val="00405C4E"/>
    <w:rsid w:val="00413E25"/>
    <w:rsid w:val="004365B1"/>
    <w:rsid w:val="004C5645"/>
    <w:rsid w:val="004D62E0"/>
    <w:rsid w:val="00517968"/>
    <w:rsid w:val="00531C7C"/>
    <w:rsid w:val="00542D50"/>
    <w:rsid w:val="0055476C"/>
    <w:rsid w:val="00562636"/>
    <w:rsid w:val="00583A28"/>
    <w:rsid w:val="005A29B6"/>
    <w:rsid w:val="005D3D63"/>
    <w:rsid w:val="006025C4"/>
    <w:rsid w:val="00615180"/>
    <w:rsid w:val="00641B6F"/>
    <w:rsid w:val="00650426"/>
    <w:rsid w:val="006550FD"/>
    <w:rsid w:val="00656394"/>
    <w:rsid w:val="0065772F"/>
    <w:rsid w:val="00662AAD"/>
    <w:rsid w:val="006C55EF"/>
    <w:rsid w:val="006D567E"/>
    <w:rsid w:val="006E08B0"/>
    <w:rsid w:val="006E116C"/>
    <w:rsid w:val="00700690"/>
    <w:rsid w:val="00717ED1"/>
    <w:rsid w:val="0072494B"/>
    <w:rsid w:val="00741B18"/>
    <w:rsid w:val="00742F5E"/>
    <w:rsid w:val="00765A9F"/>
    <w:rsid w:val="00792AB8"/>
    <w:rsid w:val="007E4CD4"/>
    <w:rsid w:val="00805F6E"/>
    <w:rsid w:val="00823989"/>
    <w:rsid w:val="00831E37"/>
    <w:rsid w:val="00857FD8"/>
    <w:rsid w:val="00866058"/>
    <w:rsid w:val="00891E97"/>
    <w:rsid w:val="00895653"/>
    <w:rsid w:val="008A54C9"/>
    <w:rsid w:val="008C567A"/>
    <w:rsid w:val="008E2FCC"/>
    <w:rsid w:val="008F1E5A"/>
    <w:rsid w:val="00901763"/>
    <w:rsid w:val="009441BF"/>
    <w:rsid w:val="009608DC"/>
    <w:rsid w:val="00987FC5"/>
    <w:rsid w:val="0099429D"/>
    <w:rsid w:val="009A3235"/>
    <w:rsid w:val="009A5C52"/>
    <w:rsid w:val="009F3868"/>
    <w:rsid w:val="00A368E2"/>
    <w:rsid w:val="00A41256"/>
    <w:rsid w:val="00A502F8"/>
    <w:rsid w:val="00A90162"/>
    <w:rsid w:val="00A9753F"/>
    <w:rsid w:val="00AA67C9"/>
    <w:rsid w:val="00AB044E"/>
    <w:rsid w:val="00AB2CF3"/>
    <w:rsid w:val="00AE38A9"/>
    <w:rsid w:val="00AE677A"/>
    <w:rsid w:val="00AF27BE"/>
    <w:rsid w:val="00B14657"/>
    <w:rsid w:val="00B25181"/>
    <w:rsid w:val="00B3391B"/>
    <w:rsid w:val="00B40B75"/>
    <w:rsid w:val="00B42F0D"/>
    <w:rsid w:val="00B46521"/>
    <w:rsid w:val="00B82234"/>
    <w:rsid w:val="00B8462E"/>
    <w:rsid w:val="00BC7F4A"/>
    <w:rsid w:val="00BF676B"/>
    <w:rsid w:val="00BF6BE5"/>
    <w:rsid w:val="00BF7F52"/>
    <w:rsid w:val="00C34BAC"/>
    <w:rsid w:val="00C42506"/>
    <w:rsid w:val="00C62DAF"/>
    <w:rsid w:val="00C80F8A"/>
    <w:rsid w:val="00CA0132"/>
    <w:rsid w:val="00CF0291"/>
    <w:rsid w:val="00D2119E"/>
    <w:rsid w:val="00D44D55"/>
    <w:rsid w:val="00D85690"/>
    <w:rsid w:val="00DD0C63"/>
    <w:rsid w:val="00DD2723"/>
    <w:rsid w:val="00DE0D45"/>
    <w:rsid w:val="00E67F07"/>
    <w:rsid w:val="00E7363F"/>
    <w:rsid w:val="00E912F9"/>
    <w:rsid w:val="00EA1E46"/>
    <w:rsid w:val="00EC0AAB"/>
    <w:rsid w:val="00EE7145"/>
    <w:rsid w:val="00EF3DDE"/>
    <w:rsid w:val="00F05A86"/>
    <w:rsid w:val="00F23672"/>
    <w:rsid w:val="00F2577B"/>
    <w:rsid w:val="00F31ABA"/>
    <w:rsid w:val="00F716ED"/>
    <w:rsid w:val="00FD2114"/>
    <w:rsid w:val="00FE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D98542"/>
  <w15:docId w15:val="{1CD4DF57-27F3-420E-8F66-276B5F95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">
    <w:name w:val="Body Text"/>
    <w:basedOn w:val="Standard"/>
    <w:rsid w:val="0035750C"/>
    <w:pPr>
      <w:autoSpaceDE w:val="0"/>
      <w:autoSpaceDN w:val="0"/>
      <w:adjustRightInd w:val="0"/>
    </w:pPr>
    <w:rPr>
      <w:b/>
      <w:bCs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Funotentext">
    <w:name w:val="footnote text"/>
    <w:basedOn w:val="Standard"/>
    <w:link w:val="FunotentextZchn"/>
    <w:unhideWhenUsed/>
    <w:rsid w:val="00AF27BE"/>
  </w:style>
  <w:style w:type="character" w:customStyle="1" w:styleId="FunotentextZchn">
    <w:name w:val="Fußnotentext Zchn"/>
    <w:link w:val="Funotentext"/>
    <w:rsid w:val="00AF27BE"/>
    <w:rPr>
      <w:rFonts w:ascii="Arial" w:hAnsi="Arial"/>
    </w:rPr>
  </w:style>
  <w:style w:type="character" w:styleId="Funotenzeichen">
    <w:name w:val="footnote reference"/>
    <w:unhideWhenUsed/>
    <w:rsid w:val="00AF27BE"/>
    <w:rPr>
      <w:vertAlign w:val="superscript"/>
    </w:rPr>
  </w:style>
  <w:style w:type="paragraph" w:styleId="Endnotentext">
    <w:name w:val="endnote text"/>
    <w:basedOn w:val="Standard"/>
    <w:link w:val="EndnotentextZchn"/>
    <w:rsid w:val="00583A28"/>
  </w:style>
  <w:style w:type="character" w:customStyle="1" w:styleId="EndnotentextZchn">
    <w:name w:val="Endnotentext Zchn"/>
    <w:link w:val="Endnotentext"/>
    <w:rsid w:val="00583A28"/>
    <w:rPr>
      <w:rFonts w:ascii="Arial" w:hAnsi="Arial"/>
    </w:rPr>
  </w:style>
  <w:style w:type="character" w:styleId="Endnotenzeichen">
    <w:name w:val="endnote reference"/>
    <w:rsid w:val="00583A28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583A2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ull">
    <w:name w:val="null"/>
    <w:basedOn w:val="Standard"/>
    <w:rsid w:val="006D567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ellenraster">
    <w:name w:val="Table Grid"/>
    <w:basedOn w:val="NormaleTabelle"/>
    <w:uiPriority w:val="39"/>
    <w:rsid w:val="00F257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bsatz-Standardschriftart"/>
    <w:rsid w:val="000B1B5C"/>
  </w:style>
  <w:style w:type="paragraph" w:styleId="Listenabsatz">
    <w:name w:val="List Paragraph"/>
    <w:basedOn w:val="Standard"/>
    <w:uiPriority w:val="34"/>
    <w:qFormat/>
    <w:rsid w:val="00656394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1851C0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E67F0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ett">
    <w:name w:val="Strong"/>
    <w:basedOn w:val="Absatz-Standardschriftart"/>
    <w:uiPriority w:val="22"/>
    <w:qFormat/>
    <w:rsid w:val="00DE0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58797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1199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kreis-olpe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.boehler@kreis-olpe.de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0\Desktop\Kopf_Kreis_Olp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85720-902B-4C3F-A8B6-8B915A6D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Kopf_Kreis_Olpe</Template>
  <TotalTime>0</TotalTime>
  <Pages>1</Pages>
  <Words>113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</dc:creator>
  <cp:lastModifiedBy>Böhler, Holger</cp:lastModifiedBy>
  <cp:revision>4</cp:revision>
  <cp:lastPrinted>2015-03-18T07:59:00Z</cp:lastPrinted>
  <dcterms:created xsi:type="dcterms:W3CDTF">2026-10-26T09:37:00Z</dcterms:created>
  <dcterms:modified xsi:type="dcterms:W3CDTF">2026-10-26T09:51:00Z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-1364953658</vt:i4>
  </property>
  <property fmtid="{D5CDD505-2E9C-101B-9397-08002B2CF9AE}" pid="3" name="_NewReviewCycle">
    <vt:lpwstr/>
  </property>
  <property fmtid="{D5CDD505-2E9C-101B-9397-08002B2CF9AE}" pid="4" name="_EmailSubject">
    <vt:lpwstr>Presseinfo Nr. 134/2026: Standesämter geschlossen</vt:lpwstr>
  </property>
  <property fmtid="{D5CDD505-2E9C-101B-9397-08002B2CF9AE}" pid="5" name="_AuthorEmail">
    <vt:lpwstr>h.boehler@kreis-olpe.de</vt:lpwstr>
  </property>
  <property fmtid="{D5CDD505-2E9C-101B-9397-08002B2CF9AE}" pid="6" name="_AuthorEmailDisplayName">
    <vt:lpwstr>Böhler, Holger</vt:lpwstr>
  </property>
</Properties>
</file>