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1C4842CC"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F36749">
              <w:rPr>
                <w:noProof/>
                <w:sz w:val="18"/>
                <w:szCs w:val="18"/>
              </w:rPr>
              <w:t>28.07.2026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653F3D35" w14:textId="77777777" w:rsidR="008B24E9" w:rsidRDefault="008B24E9" w:rsidP="000F50E6">
      <w:pPr>
        <w:pStyle w:val="KeinLeerraum"/>
      </w:pPr>
    </w:p>
    <w:p w14:paraId="21182117" w14:textId="48E012B8" w:rsidR="00F36749" w:rsidRPr="00F36749" w:rsidRDefault="00F36749" w:rsidP="00F36749">
      <w:pPr>
        <w:pStyle w:val="KeinLeerraum"/>
      </w:pPr>
      <w:r w:rsidRPr="00F36749">
        <w:t>die anhaltende Hitze und die seit Wochen ausbleibenden Niederschläge haben dazu geführt, dass Wiesen, Felder und Waldflächen in und um Babenhausen stark ausgetrocknet sind. Die Gefahr von Vegetations- und Flächenbränden ist derzeit besonders hoch. Bereits kleinste Unachtsamkeiten können ausreichen, um ein Feuer auszulösen, das sich aufgrund der trockenen Vegetation und möglicher Winde innerhalb kürzester Zeit großflächig ausbreiten kann.</w:t>
      </w:r>
      <w:r w:rsidRPr="00F36749">
        <w:t xml:space="preserve"> </w:t>
      </w:r>
      <w:r w:rsidRPr="00F36749">
        <w:t xml:space="preserve">Leider mussten in den vergangenen Wochen bereits mehrere Vegetationsbrände im Stadtgebiet bekämpft werden. Betroffen waren unter anderem Flächen zwischen den Kaisergärten und der </w:t>
      </w:r>
      <w:proofErr w:type="spellStart"/>
      <w:r w:rsidRPr="00F36749">
        <w:t>Schaafheimer</w:t>
      </w:r>
      <w:proofErr w:type="spellEnd"/>
      <w:r w:rsidRPr="00F36749">
        <w:t xml:space="preserve"> Straße sowie ein Feld in Richtung Harreshausen. Dank des schnellen und professionellen Eingreifens der Freiwilligen Feuerwehren konnten die Brände zügig gelöscht und größere Schäden verhindert werden.</w:t>
      </w:r>
      <w:r w:rsidRPr="00F36749">
        <w:t xml:space="preserve"> </w:t>
      </w:r>
      <w:r w:rsidRPr="00F36749">
        <w:t>Wir appellieren deshalb eindringlich an alle Bürgerinnen und Bürger, in den kommenden Tagen und Wochen besondere Vorsicht walten zu lassen. Bitte verzichten Sie auf offenes Feuer außerhalb der dafür vorgesehenen Bereiche und werfen Sie keine Zigaretten oder andere glimmende Gegenstände in die Natur oder aus dem Fahrzeug. Auch scheinbar harmlose Dinge wie Glasflaschen oder Glasscherben können bei starker Sonneneinstrahlung zur Brandentstehung beitragen. Ebenso sollten Fahrzeuge möglichst nicht auf trockenem Gras abgestellt werden, da heiße Fahrzeugteile die ausgetrocknete Vegetation entzünden können.</w:t>
      </w:r>
      <w:r w:rsidRPr="00F36749">
        <w:t xml:space="preserve"> </w:t>
      </w:r>
      <w:r w:rsidRPr="00F36749">
        <w:t>Sollten Sie Rauch oder einen Brand bemerken, informieren Sie bitte umgehend die Feuerwehr über den Notruf 112. Eine möglichst genaue Beschreibung des Brandortes hilft den Einsatzkräften, schnell vor Ort zu sein. Bringen Sie sich dabei stets selbst in Sicherheit und versuchen Sie nicht, größere Brände eigenständig zu bekämpfen.</w:t>
      </w:r>
      <w:r w:rsidRPr="00F36749">
        <w:t xml:space="preserve"> </w:t>
      </w:r>
      <w:r w:rsidRPr="00F36749">
        <w:t>Unser ausdrücklicher Dank gilt den Kameradinnen und Kameraden der Freiwilligen Feuerwehren in Babenhausen und den Stadtteilen sowie den unterstützenden Landwirten, die in den vergangenen Wochen erneut mit großem Engagement und hoher Einsatzbereitschaft im Einsatz waren. Ihr schnelles Handeln hat dazu beigetragen, dass sich die Brände nicht weiter ausbreiten konnten und größere Schäden verhindert wurden.</w:t>
      </w:r>
      <w:r w:rsidRPr="00F36749">
        <w:t xml:space="preserve"> </w:t>
      </w:r>
      <w:r w:rsidRPr="00F36749">
        <w:t>Jeder Einzelne kann dazu beitragen, unsere Natur, landwirtschaftliche Flächen und nicht zuletzt Menschenleben zu schützen. Mit einem verantwortungsvollen Verhalten und der nötigen Aufmerksamkeit können wir gemeinsam helfen, weitere Vegetationsbrände zu verhindern. Die Stadt Babenhausen bedankt sich herzlich für Ihre Unterstützung und Ihr umsichtiges Handeln.</w:t>
      </w:r>
    </w:p>
    <w:p w14:paraId="35BA34D1" w14:textId="298191F9" w:rsidR="00F36749" w:rsidRPr="00F36749" w:rsidRDefault="00F36749" w:rsidP="00F36749">
      <w:pPr>
        <w:pStyle w:val="KeinLeerraum"/>
      </w:pPr>
    </w:p>
    <w:p w14:paraId="25B534A7" w14:textId="2A6B07D8" w:rsidR="00F36749" w:rsidRPr="00F36749" w:rsidRDefault="00F36749" w:rsidP="00F36749">
      <w:pPr>
        <w:pStyle w:val="KeinLeerraum"/>
      </w:pPr>
      <w:r w:rsidRPr="00F36749">
        <w:t>Auch in diesem Jahr beteiligt sich die Stadt Babenhausen wieder an der Kampagne STADTRADELN. Vom 22. August bis zum 11. September 2026 sind alle Bürgerinnen und Bürger herzlich eingeladen, möglichst viele Wege mit dem Fahrrad zurückzulegen und gemeinsam Kilometer für Babenhausen zu sammeln.</w:t>
      </w:r>
      <w:r w:rsidRPr="00F36749">
        <w:t xml:space="preserve"> </w:t>
      </w:r>
      <w:r w:rsidRPr="00F36749">
        <w:t>Mitmachen können alle, die in Babenhausen wohnen, arbeiten, zur Schule gehen oder einem Verein angehören. Ob auf dem Weg zur Arbeit, zur Schule, zum Einkaufen oder bei einer Radtour in der Freizeit – jeder mit dem Fahrrad zurückgelegte Kilometer zählt. Ziel der Aktion ist es, möglichst viele Menschen für das Radfahren im Alltag zu begeistern und gleichzeitig ein Zeichen für nachhaltige Mobilität, Klimaschutz und eine fahrradfreundliche Kommune zu setzen.</w:t>
      </w:r>
      <w:r w:rsidRPr="00F36749">
        <w:t xml:space="preserve"> </w:t>
      </w:r>
      <w:r w:rsidRPr="00F36749">
        <w:t xml:space="preserve">Die Anmeldung ist kostenlos und erfolgt ganz einfach unter </w:t>
      </w:r>
      <w:hyperlink r:id="rId13" w:tgtFrame="_new" w:history="1">
        <w:r w:rsidRPr="00F36749">
          <w:rPr>
            <w:rStyle w:val="Hyperlink"/>
            <w:color w:val="auto"/>
            <w:u w:val="none"/>
          </w:rPr>
          <w:t>www.stadtradeln.de/babenhausen</w:t>
        </w:r>
      </w:hyperlink>
      <w:r w:rsidRPr="00F36749">
        <w:t xml:space="preserve">. Dort können Sie ein eigenes Team gründen, einem bestehenden Team beitreten oder sich dem offenen Team der Stadt Babenhausen anschließen. Wer bereits in den vergangenen Jahren </w:t>
      </w:r>
      <w:r w:rsidRPr="00F36749">
        <w:lastRenderedPageBreak/>
        <w:t>teilgenommen hat, kann seinen bestehenden Zugang weiterhin nutzen.</w:t>
      </w:r>
      <w:r w:rsidRPr="00F36749">
        <w:t xml:space="preserve"> </w:t>
      </w:r>
      <w:r w:rsidRPr="00F36749">
        <w:t>Die gefahrenen Kilometer können bequem mit der kostenfreien STADTRADELN-App erfasst oder alternativ online im persönlichen Kilometerbuch eingetragen werden.</w:t>
      </w:r>
      <w:r w:rsidRPr="00F36749">
        <w:t xml:space="preserve"> </w:t>
      </w:r>
      <w:r w:rsidRPr="00F36749">
        <w:t>Wir freuen uns auf viele engagierte Radfahrerinnen und Radfahrer. Ob allein, mit der Familie, im Freundeskreis, im Verein oder als Unternehmen – jeder Kilometer zählt und trägt zum gemeinsamen Ergebnis unserer Stadt bei. Machen Sie mit und treten Sie gemeinsam für Babenhausen kräftig in die Pedale!</w:t>
      </w:r>
    </w:p>
    <w:p w14:paraId="33B1C076" w14:textId="43E38B16" w:rsidR="00F36749" w:rsidRPr="00F36749" w:rsidRDefault="00F36749" w:rsidP="00F36749">
      <w:pPr>
        <w:pStyle w:val="KeinLeerraum"/>
      </w:pPr>
    </w:p>
    <w:p w14:paraId="75D89CE7" w14:textId="609ACC92" w:rsidR="00F36749" w:rsidRPr="00F36749" w:rsidRDefault="00F36749" w:rsidP="00F36749">
      <w:pPr>
        <w:pStyle w:val="KeinLeerraum"/>
      </w:pPr>
      <w:r w:rsidRPr="00F36749">
        <w:t>Die Sanierungsarbeiten an der Brücke B</w:t>
      </w:r>
      <w:r w:rsidRPr="00F36749">
        <w:t>abe</w:t>
      </w:r>
      <w:r w:rsidRPr="00F36749">
        <w:t>016 hinter der Stadthalle sind inzwischen in vollem Gange. Die Brücke, die einen direkten Zugang zur Schule am Kirchgarten ermöglicht, bleibt während der Bauarbeiten vollständig gesperrt. Die Maßnahme wird voraussichtlich bis Mitte September andauern.</w:t>
      </w:r>
      <w:r w:rsidRPr="00F36749">
        <w:t xml:space="preserve"> </w:t>
      </w:r>
      <w:r w:rsidRPr="00F36749">
        <w:t>Die besonders lärmintensiven Arbeiten werden während der Sommerferien durchgeführt, um die Beeinträchtigungen für den Schulbetrieb so gering wie möglich zu halten. Dennoch möchten wir insbesondere Schülerinnen und Schüler, Eltern sowie Lehrkräfte bereits jetzt auf die geänderte Wegeführung zum Schulstart aufmerksam machen.</w:t>
      </w:r>
      <w:r w:rsidRPr="00F36749">
        <w:t xml:space="preserve"> </w:t>
      </w:r>
      <w:r w:rsidRPr="00F36749">
        <w:t>Der Zugang zur Schule am Kirchgarten erfolgt während der gesamten Sperrung ausschließlich über den Eingang in der Martin-Luther-Straße. Dies gilt auch für Schülerinnen und Schüler, die mit dem Bus bis zur Haltestelle „Bürgermeister-Rühl-Straße“ fahren. Auch sie erreichen die Schule ausschließlich über den Eingang in der Martin-Luther-Straße.</w:t>
      </w:r>
      <w:r w:rsidRPr="00F36749">
        <w:t xml:space="preserve"> </w:t>
      </w:r>
      <w:r w:rsidRPr="00F36749">
        <w:t>Wir bitten alle Betroffenen um Verständnis für die vorübergehenden Einschränkungen. Die Sanierung der Brücke ist notwendig, um die Verkehrssicherheit langfristig zu gewährleisten.</w:t>
      </w:r>
    </w:p>
    <w:p w14:paraId="453A546A" w14:textId="77777777" w:rsidR="00BA3D49" w:rsidRDefault="00BA3D4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10601" w14:textId="77777777" w:rsidR="00062E5F" w:rsidRDefault="00062E5F">
      <w:r>
        <w:separator/>
      </w:r>
    </w:p>
  </w:endnote>
  <w:endnote w:type="continuationSeparator" w:id="0">
    <w:p w14:paraId="6C23FEB8" w14:textId="77777777" w:rsidR="00062E5F" w:rsidRDefault="00062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0D766C28"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F36749">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F36749">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3F487" w14:textId="77777777" w:rsidR="00062E5F" w:rsidRDefault="00062E5F">
      <w:r>
        <w:separator/>
      </w:r>
    </w:p>
  </w:footnote>
  <w:footnote w:type="continuationSeparator" w:id="0">
    <w:p w14:paraId="2E2FDEDA" w14:textId="77777777" w:rsidR="00062E5F" w:rsidRDefault="00062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DB1"/>
    <w:rsid w:val="001861EE"/>
    <w:rsid w:val="001928D5"/>
    <w:rsid w:val="00193924"/>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7CF0"/>
    <w:rsid w:val="008D0B9F"/>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dtradeln.de/babenhaus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769</Words>
  <Characters>4846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29</cp:revision>
  <cp:lastPrinted>2026-07-28T10:49:00Z</cp:lastPrinted>
  <dcterms:created xsi:type="dcterms:W3CDTF">2026-06-15T09:46:00Z</dcterms:created>
  <dcterms:modified xsi:type="dcterms:W3CDTF">2026-07-28T14:34:00Z</dcterms:modified>
</cp:coreProperties>
</file>