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7F602B4E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37101771" w14:textId="77777777" w:rsidR="008C55E5" w:rsidRDefault="000C1518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10CBE32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5A74874F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78D6267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24BA6F04" w14:textId="77777777">
        <w:tc>
          <w:tcPr>
            <w:tcW w:w="6733" w:type="dxa"/>
          </w:tcPr>
          <w:p w14:paraId="276A46B3" w14:textId="77777777" w:rsidR="008C55E5" w:rsidRDefault="008C55E5">
            <w:pPr>
              <w:rPr>
                <w:sz w:val="28"/>
              </w:rPr>
            </w:pP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FILLIN  \* CHARFORMAT </w:instrText>
            </w:r>
            <w:r>
              <w:rPr>
                <w:sz w:val="28"/>
              </w:rPr>
              <w:fldChar w:fldCharType="separate"/>
            </w:r>
            <w:r w:rsidR="00254291">
              <w:rPr>
                <w:sz w:val="28"/>
              </w:rPr>
              <w:t>Verkehrsmeldung:</w:t>
            </w:r>
            <w:r>
              <w:rPr>
                <w:sz w:val="28"/>
              </w:rPr>
              <w:fldChar w:fldCharType="end"/>
            </w:r>
          </w:p>
          <w:p w14:paraId="33270224" w14:textId="77777777" w:rsidR="008C55E5" w:rsidRDefault="008C55E5">
            <w:pPr>
              <w:rPr>
                <w:sz w:val="28"/>
              </w:rPr>
            </w:pPr>
          </w:p>
          <w:bookmarkStart w:id="0" w:name="head"/>
          <w:p w14:paraId="7A89F2FF" w14:textId="12056127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254291">
              <w:rPr>
                <w:b/>
                <w:sz w:val="32"/>
              </w:rPr>
              <w:t>Notrep</w:t>
            </w:r>
            <w:r w:rsidR="00943D08">
              <w:rPr>
                <w:b/>
                <w:sz w:val="32"/>
              </w:rPr>
              <w:t>a</w:t>
            </w:r>
            <w:r w:rsidR="00254291">
              <w:rPr>
                <w:b/>
                <w:sz w:val="32"/>
              </w:rPr>
              <w:t>ratur am Bahnübergang "Zum Kalkofen"</w:t>
            </w:r>
            <w:r>
              <w:rPr>
                <w:b/>
                <w:sz w:val="32"/>
              </w:rPr>
              <w:fldChar w:fldCharType="end"/>
            </w:r>
            <w:bookmarkEnd w:id="0"/>
          </w:p>
          <w:p w14:paraId="193C0B43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2F88CF19" w14:textId="26B69BD6" w:rsidR="008C55E5" w:rsidRDefault="000C1518">
            <w:pPr>
              <w:pStyle w:val="Textkrper"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Die </w:t>
            </w:r>
            <w:r w:rsidRPr="000C1518">
              <w:rPr>
                <w:sz w:val="24"/>
              </w:rPr>
              <w:t xml:space="preserve">Rhein-Sieg-Verkehrsgesellschaft </w:t>
            </w:r>
            <w:r w:rsidR="00D74698">
              <w:rPr>
                <w:sz w:val="24"/>
              </w:rPr>
              <w:t xml:space="preserve">teilt mit: </w:t>
            </w:r>
            <w:r w:rsidR="00254291" w:rsidRPr="00254291">
              <w:rPr>
                <w:sz w:val="24"/>
              </w:rPr>
              <w:t>Aufgrund einer kurzfristig erforderlichen Notreparatur am Gleis wird der Bahnübergang in der Straße „Zum Kalkofen“ in Troisdorf-Bergheim von Mittwoch, dem 4. November, 6 Uhr, bis Freitag, dem 6. November, 18 Uhr, gesperrt. Umleitungen sind ausgeschildert.</w:t>
            </w:r>
          </w:p>
          <w:p w14:paraId="2E7DD00B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2BA3074B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285BA529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5EDBD25C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322203AA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5DF36E57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5EDCFAC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5E8DE28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043882BB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35507C">
              <w:rPr>
                <w:rFonts w:eastAsia="Times New Roman"/>
                <w:sz w:val="16"/>
              </w:rPr>
              <w:t>Christine Siefer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06FBF510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900- 172</w:t>
            </w:r>
          </w:p>
          <w:p w14:paraId="0AF511FA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76BF48E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</w:t>
            </w:r>
            <w:r w:rsidR="0035507C">
              <w:rPr>
                <w:rFonts w:eastAsia="Times New Roman"/>
                <w:sz w:val="16"/>
              </w:rPr>
              <w:t>x</w:t>
            </w:r>
            <w:r w:rsidR="0035507C">
              <w:rPr>
                <w:rFonts w:eastAsia="Times New Roman"/>
                <w:sz w:val="16"/>
              </w:rPr>
              <w:tab/>
              <w:t>(0 22 41) 900- 8172</w:t>
            </w:r>
          </w:p>
          <w:p w14:paraId="235CE91D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SieferC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3E67C8B0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157</w:t>
            </w:r>
          </w:p>
          <w:p w14:paraId="2E8AE8E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221574AE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2C2A08B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639DDFB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3A9D9F38" w14:textId="77777777" w:rsidR="008C55E5" w:rsidRDefault="000C1518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7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4BF1F25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1BEB135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35507C">
              <w:rPr>
                <w:rFonts w:eastAsia="Times New Roman"/>
                <w:sz w:val="16"/>
              </w:rPr>
              <w:t>cs</w:t>
            </w:r>
            <w:proofErr w:type="spellEnd"/>
          </w:p>
          <w:p w14:paraId="2452476D" w14:textId="119476A1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254291">
              <w:rPr>
                <w:rFonts w:eastAsia="Times New Roman"/>
                <w:sz w:val="16"/>
              </w:rPr>
              <w:t>02</w:t>
            </w:r>
            <w:r w:rsidR="000C2BB6">
              <w:rPr>
                <w:rFonts w:eastAsia="Times New Roman"/>
                <w:sz w:val="16"/>
              </w:rPr>
              <w:t>.</w:t>
            </w:r>
            <w:r w:rsidR="00254291">
              <w:rPr>
                <w:rFonts w:eastAsia="Times New Roman"/>
                <w:sz w:val="16"/>
              </w:rPr>
              <w:t>11</w:t>
            </w:r>
            <w:r w:rsidR="000C2BB6">
              <w:rPr>
                <w:rFonts w:eastAsia="Times New Roman"/>
                <w:sz w:val="16"/>
              </w:rPr>
              <w:t>.202</w:t>
            </w:r>
            <w:r w:rsidR="00254291">
              <w:rPr>
                <w:rFonts w:eastAsia="Times New Roman"/>
                <w:sz w:val="16"/>
              </w:rPr>
              <w:t>6</w:t>
            </w:r>
          </w:p>
          <w:p w14:paraId="038AF16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045A9C0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231FD20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16C9B741" w14:textId="3327022B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254291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254291">
              <w:rPr>
                <w:rFonts w:eastAsia="Times New Roman"/>
                <w:b/>
                <w:sz w:val="16"/>
              </w:rPr>
              <w:t>545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254291">
              <w:rPr>
                <w:rFonts w:eastAsia="Times New Roman"/>
                <w:b/>
                <w:sz w:val="16"/>
              </w:rPr>
              <w:t>6</w:t>
            </w:r>
          </w:p>
          <w:p w14:paraId="5388087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019977D8" w14:textId="77777777">
        <w:tc>
          <w:tcPr>
            <w:tcW w:w="6733" w:type="dxa"/>
          </w:tcPr>
          <w:p w14:paraId="1F41AA7F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35368CE6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08C82754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77974107" w14:textId="77777777" w:rsidR="008C55E5" w:rsidRDefault="008C55E5">
      <w:pPr>
        <w:pStyle w:val="Textkrper"/>
        <w:rPr>
          <w:noProof/>
        </w:rPr>
      </w:pPr>
    </w:p>
    <w:p w14:paraId="00A6A627" w14:textId="77777777" w:rsidR="008C55E5" w:rsidRDefault="008C55E5">
      <w:pPr>
        <w:pStyle w:val="Textkrper"/>
        <w:rPr>
          <w:noProof/>
        </w:rPr>
      </w:pPr>
    </w:p>
    <w:p w14:paraId="1440E7E2" w14:textId="77777777" w:rsidR="008C55E5" w:rsidRDefault="008C55E5">
      <w:pPr>
        <w:pStyle w:val="Textkrper"/>
        <w:rPr>
          <w:noProof/>
        </w:rPr>
      </w:pPr>
    </w:p>
    <w:p w14:paraId="190C880C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8"/>
      <w:footerReference w:type="default" r:id="rId9"/>
      <w:headerReference w:type="first" r:id="rId10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56C02" w14:textId="77777777" w:rsidR="00254291" w:rsidRDefault="00254291">
      <w:r>
        <w:separator/>
      </w:r>
    </w:p>
  </w:endnote>
  <w:endnote w:type="continuationSeparator" w:id="0">
    <w:p w14:paraId="0CF3CC1D" w14:textId="77777777" w:rsidR="00254291" w:rsidRDefault="0025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C6090" w14:textId="77777777" w:rsidR="008C55E5" w:rsidRDefault="000C1518">
    <w:pPr>
      <w:pStyle w:val="Fuzeile"/>
    </w:pPr>
    <w:r>
      <w:rPr>
        <w:noProof/>
      </w:rPr>
      <w:pict w14:anchorId="20E64ED9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60AF27A8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3A912F2C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6ECB8E56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122073E7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020B25BC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369A7" w14:textId="77777777" w:rsidR="00254291" w:rsidRDefault="00254291">
      <w:r>
        <w:separator/>
      </w:r>
    </w:p>
  </w:footnote>
  <w:footnote w:type="continuationSeparator" w:id="0">
    <w:p w14:paraId="2EAA1ACC" w14:textId="77777777" w:rsidR="00254291" w:rsidRDefault="0025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8F539" w14:textId="77777777" w:rsidR="008C55E5" w:rsidRDefault="000C1518">
    <w:pPr>
      <w:pStyle w:val="Kopfzeile"/>
    </w:pPr>
    <w:r>
      <w:rPr>
        <w:noProof/>
      </w:rPr>
      <w:pict w14:anchorId="17688442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63DC273A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1FA68A8E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2FFEC7FB" w14:textId="77777777" w:rsidR="008C55E5" w:rsidRDefault="0029759D">
                <w:pPr>
                  <w:pStyle w:val="headseite2"/>
                  <w:keepNext/>
                  <w:widowControl w:val="0"/>
                </w:pPr>
                <w:r>
                  <w:fldChar w:fldCharType="begin"/>
                </w:r>
                <w:r>
                  <w:instrText xml:space="preserve"> REF head \*CHARFORMAT </w:instrText>
                </w:r>
                <w:r>
                  <w:fldChar w:fldCharType="separate"/>
                </w:r>
                <w:proofErr w:type="spellStart"/>
                <w:r w:rsidR="00254291" w:rsidRPr="00254291">
                  <w:t>Notreperatur</w:t>
                </w:r>
                <w:proofErr w:type="spellEnd"/>
                <w:r w:rsidR="00254291" w:rsidRPr="00254291">
                  <w:t xml:space="preserve"> am Bahnübergang "Zum Kalkofen"</w: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531E34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48CBB844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4A68D26F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325DBBF9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51011C84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36C6829C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32AFE4B9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62C79946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35507C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1E4FF590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7C8C54B3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2E9A4A7E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847F" w14:textId="77777777" w:rsidR="008C55E5" w:rsidRDefault="000C1518">
    <w:pPr>
      <w:pStyle w:val="Kopfzeile"/>
    </w:pPr>
    <w:r>
      <w:rPr>
        <w:noProof/>
      </w:rPr>
      <w:pict w14:anchorId="3E6B92CE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3FEBB69D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50C96D57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4291"/>
    <w:rsid w:val="000841CB"/>
    <w:rsid w:val="000C1518"/>
    <w:rsid w:val="000C2BB6"/>
    <w:rsid w:val="00197E12"/>
    <w:rsid w:val="00254291"/>
    <w:rsid w:val="00290CC3"/>
    <w:rsid w:val="0029759D"/>
    <w:rsid w:val="0035507C"/>
    <w:rsid w:val="00381FA5"/>
    <w:rsid w:val="003C4AAF"/>
    <w:rsid w:val="003F4832"/>
    <w:rsid w:val="0040242C"/>
    <w:rsid w:val="004D6AD7"/>
    <w:rsid w:val="005F7FDC"/>
    <w:rsid w:val="00603280"/>
    <w:rsid w:val="006B7339"/>
    <w:rsid w:val="00712E89"/>
    <w:rsid w:val="008C55E5"/>
    <w:rsid w:val="00922779"/>
    <w:rsid w:val="00943D08"/>
    <w:rsid w:val="00B57FAD"/>
    <w:rsid w:val="00CE3911"/>
    <w:rsid w:val="00D67892"/>
    <w:rsid w:val="00D74698"/>
    <w:rsid w:val="00DB3197"/>
    <w:rsid w:val="00DD06FF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2E207B7C"/>
  <w15:chartTrackingRefBased/>
  <w15:docId w15:val="{2310171F-DA9E-4222-B482-4D73A781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roisdorf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Siefer%202025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Siefer 2025.dot</Template>
  <TotalTime>0</TotalTime>
  <Pages>1</Pages>
  <Words>111</Words>
  <Characters>704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814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Siefer, Christine</dc:creator>
  <cp:keywords/>
  <cp:lastModifiedBy>Siefer, Christine</cp:lastModifiedBy>
  <cp:revision>2</cp:revision>
  <cp:lastPrinted>2003-09-29T13:52:00Z</cp:lastPrinted>
  <dcterms:created xsi:type="dcterms:W3CDTF">2026-11-02T13:51:00Z</dcterms:created>
  <dcterms:modified xsi:type="dcterms:W3CDTF">2026-11-02T13:51:00Z</dcterms:modified>
</cp:coreProperties>
</file>