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1A8B1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1F11709C" w14:textId="77777777" w:rsidR="00A77561" w:rsidRPr="00D8108B" w:rsidRDefault="00A77561" w:rsidP="00D8108B"/>
    <w:p w14:paraId="7B19D022" w14:textId="77777777" w:rsidR="00A77561" w:rsidRPr="00D8108B" w:rsidRDefault="00A77561" w:rsidP="00D8108B"/>
    <w:p w14:paraId="2852A2C9" w14:textId="77777777" w:rsidR="00A77561" w:rsidRPr="00D8108B" w:rsidRDefault="00A77561" w:rsidP="00D8108B"/>
    <w:p w14:paraId="053BCB5F" w14:textId="77777777" w:rsidR="00A77561" w:rsidRPr="00D8108B" w:rsidRDefault="00A77561" w:rsidP="00D8108B"/>
    <w:p w14:paraId="61F5A086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271C2A8B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0A2D981C" w14:textId="77777777" w:rsidTr="00A11A47">
        <w:trPr>
          <w:trHeight w:val="2184"/>
        </w:trPr>
        <w:tc>
          <w:tcPr>
            <w:tcW w:w="3412" w:type="pct"/>
          </w:tcPr>
          <w:p w14:paraId="7E98E59E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4AADD768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12313028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04113B09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24128D35" w14:textId="77777777" w:rsidR="00E374E9" w:rsidRPr="00D8108B" w:rsidRDefault="00E374E9" w:rsidP="00D8108B"/>
    <w:p w14:paraId="76BFE1EC" w14:textId="282E2DE2" w:rsidR="00A74402" w:rsidRPr="00D8108B" w:rsidRDefault="00641EC9" w:rsidP="00D8108B">
      <w:r w:rsidRPr="00D8108B">
        <w:t xml:space="preserve">Nr. </w:t>
      </w:r>
      <w:r w:rsidR="00E8452A">
        <w:t>387</w:t>
      </w:r>
      <w:r w:rsidRPr="00D8108B">
        <w:t xml:space="preserve"> vom </w:t>
      </w:r>
      <w:r w:rsidR="00E8452A">
        <w:t>8. September 2026</w:t>
      </w:r>
    </w:p>
    <w:p w14:paraId="3A4B195D" w14:textId="77777777" w:rsidR="00641EC9" w:rsidRPr="00D8108B" w:rsidRDefault="00641EC9" w:rsidP="000E7138">
      <w:pPr>
        <w:tabs>
          <w:tab w:val="left" w:pos="4536"/>
        </w:tabs>
      </w:pPr>
    </w:p>
    <w:p w14:paraId="54C5CAC7" w14:textId="77777777" w:rsidR="00EC40AF" w:rsidRPr="00EC40AF" w:rsidRDefault="00EC40AF" w:rsidP="00EC40AF">
      <w:pPr>
        <w:rPr>
          <w:b/>
          <w:bCs/>
          <w:szCs w:val="24"/>
        </w:rPr>
      </w:pPr>
      <w:r w:rsidRPr="00EC40AF">
        <w:rPr>
          <w:b/>
          <w:bCs/>
          <w:szCs w:val="24"/>
        </w:rPr>
        <w:t xml:space="preserve">Vollsperrung der </w:t>
      </w:r>
      <w:proofErr w:type="spellStart"/>
      <w:r w:rsidRPr="00EC40AF">
        <w:rPr>
          <w:b/>
          <w:bCs/>
          <w:szCs w:val="24"/>
        </w:rPr>
        <w:t>Stödtlener</w:t>
      </w:r>
      <w:proofErr w:type="spellEnd"/>
      <w:r w:rsidRPr="00EC40AF">
        <w:rPr>
          <w:b/>
          <w:bCs/>
          <w:szCs w:val="24"/>
        </w:rPr>
        <w:t xml:space="preserve"> Straße (L 1070) in </w:t>
      </w:r>
      <w:proofErr w:type="spellStart"/>
      <w:r w:rsidRPr="00EC40AF">
        <w:rPr>
          <w:b/>
          <w:bCs/>
          <w:szCs w:val="24"/>
        </w:rPr>
        <w:t>Wört</w:t>
      </w:r>
      <w:proofErr w:type="spellEnd"/>
    </w:p>
    <w:p w14:paraId="1B2D25E5" w14:textId="77777777" w:rsidR="00EC40AF" w:rsidRPr="00EC40AF" w:rsidRDefault="00EC40AF" w:rsidP="00EC40AF">
      <w:pPr>
        <w:rPr>
          <w:szCs w:val="24"/>
        </w:rPr>
      </w:pPr>
    </w:p>
    <w:p w14:paraId="2E1390B8" w14:textId="1F83386B" w:rsidR="00EC40AF" w:rsidRPr="00EC40AF" w:rsidRDefault="00EC40AF" w:rsidP="00EC40AF">
      <w:pPr>
        <w:rPr>
          <w:szCs w:val="24"/>
        </w:rPr>
      </w:pPr>
      <w:r w:rsidRPr="00EC40AF">
        <w:rPr>
          <w:szCs w:val="24"/>
        </w:rPr>
        <w:t xml:space="preserve">Wegen der Erschließung eines Baugebiets und des damit verbundenen Neubaus eines Kreisverkehrs muss die L 1070 in </w:t>
      </w:r>
      <w:proofErr w:type="spellStart"/>
      <w:r w:rsidRPr="00EC40AF">
        <w:rPr>
          <w:szCs w:val="24"/>
        </w:rPr>
        <w:t>Wört</w:t>
      </w:r>
      <w:proofErr w:type="spellEnd"/>
      <w:r w:rsidRPr="00EC40AF">
        <w:rPr>
          <w:szCs w:val="24"/>
        </w:rPr>
        <w:t xml:space="preserve"> </w:t>
      </w:r>
      <w:r>
        <w:rPr>
          <w:szCs w:val="24"/>
        </w:rPr>
        <w:t xml:space="preserve">vom </w:t>
      </w:r>
      <w:r w:rsidRPr="00EC40AF">
        <w:rPr>
          <w:szCs w:val="24"/>
        </w:rPr>
        <w:t xml:space="preserve">Ortseingang aus Richtung </w:t>
      </w:r>
      <w:proofErr w:type="spellStart"/>
      <w:r w:rsidRPr="00EC40AF">
        <w:rPr>
          <w:szCs w:val="24"/>
        </w:rPr>
        <w:t>Stödtlen</w:t>
      </w:r>
      <w:proofErr w:type="spellEnd"/>
      <w:r w:rsidRPr="00EC40AF">
        <w:rPr>
          <w:szCs w:val="24"/>
        </w:rPr>
        <w:t xml:space="preserve"> kommend im Zeitraum vom 14.</w:t>
      </w:r>
      <w:r>
        <w:rPr>
          <w:szCs w:val="24"/>
        </w:rPr>
        <w:t>0</w:t>
      </w:r>
      <w:r w:rsidRPr="00EC40AF">
        <w:rPr>
          <w:szCs w:val="24"/>
        </w:rPr>
        <w:t>9. bis 18.12.2026 für den Straßenverkehrs voll gesperrt werden.</w:t>
      </w:r>
    </w:p>
    <w:p w14:paraId="03DB81AB" w14:textId="08182D74" w:rsidR="00EC40AF" w:rsidRPr="00EC40AF" w:rsidRDefault="00EC40AF" w:rsidP="00EC40AF">
      <w:pPr>
        <w:rPr>
          <w:szCs w:val="24"/>
        </w:rPr>
      </w:pPr>
      <w:r w:rsidRPr="00EC40AF">
        <w:rPr>
          <w:szCs w:val="24"/>
        </w:rPr>
        <w:t xml:space="preserve">Eine Umleitung wird über die L 2385 – K 3212 – </w:t>
      </w:r>
      <w:proofErr w:type="spellStart"/>
      <w:r w:rsidRPr="00EC40AF">
        <w:rPr>
          <w:szCs w:val="24"/>
        </w:rPr>
        <w:t>Gaxhardt</w:t>
      </w:r>
      <w:proofErr w:type="spellEnd"/>
      <w:r w:rsidRPr="00EC40AF">
        <w:rPr>
          <w:szCs w:val="24"/>
        </w:rPr>
        <w:t xml:space="preserve"> – K 3212 – </w:t>
      </w:r>
      <w:proofErr w:type="spellStart"/>
      <w:r w:rsidRPr="00EC40AF">
        <w:rPr>
          <w:szCs w:val="24"/>
        </w:rPr>
        <w:t>Stödtlen</w:t>
      </w:r>
      <w:proofErr w:type="spellEnd"/>
      <w:r w:rsidRPr="00EC40AF">
        <w:rPr>
          <w:szCs w:val="24"/>
        </w:rPr>
        <w:t xml:space="preserve"> und in umgekehrte Richtung eingerichtet.</w:t>
      </w:r>
    </w:p>
    <w:p w14:paraId="6E18DDB9" w14:textId="79EB5917" w:rsidR="001E22DD" w:rsidRPr="00D8108B" w:rsidRDefault="001E22DD" w:rsidP="00EC40AF"/>
    <w:sectPr w:rsidR="001E22DD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5F880" w14:textId="77777777" w:rsidR="00E71519" w:rsidRDefault="00E71519" w:rsidP="00AA38C9">
      <w:r>
        <w:separator/>
      </w:r>
    </w:p>
  </w:endnote>
  <w:endnote w:type="continuationSeparator" w:id="0">
    <w:p w14:paraId="27082E8C" w14:textId="77777777" w:rsidR="00E71519" w:rsidRDefault="00E71519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567CF" w14:textId="77777777" w:rsidR="00AA38C9" w:rsidRDefault="00AA38C9">
    <w:pPr>
      <w:pStyle w:val="Fuzeile"/>
    </w:pPr>
  </w:p>
  <w:p w14:paraId="3EBC585A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1923C365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2177657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70D0F3DC" wp14:editId="1B283DB4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C0BC0BA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498F3" w14:textId="77777777" w:rsidR="00E71519" w:rsidRDefault="00E71519" w:rsidP="00AA38C9">
      <w:r>
        <w:separator/>
      </w:r>
    </w:p>
  </w:footnote>
  <w:footnote w:type="continuationSeparator" w:id="0">
    <w:p w14:paraId="4E28AF65" w14:textId="77777777" w:rsidR="00E71519" w:rsidRDefault="00E71519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19FD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2C43A99F" w14:textId="77777777" w:rsidR="00533140" w:rsidRPr="00163F45" w:rsidRDefault="00533140" w:rsidP="000E701A">
    <w:pPr>
      <w:rPr>
        <w:sz w:val="22"/>
      </w:rPr>
    </w:pPr>
  </w:p>
  <w:p w14:paraId="3ACF00C5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311D7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CEFFA5D" wp14:editId="2D648F1D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5D31066" wp14:editId="0D28C9C3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0DA89B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C40AF"/>
    <w:rsid w:val="00003090"/>
    <w:rsid w:val="0001553D"/>
    <w:rsid w:val="00022478"/>
    <w:rsid w:val="00025ED7"/>
    <w:rsid w:val="0004444F"/>
    <w:rsid w:val="00056108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27C3D"/>
    <w:rsid w:val="00242F3B"/>
    <w:rsid w:val="00250F08"/>
    <w:rsid w:val="00271870"/>
    <w:rsid w:val="00290C23"/>
    <w:rsid w:val="002C0DD1"/>
    <w:rsid w:val="002C1529"/>
    <w:rsid w:val="002C44AC"/>
    <w:rsid w:val="002F0050"/>
    <w:rsid w:val="002F1935"/>
    <w:rsid w:val="0034205F"/>
    <w:rsid w:val="0037636A"/>
    <w:rsid w:val="003831C4"/>
    <w:rsid w:val="00394188"/>
    <w:rsid w:val="003B0AE6"/>
    <w:rsid w:val="003C5818"/>
    <w:rsid w:val="003E4336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4307"/>
    <w:rsid w:val="006B5411"/>
    <w:rsid w:val="006E2EFC"/>
    <w:rsid w:val="007020D1"/>
    <w:rsid w:val="00726F35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86BD9"/>
    <w:rsid w:val="00CD65F3"/>
    <w:rsid w:val="00CD796D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374E9"/>
    <w:rsid w:val="00E414A5"/>
    <w:rsid w:val="00E52168"/>
    <w:rsid w:val="00E60F67"/>
    <w:rsid w:val="00E62C72"/>
    <w:rsid w:val="00E71519"/>
    <w:rsid w:val="00E8452A"/>
    <w:rsid w:val="00E86E7F"/>
    <w:rsid w:val="00EA0394"/>
    <w:rsid w:val="00EC40AF"/>
    <w:rsid w:val="00EE4EB9"/>
    <w:rsid w:val="00EE5E89"/>
    <w:rsid w:val="00EE774A"/>
    <w:rsid w:val="00F30677"/>
    <w:rsid w:val="00F30749"/>
    <w:rsid w:val="00F44B55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EE113"/>
  <w15:docId w15:val="{20D277E9-7658-48F4-8588-C8664833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70</Words>
  <Characters>421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Stier Annika</cp:lastModifiedBy>
  <cp:revision>2</cp:revision>
  <cp:lastPrinted>2014-04-17T05:20:00Z</cp:lastPrinted>
  <dcterms:created xsi:type="dcterms:W3CDTF">2026-09-08T09:27:00Z</dcterms:created>
  <dcterms:modified xsi:type="dcterms:W3CDTF">2026-09-08T09:27:00Z</dcterms:modified>
</cp:coreProperties>
</file>