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263C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583D30" w14:paraId="6EC44C6E" w14:textId="77777777" w:rsidTr="00583D30">
        <w:trPr>
          <w:trHeight w:val="1717"/>
        </w:trPr>
        <w:tc>
          <w:tcPr>
            <w:tcW w:w="3586" w:type="dxa"/>
          </w:tcPr>
          <w:p w14:paraId="5B87C99A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034DF1E4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60455C3E" w14:textId="4BF9E90F" w:rsidR="0097522B" w:rsidRPr="00583D30" w:rsidRDefault="00725C9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583D30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B089E3" wp14:editId="48E9CA12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5876048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1CAC4B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B089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661CAC4B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F09B01" w14:textId="77777777" w:rsidR="009D6F22" w:rsidRPr="00583D30" w:rsidRDefault="0097522B" w:rsidP="00583D30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2C775619" w14:textId="77777777" w:rsidR="009D6F22" w:rsidRPr="00583D30" w:rsidRDefault="009D6F22" w:rsidP="00583D30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792EC3A9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2152EA5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1AB3A58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0EA29F8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258ED6E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89962BC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F6DB4F7" w14:textId="15BDB073" w:rsidR="009D6F22" w:rsidRPr="00583D30" w:rsidRDefault="00725C9B" w:rsidP="00583D30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74A68DF2" wp14:editId="46B0187E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16582203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D2B576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6F884150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593E84E9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4E7DB962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483DBD2B" w14:textId="266DC30C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5B1288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O:\Plattenarchiv_Pressearbeit\Pressemitteilungen\2026\vhs\ro101506Snooker.docx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038EE8ED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68DF2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35D2B576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6F884150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593E84E9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4E7DB962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83DBD2B" w14:textId="266DC30C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5B1288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O:\Plattenarchiv_Pressearbeit\Pressemitteilungen\2026\vhs\ro101506Snooker.docx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038EE8ED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583D30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583D30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695FE7">
              <w:rPr>
                <w:rFonts w:ascii="PT Sans" w:hAnsi="PT Sans"/>
                <w:noProof/>
                <w:sz w:val="16"/>
                <w:szCs w:val="16"/>
              </w:rPr>
              <w:t>16.10.2026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583D30" w14:paraId="5F92DB3B" w14:textId="77777777" w:rsidTr="00583D30">
        <w:tc>
          <w:tcPr>
            <w:tcW w:w="3586" w:type="dxa"/>
          </w:tcPr>
          <w:p w14:paraId="7BB51CF5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6E24CCBA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4CEE0CD" w14:textId="77777777" w:rsidR="009D6F22" w:rsidRPr="00583D30" w:rsidRDefault="009D6F22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1FF16092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0A12775E" w14:textId="53398275" w:rsidR="0030025E" w:rsidRPr="00743B1D" w:rsidRDefault="00725C9B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>Snooker ausprobieren mit der vhs</w:t>
      </w:r>
    </w:p>
    <w:p w14:paraId="0179F8B7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02CC0C16" w14:textId="10F3E9E4" w:rsidR="00725C9B" w:rsidRPr="00725C9B" w:rsidRDefault="0097522B" w:rsidP="00725C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725C9B" w:rsidRPr="00725C9B">
        <w:rPr>
          <w:rFonts w:ascii="PT Sans" w:hAnsi="PT Sans" w:cs="Arial"/>
          <w:sz w:val="22"/>
          <w:szCs w:val="22"/>
        </w:rPr>
        <w:t xml:space="preserve">15 rote und </w:t>
      </w:r>
      <w:r w:rsidR="00695FE7">
        <w:rPr>
          <w:rFonts w:ascii="PT Sans" w:hAnsi="PT Sans" w:cs="Arial"/>
          <w:sz w:val="22"/>
          <w:szCs w:val="22"/>
        </w:rPr>
        <w:t>6</w:t>
      </w:r>
      <w:r w:rsidR="00725C9B" w:rsidRPr="00725C9B">
        <w:rPr>
          <w:rFonts w:ascii="PT Sans" w:hAnsi="PT Sans" w:cs="Arial"/>
          <w:sz w:val="22"/>
          <w:szCs w:val="22"/>
        </w:rPr>
        <w:t xml:space="preserve"> farbige Kugeln, ein großer Tisch und jede Menge Fingerspitzengefühl: Snooker ist ein Spiel, das Präzision, Konzentration und taktisches Geschick vereint. Wer die anspruchsvolle Billardsportart selbst ausprobieren möchte, hat dazu </w:t>
      </w:r>
      <w:r w:rsidR="00725C9B">
        <w:rPr>
          <w:rFonts w:ascii="PT Sans" w:hAnsi="PT Sans" w:cs="Arial"/>
          <w:sz w:val="22"/>
          <w:szCs w:val="22"/>
        </w:rPr>
        <w:t>an den beiden Samstagen, 7. und 14. November,</w:t>
      </w:r>
      <w:r w:rsidR="00725C9B" w:rsidRPr="00725C9B">
        <w:rPr>
          <w:rFonts w:ascii="PT Sans" w:hAnsi="PT Sans" w:cs="Arial"/>
          <w:sz w:val="22"/>
          <w:szCs w:val="22"/>
        </w:rPr>
        <w:t xml:space="preserve"> Gelegenheit.</w:t>
      </w:r>
      <w:r w:rsidR="00725C9B">
        <w:rPr>
          <w:rFonts w:ascii="PT Sans" w:hAnsi="PT Sans" w:cs="Arial"/>
          <w:sz w:val="22"/>
          <w:szCs w:val="22"/>
        </w:rPr>
        <w:t xml:space="preserve"> </w:t>
      </w:r>
      <w:r w:rsidR="00725C9B" w:rsidRPr="00725C9B">
        <w:rPr>
          <w:rFonts w:ascii="PT Sans" w:hAnsi="PT Sans" w:cs="Arial"/>
          <w:sz w:val="22"/>
          <w:szCs w:val="22"/>
        </w:rPr>
        <w:t>In Kooperation</w:t>
      </w:r>
      <w:r w:rsidR="00725C9B">
        <w:rPr>
          <w:rFonts w:ascii="PT Sans" w:hAnsi="PT Sans" w:cs="Arial"/>
          <w:sz w:val="22"/>
          <w:szCs w:val="22"/>
        </w:rPr>
        <w:t xml:space="preserve"> der vhs Moers -Kamp-Lintfort</w:t>
      </w:r>
      <w:r w:rsidR="00725C9B" w:rsidRPr="00725C9B">
        <w:rPr>
          <w:rFonts w:ascii="PT Sans" w:hAnsi="PT Sans" w:cs="Arial"/>
          <w:sz w:val="22"/>
          <w:szCs w:val="22"/>
        </w:rPr>
        <w:t xml:space="preserve"> </w:t>
      </w:r>
      <w:r w:rsidR="005B1288">
        <w:rPr>
          <w:rFonts w:ascii="PT Sans" w:hAnsi="PT Sans" w:cs="Arial"/>
          <w:sz w:val="22"/>
          <w:szCs w:val="22"/>
        </w:rPr>
        <w:t>und</w:t>
      </w:r>
      <w:r w:rsidR="00725C9B" w:rsidRPr="00725C9B">
        <w:rPr>
          <w:rFonts w:ascii="PT Sans" w:hAnsi="PT Sans" w:cs="Arial"/>
          <w:sz w:val="22"/>
          <w:szCs w:val="22"/>
        </w:rPr>
        <w:t xml:space="preserve"> dem Moerser Snooker-Club e. V. sind Interessierte</w:t>
      </w:r>
      <w:r w:rsidR="00725C9B">
        <w:rPr>
          <w:rFonts w:ascii="PT Sans" w:hAnsi="PT Sans" w:cs="Arial"/>
          <w:sz w:val="22"/>
          <w:szCs w:val="22"/>
        </w:rPr>
        <w:t xml:space="preserve"> jeweils von 15 bis 18 Uhr</w:t>
      </w:r>
      <w:r w:rsidR="00725C9B" w:rsidRPr="00725C9B">
        <w:rPr>
          <w:rFonts w:ascii="PT Sans" w:hAnsi="PT Sans" w:cs="Arial"/>
          <w:sz w:val="22"/>
          <w:szCs w:val="22"/>
        </w:rPr>
        <w:t xml:space="preserve"> eingeladen, unter Anleitung passionierter Spieler die Grundlagen des Snookers kennenzulernen und erste eigene Stöße zu wagen. Dabei geht es nicht nur darum, Kugeln zu versenken: Auch das strategische Spiel und die richtige Positionierung der weißen Spielkugel machen den besonderen Reiz aus.</w:t>
      </w:r>
      <w:r w:rsidR="00725C9B">
        <w:rPr>
          <w:rFonts w:ascii="PT Sans" w:hAnsi="PT Sans" w:cs="Arial"/>
          <w:sz w:val="22"/>
          <w:szCs w:val="22"/>
        </w:rPr>
        <w:t xml:space="preserve"> </w:t>
      </w:r>
      <w:r w:rsidR="00725C9B" w:rsidRPr="00725C9B">
        <w:rPr>
          <w:rFonts w:ascii="PT Sans" w:hAnsi="PT Sans" w:cs="Arial"/>
          <w:sz w:val="22"/>
          <w:szCs w:val="22"/>
        </w:rPr>
        <w:t>Ob neugierige Einsteiger</w:t>
      </w:r>
      <w:r w:rsidR="00725C9B">
        <w:rPr>
          <w:rFonts w:ascii="PT Sans" w:hAnsi="PT Sans" w:cs="Arial"/>
          <w:sz w:val="22"/>
          <w:szCs w:val="22"/>
        </w:rPr>
        <w:t xml:space="preserve">innen und Einsteiger </w:t>
      </w:r>
      <w:r w:rsidR="00725C9B" w:rsidRPr="00725C9B">
        <w:rPr>
          <w:rFonts w:ascii="PT Sans" w:hAnsi="PT Sans" w:cs="Arial"/>
          <w:sz w:val="22"/>
          <w:szCs w:val="22"/>
        </w:rPr>
        <w:t>oder Billardbegeisterte, die etwas Neues entdecken möchten – hier steht das Ausprobieren im Mittelpunkt. Vorkenntnisse sind nicht erforderlich.</w:t>
      </w:r>
      <w:r w:rsidR="00725C9B">
        <w:rPr>
          <w:rFonts w:ascii="PT Sans" w:hAnsi="PT Sans" w:cs="Arial"/>
          <w:sz w:val="22"/>
          <w:szCs w:val="22"/>
        </w:rPr>
        <w:t xml:space="preserve"> Veranstaltungsort ist der Moerser Snooker-Club an der Franz-Haniel-Straße 26.</w:t>
      </w:r>
    </w:p>
    <w:p w14:paraId="68F84ECE" w14:textId="77777777" w:rsidR="00725C9B" w:rsidRPr="00725C9B" w:rsidRDefault="00725C9B" w:rsidP="00725C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6ABC6864" w14:textId="2B50C4E6" w:rsidR="00725C9B" w:rsidRPr="00725C9B" w:rsidRDefault="00725C9B" w:rsidP="00906EF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725C9B">
        <w:rPr>
          <w:rFonts w:ascii="PT Sans" w:hAnsi="PT Sans" w:cs="Arial"/>
          <w:b/>
          <w:bCs/>
          <w:sz w:val="22"/>
          <w:szCs w:val="22"/>
        </w:rPr>
        <w:t xml:space="preserve">Infobox: </w:t>
      </w:r>
      <w:r>
        <w:rPr>
          <w:rFonts w:ascii="PT Sans" w:hAnsi="PT Sans" w:cs="Arial"/>
          <w:sz w:val="22"/>
          <w:szCs w:val="22"/>
        </w:rPr>
        <w:t>Wer Snooker ausprobieren möchte, muss sich vorher anmelden: entweder telefonisch unter 0 28 41 / 201 – 565 oder online unter www.vhs-moers.de</w:t>
      </w:r>
    </w:p>
    <w:sectPr w:rsidR="00725C9B" w:rsidRPr="00725C9B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8B09" w14:textId="77777777" w:rsidR="0007400D" w:rsidRDefault="0007400D">
      <w:r>
        <w:separator/>
      </w:r>
    </w:p>
  </w:endnote>
  <w:endnote w:type="continuationSeparator" w:id="0">
    <w:p w14:paraId="7E2E0D40" w14:textId="77777777" w:rsidR="0007400D" w:rsidRDefault="0007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4FE1" w14:textId="77777777" w:rsidR="00761764" w:rsidRDefault="007617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8C0E2" w14:textId="77777777" w:rsidR="00761764" w:rsidRDefault="007617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B74A5" w14:textId="2E650588" w:rsidR="000F2502" w:rsidRDefault="0064428F" w:rsidP="00AB1C09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 w:rsidR="00725C9B">
      <w:rPr>
        <w:rFonts w:ascii="PT Sans" w:hAnsi="PT Sans"/>
        <w:noProof/>
        <w:sz w:val="16"/>
        <w:szCs w:val="16"/>
      </w:rPr>
      <w:drawing>
        <wp:inline distT="0" distB="0" distL="0" distR="0" wp14:anchorId="3CF73D56" wp14:editId="71FDBDBE">
          <wp:extent cx="1375410" cy="96393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0600">
      <w:rPr>
        <w:rFonts w:ascii="PT Sans" w:hAnsi="PT Sans"/>
        <w:sz w:val="16"/>
        <w:szCs w:val="16"/>
      </w:rPr>
      <w:tab/>
    </w:r>
  </w:p>
  <w:p w14:paraId="2CE6B34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</w:p>
  <w:p w14:paraId="2978CD1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A60AF78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AA924" w14:textId="77777777" w:rsidR="0007400D" w:rsidRDefault="0007400D">
      <w:r>
        <w:separator/>
      </w:r>
    </w:p>
  </w:footnote>
  <w:footnote w:type="continuationSeparator" w:id="0">
    <w:p w14:paraId="02082F91" w14:textId="77777777" w:rsidR="0007400D" w:rsidRDefault="00074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8440" w14:textId="77777777" w:rsidR="00761764" w:rsidRDefault="007617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4607" w14:textId="582F438E" w:rsidR="00AA3F36" w:rsidRDefault="00725C9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7E34AC7" wp14:editId="1084F81E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233096413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428461613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187162313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4DF2AE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E34AC7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" filled="f" stroked="f">
                <v:textbox inset="0,0,0,0">
                  <w:txbxContent>
                    <w:p w14:paraId="204DF2AE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5B87183" wp14:editId="40231139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168717851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AAEA8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B87183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34EAAEA8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9D7A" w14:textId="1F19F751" w:rsidR="00F744FA" w:rsidRDefault="00725C9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FE7716E" wp14:editId="1B4E1F78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1192273115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18834574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78213740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BAC9EEE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E7716E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" filled="f" stroked="f">
                <v:textbox inset="0,0,0,0">
                  <w:txbxContent>
                    <w:p w14:paraId="3BAC9EEE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011239">
    <w:abstractNumId w:val="4"/>
  </w:num>
  <w:num w:numId="2" w16cid:durableId="1527208719">
    <w:abstractNumId w:val="3"/>
  </w:num>
  <w:num w:numId="3" w16cid:durableId="212934263">
    <w:abstractNumId w:val="2"/>
  </w:num>
  <w:num w:numId="4" w16cid:durableId="1612400249">
    <w:abstractNumId w:val="1"/>
  </w:num>
  <w:num w:numId="5" w16cid:durableId="1524396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9B"/>
    <w:rsid w:val="00024346"/>
    <w:rsid w:val="000339E4"/>
    <w:rsid w:val="00034585"/>
    <w:rsid w:val="00060A67"/>
    <w:rsid w:val="00065137"/>
    <w:rsid w:val="0007400D"/>
    <w:rsid w:val="00075C49"/>
    <w:rsid w:val="0008434B"/>
    <w:rsid w:val="000901D2"/>
    <w:rsid w:val="000A490E"/>
    <w:rsid w:val="000B6A27"/>
    <w:rsid w:val="000E3D4B"/>
    <w:rsid w:val="000F2502"/>
    <w:rsid w:val="001069B6"/>
    <w:rsid w:val="00112041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61353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D36E4"/>
    <w:rsid w:val="004E06E7"/>
    <w:rsid w:val="004E2590"/>
    <w:rsid w:val="004F1D2C"/>
    <w:rsid w:val="00503236"/>
    <w:rsid w:val="0052207D"/>
    <w:rsid w:val="00533A86"/>
    <w:rsid w:val="0054438D"/>
    <w:rsid w:val="00574F18"/>
    <w:rsid w:val="00583D30"/>
    <w:rsid w:val="005A4E87"/>
    <w:rsid w:val="005B1288"/>
    <w:rsid w:val="005B4F6D"/>
    <w:rsid w:val="005D5C71"/>
    <w:rsid w:val="005E4AE2"/>
    <w:rsid w:val="005E6AE9"/>
    <w:rsid w:val="00606E9B"/>
    <w:rsid w:val="00613FB5"/>
    <w:rsid w:val="00623A8D"/>
    <w:rsid w:val="006429D6"/>
    <w:rsid w:val="0064428F"/>
    <w:rsid w:val="00644760"/>
    <w:rsid w:val="006553D1"/>
    <w:rsid w:val="00671F81"/>
    <w:rsid w:val="006723B0"/>
    <w:rsid w:val="00695FE7"/>
    <w:rsid w:val="006C384A"/>
    <w:rsid w:val="006D0853"/>
    <w:rsid w:val="006D29A4"/>
    <w:rsid w:val="006D5F56"/>
    <w:rsid w:val="006E6D22"/>
    <w:rsid w:val="00725C9B"/>
    <w:rsid w:val="00743B1D"/>
    <w:rsid w:val="007463E5"/>
    <w:rsid w:val="00755A84"/>
    <w:rsid w:val="00761764"/>
    <w:rsid w:val="00770A92"/>
    <w:rsid w:val="00780FED"/>
    <w:rsid w:val="00785CAD"/>
    <w:rsid w:val="007C23E4"/>
    <w:rsid w:val="007C4CA6"/>
    <w:rsid w:val="007D4295"/>
    <w:rsid w:val="00815423"/>
    <w:rsid w:val="00824F5F"/>
    <w:rsid w:val="00835967"/>
    <w:rsid w:val="00836D4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B1C09"/>
    <w:rsid w:val="00AC6B0B"/>
    <w:rsid w:val="00B040DF"/>
    <w:rsid w:val="00B05569"/>
    <w:rsid w:val="00B15DB3"/>
    <w:rsid w:val="00B33EBC"/>
    <w:rsid w:val="00B474EC"/>
    <w:rsid w:val="00B74568"/>
    <w:rsid w:val="00B7505C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D5D38"/>
    <w:rsid w:val="00F00472"/>
    <w:rsid w:val="00F46220"/>
    <w:rsid w:val="00F469BF"/>
    <w:rsid w:val="00F64063"/>
    <w:rsid w:val="00F712D7"/>
    <w:rsid w:val="00F744FA"/>
    <w:rsid w:val="00FA0CD3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EFB432"/>
  <w15:chartTrackingRefBased/>
  <w15:docId w15:val="{F30B626C-E449-4A18-B270-343A0268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h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vhs</Template>
  <TotalTime>0</TotalTime>
  <Pages>1</Pages>
  <Words>173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1266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Frauke Rogosch</dc:creator>
  <cp:keywords/>
  <dc:description/>
  <cp:lastModifiedBy>Frauke Rogosch</cp:lastModifiedBy>
  <cp:revision>3</cp:revision>
  <cp:lastPrinted>2026-10-15T11:00:00Z</cp:lastPrinted>
  <dcterms:created xsi:type="dcterms:W3CDTF">2026-10-15T10:50:00Z</dcterms:created>
  <dcterms:modified xsi:type="dcterms:W3CDTF">2026-10-16T07:58:00Z</dcterms:modified>
</cp:coreProperties>
</file>